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EC173" w14:textId="77777777" w:rsidR="00B63B63" w:rsidRPr="00512AC6" w:rsidRDefault="00B63B63" w:rsidP="00524B94">
      <w:pPr>
        <w:pStyle w:val="Noga"/>
        <w:rPr>
          <w:sz w:val="20"/>
          <w:szCs w:val="20"/>
          <w:lang w:val="en-US"/>
        </w:rPr>
      </w:pPr>
    </w:p>
    <w:tbl>
      <w:tblPr>
        <w:tblW w:w="9429" w:type="dxa"/>
        <w:tblInd w:w="-34" w:type="dxa"/>
        <w:tblLayout w:type="fixed"/>
        <w:tblLook w:val="04A0" w:firstRow="1" w:lastRow="0" w:firstColumn="1" w:lastColumn="0" w:noHBand="0" w:noVBand="1"/>
      </w:tblPr>
      <w:tblGrid>
        <w:gridCol w:w="236"/>
        <w:gridCol w:w="236"/>
        <w:gridCol w:w="8957"/>
      </w:tblGrid>
      <w:tr w:rsidR="00512AC6" w:rsidRPr="00243248" w14:paraId="596DBD90" w14:textId="77777777" w:rsidTr="4F0269B4">
        <w:tc>
          <w:tcPr>
            <w:tcW w:w="236" w:type="dxa"/>
          </w:tcPr>
          <w:p w14:paraId="3C52A3C8" w14:textId="77777777" w:rsidR="00105D63" w:rsidRPr="00512AC6" w:rsidRDefault="00105D63" w:rsidP="00105D63">
            <w:pPr>
              <w:rPr>
                <w:lang w:val="en-US"/>
              </w:rPr>
            </w:pPr>
          </w:p>
        </w:tc>
        <w:tc>
          <w:tcPr>
            <w:tcW w:w="236" w:type="dxa"/>
            <w:shd w:val="clear" w:color="auto" w:fill="0075AF"/>
          </w:tcPr>
          <w:p w14:paraId="49621688" w14:textId="77777777" w:rsidR="00105D63" w:rsidRPr="00512AC6" w:rsidRDefault="00105D63" w:rsidP="00105D63">
            <w:pPr>
              <w:rPr>
                <w:sz w:val="12"/>
                <w:szCs w:val="12"/>
                <w:lang w:val="en-US"/>
              </w:rPr>
            </w:pPr>
          </w:p>
        </w:tc>
        <w:tc>
          <w:tcPr>
            <w:tcW w:w="8957" w:type="dxa"/>
          </w:tcPr>
          <w:p w14:paraId="5307484E" w14:textId="42A105BE" w:rsidR="00F02109" w:rsidRPr="00295746" w:rsidRDefault="00295746" w:rsidP="00295746">
            <w:pPr>
              <w:pStyle w:val="Glavninaslov"/>
              <w:rPr>
                <w:noProof/>
                <w:sz w:val="40"/>
                <w:szCs w:val="40"/>
              </w:rPr>
            </w:pPr>
            <w:r w:rsidRPr="4F0269B4">
              <w:rPr>
                <w:noProof/>
                <w:sz w:val="40"/>
                <w:szCs w:val="40"/>
              </w:rPr>
              <w:t xml:space="preserve">Načrt ravnanja z raziskovalnimi podatki </w:t>
            </w:r>
            <w:r w:rsidR="001F180B">
              <w:rPr>
                <w:noProof/>
                <w:sz w:val="40"/>
                <w:szCs w:val="40"/>
              </w:rPr>
              <w:t>(</w:t>
            </w:r>
            <w:r w:rsidRPr="4F0269B4">
              <w:rPr>
                <w:noProof/>
                <w:sz w:val="40"/>
                <w:szCs w:val="40"/>
              </w:rPr>
              <w:t>NRRP</w:t>
            </w:r>
            <w:r w:rsidR="001F180B">
              <w:rPr>
                <w:noProof/>
                <w:sz w:val="40"/>
                <w:szCs w:val="40"/>
              </w:rPr>
              <w:t>)</w:t>
            </w:r>
          </w:p>
        </w:tc>
      </w:tr>
      <w:tr w:rsidR="00512AC6" w:rsidRPr="00243248" w14:paraId="3B10AE72" w14:textId="77777777" w:rsidTr="4F0269B4">
        <w:tc>
          <w:tcPr>
            <w:tcW w:w="236" w:type="dxa"/>
          </w:tcPr>
          <w:p w14:paraId="620E265C" w14:textId="77777777" w:rsidR="00105D63" w:rsidRPr="006777C6" w:rsidRDefault="00105D63" w:rsidP="00105D63">
            <w:pPr>
              <w:rPr>
                <w:lang w:val="en-US"/>
              </w:rPr>
            </w:pPr>
          </w:p>
        </w:tc>
        <w:tc>
          <w:tcPr>
            <w:tcW w:w="236" w:type="dxa"/>
            <w:shd w:val="clear" w:color="auto" w:fill="66964B"/>
          </w:tcPr>
          <w:p w14:paraId="53E28A96" w14:textId="2BE18326" w:rsidR="00105D63" w:rsidRPr="006777C6" w:rsidRDefault="00105D63" w:rsidP="00105D63">
            <w:pPr>
              <w:rPr>
                <w:sz w:val="12"/>
                <w:szCs w:val="12"/>
                <w:lang w:val="en-US"/>
              </w:rPr>
            </w:pPr>
          </w:p>
        </w:tc>
        <w:tc>
          <w:tcPr>
            <w:tcW w:w="8957" w:type="dxa"/>
          </w:tcPr>
          <w:p w14:paraId="4932C086" w14:textId="038AF146" w:rsidR="00222D64" w:rsidRPr="006777C6" w:rsidRDefault="00F469BD" w:rsidP="00105D63">
            <w:pPr>
              <w:rPr>
                <w:sz w:val="26"/>
                <w:szCs w:val="26"/>
              </w:rPr>
            </w:pPr>
            <w:r w:rsidRPr="00F469BD">
              <w:rPr>
                <w:sz w:val="26"/>
                <w:szCs w:val="26"/>
              </w:rPr>
              <w:t>GEOFRAME</w:t>
            </w:r>
            <w:r w:rsidRPr="00F469BD">
              <w:rPr>
                <w:rFonts w:ascii="Cambria Math" w:hAnsi="Cambria Math" w:cs="Cambria Math"/>
                <w:sz w:val="26"/>
                <w:szCs w:val="26"/>
              </w:rPr>
              <w:t>‑</w:t>
            </w:r>
            <w:r w:rsidRPr="00F469BD">
              <w:rPr>
                <w:sz w:val="26"/>
                <w:szCs w:val="26"/>
              </w:rPr>
              <w:t>BOVEC</w:t>
            </w:r>
          </w:p>
        </w:tc>
      </w:tr>
      <w:tr w:rsidR="00512AC6" w:rsidRPr="00243248" w14:paraId="66F6EF3A" w14:textId="77777777" w:rsidTr="4F0269B4">
        <w:tc>
          <w:tcPr>
            <w:tcW w:w="236" w:type="dxa"/>
          </w:tcPr>
          <w:p w14:paraId="0A01161F" w14:textId="77777777" w:rsidR="005C5999" w:rsidRPr="00F469BD" w:rsidRDefault="005C5999" w:rsidP="00105D63">
            <w:pPr>
              <w:rPr>
                <w:lang w:val="en-US"/>
              </w:rPr>
            </w:pPr>
          </w:p>
        </w:tc>
        <w:tc>
          <w:tcPr>
            <w:tcW w:w="236" w:type="dxa"/>
            <w:shd w:val="clear" w:color="auto" w:fill="9EC751"/>
          </w:tcPr>
          <w:p w14:paraId="66BA5A68" w14:textId="77777777" w:rsidR="005C5999" w:rsidRPr="00F469BD" w:rsidRDefault="005C5999" w:rsidP="00105D63">
            <w:pPr>
              <w:rPr>
                <w:sz w:val="12"/>
                <w:szCs w:val="12"/>
                <w:lang w:val="en-US"/>
              </w:rPr>
            </w:pPr>
          </w:p>
        </w:tc>
        <w:tc>
          <w:tcPr>
            <w:tcW w:w="8957" w:type="dxa"/>
          </w:tcPr>
          <w:p w14:paraId="175118A4" w14:textId="73EA3AFA" w:rsidR="00295746" w:rsidRDefault="00295746" w:rsidP="00295746">
            <w:pPr>
              <w:pStyle w:val="Vsebina"/>
            </w:pPr>
            <w:r>
              <w:t xml:space="preserve">Datum zadnjega urejanja: </w:t>
            </w:r>
            <w:r w:rsidR="00E906E4">
              <w:t>01.06.2026</w:t>
            </w:r>
          </w:p>
          <w:p w14:paraId="13A974EA" w14:textId="6FC609DF" w:rsidR="00F02109" w:rsidRPr="00295746" w:rsidRDefault="00295746" w:rsidP="001679FB">
            <w:pPr>
              <w:pStyle w:val="Vsebina"/>
            </w:pPr>
            <w:r>
              <w:t>Verzija: NRRP_</w:t>
            </w:r>
            <w:r w:rsidR="008C2246">
              <w:t>GEOFRAME-BOVEC</w:t>
            </w:r>
            <w:r>
              <w:t>_v01</w:t>
            </w:r>
          </w:p>
        </w:tc>
      </w:tr>
    </w:tbl>
    <w:p w14:paraId="4C62B165" w14:textId="40A33FE7" w:rsidR="00387B62" w:rsidRPr="00F16C91" w:rsidRDefault="00387B62" w:rsidP="00295746"/>
    <w:p w14:paraId="2F51581E" w14:textId="6BF915B7" w:rsidR="00295746" w:rsidRDefault="00DF7634" w:rsidP="00DF7634">
      <w:pPr>
        <w:pStyle w:val="GeoZSPodnaslovStL1"/>
        <w:numPr>
          <w:ilvl w:val="0"/>
          <w:numId w:val="0"/>
        </w:numPr>
      </w:pPr>
      <w:bookmarkStart w:id="0" w:name="_Toc89078327"/>
      <w:bookmarkStart w:id="1" w:name="_Toc192770016"/>
      <w:r>
        <w:t xml:space="preserve">0. </w:t>
      </w:r>
      <w:r w:rsidR="00295746">
        <w:t>Splošne informacije</w:t>
      </w:r>
    </w:p>
    <w:p w14:paraId="735BD29D" w14:textId="77777777" w:rsidR="00295746" w:rsidRPr="00295746" w:rsidRDefault="00295746" w:rsidP="00295746">
      <w:bookmarkStart w:id="2" w:name="_Toc284709549"/>
      <w:bookmarkStart w:id="3" w:name="_Toc284709810"/>
      <w:bookmarkStart w:id="4" w:name="_Toc284710206"/>
      <w:bookmarkStart w:id="5" w:name="_Toc284758799"/>
      <w:bookmarkStart w:id="6" w:name="_Toc284759787"/>
      <w:bookmarkStart w:id="7" w:name="_Toc284759867"/>
      <w:bookmarkStart w:id="8" w:name="_Toc284762666"/>
      <w:bookmarkStart w:id="9" w:name="_Toc284765023"/>
      <w:bookmarkStart w:id="10" w:name="_Toc284765505"/>
      <w:bookmarkStart w:id="11" w:name="_Toc284765803"/>
      <w:bookmarkStart w:id="12" w:name="_Toc311305827"/>
      <w:bookmarkStart w:id="13" w:name="_Toc311306106"/>
      <w:bookmarkStart w:id="14" w:name="_Toc311713504"/>
      <w:bookmarkStart w:id="15" w:name="_Toc311717791"/>
      <w:bookmarkStart w:id="16" w:name="_Toc311717816"/>
      <w:bookmarkEnd w:id="0"/>
      <w:bookmarkEnd w:id="1"/>
    </w:p>
    <w:p w14:paraId="072C6ACA" w14:textId="6FEEF3E5" w:rsidR="00295746" w:rsidRDefault="00295746" w:rsidP="00CB0298">
      <w:pPr>
        <w:spacing w:after="120"/>
      </w:pPr>
      <w:r w:rsidRPr="00DF7634">
        <w:rPr>
          <w:b/>
          <w:bCs/>
        </w:rPr>
        <w:t>Naziv projekta:</w:t>
      </w:r>
      <w:r>
        <w:t xml:space="preserve"> </w:t>
      </w:r>
      <w:proofErr w:type="spellStart"/>
      <w:r w:rsidR="00F469BD" w:rsidRPr="00F469BD">
        <w:t>Geomorphological</w:t>
      </w:r>
      <w:proofErr w:type="spellEnd"/>
      <w:r w:rsidR="00F469BD" w:rsidRPr="00F469BD">
        <w:t xml:space="preserve"> </w:t>
      </w:r>
      <w:proofErr w:type="spellStart"/>
      <w:r w:rsidR="00F469BD" w:rsidRPr="00F469BD">
        <w:t>and</w:t>
      </w:r>
      <w:proofErr w:type="spellEnd"/>
      <w:r w:rsidR="00F469BD" w:rsidRPr="00F469BD">
        <w:t xml:space="preserve"> </w:t>
      </w:r>
      <w:proofErr w:type="spellStart"/>
      <w:r w:rsidR="00F469BD" w:rsidRPr="00F469BD">
        <w:t>Geochronological</w:t>
      </w:r>
      <w:proofErr w:type="spellEnd"/>
      <w:r w:rsidR="00F469BD" w:rsidRPr="00F469BD">
        <w:t xml:space="preserve"> </w:t>
      </w:r>
      <w:proofErr w:type="spellStart"/>
      <w:r w:rsidR="00F469BD" w:rsidRPr="00F469BD">
        <w:t>Framework</w:t>
      </w:r>
      <w:proofErr w:type="spellEnd"/>
      <w:r w:rsidR="00F469BD" w:rsidRPr="00F469BD">
        <w:t xml:space="preserve"> </w:t>
      </w:r>
      <w:proofErr w:type="spellStart"/>
      <w:r w:rsidR="00F469BD" w:rsidRPr="00F469BD">
        <w:t>for</w:t>
      </w:r>
      <w:proofErr w:type="spellEnd"/>
      <w:r w:rsidR="00F469BD" w:rsidRPr="00F469BD">
        <w:t xml:space="preserve"> DOVE </w:t>
      </w:r>
      <w:proofErr w:type="spellStart"/>
      <w:r w:rsidR="00F469BD" w:rsidRPr="00F469BD">
        <w:t>Phase</w:t>
      </w:r>
      <w:proofErr w:type="spellEnd"/>
      <w:r w:rsidR="00F469BD" w:rsidRPr="00F469BD">
        <w:t xml:space="preserve"> 2 </w:t>
      </w:r>
      <w:proofErr w:type="spellStart"/>
      <w:r w:rsidR="00F469BD" w:rsidRPr="00F469BD">
        <w:t>Drilling</w:t>
      </w:r>
      <w:proofErr w:type="spellEnd"/>
      <w:r w:rsidR="00F469BD" w:rsidRPr="00F469BD">
        <w:t xml:space="preserve"> in Bovec </w:t>
      </w:r>
      <w:proofErr w:type="spellStart"/>
      <w:r w:rsidR="00F469BD" w:rsidRPr="00F469BD">
        <w:t>Basin</w:t>
      </w:r>
      <w:proofErr w:type="spellEnd"/>
      <w:r w:rsidR="00F469BD" w:rsidRPr="00F469BD">
        <w:t xml:space="preserve"> (GEOFRAME</w:t>
      </w:r>
      <w:r w:rsidR="00F469BD" w:rsidRPr="00F469BD">
        <w:rPr>
          <w:rFonts w:ascii="Cambria Math" w:hAnsi="Cambria Math" w:cs="Cambria Math"/>
        </w:rPr>
        <w:t>‑</w:t>
      </w:r>
      <w:r w:rsidR="00F469BD" w:rsidRPr="00F469BD">
        <w:t>BOVEC)</w:t>
      </w:r>
    </w:p>
    <w:p w14:paraId="4E097889" w14:textId="197B9D73" w:rsidR="00295746" w:rsidRDefault="00295746" w:rsidP="00CB0298">
      <w:pPr>
        <w:spacing w:after="120"/>
      </w:pPr>
      <w:r w:rsidRPr="00DF7634">
        <w:rPr>
          <w:b/>
          <w:bCs/>
        </w:rPr>
        <w:t>Vodja projekta:</w:t>
      </w:r>
      <w:r>
        <w:t xml:space="preserve"> </w:t>
      </w:r>
      <w:r w:rsidR="00F469BD" w:rsidRPr="00F469BD">
        <w:t>dr. Manja Žebre</w:t>
      </w:r>
    </w:p>
    <w:p w14:paraId="5C61FF9A" w14:textId="6ED1488C" w:rsidR="00295746" w:rsidRDefault="00295746" w:rsidP="00CB0298">
      <w:pPr>
        <w:spacing w:after="120"/>
      </w:pPr>
      <w:r w:rsidRPr="00DF7634">
        <w:rPr>
          <w:b/>
          <w:bCs/>
        </w:rPr>
        <w:t>Institucija:</w:t>
      </w:r>
      <w:r>
        <w:t xml:space="preserve"> </w:t>
      </w:r>
      <w:r w:rsidR="00E14C81">
        <w:t>Geološki zavod Slovenije (GeoZS)</w:t>
      </w:r>
    </w:p>
    <w:p w14:paraId="36979D00" w14:textId="0F9228FC" w:rsidR="00295746" w:rsidRDefault="00295746" w:rsidP="00CB0298">
      <w:pPr>
        <w:spacing w:after="120"/>
      </w:pPr>
      <w:r w:rsidRPr="00DF7634">
        <w:rPr>
          <w:b/>
          <w:bCs/>
        </w:rPr>
        <w:t>Program financiranja:</w:t>
      </w:r>
      <w:r>
        <w:t xml:space="preserve"> </w:t>
      </w:r>
      <w:r w:rsidR="00E14C81">
        <w:t>RSF</w:t>
      </w:r>
    </w:p>
    <w:p w14:paraId="716ECB9C" w14:textId="5AD550DE" w:rsidR="00295746" w:rsidRDefault="00295746" w:rsidP="00CB0298">
      <w:pPr>
        <w:spacing w:after="120"/>
      </w:pPr>
      <w:r w:rsidRPr="00DF7634">
        <w:rPr>
          <w:b/>
          <w:bCs/>
        </w:rPr>
        <w:t>Številka projekta:</w:t>
      </w:r>
      <w:r>
        <w:t xml:space="preserve"> </w:t>
      </w:r>
      <w:r w:rsidR="00E14C81">
        <w:t>/</w:t>
      </w:r>
    </w:p>
    <w:p w14:paraId="42860BDE" w14:textId="511621D7" w:rsidR="00295746" w:rsidRPr="001F39FF" w:rsidRDefault="00295746" w:rsidP="00CB0298">
      <w:pPr>
        <w:spacing w:after="120"/>
      </w:pPr>
      <w:r w:rsidRPr="001F39FF">
        <w:rPr>
          <w:b/>
          <w:bCs/>
        </w:rPr>
        <w:t>Začetek projekta:</w:t>
      </w:r>
      <w:r w:rsidRPr="001F39FF">
        <w:t xml:space="preserve"> </w:t>
      </w:r>
      <w:r w:rsidR="001F39FF" w:rsidRPr="001F39FF">
        <w:t>01</w:t>
      </w:r>
      <w:r w:rsidRPr="001F39FF">
        <w:t>.</w:t>
      </w:r>
      <w:r w:rsidR="001F39FF" w:rsidRPr="001F39FF">
        <w:t>05</w:t>
      </w:r>
      <w:r w:rsidRPr="001F39FF">
        <w:t>.</w:t>
      </w:r>
      <w:r w:rsidR="001F39FF" w:rsidRPr="001F39FF">
        <w:t>2026</w:t>
      </w:r>
    </w:p>
    <w:p w14:paraId="2B822894" w14:textId="49F7D501" w:rsidR="00295746" w:rsidRDefault="00295746" w:rsidP="00CB0298">
      <w:pPr>
        <w:spacing w:after="120"/>
      </w:pPr>
      <w:r w:rsidRPr="001F39FF">
        <w:rPr>
          <w:b/>
          <w:bCs/>
        </w:rPr>
        <w:t>Konec projekta:</w:t>
      </w:r>
      <w:r w:rsidRPr="001F39FF">
        <w:t xml:space="preserve"> </w:t>
      </w:r>
      <w:r w:rsidR="001F39FF" w:rsidRPr="001F39FF">
        <w:t>30</w:t>
      </w:r>
      <w:r w:rsidRPr="001F39FF">
        <w:t>.</w:t>
      </w:r>
      <w:r w:rsidR="001F39FF" w:rsidRPr="001F39FF">
        <w:t>04</w:t>
      </w:r>
      <w:r w:rsidRPr="001F39FF">
        <w:t>.</w:t>
      </w:r>
      <w:r w:rsidR="001F39FF" w:rsidRPr="001F39FF">
        <w:t>2028</w:t>
      </w:r>
    </w:p>
    <w:p w14:paraId="3B5B82F1" w14:textId="6198A089" w:rsidR="00295746" w:rsidRDefault="00295746" w:rsidP="00CB0298">
      <w:pPr>
        <w:spacing w:after="120"/>
      </w:pPr>
      <w:r w:rsidRPr="00DF7634">
        <w:rPr>
          <w:b/>
          <w:bCs/>
        </w:rPr>
        <w:t>Podatkovni skrbnik:</w:t>
      </w:r>
      <w:r>
        <w:t xml:space="preserve"> </w:t>
      </w:r>
      <w:r w:rsidR="007E6B89">
        <w:t>Jernej Pliberšek</w:t>
      </w:r>
    </w:p>
    <w:p w14:paraId="40BB34D6" w14:textId="77777777" w:rsidR="00295746" w:rsidRDefault="00295746" w:rsidP="00295746">
      <w:pPr>
        <w:spacing w:before="120" w:after="120"/>
      </w:pPr>
    </w:p>
    <w:p w14:paraId="4F72D2AE" w14:textId="77777777" w:rsidR="00E14C81" w:rsidRDefault="00295746" w:rsidP="00295746">
      <w:pPr>
        <w:spacing w:before="120" w:after="120"/>
      </w:pPr>
      <w:r w:rsidRPr="00DF7634">
        <w:rPr>
          <w:b/>
          <w:bCs/>
        </w:rPr>
        <w:t>Povzetek projekta:</w:t>
      </w:r>
      <w:r>
        <w:t xml:space="preserve"> </w:t>
      </w:r>
    </w:p>
    <w:p w14:paraId="7F8BA2ED" w14:textId="6A2F0FB5" w:rsidR="00E14C81" w:rsidRPr="00825AB2" w:rsidRDefault="00E14C81" w:rsidP="00E14C81">
      <w:pPr>
        <w:spacing w:before="120" w:after="120"/>
        <w:jc w:val="both"/>
      </w:pPr>
      <w:r w:rsidRPr="00825AB2">
        <w:t>Projekt GEOFRAME</w:t>
      </w:r>
      <w:r w:rsidRPr="00825AB2">
        <w:rPr>
          <w:rFonts w:ascii="Cambria Math" w:hAnsi="Cambria Math" w:cs="Cambria Math"/>
        </w:rPr>
        <w:t>‑</w:t>
      </w:r>
      <w:r w:rsidRPr="00825AB2">
        <w:t>BOVEC je usmerjen v vzpostavitev geomorfolo</w:t>
      </w:r>
      <w:r w:rsidRPr="00825AB2">
        <w:rPr>
          <w:rFonts w:cs="Calibri"/>
        </w:rPr>
        <w:t>š</w:t>
      </w:r>
      <w:r w:rsidRPr="00825AB2">
        <w:t xml:space="preserve">kega, </w:t>
      </w:r>
      <w:proofErr w:type="spellStart"/>
      <w:r w:rsidRPr="00825AB2">
        <w:t>sedimentolo</w:t>
      </w:r>
      <w:r w:rsidRPr="00825AB2">
        <w:rPr>
          <w:rFonts w:cs="Calibri"/>
        </w:rPr>
        <w:t>š</w:t>
      </w:r>
      <w:r w:rsidRPr="00825AB2">
        <w:t>kega</w:t>
      </w:r>
      <w:proofErr w:type="spellEnd"/>
      <w:r w:rsidRPr="00825AB2">
        <w:t xml:space="preserve"> in </w:t>
      </w:r>
      <w:proofErr w:type="spellStart"/>
      <w:r w:rsidRPr="00825AB2">
        <w:t>geokronolo</w:t>
      </w:r>
      <w:r w:rsidRPr="00825AB2">
        <w:rPr>
          <w:rFonts w:cs="Calibri"/>
        </w:rPr>
        <w:t>š</w:t>
      </w:r>
      <w:r w:rsidRPr="00825AB2">
        <w:t>kega</w:t>
      </w:r>
      <w:proofErr w:type="spellEnd"/>
      <w:r w:rsidRPr="00825AB2">
        <w:t xml:space="preserve"> okvira za interpretacijo vrtanja </w:t>
      </w:r>
      <w:r w:rsidR="00B312FF">
        <w:t xml:space="preserve">v okviru druge faze projekta </w:t>
      </w:r>
      <w:r w:rsidR="00B312FF" w:rsidRPr="00825AB2">
        <w:t>DOVE</w:t>
      </w:r>
      <w:r w:rsidR="00B312FF" w:rsidRPr="00825AB2">
        <w:t xml:space="preserve"> </w:t>
      </w:r>
      <w:r w:rsidRPr="00825AB2">
        <w:t>v Bov</w:t>
      </w:r>
      <w:r w:rsidRPr="00825AB2">
        <w:rPr>
          <w:rFonts w:cs="Calibri"/>
        </w:rPr>
        <w:t>š</w:t>
      </w:r>
      <w:r w:rsidRPr="00825AB2">
        <w:t>k</w:t>
      </w:r>
      <w:r w:rsidR="00722DF5" w:rsidRPr="00825AB2">
        <w:t>em bazenu</w:t>
      </w:r>
      <w:r w:rsidRPr="00825AB2">
        <w:t>. Cilj projekta je izbolj</w:t>
      </w:r>
      <w:r w:rsidRPr="00825AB2">
        <w:rPr>
          <w:rFonts w:cs="Calibri"/>
        </w:rPr>
        <w:t>š</w:t>
      </w:r>
      <w:r w:rsidRPr="00825AB2">
        <w:t>ati razumevanje prostorsko</w:t>
      </w:r>
      <w:r w:rsidRPr="00825AB2">
        <w:rPr>
          <w:rFonts w:ascii="Cambria Math" w:hAnsi="Cambria Math" w:cs="Cambria Math"/>
        </w:rPr>
        <w:t>‑</w:t>
      </w:r>
      <w:r w:rsidRPr="00825AB2">
        <w:rPr>
          <w:rFonts w:cs="Calibri"/>
        </w:rPr>
        <w:t>č</w:t>
      </w:r>
      <w:r w:rsidRPr="00825AB2">
        <w:t xml:space="preserve">asovnega razvoja kvartarnih sedimentov in reliefnih oblik ter zagotoviti zanesljivo podlago za razlago jeder vrtin in paleookoljskih razmer v </w:t>
      </w:r>
      <w:r w:rsidRPr="00825AB2">
        <w:rPr>
          <w:rFonts w:cs="Calibri"/>
        </w:rPr>
        <w:t>č</w:t>
      </w:r>
      <w:r w:rsidRPr="00825AB2">
        <w:t>asu poledenitev.</w:t>
      </w:r>
    </w:p>
    <w:p w14:paraId="2AF65AA1" w14:textId="77777777" w:rsidR="00E14C81" w:rsidRPr="00825AB2" w:rsidRDefault="00E14C81" w:rsidP="00E14C81">
      <w:pPr>
        <w:spacing w:before="120" w:after="120"/>
        <w:jc w:val="both"/>
      </w:pPr>
      <w:r w:rsidRPr="00825AB2">
        <w:t xml:space="preserve">Raziskave bodo temeljile na geomorfološkem kartiranju, sedimentoloških in geofizikalnih (ERT) raziskavah ter </w:t>
      </w:r>
      <w:proofErr w:type="spellStart"/>
      <w:r w:rsidRPr="00825AB2">
        <w:t>radiokarbonskem</w:t>
      </w:r>
      <w:proofErr w:type="spellEnd"/>
      <w:r w:rsidRPr="00825AB2">
        <w:t xml:space="preserve"> datiranju izbranih sedimentov. Novo pridobljeni podatki bodo integrirani z obstoječimi geomorfološkimi in </w:t>
      </w:r>
      <w:proofErr w:type="spellStart"/>
      <w:r w:rsidRPr="00825AB2">
        <w:t>geokronološkimi</w:t>
      </w:r>
      <w:proofErr w:type="spellEnd"/>
      <w:r w:rsidRPr="00825AB2">
        <w:t xml:space="preserve"> podatki iz predhodnih raziskav na območju doline Soče in stika Alp in Dinaridov, ki bodo kritično pregledani in metodološko usklajeni.</w:t>
      </w:r>
    </w:p>
    <w:p w14:paraId="13F951BF" w14:textId="02840CC5" w:rsidR="00E14C81" w:rsidRDefault="00E14C81" w:rsidP="00E14C81">
      <w:pPr>
        <w:spacing w:before="120" w:after="120"/>
        <w:jc w:val="both"/>
      </w:pPr>
      <w:r w:rsidRPr="00825AB2">
        <w:t>Rezultati projekta bodo prispevali k natančnejši rekonstrukciji obsega in časovnega poteka poledenitev ter k boljšemu razumevanju razvoja Bovške</w:t>
      </w:r>
      <w:r w:rsidR="00C45701" w:rsidRPr="00825AB2">
        <w:t>ga</w:t>
      </w:r>
      <w:r w:rsidRPr="00825AB2">
        <w:t xml:space="preserve"> </w:t>
      </w:r>
      <w:r w:rsidR="00C45701" w:rsidRPr="00825AB2">
        <w:t>bazena</w:t>
      </w:r>
      <w:r w:rsidRPr="00825AB2">
        <w:t xml:space="preserve"> v kvartarju, hkrati pa bodo neposredno uporabljeni pri interpretaciji jeder vrtin </w:t>
      </w:r>
      <w:r w:rsidR="00B312FF">
        <w:t xml:space="preserve">v okviru druge faze projekta </w:t>
      </w:r>
      <w:r w:rsidRPr="00825AB2">
        <w:t>DOVE.</w:t>
      </w:r>
    </w:p>
    <w:p w14:paraId="2737499D" w14:textId="77777777" w:rsidR="00295746" w:rsidRDefault="00295746" w:rsidP="00CB0298"/>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14:paraId="19BBEC7C" w14:textId="77777777" w:rsidR="00CB0298" w:rsidRDefault="00CB0298">
      <w:pPr>
        <w:widowControl/>
        <w:spacing w:line="240" w:lineRule="auto"/>
      </w:pPr>
      <w:r>
        <w:br w:type="page"/>
      </w:r>
    </w:p>
    <w:p w14:paraId="090B03CA" w14:textId="1FA989C5" w:rsidR="00DF7634" w:rsidRDefault="00E14C81" w:rsidP="00CB0298">
      <w:pPr>
        <w:rPr>
          <w:b/>
          <w:bCs/>
          <w:sz w:val="28"/>
          <w:szCs w:val="28"/>
        </w:rPr>
      </w:pPr>
      <w:proofErr w:type="spellStart"/>
      <w:r w:rsidRPr="00E14C81">
        <w:rPr>
          <w:b/>
          <w:bCs/>
          <w:sz w:val="28"/>
          <w:szCs w:val="28"/>
        </w:rPr>
        <w:lastRenderedPageBreak/>
        <w:t>Geomorphological</w:t>
      </w:r>
      <w:proofErr w:type="spellEnd"/>
      <w:r w:rsidRPr="00E14C81">
        <w:rPr>
          <w:b/>
          <w:bCs/>
          <w:sz w:val="28"/>
          <w:szCs w:val="28"/>
        </w:rPr>
        <w:t xml:space="preserve"> </w:t>
      </w:r>
      <w:proofErr w:type="spellStart"/>
      <w:r w:rsidRPr="00E14C81">
        <w:rPr>
          <w:b/>
          <w:bCs/>
          <w:sz w:val="28"/>
          <w:szCs w:val="28"/>
        </w:rPr>
        <w:t>and</w:t>
      </w:r>
      <w:proofErr w:type="spellEnd"/>
      <w:r w:rsidRPr="00E14C81">
        <w:rPr>
          <w:b/>
          <w:bCs/>
          <w:sz w:val="28"/>
          <w:szCs w:val="28"/>
        </w:rPr>
        <w:t xml:space="preserve"> </w:t>
      </w:r>
      <w:proofErr w:type="spellStart"/>
      <w:r w:rsidRPr="00E14C81">
        <w:rPr>
          <w:b/>
          <w:bCs/>
          <w:sz w:val="28"/>
          <w:szCs w:val="28"/>
        </w:rPr>
        <w:t>Geochronological</w:t>
      </w:r>
      <w:proofErr w:type="spellEnd"/>
      <w:r w:rsidRPr="00E14C81">
        <w:rPr>
          <w:b/>
          <w:bCs/>
          <w:sz w:val="28"/>
          <w:szCs w:val="28"/>
        </w:rPr>
        <w:t xml:space="preserve"> </w:t>
      </w:r>
      <w:proofErr w:type="spellStart"/>
      <w:r w:rsidRPr="00E14C81">
        <w:rPr>
          <w:b/>
          <w:bCs/>
          <w:sz w:val="28"/>
          <w:szCs w:val="28"/>
        </w:rPr>
        <w:t>Framework</w:t>
      </w:r>
      <w:proofErr w:type="spellEnd"/>
      <w:r w:rsidRPr="00E14C81">
        <w:rPr>
          <w:b/>
          <w:bCs/>
          <w:sz w:val="28"/>
          <w:szCs w:val="28"/>
        </w:rPr>
        <w:t xml:space="preserve"> </w:t>
      </w:r>
      <w:proofErr w:type="spellStart"/>
      <w:r w:rsidRPr="00E14C81">
        <w:rPr>
          <w:b/>
          <w:bCs/>
          <w:sz w:val="28"/>
          <w:szCs w:val="28"/>
        </w:rPr>
        <w:t>for</w:t>
      </w:r>
      <w:proofErr w:type="spellEnd"/>
      <w:r w:rsidRPr="00E14C81">
        <w:rPr>
          <w:b/>
          <w:bCs/>
          <w:sz w:val="28"/>
          <w:szCs w:val="28"/>
        </w:rPr>
        <w:t xml:space="preserve"> DOVE </w:t>
      </w:r>
      <w:proofErr w:type="spellStart"/>
      <w:r w:rsidRPr="00E14C81">
        <w:rPr>
          <w:b/>
          <w:bCs/>
          <w:sz w:val="28"/>
          <w:szCs w:val="28"/>
        </w:rPr>
        <w:t>Phase</w:t>
      </w:r>
      <w:proofErr w:type="spellEnd"/>
      <w:r w:rsidRPr="00E14C81">
        <w:rPr>
          <w:b/>
          <w:bCs/>
          <w:sz w:val="28"/>
          <w:szCs w:val="28"/>
        </w:rPr>
        <w:t xml:space="preserve"> 2 </w:t>
      </w:r>
      <w:proofErr w:type="spellStart"/>
      <w:r w:rsidRPr="00E14C81">
        <w:rPr>
          <w:b/>
          <w:bCs/>
          <w:sz w:val="28"/>
          <w:szCs w:val="28"/>
        </w:rPr>
        <w:t>Drilling</w:t>
      </w:r>
      <w:proofErr w:type="spellEnd"/>
      <w:r w:rsidRPr="00E14C81">
        <w:rPr>
          <w:b/>
          <w:bCs/>
          <w:sz w:val="28"/>
          <w:szCs w:val="28"/>
        </w:rPr>
        <w:t xml:space="preserve"> in Bovec </w:t>
      </w:r>
      <w:proofErr w:type="spellStart"/>
      <w:r w:rsidRPr="00E14C81">
        <w:rPr>
          <w:b/>
          <w:bCs/>
          <w:sz w:val="28"/>
          <w:szCs w:val="28"/>
        </w:rPr>
        <w:t>Basin</w:t>
      </w:r>
      <w:proofErr w:type="spellEnd"/>
      <w:r w:rsidRPr="00E14C81">
        <w:rPr>
          <w:b/>
          <w:bCs/>
          <w:sz w:val="28"/>
          <w:szCs w:val="28"/>
        </w:rPr>
        <w:t xml:space="preserve"> (GEOFRAME</w:t>
      </w:r>
      <w:r w:rsidRPr="00E14C81">
        <w:rPr>
          <w:rFonts w:ascii="Cambria Math" w:hAnsi="Cambria Math" w:cs="Cambria Math"/>
          <w:b/>
          <w:bCs/>
          <w:sz w:val="28"/>
          <w:szCs w:val="28"/>
        </w:rPr>
        <w:t>‑</w:t>
      </w:r>
      <w:r w:rsidRPr="00E14C81">
        <w:rPr>
          <w:b/>
          <w:bCs/>
          <w:sz w:val="28"/>
          <w:szCs w:val="28"/>
        </w:rPr>
        <w:t>BOVEC)</w:t>
      </w:r>
    </w:p>
    <w:p w14:paraId="7DAC202E" w14:textId="77777777" w:rsidR="00E14C81" w:rsidRDefault="00E14C81" w:rsidP="00CB0298"/>
    <w:p w14:paraId="2560AD14" w14:textId="5067792B" w:rsidR="00295746" w:rsidRPr="005A527F" w:rsidRDefault="00295746" w:rsidP="00295746">
      <w:pPr>
        <w:pStyle w:val="GeoZSPodnaslovStL1"/>
      </w:pPr>
      <w:r w:rsidRPr="005A527F">
        <w:t>POVZETEK IN OPIS RAZISKOVALNIH PODATKOV</w:t>
      </w:r>
    </w:p>
    <w:p w14:paraId="03B52429" w14:textId="2CA047E1" w:rsidR="00295746" w:rsidRPr="005A527F" w:rsidRDefault="00295746" w:rsidP="00295746">
      <w:pPr>
        <w:pStyle w:val="Slog3"/>
        <w:numPr>
          <w:ilvl w:val="1"/>
          <w:numId w:val="3"/>
        </w:numPr>
        <w:spacing w:line="240" w:lineRule="auto"/>
        <w:ind w:left="397" w:hanging="397"/>
        <w:rPr>
          <w:rStyle w:val="normaltextrun"/>
          <w:rFonts w:ascii="Calibri" w:hAnsi="Calibri" w:cs="Calibri"/>
        </w:rPr>
      </w:pPr>
      <w:r w:rsidRPr="005A527F">
        <w:rPr>
          <w:rStyle w:val="normaltextrun"/>
          <w:rFonts w:ascii="Calibri" w:hAnsi="Calibri" w:cs="Calibri"/>
        </w:rPr>
        <w:t>Ali boste pri projektu ponovno uporabili že obstoječe podatke predhodnih raziskav?</w:t>
      </w:r>
    </w:p>
    <w:p w14:paraId="09BA9FA3" w14:textId="413C147A" w:rsidR="00CA254A" w:rsidRPr="005A527F" w:rsidRDefault="005D279C" w:rsidP="00CA254A">
      <w:sdt>
        <w:sdtPr>
          <w:rPr>
            <w:rFonts w:ascii="Segoe UI Symbol" w:hAnsi="Segoe UI Symbol" w:cs="Segoe UI Symbol"/>
          </w:rPr>
          <w:id w:val="-910771810"/>
          <w14:checkbox>
            <w14:checked w14:val="1"/>
            <w14:checkedState w14:val="2612" w14:font="MS Gothic"/>
            <w14:uncheckedState w14:val="2610" w14:font="MS Gothic"/>
          </w14:checkbox>
        </w:sdtPr>
        <w:sdtEndPr/>
        <w:sdtContent>
          <w:r w:rsidR="00D85D11">
            <w:rPr>
              <w:rFonts w:ascii="MS Gothic" w:eastAsia="MS Gothic" w:hAnsi="MS Gothic" w:cs="Segoe UI Symbol" w:hint="eastAsia"/>
            </w:rPr>
            <w:t>☒</w:t>
          </w:r>
        </w:sdtContent>
      </w:sdt>
      <w:r w:rsidR="00CA254A" w:rsidRPr="005A527F">
        <w:t xml:space="preserve"> D</w:t>
      </w:r>
      <w:r w:rsidR="00B77305" w:rsidRPr="005A527F">
        <w:t>a</w:t>
      </w:r>
    </w:p>
    <w:p w14:paraId="3DBCAB17" w14:textId="191455E7" w:rsidR="00295746" w:rsidRDefault="005D279C" w:rsidP="00CA254A">
      <w:sdt>
        <w:sdtPr>
          <w:rPr>
            <w:rFonts w:ascii="Segoe UI Symbol" w:hAnsi="Segoe UI Symbol" w:cs="Segoe UI Symbol"/>
          </w:rPr>
          <w:id w:val="1360310379"/>
          <w14:checkbox>
            <w14:checked w14:val="0"/>
            <w14:checkedState w14:val="2612" w14:font="MS Gothic"/>
            <w14:uncheckedState w14:val="2610" w14:font="MS Gothic"/>
          </w14:checkbox>
        </w:sdtPr>
        <w:sdtEndPr/>
        <w:sdtContent>
          <w:r w:rsidR="00CA254A" w:rsidRPr="005A527F">
            <w:rPr>
              <w:rFonts w:ascii="MS Gothic" w:eastAsia="MS Gothic" w:hAnsi="MS Gothic" w:cs="Segoe UI Symbol" w:hint="eastAsia"/>
            </w:rPr>
            <w:t>☐</w:t>
          </w:r>
        </w:sdtContent>
      </w:sdt>
      <w:r w:rsidR="00CA254A" w:rsidRPr="005A527F">
        <w:t xml:space="preserve"> N</w:t>
      </w:r>
      <w:r w:rsidR="00B77305" w:rsidRPr="005A527F">
        <w:t>e</w:t>
      </w:r>
    </w:p>
    <w:p w14:paraId="41EAC05D" w14:textId="77777777" w:rsidR="00D85D11" w:rsidRPr="005A527F" w:rsidRDefault="00D85D11" w:rsidP="00CA254A"/>
    <w:p w14:paraId="471E56A1" w14:textId="6E59B1D7" w:rsidR="00D85D11" w:rsidRDefault="00D85D11" w:rsidP="007B02FD">
      <w:pPr>
        <w:jc w:val="both"/>
      </w:pPr>
      <w:r>
        <w:t>Pri projektu bodo ponovno uporabljeni že obstoječi geomorfološki</w:t>
      </w:r>
      <w:r w:rsidR="00E152FD">
        <w:t xml:space="preserve">, </w:t>
      </w:r>
      <w:proofErr w:type="spellStart"/>
      <w:r w:rsidR="00E152FD">
        <w:t>sedimentološki</w:t>
      </w:r>
      <w:proofErr w:type="spellEnd"/>
      <w:r>
        <w:t xml:space="preserve"> in </w:t>
      </w:r>
      <w:proofErr w:type="spellStart"/>
      <w:r>
        <w:t>geokronološki</w:t>
      </w:r>
      <w:proofErr w:type="spellEnd"/>
      <w:r>
        <w:t xml:space="preserve"> podatki, zbrani v okviru predhodnih raziskav na območju doline Soče ter stika Alp in Dinaridov. To vključuje podatke o ledeniških in z njimi povezanih reliefnih oblikah</w:t>
      </w:r>
      <w:r w:rsidR="009A204F">
        <w:t xml:space="preserve"> in sedimentov</w:t>
      </w:r>
      <w:r>
        <w:t xml:space="preserve"> ter objavljene </w:t>
      </w:r>
      <w:r w:rsidR="009A204F">
        <w:t>absolutne</w:t>
      </w:r>
      <w:r>
        <w:t xml:space="preserve"> starosti kvartarnih sedimentov, pridobljene v okviru prejšnjih nacionalnih in mednarodnih raziskovalnih projektov (npr. ARIS J1</w:t>
      </w:r>
      <w:r>
        <w:rPr>
          <w:rFonts w:ascii="Cambria Math" w:hAnsi="Cambria Math" w:cs="Cambria Math"/>
        </w:rPr>
        <w:t>‑</w:t>
      </w:r>
      <w:r>
        <w:t>2479).</w:t>
      </w:r>
    </w:p>
    <w:p w14:paraId="6FD0F83A" w14:textId="46015688" w:rsidR="00CA254A" w:rsidRPr="005A527F" w:rsidRDefault="00D85D11" w:rsidP="007B02FD">
      <w:pPr>
        <w:jc w:val="both"/>
      </w:pPr>
      <w:r>
        <w:t xml:space="preserve">Obstoječi podatki bodo kritično pregledani, po potrebi dopolnjeni in metodološko usklajeni z novo pridobljenimi podatki v okviru </w:t>
      </w:r>
      <w:r w:rsidR="007B02FD">
        <w:t xml:space="preserve">tega </w:t>
      </w:r>
      <w:r>
        <w:t>projekta ter integrirani v skupen geomorfolo</w:t>
      </w:r>
      <w:r>
        <w:rPr>
          <w:rFonts w:cs="Calibri"/>
        </w:rPr>
        <w:t>š</w:t>
      </w:r>
      <w:r>
        <w:t xml:space="preserve">ki in </w:t>
      </w:r>
      <w:proofErr w:type="spellStart"/>
      <w:r>
        <w:t>geokronolo</w:t>
      </w:r>
      <w:r>
        <w:rPr>
          <w:rFonts w:cs="Calibri"/>
        </w:rPr>
        <w:t>š</w:t>
      </w:r>
      <w:r>
        <w:t>ki</w:t>
      </w:r>
      <w:proofErr w:type="spellEnd"/>
      <w:r>
        <w:t xml:space="preserve"> okvir Bov</w:t>
      </w:r>
      <w:r>
        <w:rPr>
          <w:rFonts w:cs="Calibri"/>
        </w:rPr>
        <w:t>š</w:t>
      </w:r>
      <w:r>
        <w:t>ke</w:t>
      </w:r>
      <w:r w:rsidR="00AF3AA4">
        <w:t>ga</w:t>
      </w:r>
      <w:r>
        <w:t xml:space="preserve"> </w:t>
      </w:r>
      <w:r w:rsidR="00AF3AA4">
        <w:t>bazena</w:t>
      </w:r>
      <w:r>
        <w:t>.</w:t>
      </w:r>
    </w:p>
    <w:p w14:paraId="1139BFD1" w14:textId="77777777" w:rsidR="00CB0298" w:rsidRPr="005A527F" w:rsidRDefault="00CB0298" w:rsidP="00CA254A"/>
    <w:p w14:paraId="6D4D9E91" w14:textId="1BF253BD" w:rsidR="00CB0298" w:rsidRPr="005A527F" w:rsidRDefault="00CB0298" w:rsidP="00CB0298">
      <w:pPr>
        <w:pStyle w:val="Slog3"/>
        <w:numPr>
          <w:ilvl w:val="1"/>
          <w:numId w:val="3"/>
        </w:numPr>
        <w:spacing w:line="240" w:lineRule="auto"/>
        <w:ind w:left="397" w:hanging="397"/>
      </w:pPr>
      <w:r w:rsidRPr="005A527F">
        <w:t>Katere vrste podatkov podatke boste ustvarili ali ponovno uporabili in v katerih formatih bodo shranjeni?</w:t>
      </w:r>
    </w:p>
    <w:p w14:paraId="463EDB72" w14:textId="5C5C3F8F" w:rsidR="007B02FD" w:rsidRPr="005A527F" w:rsidRDefault="00D85D11" w:rsidP="007B02FD">
      <w:pPr>
        <w:jc w:val="both"/>
      </w:pPr>
      <w:r>
        <w:t>V okviru projekta bodo ustvarjeni in ponovno uporabljeni razli</w:t>
      </w:r>
      <w:r>
        <w:rPr>
          <w:rFonts w:cs="Calibri"/>
        </w:rPr>
        <w:t>č</w:t>
      </w:r>
      <w:r>
        <w:t>ni tipi raziskovalnih podatkov, ki izhajajo iz terenskih, laboratorijskih in raziskav, opravljenih s pomočjo računalnika. Podatki bodo shranjeni v raz</w:t>
      </w:r>
      <w:r>
        <w:rPr>
          <w:rFonts w:cs="Calibri"/>
        </w:rPr>
        <w:t>š</w:t>
      </w:r>
      <w:r>
        <w:t>irjenih, standardnih in po mo</w:t>
      </w:r>
      <w:r>
        <w:rPr>
          <w:rFonts w:cs="Calibri"/>
        </w:rPr>
        <w:t>ž</w:t>
      </w:r>
      <w:r>
        <w:t>nosti odprtih formatih, ki omogo</w:t>
      </w:r>
      <w:r>
        <w:rPr>
          <w:rFonts w:cs="Calibri"/>
        </w:rPr>
        <w:t>č</w:t>
      </w:r>
      <w:r>
        <w:t>ajo dolgoro</w:t>
      </w:r>
      <w:r>
        <w:rPr>
          <w:rFonts w:cs="Calibri"/>
        </w:rPr>
        <w:t>č</w:t>
      </w:r>
      <w:r>
        <w:t>no hrambo, deljenje in ponovno uporabo ter so skladni z uporabljeno programsko opremo in zahtevami podro</w:t>
      </w:r>
      <w:r>
        <w:rPr>
          <w:rFonts w:cs="Calibri"/>
        </w:rPr>
        <w:t>č</w:t>
      </w:r>
      <w:r>
        <w:t>nih repozitorijev.</w:t>
      </w:r>
      <w:r w:rsidR="007B02FD">
        <w:t xml:space="preserve"> Izbor formatov temelji na razširjeni rabi v raziskovalni skupnosti, združljivosti z uporabljeno programsko opremo ter zahtevah repozitorijev, v katere bodo podatki dolgoročno shranjeni.</w:t>
      </w:r>
    </w:p>
    <w:p w14:paraId="0489B889" w14:textId="77777777" w:rsidR="00D85D11" w:rsidRDefault="00D85D11" w:rsidP="007B02FD">
      <w:pPr>
        <w:jc w:val="both"/>
      </w:pPr>
    </w:p>
    <w:p w14:paraId="327924B4" w14:textId="77777777" w:rsidR="00D85D11" w:rsidRPr="00D07C4B" w:rsidRDefault="00D85D11" w:rsidP="007B02FD">
      <w:pPr>
        <w:jc w:val="both"/>
        <w:rPr>
          <w:u w:val="single"/>
        </w:rPr>
      </w:pPr>
      <w:proofErr w:type="spellStart"/>
      <w:r w:rsidRPr="00D07C4B">
        <w:rPr>
          <w:u w:val="single"/>
        </w:rPr>
        <w:t>Geoprostorski</w:t>
      </w:r>
      <w:proofErr w:type="spellEnd"/>
      <w:r w:rsidRPr="00D07C4B">
        <w:rPr>
          <w:u w:val="single"/>
        </w:rPr>
        <w:t xml:space="preserve"> podatki:</w:t>
      </w:r>
    </w:p>
    <w:p w14:paraId="6C81EB6C" w14:textId="77777777" w:rsidR="00D85D11" w:rsidRDefault="00D85D11" w:rsidP="007B02FD">
      <w:pPr>
        <w:pStyle w:val="Odstavekseznama"/>
        <w:numPr>
          <w:ilvl w:val="0"/>
          <w:numId w:val="46"/>
        </w:numPr>
      </w:pPr>
      <w:r>
        <w:t>Geomorfološke karte, tematski sloji in rezultati geofizikalnih (ERT) meritev.</w:t>
      </w:r>
    </w:p>
    <w:p w14:paraId="4F318CDD" w14:textId="6D75D326" w:rsidR="00D85D11" w:rsidRDefault="00D85D11" w:rsidP="007B02FD">
      <w:pPr>
        <w:pStyle w:val="Odstavekseznama"/>
        <w:numPr>
          <w:ilvl w:val="0"/>
          <w:numId w:val="46"/>
        </w:numPr>
      </w:pPr>
      <w:r>
        <w:t xml:space="preserve">Formati: </w:t>
      </w:r>
      <w:r w:rsidR="007B02FD">
        <w:t>.</w:t>
      </w:r>
      <w:proofErr w:type="spellStart"/>
      <w:r>
        <w:t>shp</w:t>
      </w:r>
      <w:proofErr w:type="spellEnd"/>
      <w:r>
        <w:t>, .</w:t>
      </w:r>
      <w:proofErr w:type="spellStart"/>
      <w:r>
        <w:t>gdb</w:t>
      </w:r>
      <w:proofErr w:type="spellEnd"/>
      <w:r>
        <w:t xml:space="preserve">, </w:t>
      </w:r>
      <w:r w:rsidR="007B02FD">
        <w:t>.</w:t>
      </w:r>
      <w:proofErr w:type="spellStart"/>
      <w:r>
        <w:t>tif</w:t>
      </w:r>
      <w:proofErr w:type="spellEnd"/>
      <w:r>
        <w:t>.</w:t>
      </w:r>
    </w:p>
    <w:p w14:paraId="3AF5D33A" w14:textId="77777777" w:rsidR="00D85D11" w:rsidRDefault="00D85D11" w:rsidP="007B02FD">
      <w:pPr>
        <w:pStyle w:val="Odstavekseznama"/>
        <w:numPr>
          <w:ilvl w:val="0"/>
          <w:numId w:val="46"/>
        </w:numPr>
      </w:pPr>
      <w:r>
        <w:t>Izbrani so standardni GIS</w:t>
      </w:r>
      <w:r w:rsidRPr="00D85D11">
        <w:rPr>
          <w:rFonts w:ascii="Cambria Math" w:hAnsi="Cambria Math" w:cs="Cambria Math"/>
        </w:rPr>
        <w:t>‑</w:t>
      </w:r>
      <w:r>
        <w:t xml:space="preserve">formati, ki so </w:t>
      </w:r>
      <w:r w:rsidRPr="00D85D11">
        <w:rPr>
          <w:rFonts w:cs="Calibri"/>
        </w:rPr>
        <w:t>š</w:t>
      </w:r>
      <w:r>
        <w:t xml:space="preserve">iroko uporabljeni v </w:t>
      </w:r>
      <w:proofErr w:type="spellStart"/>
      <w:r>
        <w:t>geoznanstveni</w:t>
      </w:r>
      <w:proofErr w:type="spellEnd"/>
      <w:r>
        <w:t xml:space="preserve"> skupnosti in zdru</w:t>
      </w:r>
      <w:r w:rsidRPr="00D85D11">
        <w:rPr>
          <w:rFonts w:cs="Calibri"/>
        </w:rPr>
        <w:t>ž</w:t>
      </w:r>
      <w:r>
        <w:t>ljivi z uveljavljenimi GIS</w:t>
      </w:r>
      <w:r w:rsidRPr="00D85D11">
        <w:rPr>
          <w:rFonts w:ascii="Cambria Math" w:hAnsi="Cambria Math" w:cs="Cambria Math"/>
        </w:rPr>
        <w:t>‑</w:t>
      </w:r>
      <w:r>
        <w:t>orodji.</w:t>
      </w:r>
    </w:p>
    <w:p w14:paraId="03B522DA" w14:textId="77777777" w:rsidR="00D85D11" w:rsidRDefault="00D85D11" w:rsidP="007B02FD">
      <w:pPr>
        <w:jc w:val="both"/>
      </w:pPr>
    </w:p>
    <w:p w14:paraId="0037971B" w14:textId="61A0B779" w:rsidR="00D85D11" w:rsidRPr="00D07C4B" w:rsidRDefault="00D85D11" w:rsidP="007B02FD">
      <w:pPr>
        <w:jc w:val="both"/>
        <w:rPr>
          <w:u w:val="single"/>
        </w:rPr>
      </w:pPr>
      <w:r w:rsidRPr="00D07C4B">
        <w:rPr>
          <w:u w:val="single"/>
        </w:rPr>
        <w:t>Podatki geofizikalnih meritev</w:t>
      </w:r>
    </w:p>
    <w:p w14:paraId="77C84CD7" w14:textId="13386AA8" w:rsidR="00D004BE" w:rsidRDefault="00D004BE" w:rsidP="007B02FD">
      <w:pPr>
        <w:pStyle w:val="Odstavekseznama"/>
        <w:numPr>
          <w:ilvl w:val="0"/>
          <w:numId w:val="46"/>
        </w:numPr>
      </w:pPr>
      <w:r>
        <w:t xml:space="preserve">Format: </w:t>
      </w:r>
      <w:r w:rsidRPr="00D004BE">
        <w:t>.dat</w:t>
      </w:r>
    </w:p>
    <w:p w14:paraId="1EED200A" w14:textId="7E475FF0" w:rsidR="00D004BE" w:rsidRDefault="00D004BE" w:rsidP="007B02FD">
      <w:pPr>
        <w:pStyle w:val="Odstavekseznama"/>
        <w:numPr>
          <w:ilvl w:val="0"/>
          <w:numId w:val="46"/>
        </w:numPr>
      </w:pPr>
      <w:r>
        <w:t xml:space="preserve">Gre za standarden format za obdelavo podatkov v programih </w:t>
      </w:r>
      <w:r w:rsidRPr="00D004BE">
        <w:t xml:space="preserve">RES2DINV </w:t>
      </w:r>
      <w:r>
        <w:t>ali</w:t>
      </w:r>
      <w:r w:rsidRPr="00D004BE">
        <w:t xml:space="preserve"> RES3DINV.</w:t>
      </w:r>
    </w:p>
    <w:p w14:paraId="5706C34F" w14:textId="77777777" w:rsidR="00D85D11" w:rsidRDefault="00D85D11" w:rsidP="007B02FD">
      <w:pPr>
        <w:jc w:val="both"/>
      </w:pPr>
    </w:p>
    <w:p w14:paraId="397F9DCB" w14:textId="77777777" w:rsidR="00D85D11" w:rsidRPr="00D07C4B" w:rsidRDefault="00D85D11" w:rsidP="007B02FD">
      <w:pPr>
        <w:jc w:val="both"/>
        <w:rPr>
          <w:u w:val="single"/>
        </w:rPr>
      </w:pPr>
      <w:r w:rsidRPr="00D07C4B">
        <w:rPr>
          <w:u w:val="single"/>
        </w:rPr>
        <w:t>Numerični podatki:</w:t>
      </w:r>
    </w:p>
    <w:p w14:paraId="6FD54464" w14:textId="77777777" w:rsidR="00D85D11" w:rsidRDefault="00D85D11" w:rsidP="007B02FD">
      <w:pPr>
        <w:pStyle w:val="Odstavekseznama"/>
        <w:numPr>
          <w:ilvl w:val="0"/>
          <w:numId w:val="46"/>
        </w:numPr>
      </w:pPr>
      <w:r>
        <w:t xml:space="preserve">Rezultati </w:t>
      </w:r>
      <w:proofErr w:type="spellStart"/>
      <w:r>
        <w:t>radiokarbonskega</w:t>
      </w:r>
      <w:proofErr w:type="spellEnd"/>
      <w:r>
        <w:t xml:space="preserve"> datiranja, </w:t>
      </w:r>
      <w:proofErr w:type="spellStart"/>
      <w:r>
        <w:t>sedimentološke</w:t>
      </w:r>
      <w:proofErr w:type="spellEnd"/>
      <w:r>
        <w:t xml:space="preserve"> analize in spremljajoče preglednice.</w:t>
      </w:r>
    </w:p>
    <w:p w14:paraId="63ADB3C0" w14:textId="229876F4" w:rsidR="00D85D11" w:rsidRDefault="00D85D11" w:rsidP="007B02FD">
      <w:pPr>
        <w:pStyle w:val="Odstavekseznama"/>
        <w:numPr>
          <w:ilvl w:val="0"/>
          <w:numId w:val="46"/>
        </w:numPr>
      </w:pPr>
      <w:r>
        <w:t xml:space="preserve">Formati: </w:t>
      </w:r>
      <w:r w:rsidR="007B02FD">
        <w:t>.</w:t>
      </w:r>
      <w:proofErr w:type="spellStart"/>
      <w:r>
        <w:t>xlsx</w:t>
      </w:r>
      <w:proofErr w:type="spellEnd"/>
      <w:r>
        <w:t xml:space="preserve">, </w:t>
      </w:r>
      <w:r w:rsidR="007B02FD">
        <w:t>.</w:t>
      </w:r>
      <w:proofErr w:type="spellStart"/>
      <w:r>
        <w:t>csv</w:t>
      </w:r>
      <w:proofErr w:type="spellEnd"/>
      <w:r w:rsidR="007B02FD">
        <w:t>, .</w:t>
      </w:r>
      <w:proofErr w:type="spellStart"/>
      <w:r w:rsidR="007B02FD">
        <w:t>pdf</w:t>
      </w:r>
      <w:proofErr w:type="spellEnd"/>
      <w:r w:rsidR="007B02FD">
        <w:t>.</w:t>
      </w:r>
    </w:p>
    <w:p w14:paraId="19D5BDAB" w14:textId="4238069A" w:rsidR="00D85D11" w:rsidRDefault="00D85D11" w:rsidP="007B02FD">
      <w:pPr>
        <w:pStyle w:val="Odstavekseznama"/>
        <w:numPr>
          <w:ilvl w:val="0"/>
          <w:numId w:val="46"/>
        </w:numPr>
      </w:pPr>
      <w:r>
        <w:t>Format</w:t>
      </w:r>
      <w:r w:rsidR="007B02FD">
        <w:t>i</w:t>
      </w:r>
      <w:r>
        <w:t xml:space="preserve"> omogoč</w:t>
      </w:r>
      <w:r w:rsidR="007B02FD">
        <w:t>ajo</w:t>
      </w:r>
      <w:r>
        <w:t xml:space="preserve"> enostavno obdelavo, izmenjavo in ponovno uporabo podatkov v različnih programskih okoljih; </w:t>
      </w:r>
      <w:r w:rsidR="007B02FD">
        <w:t>.</w:t>
      </w:r>
      <w:proofErr w:type="spellStart"/>
      <w:r>
        <w:t>csv</w:t>
      </w:r>
      <w:proofErr w:type="spellEnd"/>
      <w:r w:rsidR="007B02FD">
        <w:t xml:space="preserve"> in .</w:t>
      </w:r>
      <w:proofErr w:type="spellStart"/>
      <w:r w:rsidR="007B02FD">
        <w:t>pdf</w:t>
      </w:r>
      <w:proofErr w:type="spellEnd"/>
      <w:r>
        <w:t xml:space="preserve"> kot odprt</w:t>
      </w:r>
      <w:r w:rsidR="007B02FD">
        <w:t>a</w:t>
      </w:r>
      <w:r>
        <w:t xml:space="preserve"> format</w:t>
      </w:r>
      <w:r w:rsidR="007B02FD">
        <w:t>a</w:t>
      </w:r>
      <w:r>
        <w:t xml:space="preserve"> </w:t>
      </w:r>
      <w:r w:rsidR="007B02FD">
        <w:t>sta</w:t>
      </w:r>
      <w:r>
        <w:t xml:space="preserve"> posebej primer</w:t>
      </w:r>
      <w:r w:rsidR="007B02FD">
        <w:t>na</w:t>
      </w:r>
      <w:r>
        <w:t xml:space="preserve"> za dolgoročno hrambo.</w:t>
      </w:r>
    </w:p>
    <w:p w14:paraId="37DA18B2" w14:textId="77777777" w:rsidR="00D85D11" w:rsidRDefault="00D85D11" w:rsidP="007B02FD">
      <w:pPr>
        <w:jc w:val="both"/>
      </w:pPr>
    </w:p>
    <w:p w14:paraId="1BC4F301" w14:textId="77777777" w:rsidR="00D85D11" w:rsidRPr="00D07C4B" w:rsidRDefault="00D85D11" w:rsidP="007B02FD">
      <w:pPr>
        <w:jc w:val="both"/>
        <w:rPr>
          <w:u w:val="single"/>
        </w:rPr>
      </w:pPr>
      <w:r w:rsidRPr="00D07C4B">
        <w:rPr>
          <w:u w:val="single"/>
        </w:rPr>
        <w:t>Besedilni podatki:</w:t>
      </w:r>
    </w:p>
    <w:p w14:paraId="6DAB2EA0" w14:textId="77777777" w:rsidR="00D85D11" w:rsidRDefault="00D85D11" w:rsidP="007B02FD">
      <w:pPr>
        <w:pStyle w:val="Odstavekseznama"/>
        <w:numPr>
          <w:ilvl w:val="0"/>
          <w:numId w:val="46"/>
        </w:numPr>
      </w:pPr>
      <w:r>
        <w:t>Opisi terenskih profilov, metodološka pojasnila, poročila in metapodatki.</w:t>
      </w:r>
    </w:p>
    <w:p w14:paraId="5B2891FB" w14:textId="4E184063" w:rsidR="00D85D11" w:rsidRDefault="00D85D11" w:rsidP="007B02FD">
      <w:pPr>
        <w:pStyle w:val="Odstavekseznama"/>
        <w:numPr>
          <w:ilvl w:val="0"/>
          <w:numId w:val="46"/>
        </w:numPr>
      </w:pPr>
      <w:r>
        <w:t xml:space="preserve">Formati: </w:t>
      </w:r>
      <w:r w:rsidR="007B02FD">
        <w:t>.</w:t>
      </w:r>
      <w:proofErr w:type="spellStart"/>
      <w:r>
        <w:t>docx</w:t>
      </w:r>
      <w:proofErr w:type="spellEnd"/>
      <w:r>
        <w:t xml:space="preserve">, </w:t>
      </w:r>
      <w:r w:rsidR="007B02FD">
        <w:t>.</w:t>
      </w:r>
      <w:proofErr w:type="spellStart"/>
      <w:r>
        <w:t>pdf</w:t>
      </w:r>
      <w:proofErr w:type="spellEnd"/>
      <w:r>
        <w:t>.</w:t>
      </w:r>
    </w:p>
    <w:p w14:paraId="3E752CB7" w14:textId="77777777" w:rsidR="00D85D11" w:rsidRDefault="00D85D11" w:rsidP="007B02FD">
      <w:pPr>
        <w:pStyle w:val="Odstavekseznama"/>
        <w:numPr>
          <w:ilvl w:val="0"/>
          <w:numId w:val="46"/>
        </w:numPr>
      </w:pPr>
      <w:r>
        <w:t>Formati so izbrani zaradi razširjene rabe v raziskovalnem in administrativnem okolju; pdf se uporablja za arhiviranje končnih dokumentov.</w:t>
      </w:r>
    </w:p>
    <w:p w14:paraId="51C83EE7" w14:textId="77777777" w:rsidR="00D85D11" w:rsidRDefault="00D85D11" w:rsidP="007B02FD">
      <w:pPr>
        <w:jc w:val="both"/>
      </w:pPr>
    </w:p>
    <w:p w14:paraId="0A21F73E" w14:textId="77777777" w:rsidR="00D85D11" w:rsidRPr="00D07C4B" w:rsidRDefault="00D85D11" w:rsidP="007B02FD">
      <w:pPr>
        <w:jc w:val="both"/>
        <w:rPr>
          <w:u w:val="single"/>
        </w:rPr>
      </w:pPr>
      <w:r w:rsidRPr="00D07C4B">
        <w:rPr>
          <w:u w:val="single"/>
        </w:rPr>
        <w:t>Slikovni podatki:</w:t>
      </w:r>
    </w:p>
    <w:p w14:paraId="5416B866" w14:textId="77777777" w:rsidR="00D85D11" w:rsidRDefault="00D85D11" w:rsidP="007B02FD">
      <w:pPr>
        <w:pStyle w:val="Odstavekseznama"/>
        <w:numPr>
          <w:ilvl w:val="0"/>
          <w:numId w:val="46"/>
        </w:numPr>
      </w:pPr>
      <w:r>
        <w:t>Terenske fotografije, grafični prikazi in sheme.</w:t>
      </w:r>
    </w:p>
    <w:p w14:paraId="06AD07B6" w14:textId="09789843" w:rsidR="00D85D11" w:rsidRDefault="00D85D11" w:rsidP="007B02FD">
      <w:pPr>
        <w:pStyle w:val="Odstavekseznama"/>
        <w:numPr>
          <w:ilvl w:val="0"/>
          <w:numId w:val="46"/>
        </w:numPr>
      </w:pPr>
      <w:r>
        <w:t xml:space="preserve">Formati: </w:t>
      </w:r>
      <w:r w:rsidR="007B02FD">
        <w:t>.</w:t>
      </w:r>
      <w:proofErr w:type="spellStart"/>
      <w:r>
        <w:t>jpg</w:t>
      </w:r>
      <w:proofErr w:type="spellEnd"/>
      <w:r>
        <w:t xml:space="preserve">, </w:t>
      </w:r>
      <w:r w:rsidR="007B02FD">
        <w:t>.</w:t>
      </w:r>
      <w:proofErr w:type="spellStart"/>
      <w:r>
        <w:t>png</w:t>
      </w:r>
      <w:proofErr w:type="spellEnd"/>
      <w:r>
        <w:t>.</w:t>
      </w:r>
    </w:p>
    <w:p w14:paraId="370D7EC0" w14:textId="77777777" w:rsidR="00D85D11" w:rsidRDefault="00D85D11" w:rsidP="007B02FD">
      <w:pPr>
        <w:pStyle w:val="Odstavekseznama"/>
        <w:numPr>
          <w:ilvl w:val="0"/>
          <w:numId w:val="46"/>
        </w:numPr>
      </w:pPr>
      <w:r>
        <w:t>Gre za standardne slikovne formate, ki omogočajo dobro razmerje med kakovostjo in velikostjo datotek ter široko podporo v različnih sistemih.</w:t>
      </w:r>
    </w:p>
    <w:p w14:paraId="56499CBF" w14:textId="77777777" w:rsidR="00D85D11" w:rsidRDefault="00D85D11" w:rsidP="00D85D11"/>
    <w:p w14:paraId="58B6F088" w14:textId="3A833AB3" w:rsidR="002C72EA" w:rsidRPr="005A527F" w:rsidRDefault="002C72EA" w:rsidP="002C72EA">
      <w:pPr>
        <w:pStyle w:val="Slog3"/>
        <w:numPr>
          <w:ilvl w:val="1"/>
          <w:numId w:val="3"/>
        </w:numPr>
        <w:spacing w:line="240" w:lineRule="auto"/>
        <w:ind w:left="397" w:hanging="397"/>
      </w:pPr>
      <w:r w:rsidRPr="005A527F">
        <w:t>Kakšen je namen ustvarjanja, zbiranja oz. ponovne uporabe podatkov in njihova povezava s cilji projekta?</w:t>
      </w:r>
    </w:p>
    <w:p w14:paraId="22C428B2" w14:textId="0F441324" w:rsidR="007B02FD" w:rsidRDefault="007B02FD" w:rsidP="007B02FD">
      <w:pPr>
        <w:jc w:val="both"/>
      </w:pPr>
      <w:r>
        <w:t>Namen ustvarjanja, zbiranja in ponovne uporabe podatkov je pridobiti celovit nabor geomorfolo</w:t>
      </w:r>
      <w:r>
        <w:rPr>
          <w:rFonts w:cs="Calibri"/>
        </w:rPr>
        <w:t>š</w:t>
      </w:r>
      <w:r>
        <w:t xml:space="preserve">kih, </w:t>
      </w:r>
      <w:proofErr w:type="spellStart"/>
      <w:r>
        <w:t>sedimentolo</w:t>
      </w:r>
      <w:r>
        <w:rPr>
          <w:rFonts w:cs="Calibri"/>
        </w:rPr>
        <w:t>š</w:t>
      </w:r>
      <w:r>
        <w:t>kih</w:t>
      </w:r>
      <w:proofErr w:type="spellEnd"/>
      <w:r>
        <w:t xml:space="preserve"> in </w:t>
      </w:r>
      <w:proofErr w:type="spellStart"/>
      <w:r>
        <w:t>geokronolo</w:t>
      </w:r>
      <w:r>
        <w:rPr>
          <w:rFonts w:cs="Calibri"/>
        </w:rPr>
        <w:t>š</w:t>
      </w:r>
      <w:r>
        <w:t>kih</w:t>
      </w:r>
      <w:proofErr w:type="spellEnd"/>
      <w:r>
        <w:t xml:space="preserve"> informacij, potrebnih za razumevanje kvartarnega razvoja Bov</w:t>
      </w:r>
      <w:r>
        <w:rPr>
          <w:rFonts w:cs="Calibri"/>
        </w:rPr>
        <w:t>š</w:t>
      </w:r>
      <w:r>
        <w:t>ke</w:t>
      </w:r>
      <w:r w:rsidR="009B537F">
        <w:t>ga</w:t>
      </w:r>
      <w:r>
        <w:t xml:space="preserve"> </w:t>
      </w:r>
      <w:r w:rsidR="009B537F">
        <w:t>bazena</w:t>
      </w:r>
      <w:r>
        <w:t>. Podatki omogo</w:t>
      </w:r>
      <w:r>
        <w:rPr>
          <w:rFonts w:cs="Calibri"/>
        </w:rPr>
        <w:t>č</w:t>
      </w:r>
      <w:r>
        <w:t xml:space="preserve">ajo prostorsko opredelitev reliefnih oblik in sedimentov ter njihovo </w:t>
      </w:r>
      <w:r>
        <w:rPr>
          <w:rFonts w:cs="Calibri"/>
        </w:rPr>
        <w:t>č</w:t>
      </w:r>
      <w:r>
        <w:t>asovno umestitev.</w:t>
      </w:r>
    </w:p>
    <w:p w14:paraId="7DDE9006" w14:textId="74282DA6" w:rsidR="002C72EA" w:rsidRDefault="007B02FD" w:rsidP="007B02FD">
      <w:pPr>
        <w:jc w:val="both"/>
      </w:pPr>
      <w:r>
        <w:t xml:space="preserve">Novo ustvarjeni podatki iz terenskega kartiranja, geofizikalnih meritev, </w:t>
      </w:r>
      <w:proofErr w:type="spellStart"/>
      <w:r>
        <w:t>sedimentoloških</w:t>
      </w:r>
      <w:proofErr w:type="spellEnd"/>
      <w:r>
        <w:t xml:space="preserve"> analiz in </w:t>
      </w:r>
      <w:proofErr w:type="spellStart"/>
      <w:r>
        <w:t>radiokarbonskega</w:t>
      </w:r>
      <w:proofErr w:type="spellEnd"/>
      <w:r>
        <w:t xml:space="preserve"> datiranja bodo dopolnjeni z obstoječimi podatki iz predhodnih raziskav, kar bo zagotovilo širši regionalni okvir in primerljivost rezultatov. Podatki so neposredno povezani s cilji projekta, saj predstavljajo osnovo za interpretacijo jeder vrtin DOVE </w:t>
      </w:r>
      <w:proofErr w:type="spellStart"/>
      <w:r>
        <w:t>Phase</w:t>
      </w:r>
      <w:proofErr w:type="spellEnd"/>
      <w:r>
        <w:t xml:space="preserve"> 2 in rekonstrukcijo poteka poledenitev v Bovšk</w:t>
      </w:r>
      <w:r w:rsidR="00ED4F5D">
        <w:t>em bazenu</w:t>
      </w:r>
      <w:r>
        <w:t>.</w:t>
      </w:r>
    </w:p>
    <w:p w14:paraId="7FA77563" w14:textId="77777777" w:rsidR="007B02FD" w:rsidRPr="005A527F" w:rsidRDefault="007B02FD" w:rsidP="007B02FD">
      <w:pPr>
        <w:jc w:val="both"/>
      </w:pPr>
    </w:p>
    <w:p w14:paraId="6E19D5BF" w14:textId="576FB1FA" w:rsidR="002C72EA" w:rsidRPr="005A527F" w:rsidRDefault="002C72EA" w:rsidP="002C72EA">
      <w:pPr>
        <w:pStyle w:val="Slog3"/>
        <w:numPr>
          <w:ilvl w:val="1"/>
          <w:numId w:val="3"/>
        </w:numPr>
        <w:spacing w:line="240" w:lineRule="auto"/>
        <w:ind w:left="397" w:hanging="397"/>
        <w:rPr>
          <w:rStyle w:val="normaltextrun"/>
          <w:rFonts w:cs="Calibri"/>
        </w:rPr>
      </w:pPr>
      <w:r w:rsidRPr="005A527F">
        <w:rPr>
          <w:rStyle w:val="normaltextrun"/>
          <w:rFonts w:cs="Calibri"/>
        </w:rPr>
        <w:t>Na kakšen način boste zbrali ali ustvarili nove podatke in/ali na kakšen način boste uporabili že obstoječe podatke (nanaša se na ponovno rabo)?</w:t>
      </w:r>
    </w:p>
    <w:p w14:paraId="7360746D" w14:textId="135D7B79" w:rsidR="00D07C4B" w:rsidRDefault="00D07C4B" w:rsidP="00D07C4B">
      <w:pPr>
        <w:jc w:val="both"/>
      </w:pPr>
      <w:r>
        <w:t>Novi podatki v tem projektu bodo zbrani z geomorfolo</w:t>
      </w:r>
      <w:r>
        <w:rPr>
          <w:rFonts w:cs="Calibri"/>
        </w:rPr>
        <w:t>š</w:t>
      </w:r>
      <w:r>
        <w:t xml:space="preserve">kim terenskim kartiranjem, geofizikalnimi (ERT) meritvami, </w:t>
      </w:r>
      <w:proofErr w:type="spellStart"/>
      <w:r>
        <w:t>sedimentolo</w:t>
      </w:r>
      <w:r>
        <w:rPr>
          <w:rFonts w:cs="Calibri"/>
        </w:rPr>
        <w:t>š</w:t>
      </w:r>
      <w:r>
        <w:t>kimi</w:t>
      </w:r>
      <w:proofErr w:type="spellEnd"/>
      <w:r>
        <w:t xml:space="preserve"> popisi</w:t>
      </w:r>
      <w:r w:rsidR="002A5689">
        <w:t xml:space="preserve"> </w:t>
      </w:r>
      <w:r>
        <w:t xml:space="preserve">in laboratorijskim </w:t>
      </w:r>
      <w:proofErr w:type="spellStart"/>
      <w:r>
        <w:t>radiokarbonskim</w:t>
      </w:r>
      <w:proofErr w:type="spellEnd"/>
      <w:r>
        <w:t xml:space="preserve"> datiranjem izbranih sedimentov. Terenski in analitski podatki bodo obdelani v GIS</w:t>
      </w:r>
      <w:r>
        <w:rPr>
          <w:rFonts w:ascii="Cambria Math" w:hAnsi="Cambria Math" w:cs="Cambria Math"/>
        </w:rPr>
        <w:t>‑</w:t>
      </w:r>
      <w:r>
        <w:t>okolju z uporabo uveljavljene programske opreme za prostorske analize (</w:t>
      </w:r>
      <w:proofErr w:type="spellStart"/>
      <w:r>
        <w:t>ArcGIS</w:t>
      </w:r>
      <w:proofErr w:type="spellEnd"/>
      <w:r>
        <w:t>, QGIS) in kartiranje ter standardnih orodij za obdelavo numeri</w:t>
      </w:r>
      <w:r>
        <w:rPr>
          <w:rFonts w:cs="Calibri"/>
        </w:rPr>
        <w:t>č</w:t>
      </w:r>
      <w:r>
        <w:t>nih in slikovnih podatkov (</w:t>
      </w:r>
      <w:proofErr w:type="spellStart"/>
      <w:r>
        <w:t>CorelDraw</w:t>
      </w:r>
      <w:proofErr w:type="spellEnd"/>
      <w:r>
        <w:t>, Adobe programska oprema, MS Excel).</w:t>
      </w:r>
    </w:p>
    <w:p w14:paraId="565F7CCC" w14:textId="77777777" w:rsidR="00D07C4B" w:rsidRDefault="00D07C4B" w:rsidP="00D07C4B">
      <w:pPr>
        <w:jc w:val="both"/>
      </w:pPr>
      <w:r>
        <w:t xml:space="preserve">Obstoječi geomorfološki in </w:t>
      </w:r>
      <w:proofErr w:type="spellStart"/>
      <w:r>
        <w:t>geokronološki</w:t>
      </w:r>
      <w:proofErr w:type="spellEnd"/>
      <w:r>
        <w:t xml:space="preserve"> podatki iz predhodnih raziskav bodo ponovno uporabljeni z njihovim kritičnim pregledom, preverjanjem kakovosti in metodološko uskladitvijo z novo pridobljenimi podatki. Integracija bo potekala v skupnem prostorskem in vsebinskem okviru, kar bo omogočilo primerljivost in nadgradnjo obstoječih rezultatov.</w:t>
      </w:r>
    </w:p>
    <w:p w14:paraId="129CBE43" w14:textId="28437A0C" w:rsidR="002C72EA" w:rsidRPr="005A527F" w:rsidRDefault="00D07C4B" w:rsidP="00D07C4B">
      <w:pPr>
        <w:jc w:val="both"/>
      </w:pPr>
      <w:r>
        <w:t>Izvor podatkov bo dokumentiran od nastanka do končne verzije z uporabo spremljevalne dokumentacije, ki bo vključevala opise metod, podatke o virih, datume zajema, uporabljeno opremo in programsko okolje ter informacije o obdelavi in spremembah podatkov. Verzije podatkov bodo jasno označene, končne različice pa ločene od delovnih podatkov.</w:t>
      </w:r>
    </w:p>
    <w:p w14:paraId="223BD919" w14:textId="77777777" w:rsidR="002C72EA" w:rsidRPr="005A527F" w:rsidRDefault="002C72EA" w:rsidP="002C72EA"/>
    <w:p w14:paraId="3F1CB24B" w14:textId="730BB290" w:rsidR="00CB0298" w:rsidRPr="005A527F" w:rsidRDefault="00CB0298" w:rsidP="00CB0298">
      <w:pPr>
        <w:pStyle w:val="Slog3"/>
        <w:numPr>
          <w:ilvl w:val="1"/>
          <w:numId w:val="3"/>
        </w:numPr>
        <w:spacing w:line="240" w:lineRule="auto"/>
        <w:ind w:left="397" w:hanging="397"/>
      </w:pPr>
      <w:r w:rsidRPr="005A527F">
        <w:lastRenderedPageBreak/>
        <w:t>Kakšna je pričakovana velikost podatkov, ki jih nameravate ustvariti ali ponovno uporabiti?</w:t>
      </w:r>
    </w:p>
    <w:p w14:paraId="00674920" w14:textId="6EED8F07" w:rsidR="00CB0298" w:rsidRPr="005A527F" w:rsidRDefault="005D279C" w:rsidP="00CB0298">
      <w:sdt>
        <w:sdtPr>
          <w:rPr>
            <w:rFonts w:ascii="Segoe UI Symbol" w:hAnsi="Segoe UI Symbol" w:cs="Segoe UI Symbol"/>
          </w:rPr>
          <w:id w:val="-815721724"/>
          <w14:checkbox>
            <w14:checked w14:val="0"/>
            <w14:checkedState w14:val="2612" w14:font="MS Gothic"/>
            <w14:uncheckedState w14:val="2610" w14:font="MS Gothic"/>
          </w14:checkbox>
        </w:sdtPr>
        <w:sdtEndPr/>
        <w:sdtContent>
          <w:r w:rsidR="00CB0298" w:rsidRPr="005A527F">
            <w:rPr>
              <w:rFonts w:ascii="MS Gothic" w:eastAsia="MS Gothic" w:hAnsi="MS Gothic" w:cs="Segoe UI Symbol" w:hint="eastAsia"/>
            </w:rPr>
            <w:t>☐</w:t>
          </w:r>
        </w:sdtContent>
      </w:sdt>
      <w:r w:rsidR="00CB0298" w:rsidRPr="005A527F">
        <w:t xml:space="preserve"> 0</w:t>
      </w:r>
      <w:r w:rsidR="00CB0298" w:rsidRPr="005A527F">
        <w:rPr>
          <w:rFonts w:cs="Calibri"/>
        </w:rPr>
        <w:t>–</w:t>
      </w:r>
      <w:r w:rsidR="00CB0298" w:rsidRPr="005A527F">
        <w:t>10 GB</w:t>
      </w:r>
    </w:p>
    <w:p w14:paraId="156CF019" w14:textId="5AD95625" w:rsidR="00CB0298" w:rsidRPr="005A527F" w:rsidRDefault="005D279C" w:rsidP="00CB0298">
      <w:sdt>
        <w:sdtPr>
          <w:rPr>
            <w:rFonts w:ascii="Segoe UI Symbol" w:hAnsi="Segoe UI Symbol" w:cs="Segoe UI Symbol"/>
          </w:rPr>
          <w:id w:val="-1972276545"/>
          <w14:checkbox>
            <w14:checked w14:val="1"/>
            <w14:checkedState w14:val="2612" w14:font="MS Gothic"/>
            <w14:uncheckedState w14:val="2610" w14:font="MS Gothic"/>
          </w14:checkbox>
        </w:sdtPr>
        <w:sdtEndPr/>
        <w:sdtContent>
          <w:r w:rsidR="00D07C4B">
            <w:rPr>
              <w:rFonts w:ascii="MS Gothic" w:eastAsia="MS Gothic" w:hAnsi="MS Gothic" w:cs="Segoe UI Symbol" w:hint="eastAsia"/>
            </w:rPr>
            <w:t>☒</w:t>
          </w:r>
        </w:sdtContent>
      </w:sdt>
      <w:r w:rsidR="00CB0298" w:rsidRPr="005A527F">
        <w:t xml:space="preserve"> 10</w:t>
      </w:r>
      <w:r w:rsidR="00CB0298" w:rsidRPr="005A527F">
        <w:rPr>
          <w:rFonts w:cs="Calibri"/>
        </w:rPr>
        <w:t>–</w:t>
      </w:r>
      <w:r w:rsidR="00CB0298" w:rsidRPr="005A527F">
        <w:t>100 GB</w:t>
      </w:r>
    </w:p>
    <w:p w14:paraId="0F43ADA7" w14:textId="5FD8BD45" w:rsidR="00CB0298" w:rsidRPr="005A527F" w:rsidRDefault="005D279C" w:rsidP="00CB0298">
      <w:sdt>
        <w:sdtPr>
          <w:rPr>
            <w:rFonts w:ascii="Segoe UI Symbol" w:hAnsi="Segoe UI Symbol" w:cs="Segoe UI Symbol"/>
          </w:rPr>
          <w:id w:val="-1181814453"/>
          <w14:checkbox>
            <w14:checked w14:val="0"/>
            <w14:checkedState w14:val="2612" w14:font="MS Gothic"/>
            <w14:uncheckedState w14:val="2610" w14:font="MS Gothic"/>
          </w14:checkbox>
        </w:sdtPr>
        <w:sdtEndPr/>
        <w:sdtContent>
          <w:r w:rsidR="00CB0298" w:rsidRPr="005A527F">
            <w:rPr>
              <w:rFonts w:ascii="MS Gothic" w:eastAsia="MS Gothic" w:hAnsi="MS Gothic" w:cs="Segoe UI Symbol" w:hint="eastAsia"/>
            </w:rPr>
            <w:t>☐</w:t>
          </w:r>
        </w:sdtContent>
      </w:sdt>
      <w:r w:rsidR="00CB0298" w:rsidRPr="005A527F">
        <w:t xml:space="preserve"> 100</w:t>
      </w:r>
      <w:r w:rsidR="00CB0298" w:rsidRPr="005A527F">
        <w:rPr>
          <w:rFonts w:cs="Calibri"/>
        </w:rPr>
        <w:t>–</w:t>
      </w:r>
      <w:r w:rsidR="00CB0298" w:rsidRPr="005A527F">
        <w:t>1000 GB</w:t>
      </w:r>
    </w:p>
    <w:p w14:paraId="326994D9" w14:textId="2F17A0EC" w:rsidR="00CB0298" w:rsidRPr="005A527F" w:rsidRDefault="005D279C" w:rsidP="00CB0298">
      <w:sdt>
        <w:sdtPr>
          <w:rPr>
            <w:rFonts w:ascii="Segoe UI Symbol" w:hAnsi="Segoe UI Symbol" w:cs="Segoe UI Symbol"/>
          </w:rPr>
          <w:id w:val="-1804152038"/>
          <w14:checkbox>
            <w14:checked w14:val="0"/>
            <w14:checkedState w14:val="2612" w14:font="MS Gothic"/>
            <w14:uncheckedState w14:val="2610" w14:font="MS Gothic"/>
          </w14:checkbox>
        </w:sdtPr>
        <w:sdtEndPr/>
        <w:sdtContent>
          <w:r w:rsidR="00CB0298" w:rsidRPr="005A527F">
            <w:rPr>
              <w:rFonts w:ascii="MS Gothic" w:eastAsia="MS Gothic" w:hAnsi="MS Gothic" w:cs="Segoe UI Symbol" w:hint="eastAsia"/>
            </w:rPr>
            <w:t>☐</w:t>
          </w:r>
        </w:sdtContent>
      </w:sdt>
      <w:r w:rsidR="00CB0298" w:rsidRPr="005A527F">
        <w:t xml:space="preserve"> &gt;1000 GB</w:t>
      </w:r>
    </w:p>
    <w:p w14:paraId="01C2903F" w14:textId="77777777" w:rsidR="00CB0298" w:rsidRPr="005A527F" w:rsidRDefault="00CB0298" w:rsidP="00CB0298"/>
    <w:p w14:paraId="4A93E6FC" w14:textId="77777777" w:rsidR="00CB0298" w:rsidRPr="005A527F" w:rsidRDefault="00CB0298" w:rsidP="00CA254A"/>
    <w:p w14:paraId="0BA0C57B" w14:textId="22CE29FD" w:rsidR="008E551E" w:rsidRPr="005A527F" w:rsidRDefault="008E551E" w:rsidP="008E551E">
      <w:pPr>
        <w:pStyle w:val="GeoZSPodnaslovStL1"/>
        <w:spacing w:line="240" w:lineRule="auto"/>
        <w:jc w:val="both"/>
      </w:pPr>
      <w:r w:rsidRPr="005A527F">
        <w:t>SHRANJEVANJE IN VARNOSTNO KOPIRANJE PODATKOV</w:t>
      </w:r>
    </w:p>
    <w:p w14:paraId="31C4C19F" w14:textId="5A2D8322" w:rsidR="008E551E" w:rsidRPr="005A527F" w:rsidRDefault="008E551E" w:rsidP="008E551E">
      <w:pPr>
        <w:pStyle w:val="Slog3"/>
        <w:numPr>
          <w:ilvl w:val="1"/>
          <w:numId w:val="3"/>
        </w:numPr>
        <w:spacing w:line="240" w:lineRule="auto"/>
        <w:ind w:left="397" w:hanging="397"/>
      </w:pPr>
      <w:r w:rsidRPr="005A527F">
        <w:t>Kje boste hranili podatke, metapodatke in varnostne kopije tekom raziskovanja?</w:t>
      </w:r>
    </w:p>
    <w:p w14:paraId="4031E1CF" w14:textId="77777777" w:rsidR="00D07C4B" w:rsidRDefault="00D07C4B" w:rsidP="00D07C4B">
      <w:pPr>
        <w:jc w:val="both"/>
      </w:pPr>
      <w:r>
        <w:t>Podatki in metapodatki, ustvarjeni v okviru projekta GEOFRAME</w:t>
      </w:r>
      <w:r>
        <w:rPr>
          <w:rFonts w:ascii="Cambria Math" w:hAnsi="Cambria Math" w:cs="Cambria Math"/>
        </w:rPr>
        <w:t>‑</w:t>
      </w:r>
      <w:r>
        <w:t>BOVEC, bodo tekom raziskovanja shranjeni na stre</w:t>
      </w:r>
      <w:r>
        <w:rPr>
          <w:rFonts w:cs="Calibri"/>
        </w:rPr>
        <w:t>ž</w:t>
      </w:r>
      <w:r>
        <w:t>ni</w:t>
      </w:r>
      <w:r>
        <w:rPr>
          <w:rFonts w:cs="Calibri"/>
        </w:rPr>
        <w:t>š</w:t>
      </w:r>
      <w:r>
        <w:t>ki infrastrukturi Geolo</w:t>
      </w:r>
      <w:r>
        <w:rPr>
          <w:rFonts w:cs="Calibri"/>
        </w:rPr>
        <w:t>š</w:t>
      </w:r>
      <w:r>
        <w:t>kega zavoda Slovenije, ki omogo</w:t>
      </w:r>
      <w:r>
        <w:rPr>
          <w:rFonts w:cs="Calibri"/>
        </w:rPr>
        <w:t>č</w:t>
      </w:r>
      <w:r>
        <w:t xml:space="preserve">a centralizirano hrambo in nadzorovan dostop za </w:t>
      </w:r>
      <w:r>
        <w:rPr>
          <w:rFonts w:cs="Calibri"/>
        </w:rPr>
        <w:t>č</w:t>
      </w:r>
      <w:r>
        <w:t>lane projektne skupine. Hranjenje podatkov bo potekalo v okolju z avtomatskim varnostnim kopiranjem, kar zagotavlja za</w:t>
      </w:r>
      <w:r>
        <w:rPr>
          <w:rFonts w:cs="Calibri"/>
        </w:rPr>
        <w:t>šč</w:t>
      </w:r>
      <w:r>
        <w:t>ito pred izgubo podatkov.</w:t>
      </w:r>
    </w:p>
    <w:p w14:paraId="54B090F3" w14:textId="77777777" w:rsidR="00D07C4B" w:rsidRDefault="00D07C4B" w:rsidP="00D07C4B">
      <w:pPr>
        <w:jc w:val="both"/>
      </w:pPr>
      <w:r>
        <w:t>Varnostne kopije bodo izdelane samodejno in shranjene na vsaj dveh fizično ločenih lokacijah v okviru obstoječe infrastrukture, skladno z internimi praksami institucije. Delovni podatki na osebnih računalnikih bodo uporabljeni le začasno in bodo redno sinhronizirani s centralnim strežnikom.</w:t>
      </w:r>
    </w:p>
    <w:p w14:paraId="14B59073" w14:textId="2674DF9B" w:rsidR="00D07C4B" w:rsidRDefault="00D07C4B" w:rsidP="00D07C4B">
      <w:pPr>
        <w:jc w:val="both"/>
      </w:pPr>
      <w:r>
        <w:t>Če bodo podatki zahtevali dodatno stopnjo varnosti, bo dostop omogočen le pooblaščenim uporabnikom, ob upoštevanju tehničnih in organizacijskih ukrepov za zaščito podatkov.</w:t>
      </w:r>
    </w:p>
    <w:p w14:paraId="3D3751F7" w14:textId="14733AE9" w:rsidR="008E551E" w:rsidRPr="005A527F" w:rsidRDefault="00D07C4B" w:rsidP="00D07C4B">
      <w:pPr>
        <w:jc w:val="both"/>
      </w:pPr>
      <w:r>
        <w:t>Prenosni računalniki, zunanji trdi diski ali USB</w:t>
      </w:r>
      <w:r>
        <w:rPr>
          <w:rFonts w:ascii="Cambria Math" w:hAnsi="Cambria Math" w:cs="Cambria Math"/>
        </w:rPr>
        <w:t>‑</w:t>
      </w:r>
      <w:r>
        <w:t>klju</w:t>
      </w:r>
      <w:r>
        <w:rPr>
          <w:rFonts w:cs="Calibri"/>
        </w:rPr>
        <w:t>č</w:t>
      </w:r>
      <w:r>
        <w:t>ki ne bodo uporabljeni kot primarna lokacija za hrambo raziskovalnih podatkov.</w:t>
      </w:r>
    </w:p>
    <w:p w14:paraId="0E503A8A" w14:textId="77777777" w:rsidR="008E551E" w:rsidRPr="005A527F" w:rsidRDefault="008E551E" w:rsidP="00D07C4B">
      <w:pPr>
        <w:jc w:val="both"/>
      </w:pPr>
    </w:p>
    <w:p w14:paraId="396ECBD7" w14:textId="1F0CA059" w:rsidR="008E551E" w:rsidRPr="005A527F" w:rsidRDefault="008E551E" w:rsidP="008E551E">
      <w:pPr>
        <w:pStyle w:val="Slog3"/>
        <w:numPr>
          <w:ilvl w:val="1"/>
          <w:numId w:val="3"/>
        </w:numPr>
        <w:spacing w:line="240" w:lineRule="auto"/>
        <w:ind w:left="397" w:hanging="397"/>
      </w:pPr>
      <w:r w:rsidRPr="005A527F">
        <w:t>Kako boste skrbeli za varovanje in zaščito občutljivih podatkov med raziskovanjem?</w:t>
      </w:r>
    </w:p>
    <w:p w14:paraId="29B9D4EA" w14:textId="1DC38999" w:rsidR="00D07C4B" w:rsidRDefault="00D07C4B" w:rsidP="00D07C4B">
      <w:pPr>
        <w:jc w:val="both"/>
      </w:pPr>
      <w:r>
        <w:t>V okviru projekta ne bomo rokovali s podatki občutljive narave. Vsi podatki bodo med raziskovanjem varovani z uporabo varne stre</w:t>
      </w:r>
      <w:r>
        <w:rPr>
          <w:rFonts w:cs="Calibri"/>
        </w:rPr>
        <w:t>ž</w:t>
      </w:r>
      <w:r>
        <w:t>ni</w:t>
      </w:r>
      <w:r>
        <w:rPr>
          <w:rFonts w:cs="Calibri"/>
        </w:rPr>
        <w:t>š</w:t>
      </w:r>
      <w:r>
        <w:t>ke infrastrukture Geolo</w:t>
      </w:r>
      <w:r>
        <w:rPr>
          <w:rFonts w:cs="Calibri"/>
        </w:rPr>
        <w:t>š</w:t>
      </w:r>
      <w:r>
        <w:t>kega zavoda Slovenije z rednim avtomatskim varnostnim kopiranjem, ki omogo</w:t>
      </w:r>
      <w:r>
        <w:rPr>
          <w:rFonts w:cs="Calibri"/>
        </w:rPr>
        <w:t>č</w:t>
      </w:r>
      <w:r>
        <w:t>a obnovo podatkov v primeru nepredvidenih dogodkov.</w:t>
      </w:r>
    </w:p>
    <w:p w14:paraId="1881E48A" w14:textId="77777777" w:rsidR="00D07C4B" w:rsidRDefault="00D07C4B" w:rsidP="00D07C4B">
      <w:pPr>
        <w:jc w:val="both"/>
      </w:pPr>
      <w:r>
        <w:t>Dostop do podatkov bo omejen na člane projektne skupine z dodeljenimi uporabniškimi pravicami. Pri sodelovanju z zunanjimi partnerji bo dostop omogočen le pooblaščenim osebam in le do potrebnih podatkov. Morebitni podatki z omejitvami dostopa bodo shranjeni v posebej zaščitenih mapah.</w:t>
      </w:r>
    </w:p>
    <w:p w14:paraId="01A28BB2" w14:textId="3A7E409F" w:rsidR="008E551E" w:rsidRPr="005A527F" w:rsidRDefault="00D07C4B" w:rsidP="00D07C4B">
      <w:pPr>
        <w:jc w:val="both"/>
      </w:pPr>
      <w:r>
        <w:t>Glavna tveganja, kot sta izguba podatkov ali nepooblaščen dostop, bodo obvladovana z omejevanjem dostopa in rednim varnostnim kopiranjem.</w:t>
      </w:r>
    </w:p>
    <w:p w14:paraId="53D5DB9E" w14:textId="77777777" w:rsidR="008E551E" w:rsidRPr="005A527F" w:rsidRDefault="008E551E" w:rsidP="008E551E"/>
    <w:p w14:paraId="068D5F80" w14:textId="42702683" w:rsidR="008E551E" w:rsidRPr="005A527F" w:rsidRDefault="008E551E" w:rsidP="008E551E">
      <w:pPr>
        <w:pStyle w:val="Slog3"/>
        <w:numPr>
          <w:ilvl w:val="1"/>
          <w:numId w:val="3"/>
        </w:numPr>
        <w:spacing w:line="240" w:lineRule="auto"/>
        <w:ind w:left="397" w:hanging="397"/>
      </w:pPr>
      <w:r w:rsidRPr="005A527F">
        <w:t>Ali boste izbirali podatke za dolgoročno hrambo?</w:t>
      </w:r>
    </w:p>
    <w:p w14:paraId="68A53CB6" w14:textId="499CC05A" w:rsidR="00D07C4B" w:rsidRDefault="00D07C4B" w:rsidP="00D07C4B">
      <w:pPr>
        <w:jc w:val="both"/>
      </w:pPr>
      <w:r>
        <w:t>Da. Odločitev o dolgoročni hrambi podatkov bo temeljila na veljavnih pravnih in regulatornih okvirih, pogojih financiranja projekta ter internih smernicah Geološkega zavoda Slovenije glede ravnanja z raziskovalnimi podatki.</w:t>
      </w:r>
    </w:p>
    <w:p w14:paraId="789556BC" w14:textId="2616EE6E" w:rsidR="008E551E" w:rsidRPr="005A527F" w:rsidRDefault="00D07C4B" w:rsidP="00D07C4B">
      <w:pPr>
        <w:jc w:val="both"/>
      </w:pPr>
      <w:r>
        <w:t xml:space="preserve">Pri vrednotenju podatkov bo upoštevana njihova znanstvena vrednost, relevantnost za doseganje ciljev projekta ter možnost ponovne uporabe. Na dolgi rok bodo hranjeni predvsem končni in kakovostno preverjeni podatki, kot so geomorfološke karte, prostorski sloji, </w:t>
      </w:r>
      <w:proofErr w:type="spellStart"/>
      <w:r>
        <w:t>geokronološki</w:t>
      </w:r>
      <w:proofErr w:type="spellEnd"/>
      <w:r>
        <w:t xml:space="preserve"> podatki, ključni analitični rezultati in pripadajoči metapodatki. Delovni, vmesni in podvojeni podatki, ki nimajo dolgoročne dodane vrednosti, ne bodo trajno shranjeni.</w:t>
      </w:r>
    </w:p>
    <w:p w14:paraId="60578596" w14:textId="6382418F" w:rsidR="001F3AF9" w:rsidRPr="005A527F" w:rsidRDefault="001F3AF9" w:rsidP="001F3AF9">
      <w:pPr>
        <w:pStyle w:val="Slog3"/>
        <w:numPr>
          <w:ilvl w:val="1"/>
          <w:numId w:val="3"/>
        </w:numPr>
        <w:spacing w:line="240" w:lineRule="auto"/>
        <w:ind w:left="397" w:hanging="397"/>
      </w:pPr>
      <w:r w:rsidRPr="005A527F">
        <w:lastRenderedPageBreak/>
        <w:t>Kje bodo podatki hranjeni na dolgi rok (npr. zaupanja vreden repozitorij ali arhiv)?</w:t>
      </w:r>
    </w:p>
    <w:p w14:paraId="0C63AEC7" w14:textId="3F72C62B" w:rsidR="00D07C4B" w:rsidRDefault="00D07C4B" w:rsidP="00D07C4B">
      <w:pPr>
        <w:jc w:val="both"/>
      </w:pPr>
      <w:r>
        <w:t>Podatki, izbrani za dolgoročno hrambo bodo shranjeni v zaupanja vrednih podatkovnih repozitorijih.</w:t>
      </w:r>
      <w:r w:rsidRPr="00D07C4B">
        <w:t xml:space="preserve"> </w:t>
      </w:r>
      <w:r>
        <w:t xml:space="preserve">Glede na vrsto podatkov in zahteve raziskovalne skupnosti bodo podatki po potrebi shranjeni v </w:t>
      </w:r>
      <w:proofErr w:type="spellStart"/>
      <w:r>
        <w:t>repozitorijih</w:t>
      </w:r>
      <w:proofErr w:type="spellEnd"/>
      <w:r>
        <w:t xml:space="preserve">, kot so </w:t>
      </w:r>
      <w:proofErr w:type="spellStart"/>
      <w:r>
        <w:t>Zenodo</w:t>
      </w:r>
      <w:proofErr w:type="spellEnd"/>
      <w:r>
        <w:t xml:space="preserve">, PANGAEA ali </w:t>
      </w:r>
      <w:proofErr w:type="spellStart"/>
      <w:r>
        <w:t>DiRROS</w:t>
      </w:r>
      <w:proofErr w:type="spellEnd"/>
      <w:r>
        <w:t>, ki omogočajo dodelitev trajnih identifikatorjev (DOI), uporabo standardiziranih metapodatkov in dolgoročno dostopnost podatkov.</w:t>
      </w:r>
    </w:p>
    <w:p w14:paraId="6734CDD3" w14:textId="49BF1346" w:rsidR="00D07C4B" w:rsidRDefault="00D07C4B" w:rsidP="00D07C4B">
      <w:pPr>
        <w:jc w:val="both"/>
      </w:pPr>
      <w:r>
        <w:t>Primarna možnost dolgoročne hrambe je institucionalni repozitorij eGeologija, ki je namenjen geološkim in sorodnim podatkom ter uporablja uveljavljene metapodatkovne standarde, skladne z nacionalnimi in mednarodnimi priporočili.</w:t>
      </w:r>
    </w:p>
    <w:p w14:paraId="7D2C1B05" w14:textId="77777777" w:rsidR="001F3AF9" w:rsidRPr="005A527F" w:rsidRDefault="001F3AF9" w:rsidP="001F3AF9"/>
    <w:p w14:paraId="5778BA8A" w14:textId="77777777" w:rsidR="001F3AF9" w:rsidRPr="005A527F" w:rsidRDefault="001F3AF9" w:rsidP="001F3AF9"/>
    <w:p w14:paraId="26BC6AC0" w14:textId="171A0037" w:rsidR="00493139" w:rsidRPr="005A527F" w:rsidRDefault="000B414A" w:rsidP="005C30D6">
      <w:pPr>
        <w:pStyle w:val="GeoZSPodnaslovStL1"/>
        <w:spacing w:line="240" w:lineRule="auto"/>
        <w:jc w:val="both"/>
      </w:pPr>
      <w:r w:rsidRPr="005A527F">
        <w:t>ZAGOTAVLJANJE NAJDLJIVOSTI PODATKOV (F)</w:t>
      </w:r>
    </w:p>
    <w:p w14:paraId="4A4D76D2" w14:textId="5B86FBB8" w:rsidR="009A5245" w:rsidRPr="005A527F" w:rsidRDefault="009F78C0" w:rsidP="000B414A">
      <w:pPr>
        <w:pStyle w:val="Slog3"/>
        <w:numPr>
          <w:ilvl w:val="1"/>
          <w:numId w:val="3"/>
        </w:numPr>
        <w:spacing w:line="240" w:lineRule="auto"/>
        <w:ind w:left="397" w:hanging="397"/>
      </w:pPr>
      <w:r w:rsidRPr="005A527F">
        <w:t>Ali bodo podatki označeni s trajnim identifikatorjem</w:t>
      </w:r>
      <w:r w:rsidR="009A5245" w:rsidRPr="005A527F">
        <w:t xml:space="preserve"> (npr. DOI)?</w:t>
      </w:r>
    </w:p>
    <w:p w14:paraId="056BE463" w14:textId="11C08354" w:rsidR="009A5245" w:rsidRPr="005A527F" w:rsidRDefault="005D279C" w:rsidP="009A5245">
      <w:sdt>
        <w:sdtPr>
          <w:id w:val="623036595"/>
          <w14:checkbox>
            <w14:checked w14:val="1"/>
            <w14:checkedState w14:val="2612" w14:font="MS Gothic"/>
            <w14:uncheckedState w14:val="2610" w14:font="MS Gothic"/>
          </w14:checkbox>
        </w:sdtPr>
        <w:sdtEndPr/>
        <w:sdtContent>
          <w:r w:rsidR="00C44410">
            <w:rPr>
              <w:rFonts w:ascii="MS Gothic" w:eastAsia="MS Gothic" w:hAnsi="MS Gothic" w:hint="eastAsia"/>
            </w:rPr>
            <w:t>☒</w:t>
          </w:r>
        </w:sdtContent>
      </w:sdt>
      <w:r w:rsidR="009A5245" w:rsidRPr="005A527F">
        <w:t xml:space="preserve"> Da</w:t>
      </w:r>
    </w:p>
    <w:p w14:paraId="172567DC" w14:textId="77777777" w:rsidR="009A5245" w:rsidRPr="005A527F" w:rsidRDefault="005D279C" w:rsidP="009A5245">
      <w:sdt>
        <w:sdtPr>
          <w:id w:val="-310870602"/>
          <w14:checkbox>
            <w14:checked w14:val="0"/>
            <w14:checkedState w14:val="2612" w14:font="MS Gothic"/>
            <w14:uncheckedState w14:val="2610" w14:font="MS Gothic"/>
          </w14:checkbox>
        </w:sdtPr>
        <w:sdtEndPr/>
        <w:sdtContent>
          <w:r w:rsidR="009A5245" w:rsidRPr="005A527F">
            <w:rPr>
              <w:rFonts w:ascii="Segoe UI Symbol" w:hAnsi="Segoe UI Symbol" w:cs="Segoe UI Symbol"/>
            </w:rPr>
            <w:t>☐</w:t>
          </w:r>
        </w:sdtContent>
      </w:sdt>
      <w:r w:rsidR="009A5245" w:rsidRPr="005A527F">
        <w:t xml:space="preserve"> Ne</w:t>
      </w:r>
    </w:p>
    <w:p w14:paraId="1D75889D" w14:textId="77777777" w:rsidR="009A5245" w:rsidRDefault="009A5245" w:rsidP="009A5245"/>
    <w:p w14:paraId="01754931" w14:textId="57341FB4" w:rsidR="00C44410" w:rsidRPr="005A527F" w:rsidRDefault="00C44410" w:rsidP="009A5245">
      <w:r w:rsidRPr="00C44410">
        <w:t>Podatki, shranjeni v zaupanja vrednih podatkovnih repozitorijih, bodo ob deponiranju označeni s trajnim identifikatorjem DOI</w:t>
      </w:r>
      <w:r>
        <w:t xml:space="preserve"> (</w:t>
      </w:r>
      <w:proofErr w:type="spellStart"/>
      <w:r>
        <w:t>Zenodo</w:t>
      </w:r>
      <w:proofErr w:type="spellEnd"/>
      <w:r>
        <w:t xml:space="preserve">, </w:t>
      </w:r>
      <w:proofErr w:type="spellStart"/>
      <w:r>
        <w:t>DiRROS</w:t>
      </w:r>
      <w:proofErr w:type="spellEnd"/>
      <w:r>
        <w:t>, PANGAEA) oz. drugim trajnim identifikatorjem (eGeologija)</w:t>
      </w:r>
      <w:r w:rsidRPr="00C44410">
        <w:t>. Uporaba trajnega identifikatorja bo omogočila zanesljivo iskanje, citiranje podatkov ter sledenje njihovi ponovni uporabi.</w:t>
      </w:r>
    </w:p>
    <w:p w14:paraId="6815AE43" w14:textId="77777777" w:rsidR="000B414A" w:rsidRPr="005A527F" w:rsidRDefault="000B414A" w:rsidP="000B414A"/>
    <w:p w14:paraId="670125E0" w14:textId="6473B575" w:rsidR="00C83CB3" w:rsidRPr="005A527F" w:rsidRDefault="00C83CB3" w:rsidP="00C83CB3">
      <w:pPr>
        <w:pStyle w:val="Slog3"/>
        <w:numPr>
          <w:ilvl w:val="1"/>
          <w:numId w:val="3"/>
        </w:numPr>
        <w:spacing w:line="240" w:lineRule="auto"/>
        <w:ind w:left="397" w:hanging="397"/>
      </w:pPr>
      <w:r w:rsidRPr="005A527F">
        <w:t>Ka</w:t>
      </w:r>
      <w:r w:rsidR="009A5245" w:rsidRPr="005A527F">
        <w:t xml:space="preserve">teri </w:t>
      </w:r>
      <w:r w:rsidRPr="005A527F">
        <w:t>metapodatki bodo</w:t>
      </w:r>
      <w:r w:rsidR="009A5245" w:rsidRPr="005A527F">
        <w:t xml:space="preserve"> ustvarjeni in kateri metapodatkovni standardi bodo pri tem upoštevani?</w:t>
      </w:r>
    </w:p>
    <w:p w14:paraId="1D34C415" w14:textId="77777777" w:rsidR="00C44410" w:rsidRDefault="00C44410" w:rsidP="00C44410">
      <w:pPr>
        <w:jc w:val="both"/>
      </w:pPr>
      <w:r>
        <w:t>Za raziskovalne podatke, ustvarjene in ponovno uporabljene v projektu GEOFRAME</w:t>
      </w:r>
      <w:r>
        <w:rPr>
          <w:rFonts w:ascii="Cambria Math" w:hAnsi="Cambria Math" w:cs="Cambria Math"/>
        </w:rPr>
        <w:t>‑</w:t>
      </w:r>
      <w:r>
        <w:t>BOVEC, bodo ustvarjeni osnovni opisni in tehni</w:t>
      </w:r>
      <w:r>
        <w:rPr>
          <w:rFonts w:cs="Calibri"/>
        </w:rPr>
        <w:t>č</w:t>
      </w:r>
      <w:r>
        <w:t>ni metapodatki, ki bodo omogo</w:t>
      </w:r>
      <w:r>
        <w:rPr>
          <w:rFonts w:cs="Calibri"/>
        </w:rPr>
        <w:t>č</w:t>
      </w:r>
      <w:r>
        <w:t>ali identifikacijo, iskanje in pravilno interpretacijo podatkov. Metapodatki bodo vklju</w:t>
      </w:r>
      <w:r>
        <w:rPr>
          <w:rFonts w:cs="Calibri"/>
        </w:rPr>
        <w:t>č</w:t>
      </w:r>
      <w:r>
        <w:t xml:space="preserve">evali podatke o izvoru in vsebini podatkov (npr. naziv podatkovnega niza, opis, avtor, datum nastanka), prostorski in </w:t>
      </w:r>
      <w:r>
        <w:rPr>
          <w:rFonts w:cs="Calibri"/>
        </w:rPr>
        <w:t>č</w:t>
      </w:r>
      <w:r>
        <w:t>asovni obseg, uporabljene metode, oznake vzorcev, tip instrumentov ter informacije o verzijah podatkov.</w:t>
      </w:r>
    </w:p>
    <w:p w14:paraId="0C531AD2" w14:textId="77777777" w:rsidR="00C44410" w:rsidRDefault="00C44410" w:rsidP="00C44410">
      <w:pPr>
        <w:jc w:val="both"/>
      </w:pPr>
      <w:r>
        <w:t>Za prostorske podatke in povezane omrežne storitve bodo uporabljeni metapodatkovni standardi v skladu z INSPIRE tehničnimi specifikacijami in Direktivo 2007/2/ES.</w:t>
      </w:r>
    </w:p>
    <w:p w14:paraId="58AA1847" w14:textId="77777777" w:rsidR="00C83CB3" w:rsidRPr="005A527F" w:rsidRDefault="00C83CB3" w:rsidP="00CA254A"/>
    <w:p w14:paraId="527DA45F" w14:textId="551124A3" w:rsidR="00280AE1" w:rsidRPr="005A527F" w:rsidRDefault="00280AE1" w:rsidP="00E5737E">
      <w:pPr>
        <w:pStyle w:val="Slog3"/>
        <w:numPr>
          <w:ilvl w:val="1"/>
          <w:numId w:val="3"/>
        </w:numPr>
        <w:spacing w:line="240" w:lineRule="auto"/>
        <w:ind w:left="397" w:hanging="397"/>
      </w:pPr>
      <w:r w:rsidRPr="00280AE1">
        <w:t xml:space="preserve">Ali bodo metapodatki vsebovali ključne besede za izboljšanje </w:t>
      </w:r>
      <w:proofErr w:type="spellStart"/>
      <w:r w:rsidRPr="00280AE1">
        <w:t>najdljivosti</w:t>
      </w:r>
      <w:proofErr w:type="spellEnd"/>
      <w:r w:rsidRPr="00280AE1">
        <w:t xml:space="preserve"> in možnosti ponovne uporabe</w:t>
      </w:r>
      <w:r w:rsidRPr="005A527F">
        <w:t>?</w:t>
      </w:r>
    </w:p>
    <w:p w14:paraId="760835FC" w14:textId="2BDF8CD6" w:rsidR="00013282" w:rsidRPr="005A527F" w:rsidRDefault="005D279C" w:rsidP="00013282">
      <w:sdt>
        <w:sdtPr>
          <w:rPr>
            <w:rFonts w:ascii="MS Gothic" w:eastAsia="MS Gothic" w:hAnsi="MS Gothic"/>
          </w:rPr>
          <w:id w:val="1262189688"/>
          <w14:checkbox>
            <w14:checked w14:val="1"/>
            <w14:checkedState w14:val="2612" w14:font="MS Gothic"/>
            <w14:uncheckedState w14:val="2610" w14:font="MS Gothic"/>
          </w14:checkbox>
        </w:sdtPr>
        <w:sdtEndPr/>
        <w:sdtContent>
          <w:r w:rsidR="00C44410">
            <w:rPr>
              <w:rFonts w:ascii="MS Gothic" w:eastAsia="MS Gothic" w:hAnsi="MS Gothic" w:hint="eastAsia"/>
            </w:rPr>
            <w:t>☒</w:t>
          </w:r>
        </w:sdtContent>
      </w:sdt>
      <w:r w:rsidR="00013282" w:rsidRPr="005A527F">
        <w:t xml:space="preserve"> Da</w:t>
      </w:r>
    </w:p>
    <w:p w14:paraId="340BFBFC" w14:textId="01AA3B57" w:rsidR="00013282" w:rsidRPr="005A527F" w:rsidRDefault="005D279C" w:rsidP="00013282">
      <w:sdt>
        <w:sdtPr>
          <w:id w:val="1578405476"/>
          <w14:checkbox>
            <w14:checked w14:val="0"/>
            <w14:checkedState w14:val="2612" w14:font="MS Gothic"/>
            <w14:uncheckedState w14:val="2610" w14:font="MS Gothic"/>
          </w14:checkbox>
        </w:sdtPr>
        <w:sdtEndPr/>
        <w:sdtContent>
          <w:r w:rsidR="001807DA">
            <w:rPr>
              <w:rFonts w:ascii="MS Gothic" w:eastAsia="MS Gothic" w:hAnsi="MS Gothic" w:hint="eastAsia"/>
            </w:rPr>
            <w:t>☐</w:t>
          </w:r>
        </w:sdtContent>
      </w:sdt>
      <w:r w:rsidR="00013282" w:rsidRPr="005A527F">
        <w:t xml:space="preserve"> Ne</w:t>
      </w:r>
    </w:p>
    <w:p w14:paraId="5EEE8DD6" w14:textId="77777777" w:rsidR="00280AE1" w:rsidRDefault="00280AE1" w:rsidP="00280AE1"/>
    <w:p w14:paraId="163490EF" w14:textId="4DE22B3D" w:rsidR="00C44410" w:rsidRDefault="00C44410" w:rsidP="00C44410">
      <w:pPr>
        <w:jc w:val="both"/>
      </w:pPr>
      <w:r w:rsidRPr="00C44410">
        <w:t>Metapodatki bodo vsebovali vsebinsko opredeljene ključne besede, ki bodo opisovale tematiko, prostorski in časovni okvir ter uporabljene metode (npr. geomorfologija, kvartar, poledenitve, Bovšk</w:t>
      </w:r>
      <w:r w:rsidR="000157E5">
        <w:t>i</w:t>
      </w:r>
      <w:r w:rsidRPr="00C44410">
        <w:t xml:space="preserve"> </w:t>
      </w:r>
      <w:r w:rsidR="000157E5">
        <w:t>bazen</w:t>
      </w:r>
      <w:r w:rsidRPr="00C44410">
        <w:t xml:space="preserve">, </w:t>
      </w:r>
      <w:proofErr w:type="spellStart"/>
      <w:r w:rsidRPr="00C44410">
        <w:t>geokronologija</w:t>
      </w:r>
      <w:proofErr w:type="spellEnd"/>
      <w:r w:rsidRPr="00C44410">
        <w:t>, ERT). Ključne besede bodo izbrane tako, da bodo omogočale lažje iskanje podatkov v repozitorijih ter raziskovalcem pomagale prepoznati vsebinski kontekst in možnosti ponovne uporabe podatkov.</w:t>
      </w:r>
    </w:p>
    <w:p w14:paraId="52163D3D" w14:textId="77777777" w:rsidR="000F6604" w:rsidRDefault="000F6604">
      <w:pPr>
        <w:widowControl/>
        <w:spacing w:line="240" w:lineRule="auto"/>
        <w:rPr>
          <w:rFonts w:asciiTheme="minorHAnsi" w:eastAsiaTheme="majorEastAsia" w:hAnsiTheme="minorHAnsi"/>
          <w:b/>
        </w:rPr>
      </w:pPr>
      <w:r>
        <w:br w:type="page"/>
      </w:r>
    </w:p>
    <w:p w14:paraId="7A7559EC" w14:textId="059F79F4" w:rsidR="00BB0AEE" w:rsidRPr="005A527F" w:rsidRDefault="00D46266" w:rsidP="00BB0AEE">
      <w:pPr>
        <w:pStyle w:val="GeoZSPodnaslovStL1"/>
        <w:spacing w:line="240" w:lineRule="auto"/>
        <w:jc w:val="both"/>
      </w:pPr>
      <w:r w:rsidRPr="005A527F">
        <w:lastRenderedPageBreak/>
        <w:t>ZAGOTAVLJANJE DOSTOPNOSTI PODAKOV (A)</w:t>
      </w:r>
    </w:p>
    <w:p w14:paraId="4ECAFB4A" w14:textId="77777777" w:rsidR="0022208A" w:rsidRDefault="0022208A" w:rsidP="0022208A">
      <w:pPr>
        <w:pStyle w:val="Slog3"/>
        <w:numPr>
          <w:ilvl w:val="1"/>
          <w:numId w:val="3"/>
        </w:numPr>
        <w:spacing w:line="240" w:lineRule="auto"/>
        <w:ind w:left="397" w:hanging="397"/>
        <w:rPr>
          <w:rFonts w:ascii="Arial" w:hAnsi="Arial" w:cs="Arial"/>
          <w:snapToGrid/>
          <w:kern w:val="0"/>
          <w:sz w:val="20"/>
          <w:szCs w:val="20"/>
        </w:rPr>
      </w:pPr>
      <w:r>
        <w:rPr>
          <w:rStyle w:val="cf01"/>
        </w:rPr>
        <w:t>Ali bodo vsi podatki odprto dostopni?</w:t>
      </w:r>
    </w:p>
    <w:p w14:paraId="52912257" w14:textId="75CD3F1E" w:rsidR="001807DA" w:rsidRPr="005A527F" w:rsidRDefault="005D279C" w:rsidP="001807DA">
      <w:sdt>
        <w:sdtPr>
          <w:rPr>
            <w:rFonts w:ascii="MS Gothic" w:eastAsia="MS Gothic" w:hAnsi="MS Gothic"/>
          </w:rPr>
          <w:id w:val="151659035"/>
          <w14:checkbox>
            <w14:checked w14:val="1"/>
            <w14:checkedState w14:val="2612" w14:font="MS Gothic"/>
            <w14:uncheckedState w14:val="2610" w14:font="MS Gothic"/>
          </w14:checkbox>
        </w:sdtPr>
        <w:sdtEndPr/>
        <w:sdtContent>
          <w:r w:rsidR="00C44410">
            <w:rPr>
              <w:rFonts w:ascii="MS Gothic" w:eastAsia="MS Gothic" w:hAnsi="MS Gothic" w:hint="eastAsia"/>
            </w:rPr>
            <w:t>☒</w:t>
          </w:r>
        </w:sdtContent>
      </w:sdt>
      <w:r w:rsidR="001807DA" w:rsidRPr="005A527F">
        <w:t xml:space="preserve"> Da</w:t>
      </w:r>
    </w:p>
    <w:p w14:paraId="24DF423E" w14:textId="77777777" w:rsidR="001807DA" w:rsidRPr="005A527F" w:rsidRDefault="005D279C" w:rsidP="001807DA">
      <w:sdt>
        <w:sdtPr>
          <w:id w:val="-1235705842"/>
          <w14:checkbox>
            <w14:checked w14:val="0"/>
            <w14:checkedState w14:val="2612" w14:font="MS Gothic"/>
            <w14:uncheckedState w14:val="2610" w14:font="MS Gothic"/>
          </w14:checkbox>
        </w:sdtPr>
        <w:sdtEndPr/>
        <w:sdtContent>
          <w:r w:rsidR="001807DA">
            <w:rPr>
              <w:rFonts w:ascii="MS Gothic" w:eastAsia="MS Gothic" w:hAnsi="MS Gothic" w:hint="eastAsia"/>
            </w:rPr>
            <w:t>☐</w:t>
          </w:r>
        </w:sdtContent>
      </w:sdt>
      <w:r w:rsidR="001807DA" w:rsidRPr="005A527F">
        <w:t xml:space="preserve"> Ne</w:t>
      </w:r>
    </w:p>
    <w:p w14:paraId="445E14AB" w14:textId="77777777" w:rsidR="001807DA" w:rsidRDefault="001807DA" w:rsidP="001807DA"/>
    <w:p w14:paraId="38B347A8" w14:textId="77777777" w:rsidR="00C44410" w:rsidRDefault="00C44410" w:rsidP="00C44410">
      <w:pPr>
        <w:jc w:val="both"/>
      </w:pPr>
      <w:r>
        <w:t>Večina končnih raziskovalnih podatkov bo po zaključku projekta odprto dostopna. Del podatkov pa začasno ali delno ne bo v odprtem dostopu zaradi znanstvenih in pogodbenih razlogov, povezanih z varstvom intelektualne lastnine ter z objavljanjem znanstvenih rezultatov. V času izvajanja projekta bodo nekateri podatki dostopni le projektni skupini, da se zagotovi kakovostna analiza in interpretacija pred objavo.</w:t>
      </w:r>
    </w:p>
    <w:p w14:paraId="247FC894" w14:textId="77777777" w:rsidR="00C44410" w:rsidRDefault="00C44410" w:rsidP="00C44410">
      <w:pPr>
        <w:jc w:val="both"/>
      </w:pPr>
      <w:r>
        <w:t>Za zmanjšanje teh omejitev bo po zaključku projekta zagotovljen odprt dostop do končnih, kakovostno preverjenih podatkovnih zbirk v zaupanja vrednih repozitorijih.</w:t>
      </w:r>
    </w:p>
    <w:p w14:paraId="4AEEC90D" w14:textId="21BB2B7B" w:rsidR="00C44410" w:rsidRDefault="00C44410" w:rsidP="00C44410">
      <w:pPr>
        <w:jc w:val="both"/>
      </w:pPr>
      <w:r>
        <w:t>Morebitne časovne omejitve dostopa (embargo) bodo po potrebi jasno opredeljene, po njihovem poteku pa bodo podatki javno dostopni, skupaj z ustreznimi metapodatki.</w:t>
      </w:r>
    </w:p>
    <w:p w14:paraId="28155734" w14:textId="77777777" w:rsidR="00AE3814" w:rsidRDefault="00AE3814" w:rsidP="001807DA"/>
    <w:p w14:paraId="768E10AE" w14:textId="531B645C" w:rsidR="00107CF1" w:rsidRPr="005A527F" w:rsidRDefault="00107CF1" w:rsidP="00107CF1">
      <w:pPr>
        <w:pStyle w:val="Slog3"/>
        <w:numPr>
          <w:ilvl w:val="1"/>
          <w:numId w:val="3"/>
        </w:numPr>
        <w:spacing w:line="240" w:lineRule="auto"/>
        <w:ind w:left="397" w:hanging="397"/>
      </w:pPr>
      <w:r w:rsidRPr="005A527F">
        <w:t>Pojasnite, kdaj boste podatke delili oz. kdaj bodo odprto dostopni in za koliko časa?</w:t>
      </w:r>
    </w:p>
    <w:p w14:paraId="4CEC564D" w14:textId="4BEB3FEF" w:rsidR="00C44410" w:rsidRDefault="00C44410" w:rsidP="00C44410">
      <w:pPr>
        <w:jc w:val="both"/>
      </w:pPr>
      <w:r>
        <w:t>Podatki bodo deljeni in odprto dostopni ob zaklju</w:t>
      </w:r>
      <w:r>
        <w:rPr>
          <w:rFonts w:cs="Calibri"/>
        </w:rPr>
        <w:t>č</w:t>
      </w:r>
      <w:r>
        <w:t xml:space="preserve">ku projekta oziroma najpozneje ob objavi znanstvenih publikacij, ki bodo na njih temeljile. Podatki, ki neposredno podpirajo znanstvene objave, bodo ob objavi </w:t>
      </w:r>
      <w:r>
        <w:rPr>
          <w:rFonts w:cs="Calibri"/>
        </w:rPr>
        <w:t>č</w:t>
      </w:r>
      <w:r>
        <w:t xml:space="preserve">lanka odprto dostopni in citirani s trajnim identifikatorjem (npr. DOI), razen </w:t>
      </w:r>
      <w:r>
        <w:rPr>
          <w:rFonts w:cs="Calibri"/>
        </w:rPr>
        <w:t>č</w:t>
      </w:r>
      <w:r>
        <w:t xml:space="preserve">e bodo obstajali utemeljeni razlogi za </w:t>
      </w:r>
      <w:r>
        <w:rPr>
          <w:rFonts w:cs="Calibri"/>
        </w:rPr>
        <w:t>č</w:t>
      </w:r>
      <w:r>
        <w:t>asovno omejitev dostopa.</w:t>
      </w:r>
    </w:p>
    <w:p w14:paraId="3B5FA658" w14:textId="1F5F935E" w:rsidR="00107CF1" w:rsidRPr="005A527F" w:rsidRDefault="00C44410" w:rsidP="00C44410">
      <w:pPr>
        <w:jc w:val="both"/>
      </w:pPr>
      <w:r>
        <w:t>Podatki, izbrani za dolgoročno hrambo, bodo shranjeni za daljše časovno obdobje oziroma trajno, skladno s politikami izbranega repozitorija. Tudi v primeru, da posamezni podatki v prihodnosti ne bi bili več dostopni, bodo metapodatki o njih trajno ohranjeni in javno dostopni, kar bo omogočalo sledljivost in informacijo o obstoju podatkov.</w:t>
      </w:r>
    </w:p>
    <w:p w14:paraId="437A4D26" w14:textId="77777777" w:rsidR="00107CF1" w:rsidRPr="005A527F" w:rsidRDefault="00107CF1" w:rsidP="00C44410">
      <w:pPr>
        <w:jc w:val="both"/>
      </w:pPr>
    </w:p>
    <w:p w14:paraId="3BAF7703" w14:textId="11D8C3C6" w:rsidR="009761F2" w:rsidRPr="005A527F" w:rsidRDefault="009761F2" w:rsidP="009761F2">
      <w:pPr>
        <w:pStyle w:val="Slog3"/>
        <w:numPr>
          <w:ilvl w:val="1"/>
          <w:numId w:val="3"/>
        </w:numPr>
        <w:spacing w:line="240" w:lineRule="auto"/>
        <w:ind w:left="397" w:hanging="397"/>
      </w:pPr>
      <w:r w:rsidRPr="005A527F">
        <w:t>Ali pričakujete omejitve glede deljenja podatkov ali so prisotni razlogi za določitev embarga?</w:t>
      </w:r>
    </w:p>
    <w:p w14:paraId="0DEDF8DE" w14:textId="4C3078B5" w:rsidR="00C44410" w:rsidRDefault="00C44410" w:rsidP="00C44410">
      <w:pPr>
        <w:jc w:val="both"/>
      </w:pPr>
      <w:r>
        <w:t>Za del podatkov je po potrebi predvidena začasna časovna zapora (embargo), predvsem zaradi potrebe po celoviti znanstveni interpretaciji in objavi rezultatov. Embargo bo, če bo določen, časovno omejen in jasno opredeljen, po njegovem poteku pa bodo podatki odprto dostopni v izbranih zaupanja vrednih repozitorijih.</w:t>
      </w:r>
    </w:p>
    <w:p w14:paraId="5E4EE6F3" w14:textId="77777777" w:rsidR="009761F2" w:rsidRPr="005A527F" w:rsidRDefault="009761F2" w:rsidP="009761F2"/>
    <w:p w14:paraId="40F08CCD" w14:textId="43DB3881" w:rsidR="009544A9" w:rsidRPr="005A527F" w:rsidRDefault="009544A9" w:rsidP="00BB0AEE">
      <w:pPr>
        <w:pStyle w:val="Slog3"/>
        <w:numPr>
          <w:ilvl w:val="1"/>
          <w:numId w:val="3"/>
        </w:numPr>
        <w:spacing w:line="240" w:lineRule="auto"/>
        <w:ind w:left="397" w:hanging="397"/>
      </w:pPr>
      <w:r w:rsidRPr="005A527F">
        <w:t>Ali bo za dostop do podatkov oz. njihovo branje potrebna dodatna dokumentacija oz. ustrezna programska oprema?</w:t>
      </w:r>
    </w:p>
    <w:p w14:paraId="7E62905E" w14:textId="0E950050" w:rsidR="009544A9" w:rsidRPr="005A527F" w:rsidRDefault="005D279C" w:rsidP="009544A9">
      <w:sdt>
        <w:sdtPr>
          <w:id w:val="1209838946"/>
          <w14:checkbox>
            <w14:checked w14:val="1"/>
            <w14:checkedState w14:val="2612" w14:font="MS Gothic"/>
            <w14:uncheckedState w14:val="2610" w14:font="MS Gothic"/>
          </w14:checkbox>
        </w:sdtPr>
        <w:sdtEndPr/>
        <w:sdtContent>
          <w:r w:rsidR="0015657A">
            <w:rPr>
              <w:rFonts w:ascii="MS Gothic" w:eastAsia="MS Gothic" w:hAnsi="MS Gothic" w:hint="eastAsia"/>
            </w:rPr>
            <w:t>☒</w:t>
          </w:r>
        </w:sdtContent>
      </w:sdt>
      <w:r w:rsidR="009544A9" w:rsidRPr="005A527F">
        <w:t xml:space="preserve"> Da</w:t>
      </w:r>
    </w:p>
    <w:p w14:paraId="26496A06" w14:textId="77777777" w:rsidR="009544A9" w:rsidRPr="005A527F" w:rsidRDefault="005D279C" w:rsidP="009544A9">
      <w:sdt>
        <w:sdtPr>
          <w:id w:val="-321744373"/>
          <w14:checkbox>
            <w14:checked w14:val="0"/>
            <w14:checkedState w14:val="2612" w14:font="MS Gothic"/>
            <w14:uncheckedState w14:val="2610" w14:font="MS Gothic"/>
          </w14:checkbox>
        </w:sdtPr>
        <w:sdtEndPr/>
        <w:sdtContent>
          <w:r w:rsidR="009544A9" w:rsidRPr="005A527F">
            <w:rPr>
              <w:rFonts w:ascii="Segoe UI Symbol" w:hAnsi="Segoe UI Symbol" w:cs="Segoe UI Symbol"/>
            </w:rPr>
            <w:t>☐</w:t>
          </w:r>
        </w:sdtContent>
      </w:sdt>
      <w:r w:rsidR="009544A9" w:rsidRPr="005A527F">
        <w:t xml:space="preserve"> Ne</w:t>
      </w:r>
    </w:p>
    <w:p w14:paraId="717D9680" w14:textId="77777777" w:rsidR="0015657A" w:rsidRDefault="0015657A" w:rsidP="0015657A"/>
    <w:p w14:paraId="66BCDD67" w14:textId="21B54E4D" w:rsidR="0015657A" w:rsidRDefault="0015657A" w:rsidP="0015657A">
      <w:pPr>
        <w:jc w:val="both"/>
      </w:pPr>
      <w:r>
        <w:t>Za dostop in uporabo podatkov bodo potrebna standardna in široko uporabljena programska orodja, kot so GIS</w:t>
      </w:r>
      <w:r>
        <w:rPr>
          <w:rFonts w:ascii="Cambria Math" w:hAnsi="Cambria Math" w:cs="Cambria Math"/>
        </w:rPr>
        <w:t>‑</w:t>
      </w:r>
      <w:r>
        <w:t>programska oprema za prostorske podatke (npr. za formate .</w:t>
      </w:r>
      <w:proofErr w:type="spellStart"/>
      <w:r>
        <w:t>shp</w:t>
      </w:r>
      <w:proofErr w:type="spellEnd"/>
      <w:r>
        <w:t>, .</w:t>
      </w:r>
      <w:proofErr w:type="spellStart"/>
      <w:r>
        <w:t>gdb</w:t>
      </w:r>
      <w:proofErr w:type="spellEnd"/>
      <w:r>
        <w:t>, .</w:t>
      </w:r>
      <w:proofErr w:type="spellStart"/>
      <w:r>
        <w:t>tif</w:t>
      </w:r>
      <w:proofErr w:type="spellEnd"/>
      <w:r>
        <w:t xml:space="preserve"> – </w:t>
      </w:r>
      <w:proofErr w:type="spellStart"/>
      <w:r>
        <w:t>ArcGIS</w:t>
      </w:r>
      <w:proofErr w:type="spellEnd"/>
      <w:r>
        <w:t>, QGIS), preglednice za numeri</w:t>
      </w:r>
      <w:r>
        <w:rPr>
          <w:rFonts w:cs="Calibri"/>
        </w:rPr>
        <w:t>č</w:t>
      </w:r>
      <w:r>
        <w:t>ne podatke (.</w:t>
      </w:r>
      <w:proofErr w:type="spellStart"/>
      <w:r>
        <w:t>csv</w:t>
      </w:r>
      <w:proofErr w:type="spellEnd"/>
      <w:r>
        <w:t>, .</w:t>
      </w:r>
      <w:proofErr w:type="spellStart"/>
      <w:r>
        <w:t>xlsx</w:t>
      </w:r>
      <w:proofErr w:type="spellEnd"/>
      <w:r>
        <w:t xml:space="preserve"> – MS Excel, </w:t>
      </w:r>
      <w:proofErr w:type="spellStart"/>
      <w:r>
        <w:t>LibreOffice</w:t>
      </w:r>
      <w:proofErr w:type="spellEnd"/>
      <w:r>
        <w:t xml:space="preserve">, Notepad++), programska oprema za procesiranje geofizikalnih podatkov (Res2D ter odprtokodni </w:t>
      </w:r>
      <w:proofErr w:type="spellStart"/>
      <w:r>
        <w:t>ResIPy</w:t>
      </w:r>
      <w:proofErr w:type="spellEnd"/>
      <w:r>
        <w:t>) ter obi</w:t>
      </w:r>
      <w:r>
        <w:rPr>
          <w:rFonts w:cs="Calibri"/>
        </w:rPr>
        <w:t>č</w:t>
      </w:r>
      <w:r>
        <w:t xml:space="preserve">ajni pregledovalniki za </w:t>
      </w:r>
      <w:r>
        <w:lastRenderedPageBreak/>
        <w:t>besedilne in slikovne formate (.</w:t>
      </w:r>
      <w:proofErr w:type="spellStart"/>
      <w:r>
        <w:t>pdf</w:t>
      </w:r>
      <w:proofErr w:type="spellEnd"/>
      <w:r>
        <w:t>, .</w:t>
      </w:r>
      <w:proofErr w:type="spellStart"/>
      <w:r>
        <w:t>jpg</w:t>
      </w:r>
      <w:proofErr w:type="spellEnd"/>
      <w:r>
        <w:t>, .</w:t>
      </w:r>
      <w:proofErr w:type="spellStart"/>
      <w:r>
        <w:t>png</w:t>
      </w:r>
      <w:proofErr w:type="spellEnd"/>
      <w:r>
        <w:t>). Gre za uveljavljena orodja z dolgoletno podporo, kar zagotavlja trajnost dostopa do podatkov.</w:t>
      </w:r>
    </w:p>
    <w:p w14:paraId="50A6A02E" w14:textId="76869A32" w:rsidR="009544A9" w:rsidRPr="005A527F" w:rsidRDefault="0015657A" w:rsidP="0015657A">
      <w:pPr>
        <w:jc w:val="both"/>
      </w:pPr>
      <w:r>
        <w:t>Podatkom bo priložena ustrezna spremljevalna dokumentacija (opis podatkov, metode, struktura datotek), ki bo omogočala razumevanje in ponovno uporabo podatkov tudi brez neposrednega sodelovanja avtorjev. Posebna ali lastniška programska oprema ne bo nujna, dodatna programska koda pa v okviru projekta ni predvidena.</w:t>
      </w:r>
    </w:p>
    <w:p w14:paraId="27290451" w14:textId="77777777" w:rsidR="00BB0AEE" w:rsidRPr="005A527F" w:rsidRDefault="00BB0AEE" w:rsidP="00BB0AEE"/>
    <w:p w14:paraId="02077652" w14:textId="77777777" w:rsidR="00BB0AEE" w:rsidRPr="005A527F" w:rsidRDefault="00BB0AEE" w:rsidP="00BB0AEE"/>
    <w:p w14:paraId="2FFF2C60" w14:textId="5596DC01" w:rsidR="00FE2A67" w:rsidRPr="005A527F" w:rsidRDefault="00FE2A67" w:rsidP="00FE2A67">
      <w:pPr>
        <w:pStyle w:val="GeoZSPodnaslovStL1"/>
        <w:spacing w:line="240" w:lineRule="auto"/>
        <w:jc w:val="both"/>
      </w:pPr>
      <w:r w:rsidRPr="005A527F">
        <w:t>ZAGOTAVLJANJE INTEROPERABILNOSTI PODA</w:t>
      </w:r>
      <w:r w:rsidR="009465A2">
        <w:t>T</w:t>
      </w:r>
      <w:r w:rsidRPr="005A527F">
        <w:t>KOV (I)</w:t>
      </w:r>
    </w:p>
    <w:p w14:paraId="708B0E31" w14:textId="607F631D" w:rsidR="005A527F" w:rsidRPr="005A527F" w:rsidRDefault="2BDAB8A2" w:rsidP="00D64EE5">
      <w:pPr>
        <w:pStyle w:val="Slog3"/>
        <w:numPr>
          <w:ilvl w:val="1"/>
          <w:numId w:val="3"/>
        </w:numPr>
        <w:spacing w:line="240" w:lineRule="auto"/>
        <w:ind w:left="397" w:hanging="397"/>
      </w:pPr>
      <w:r>
        <w:t>Katere geslovnike ali šifrante boste uporabili pri pripravi podatkov in metapodatkov?</w:t>
      </w:r>
    </w:p>
    <w:p w14:paraId="03ED9C74" w14:textId="4A0117BD" w:rsidR="00FE2A67" w:rsidRDefault="0015657A" w:rsidP="00BB0AEE">
      <w:r>
        <w:t>Uporaba geslovnikov ali šifrantov ni predvidena.</w:t>
      </w:r>
    </w:p>
    <w:p w14:paraId="70699633" w14:textId="77777777" w:rsidR="00212063" w:rsidRDefault="00212063" w:rsidP="00BB0AEE"/>
    <w:p w14:paraId="32BB63C6" w14:textId="77777777" w:rsidR="0015657A" w:rsidRDefault="0015657A" w:rsidP="00BB0AEE"/>
    <w:p w14:paraId="43398301" w14:textId="556402E3" w:rsidR="001F3AF9" w:rsidRPr="005A527F" w:rsidRDefault="001F3AF9" w:rsidP="001F3AF9">
      <w:pPr>
        <w:pStyle w:val="GeoZSPodnaslovStL1"/>
        <w:spacing w:line="240" w:lineRule="auto"/>
        <w:jc w:val="both"/>
      </w:pPr>
      <w:r w:rsidRPr="005A527F">
        <w:t>ZAGOTAVLJANJE PONOVNE UPORABE (R)</w:t>
      </w:r>
    </w:p>
    <w:p w14:paraId="66A86C93" w14:textId="78CFA3B1" w:rsidR="006C0140" w:rsidRPr="005A527F" w:rsidRDefault="006C0140" w:rsidP="006C0140">
      <w:pPr>
        <w:pStyle w:val="Slog3"/>
        <w:numPr>
          <w:ilvl w:val="1"/>
          <w:numId w:val="3"/>
        </w:numPr>
        <w:spacing w:line="240" w:lineRule="auto"/>
        <w:ind w:left="397" w:hanging="397"/>
      </w:pPr>
      <w:r w:rsidRPr="005A527F">
        <w:t>Kakšno dokumentacijo, potrebno za ponovno uporabo podatkov, boste zagotovili?</w:t>
      </w:r>
    </w:p>
    <w:p w14:paraId="6240E4C6" w14:textId="3A0C9FF9" w:rsidR="0015657A" w:rsidRDefault="0015657A" w:rsidP="0015657A">
      <w:pPr>
        <w:jc w:val="both"/>
      </w:pPr>
      <w:r>
        <w:t>Podatki bodo med trajanjem projekta organizirani v pregledni in konsistentni strukturi map, ločeni po vrsti podatkov in stopnji obdelave (surovi, obdelani, končni podatki). Končne različice bodo jasno ločene od delovnih, spremembe pa dokumentirane z doslednim poimenovanjem datotek in osnovno kontrolo različic, in sicer v skladu z institucionalnimi smernicami.</w:t>
      </w:r>
    </w:p>
    <w:p w14:paraId="73DA5B11" w14:textId="6E955FFC" w:rsidR="006C0140" w:rsidRDefault="0015657A" w:rsidP="0015657A">
      <w:pPr>
        <w:jc w:val="both"/>
      </w:pPr>
      <w:r>
        <w:t xml:space="preserve">Za omogočanje ponovne uporabe bo zagotovljena spremljevalna dokumentacija, ki bo vključevala osnovne opisne podatke (avtor, datum nastanka, izvor, pogoje dostopa), opis metodologije, definicije spremenljivk, merske enote in pojasnila o strukturi podatkov. Te informacije bodo zajete v README datotekah, </w:t>
      </w:r>
      <w:proofErr w:type="spellStart"/>
      <w:r>
        <w:t>metapodatkovnih</w:t>
      </w:r>
      <w:proofErr w:type="spellEnd"/>
      <w:r>
        <w:t xml:space="preserve"> zapisih ter po potrebi v terenskih in laboratorijskih zapisnikih ter shranjene skupaj s podatki oziroma povezane z njimi v izbranem repozitoriju.</w:t>
      </w:r>
    </w:p>
    <w:p w14:paraId="002DCE8E" w14:textId="77777777" w:rsidR="0015657A" w:rsidRPr="005A527F" w:rsidRDefault="0015657A" w:rsidP="0015657A">
      <w:pPr>
        <w:jc w:val="both"/>
      </w:pPr>
    </w:p>
    <w:p w14:paraId="0B81929F" w14:textId="50C7A659" w:rsidR="000B414A" w:rsidRPr="005A527F" w:rsidRDefault="005A527F" w:rsidP="000B414A">
      <w:pPr>
        <w:pStyle w:val="Slog3"/>
        <w:numPr>
          <w:ilvl w:val="1"/>
          <w:numId w:val="3"/>
        </w:numPr>
        <w:spacing w:line="240" w:lineRule="auto"/>
        <w:ind w:left="397" w:hanging="397"/>
      </w:pPr>
      <w:r w:rsidRPr="005A527F">
        <w:t>Opišite, s katerimi odprtimi licencami boste opremili svoje podatke.</w:t>
      </w:r>
    </w:p>
    <w:p w14:paraId="78AC9BBF" w14:textId="416A0CD6" w:rsidR="0015657A" w:rsidRPr="005A527F" w:rsidRDefault="0015657A" w:rsidP="0015657A">
      <w:pPr>
        <w:jc w:val="both"/>
      </w:pPr>
      <w:r w:rsidRPr="0015657A">
        <w:t xml:space="preserve">Podatki, ustvarjeni v okviru projekta, bodo praviloma odprto dostopni in opremljeni z odprto licenco </w:t>
      </w:r>
      <w:proofErr w:type="spellStart"/>
      <w:r w:rsidRPr="0015657A">
        <w:t>Creative</w:t>
      </w:r>
      <w:proofErr w:type="spellEnd"/>
      <w:r w:rsidRPr="0015657A">
        <w:t xml:space="preserve"> </w:t>
      </w:r>
      <w:proofErr w:type="spellStart"/>
      <w:r w:rsidRPr="0015657A">
        <w:t>Commons</w:t>
      </w:r>
      <w:proofErr w:type="spellEnd"/>
      <w:r w:rsidRPr="0015657A">
        <w:t xml:space="preserve"> CC BY 4.0, ki omogoča ponovno uporabo ob navedbi avtorstva. Morebitne začasne omejitve dostopa (npr. embargo zaradi znanstvenih objav) bodo jasno navedene, po njihovem poteku pa bodo podatki javno dostopni. Pri ponovni uporabi podatkov iz drugih virov bodo upoštevani licenčni pogoji izvornih avtorjev.</w:t>
      </w:r>
    </w:p>
    <w:p w14:paraId="004CEEE6" w14:textId="77777777" w:rsidR="005A527F" w:rsidRPr="005A527F" w:rsidRDefault="005A527F" w:rsidP="00CA254A"/>
    <w:p w14:paraId="1854543C" w14:textId="164597A6" w:rsidR="006C0140" w:rsidRPr="005A527F" w:rsidRDefault="006C0140" w:rsidP="006C0140">
      <w:pPr>
        <w:pStyle w:val="Slog3"/>
        <w:numPr>
          <w:ilvl w:val="1"/>
          <w:numId w:val="3"/>
        </w:numPr>
        <w:spacing w:line="240" w:lineRule="auto"/>
        <w:ind w:left="397" w:hanging="397"/>
      </w:pPr>
      <w:r w:rsidRPr="005A527F">
        <w:t>Kakšne postopke zagotavljanja kakovosti podatkov boste uporabili?</w:t>
      </w:r>
    </w:p>
    <w:p w14:paraId="775645D8" w14:textId="77777777" w:rsidR="0015657A" w:rsidRDefault="0015657A" w:rsidP="0015657A">
      <w:pPr>
        <w:jc w:val="both"/>
      </w:pPr>
      <w:r>
        <w:t>Kakovost podatkov bo zagotavljana z uporabo standardiziranih metod zbiranja in obdelave podatkov ter z doslednim dokumentiranjem postopkov. Terenski in analitski podatki bodo pridobljeni z uveljavljenimi metodami, po potrebi z uporabo ponovljenih meritev oziroma vzorcev ter preverjanjem rezultatov.</w:t>
      </w:r>
    </w:p>
    <w:p w14:paraId="662EDDFC" w14:textId="13A21E10" w:rsidR="006C0140" w:rsidRDefault="0015657A" w:rsidP="0015657A">
      <w:pPr>
        <w:jc w:val="both"/>
      </w:pPr>
      <w:r>
        <w:t>Končni podatki bodo pregledani pred dolgoročno hrambo in objavo, ključni opisni elementi pa bodo označeni s konsistentno terminologijo in metapodatki, kar bo omogočalo zanesljivo ponovno uporabo.</w:t>
      </w:r>
    </w:p>
    <w:p w14:paraId="29469CC1" w14:textId="77777777" w:rsidR="000F6604" w:rsidRDefault="000F6604">
      <w:pPr>
        <w:widowControl/>
        <w:spacing w:line="240" w:lineRule="auto"/>
        <w:rPr>
          <w:rFonts w:asciiTheme="minorHAnsi" w:eastAsiaTheme="majorEastAsia" w:hAnsiTheme="minorHAnsi"/>
          <w:b/>
        </w:rPr>
      </w:pPr>
      <w:r>
        <w:br w:type="page"/>
      </w:r>
    </w:p>
    <w:p w14:paraId="749B887B" w14:textId="581E9BAA" w:rsidR="006E1287" w:rsidRPr="005A527F" w:rsidRDefault="006E1287" w:rsidP="006E1287">
      <w:pPr>
        <w:pStyle w:val="GeoZSPodnaslovStL1"/>
        <w:spacing w:line="240" w:lineRule="auto"/>
        <w:jc w:val="both"/>
      </w:pPr>
      <w:r w:rsidRPr="005A527F">
        <w:lastRenderedPageBreak/>
        <w:t>ETIČNE</w:t>
      </w:r>
      <w:r w:rsidR="00802D78">
        <w:t xml:space="preserve"> IN</w:t>
      </w:r>
      <w:r w:rsidRPr="005A527F">
        <w:t xml:space="preserve"> </w:t>
      </w:r>
      <w:r w:rsidR="00802D78" w:rsidRPr="005A527F">
        <w:t xml:space="preserve">PRAVNE </w:t>
      </w:r>
      <w:r w:rsidRPr="005A527F">
        <w:t>ZAHTEVE, KODEKSI RAVNANJA</w:t>
      </w:r>
    </w:p>
    <w:p w14:paraId="21CFE7D3" w14:textId="14E3BC40" w:rsidR="006E1287" w:rsidRPr="005A527F" w:rsidRDefault="006E1287" w:rsidP="006E1287">
      <w:pPr>
        <w:pStyle w:val="Slog3"/>
        <w:numPr>
          <w:ilvl w:val="1"/>
          <w:numId w:val="3"/>
        </w:numPr>
        <w:spacing w:line="240" w:lineRule="auto"/>
        <w:ind w:left="397" w:hanging="397"/>
      </w:pPr>
      <w:r w:rsidRPr="005A527F">
        <w:t>Ali obstajajo etična ali pravna vprašanja, ki bi lahko vplivala na deljenje podatkov?</w:t>
      </w:r>
    </w:p>
    <w:p w14:paraId="4EC2C109" w14:textId="4F3CDBF2" w:rsidR="00B77305" w:rsidRPr="005A527F" w:rsidRDefault="005D279C" w:rsidP="00B77305">
      <w:sdt>
        <w:sdtPr>
          <w:id w:val="172920727"/>
          <w14:checkbox>
            <w14:checked w14:val="0"/>
            <w14:checkedState w14:val="2612" w14:font="MS Gothic"/>
            <w14:uncheckedState w14:val="2610" w14:font="MS Gothic"/>
          </w14:checkbox>
        </w:sdtPr>
        <w:sdtEndPr/>
        <w:sdtContent>
          <w:r w:rsidR="00B77305" w:rsidRPr="001807DA">
            <w:rPr>
              <w:rFonts w:ascii="Segoe UI Symbol" w:eastAsia="MS Gothic" w:hAnsi="Segoe UI Symbol" w:cs="Segoe UI Symbol"/>
            </w:rPr>
            <w:t>☐</w:t>
          </w:r>
        </w:sdtContent>
      </w:sdt>
      <w:r w:rsidR="00B77305" w:rsidRPr="005A527F">
        <w:t xml:space="preserve"> Da</w:t>
      </w:r>
    </w:p>
    <w:p w14:paraId="20745C53" w14:textId="49B4313C" w:rsidR="00B77305" w:rsidRPr="005A527F" w:rsidRDefault="005D279C" w:rsidP="00B77305">
      <w:sdt>
        <w:sdtPr>
          <w:id w:val="-497576356"/>
          <w14:checkbox>
            <w14:checked w14:val="1"/>
            <w14:checkedState w14:val="2612" w14:font="MS Gothic"/>
            <w14:uncheckedState w14:val="2610" w14:font="MS Gothic"/>
          </w14:checkbox>
        </w:sdtPr>
        <w:sdtEndPr/>
        <w:sdtContent>
          <w:r w:rsidR="0015657A">
            <w:rPr>
              <w:rFonts w:ascii="MS Gothic" w:eastAsia="MS Gothic" w:hAnsi="MS Gothic" w:hint="eastAsia"/>
            </w:rPr>
            <w:t>☒</w:t>
          </w:r>
        </w:sdtContent>
      </w:sdt>
      <w:r w:rsidR="00B77305" w:rsidRPr="005A527F">
        <w:t xml:space="preserve"> Ne</w:t>
      </w:r>
    </w:p>
    <w:p w14:paraId="764C110A" w14:textId="77777777" w:rsidR="006E1287" w:rsidRDefault="006E1287" w:rsidP="006E1287"/>
    <w:p w14:paraId="2EBE5CD5" w14:textId="7FB99766" w:rsidR="00B77305" w:rsidRPr="005A527F" w:rsidRDefault="00B77305" w:rsidP="006E1287">
      <w:pPr>
        <w:pStyle w:val="Slog3"/>
        <w:numPr>
          <w:ilvl w:val="1"/>
          <w:numId w:val="3"/>
        </w:numPr>
        <w:spacing w:line="240" w:lineRule="auto"/>
        <w:ind w:left="397" w:hanging="397"/>
      </w:pPr>
      <w:r w:rsidRPr="005A527F">
        <w:t>Ali boste med izvajanjem projekta obdelovali in hranili osebne podatke?</w:t>
      </w:r>
    </w:p>
    <w:p w14:paraId="606FCBD1" w14:textId="77777777" w:rsidR="00B77305" w:rsidRPr="005A527F" w:rsidRDefault="005D279C" w:rsidP="00B77305">
      <w:sdt>
        <w:sdtPr>
          <w:id w:val="1572460535"/>
          <w14:checkbox>
            <w14:checked w14:val="0"/>
            <w14:checkedState w14:val="2612" w14:font="MS Gothic"/>
            <w14:uncheckedState w14:val="2610" w14:font="MS Gothic"/>
          </w14:checkbox>
        </w:sdtPr>
        <w:sdtEndPr/>
        <w:sdtContent>
          <w:r w:rsidR="00B77305" w:rsidRPr="005A527F">
            <w:rPr>
              <w:rFonts w:ascii="Segoe UI Symbol" w:hAnsi="Segoe UI Symbol" w:cs="Segoe UI Symbol"/>
            </w:rPr>
            <w:t>☐</w:t>
          </w:r>
        </w:sdtContent>
      </w:sdt>
      <w:r w:rsidR="00B77305" w:rsidRPr="005A527F">
        <w:t xml:space="preserve"> Da</w:t>
      </w:r>
    </w:p>
    <w:p w14:paraId="3BEB007F" w14:textId="009D708C" w:rsidR="00B77305" w:rsidRPr="005A527F" w:rsidRDefault="005D279C" w:rsidP="00B77305">
      <w:sdt>
        <w:sdtPr>
          <w:id w:val="-2082752675"/>
          <w14:checkbox>
            <w14:checked w14:val="1"/>
            <w14:checkedState w14:val="2612" w14:font="MS Gothic"/>
            <w14:uncheckedState w14:val="2610" w14:font="MS Gothic"/>
          </w14:checkbox>
        </w:sdtPr>
        <w:sdtEndPr/>
        <w:sdtContent>
          <w:r w:rsidR="0015657A">
            <w:rPr>
              <w:rFonts w:ascii="MS Gothic" w:eastAsia="MS Gothic" w:hAnsi="MS Gothic" w:hint="eastAsia"/>
            </w:rPr>
            <w:t>☒</w:t>
          </w:r>
        </w:sdtContent>
      </w:sdt>
      <w:r w:rsidR="00B77305" w:rsidRPr="005A527F">
        <w:t xml:space="preserve"> Ne</w:t>
      </w:r>
    </w:p>
    <w:p w14:paraId="247882B3" w14:textId="77777777" w:rsidR="002173FE" w:rsidRPr="005A527F" w:rsidRDefault="002173FE" w:rsidP="002173FE"/>
    <w:p w14:paraId="3AE0BF5E" w14:textId="0DF20E15" w:rsidR="006E1287" w:rsidRPr="005A527F" w:rsidRDefault="006E1287" w:rsidP="006E1287">
      <w:pPr>
        <w:pStyle w:val="Slog3"/>
        <w:numPr>
          <w:ilvl w:val="1"/>
          <w:numId w:val="3"/>
        </w:numPr>
        <w:spacing w:line="240" w:lineRule="auto"/>
        <w:ind w:left="397" w:hanging="397"/>
      </w:pPr>
      <w:r w:rsidRPr="005A527F">
        <w:t xml:space="preserve">Kako boste </w:t>
      </w:r>
      <w:r w:rsidR="0028638C" w:rsidRPr="005A527F">
        <w:t>uredili lastništvo avtorskih pravic in pravic intelektualne lastnine podatkov, ki jih boste ustvarili ali ponovno uporabili?</w:t>
      </w:r>
    </w:p>
    <w:p w14:paraId="1BC087A7" w14:textId="77777777" w:rsidR="006E1287" w:rsidRDefault="006E1287" w:rsidP="006E1287"/>
    <w:p w14:paraId="1F134FBB" w14:textId="77777777" w:rsidR="00074645" w:rsidRDefault="00074645" w:rsidP="00074645">
      <w:pPr>
        <w:jc w:val="both"/>
      </w:pPr>
      <w:r>
        <w:t>Lastnik avtorskih pravic in pravic intelektualne lastnine podatkov, ustvarjenih v okviru projekta GEOFRAME</w:t>
      </w:r>
      <w:r>
        <w:rPr>
          <w:rFonts w:ascii="Cambria Math" w:hAnsi="Cambria Math" w:cs="Cambria Math"/>
        </w:rPr>
        <w:t>‑</w:t>
      </w:r>
      <w:r>
        <w:t>BOVEC, bo Geolo</w:t>
      </w:r>
      <w:r>
        <w:rPr>
          <w:rFonts w:cs="Calibri"/>
        </w:rPr>
        <w:t>š</w:t>
      </w:r>
      <w:r>
        <w:t>ki zavod Slovenije, skladno z internimi pravili institucije in pogoji financiranja. Lastnik bo dolo</w:t>
      </w:r>
      <w:r>
        <w:rPr>
          <w:rFonts w:cs="Calibri"/>
        </w:rPr>
        <w:t>č</w:t>
      </w:r>
      <w:r>
        <w:t>al pogoje dostopa do podatkov, vklju</w:t>
      </w:r>
      <w:r>
        <w:rPr>
          <w:rFonts w:cs="Calibri"/>
        </w:rPr>
        <w:t>č</w:t>
      </w:r>
      <w:r>
        <w:t>no z njihovim objavljanjem in licenciranjem.</w:t>
      </w:r>
    </w:p>
    <w:p w14:paraId="6F93836A" w14:textId="1F5ACCFB" w:rsidR="00074645" w:rsidRPr="005A527F" w:rsidRDefault="00074645" w:rsidP="00074645">
      <w:pPr>
        <w:jc w:val="both"/>
      </w:pPr>
      <w:r>
        <w:t>Projekt ne predvideva kršitev posebnih pravic intelektualne lastnine (npr. sui generis pravic na bazah podatkov); morebitne omejitve bodo jasno opredeljene v metapodatkih in dokumentaciji.</w:t>
      </w:r>
    </w:p>
    <w:p w14:paraId="4420E045" w14:textId="77777777" w:rsidR="006E1287" w:rsidRPr="005A527F" w:rsidRDefault="006E1287" w:rsidP="006E1287"/>
    <w:p w14:paraId="7609A177" w14:textId="77777777" w:rsidR="006E1287" w:rsidRPr="005A527F" w:rsidRDefault="006E1287" w:rsidP="006E1287"/>
    <w:p w14:paraId="2477CE53" w14:textId="485562F9" w:rsidR="005A527F" w:rsidRPr="005A527F" w:rsidRDefault="005A527F" w:rsidP="005A527F">
      <w:pPr>
        <w:pStyle w:val="GeoZSPodnaslovStL1"/>
        <w:spacing w:line="240" w:lineRule="auto"/>
        <w:jc w:val="both"/>
      </w:pPr>
      <w:r w:rsidRPr="005A527F">
        <w:t>DRUGI RAZISKOVALNI REZULTATI</w:t>
      </w:r>
    </w:p>
    <w:p w14:paraId="5A0BD3AA" w14:textId="77777777" w:rsidR="005A527F" w:rsidRPr="005A527F" w:rsidRDefault="005A527F" w:rsidP="005A527F">
      <w:pPr>
        <w:pStyle w:val="Slog3"/>
        <w:numPr>
          <w:ilvl w:val="1"/>
          <w:numId w:val="3"/>
        </w:numPr>
        <w:spacing w:line="240" w:lineRule="auto"/>
        <w:ind w:left="397" w:hanging="397"/>
      </w:pPr>
      <w:r w:rsidRPr="005A527F">
        <w:t>Ali boste poleg podatkov ustvarili ali ponovno uporabili tudi druge raziskovalne rezultate?</w:t>
      </w:r>
    </w:p>
    <w:p w14:paraId="4D329936" w14:textId="77777777" w:rsidR="005A527F" w:rsidRPr="005A527F" w:rsidRDefault="005D279C" w:rsidP="005A527F">
      <w:sdt>
        <w:sdtPr>
          <w:id w:val="244769638"/>
          <w14:checkbox>
            <w14:checked w14:val="0"/>
            <w14:checkedState w14:val="2612" w14:font="MS Gothic"/>
            <w14:uncheckedState w14:val="2610" w14:font="MS Gothic"/>
          </w14:checkbox>
        </w:sdtPr>
        <w:sdtEndPr/>
        <w:sdtContent>
          <w:r w:rsidR="005A527F" w:rsidRPr="005A527F">
            <w:rPr>
              <w:rFonts w:ascii="Segoe UI Symbol" w:hAnsi="Segoe UI Symbol" w:cs="Segoe UI Symbol"/>
            </w:rPr>
            <w:t>☐</w:t>
          </w:r>
        </w:sdtContent>
      </w:sdt>
      <w:r w:rsidR="005A527F" w:rsidRPr="005A527F">
        <w:t xml:space="preserve"> Da</w:t>
      </w:r>
    </w:p>
    <w:p w14:paraId="292C8C74" w14:textId="3DA1F8FA" w:rsidR="005A527F" w:rsidRPr="005A527F" w:rsidRDefault="005D279C" w:rsidP="005A527F">
      <w:sdt>
        <w:sdtPr>
          <w:id w:val="971182997"/>
          <w14:checkbox>
            <w14:checked w14:val="1"/>
            <w14:checkedState w14:val="2612" w14:font="MS Gothic"/>
            <w14:uncheckedState w14:val="2610" w14:font="MS Gothic"/>
          </w14:checkbox>
        </w:sdtPr>
        <w:sdtEndPr/>
        <w:sdtContent>
          <w:r w:rsidR="0015657A">
            <w:rPr>
              <w:rFonts w:ascii="MS Gothic" w:eastAsia="MS Gothic" w:hAnsi="MS Gothic" w:hint="eastAsia"/>
            </w:rPr>
            <w:t>☒</w:t>
          </w:r>
        </w:sdtContent>
      </w:sdt>
      <w:r w:rsidR="005A527F" w:rsidRPr="005A527F">
        <w:t xml:space="preserve"> Ne</w:t>
      </w:r>
    </w:p>
    <w:p w14:paraId="099917A7" w14:textId="77777777" w:rsidR="005A527F" w:rsidRPr="005A527F" w:rsidRDefault="005A527F" w:rsidP="005A527F"/>
    <w:p w14:paraId="02BCEA5E" w14:textId="77777777" w:rsidR="005A527F" w:rsidRPr="005A527F" w:rsidRDefault="005A527F" w:rsidP="006E1287"/>
    <w:p w14:paraId="25065A69" w14:textId="1A12F002" w:rsidR="006E1287" w:rsidRPr="005A527F" w:rsidRDefault="006E1287" w:rsidP="006E1287">
      <w:pPr>
        <w:pStyle w:val="GeoZSPodnaslovStL1"/>
        <w:spacing w:line="240" w:lineRule="auto"/>
        <w:jc w:val="both"/>
      </w:pPr>
      <w:r w:rsidRPr="005A527F">
        <w:t>FINANČNA SREDSTVA</w:t>
      </w:r>
    </w:p>
    <w:p w14:paraId="7FC7266A" w14:textId="45082AE8" w:rsidR="006E1287" w:rsidRPr="005A527F" w:rsidRDefault="006E1287" w:rsidP="006E1287">
      <w:pPr>
        <w:pStyle w:val="Slog3"/>
        <w:numPr>
          <w:ilvl w:val="1"/>
          <w:numId w:val="3"/>
        </w:numPr>
        <w:spacing w:line="240" w:lineRule="auto"/>
        <w:ind w:left="397" w:hanging="397"/>
      </w:pPr>
      <w:r w:rsidRPr="005A527F">
        <w:t>Kakšni bodo stroški ravnanja s podatki in drugimi rezultati projekta po načelih FAIR in katere (finančne in časovne) boste namenili kritju teh stroškov?</w:t>
      </w:r>
    </w:p>
    <w:p w14:paraId="51E6682F" w14:textId="77777777" w:rsidR="00074645" w:rsidRDefault="00074645" w:rsidP="00074645">
      <w:pPr>
        <w:jc w:val="both"/>
      </w:pPr>
      <w:r>
        <w:t>Stroški ravnanja z raziskovalnimi podatki v skladu z načeli FAIR bodo omejeni in bodo zajemali predvsem čas projektnega osebja za urejanje, dokumentiranje, pripravo in deponiranje podatkov ter uporabo obstoječe institucionalne infrastrukture in podatkovnih repozitorijev. Dodatni neposredni stroški niso predvideni.</w:t>
      </w:r>
    </w:p>
    <w:p w14:paraId="6F3BCEDD" w14:textId="6F54B698" w:rsidR="006E1287" w:rsidRPr="005A527F" w:rsidRDefault="00074645" w:rsidP="00074645">
      <w:pPr>
        <w:jc w:val="both"/>
      </w:pPr>
      <w:r>
        <w:t xml:space="preserve">Te aktivnosti bodo izvajane v okviru </w:t>
      </w:r>
      <w:r w:rsidRPr="00074645">
        <w:rPr>
          <w:i/>
          <w:iCs/>
        </w:rPr>
        <w:t xml:space="preserve">WP4 – Project </w:t>
      </w:r>
      <w:proofErr w:type="spellStart"/>
      <w:r w:rsidRPr="00074645">
        <w:rPr>
          <w:i/>
          <w:iCs/>
        </w:rPr>
        <w:t>support</w:t>
      </w:r>
      <w:proofErr w:type="spellEnd"/>
      <w:r w:rsidRPr="00074645">
        <w:rPr>
          <w:i/>
          <w:iCs/>
        </w:rPr>
        <w:t xml:space="preserve"> </w:t>
      </w:r>
      <w:proofErr w:type="spellStart"/>
      <w:r w:rsidRPr="00074645">
        <w:rPr>
          <w:i/>
          <w:iCs/>
        </w:rPr>
        <w:t>activities</w:t>
      </w:r>
      <w:proofErr w:type="spellEnd"/>
      <w:r>
        <w:t>, ki vključuje podporne naloge, povezane z upravljanjem, diseminacijo in pripravo projektnih rezultatov. Stroški bodo kriti iz projektnih sredstev, priprava podatkov za deljenje in dolgoročno hrambo pa bo potekala predvsem v zaključni fazi projekta.</w:t>
      </w:r>
    </w:p>
    <w:p w14:paraId="12918AE5" w14:textId="77777777" w:rsidR="006E1287" w:rsidRPr="005A527F" w:rsidRDefault="006E1287" w:rsidP="006E1287"/>
    <w:p w14:paraId="07F04AD1" w14:textId="60AB2EC2" w:rsidR="00BF74D9" w:rsidRPr="005A527F" w:rsidRDefault="009A62B2" w:rsidP="00BF74D9">
      <w:pPr>
        <w:pStyle w:val="GeoZSPodnaslovStL1"/>
        <w:spacing w:line="240" w:lineRule="auto"/>
        <w:jc w:val="both"/>
      </w:pPr>
      <w:r w:rsidRPr="005A527F">
        <w:t>ODGOVORNOSTI ZA RAVNANJE S PODATKI IN POTREBNI VIRI</w:t>
      </w:r>
    </w:p>
    <w:p w14:paraId="5C4F1EA3" w14:textId="30227C3A" w:rsidR="00BF74D9" w:rsidRPr="005A527F" w:rsidRDefault="00BF74D9" w:rsidP="00BF74D9">
      <w:pPr>
        <w:pStyle w:val="Slog3"/>
        <w:numPr>
          <w:ilvl w:val="1"/>
          <w:numId w:val="3"/>
        </w:numPr>
        <w:spacing w:line="240" w:lineRule="auto"/>
        <w:ind w:left="397" w:hanging="397"/>
      </w:pPr>
      <w:r w:rsidRPr="005A527F">
        <w:t xml:space="preserve">Kdo bo odgovoren za ravnanje s podatki </w:t>
      </w:r>
      <w:r w:rsidR="007854BE">
        <w:t xml:space="preserve">projekta </w:t>
      </w:r>
      <w:r w:rsidRPr="005A527F">
        <w:t>(npr. podatkovni svetovalci)?</w:t>
      </w:r>
    </w:p>
    <w:p w14:paraId="62574C5F" w14:textId="53DA0F25" w:rsidR="00BF74D9" w:rsidRPr="005A527F" w:rsidRDefault="00074645" w:rsidP="00074645">
      <w:pPr>
        <w:jc w:val="both"/>
      </w:pPr>
      <w:r w:rsidRPr="00074645">
        <w:t>Izvajanje NRRP bo potekalo pod odgovornostjo projektne ekipe, ob podpori podatkovnih skrbnikov GIC, ki bodo sodelovali tudi pri pregledu ustreznosti NRRP in po potrebi pri njegovem dopolnjevanju. NRRP bo po potrebi posodobljen tekom trajanja projekta, zlasti ob spremembah v načinu ravnanja s podatki ali pri pripravi podatkov za dolgoročno hrambo.</w:t>
      </w:r>
    </w:p>
    <w:p w14:paraId="27C926F9" w14:textId="77777777" w:rsidR="000A6E35" w:rsidRDefault="000A6E35" w:rsidP="00BF74D9"/>
    <w:sectPr w:rsidR="000A6E35" w:rsidSect="00773C26">
      <w:headerReference w:type="default" r:id="rId8"/>
      <w:footerReference w:type="default" r:id="rId9"/>
      <w:headerReference w:type="first" r:id="rId10"/>
      <w:pgSz w:w="11900" w:h="16840"/>
      <w:pgMar w:top="2506" w:right="1270" w:bottom="1276" w:left="1418" w:header="284"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D3340" w14:textId="77777777" w:rsidR="005D279C" w:rsidRDefault="005D279C" w:rsidP="00524B94">
      <w:r>
        <w:separator/>
      </w:r>
    </w:p>
  </w:endnote>
  <w:endnote w:type="continuationSeparator" w:id="0">
    <w:p w14:paraId="7B06CAE6" w14:textId="77777777" w:rsidR="005D279C" w:rsidRDefault="005D279C" w:rsidP="00524B94">
      <w:r>
        <w:continuationSeparator/>
      </w:r>
    </w:p>
  </w:endnote>
  <w:endnote w:type="continuationNotice" w:id="1">
    <w:p w14:paraId="54C004E1" w14:textId="77777777" w:rsidR="005D279C" w:rsidRDefault="005D27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49F5" w14:textId="55AA3D1A" w:rsidR="00DD1660" w:rsidRPr="00836DE2" w:rsidRDefault="00DD1660" w:rsidP="00DD1660">
    <w:pPr>
      <w:pStyle w:val="Noga1"/>
      <w:ind w:right="360"/>
      <w:rPr>
        <w:rFonts w:eastAsia="Times"/>
        <w:b/>
        <w:lang w:val="it-IT"/>
      </w:rPr>
    </w:pPr>
    <w:r>
      <mc:AlternateContent>
        <mc:Choice Requires="wps">
          <w:drawing>
            <wp:anchor distT="0" distB="0" distL="114300" distR="114300" simplePos="0" relativeHeight="251658242" behindDoc="0" locked="0" layoutInCell="1" allowOverlap="1" wp14:anchorId="28A7168B" wp14:editId="2C79CE11">
              <wp:simplePos x="0" y="0"/>
              <wp:positionH relativeFrom="margin">
                <wp:align>left</wp:align>
              </wp:positionH>
              <wp:positionV relativeFrom="paragraph">
                <wp:posOffset>5080</wp:posOffset>
              </wp:positionV>
              <wp:extent cx="5652770" cy="12700"/>
              <wp:effectExtent l="0" t="0" r="24130" b="25400"/>
              <wp:wrapNone/>
              <wp:docPr id="9231" name="Raven povezovalnik 9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A3C0A90" id="Raven povezovalnik 9231" o:spid="_x0000_s1026" style="position:absolute;z-index:25165824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pt" to="445.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" strokeweight=".25pt">
              <o:lock v:ext="edit" shapetype="f"/>
              <w10:wrap anchorx="margin"/>
            </v:line>
          </w:pict>
        </mc:Fallback>
      </mc:AlternateContent>
    </w:r>
    <w:r w:rsidR="00890A4F">
      <w:rPr>
        <w:b/>
        <w:bCs/>
        <w:lang w:val="it-IT"/>
      </w:rPr>
      <w:t>Geološki zavod Slovenije</w:t>
    </w:r>
    <w:r w:rsidR="00890A4F">
      <w:rPr>
        <w:lang w:val="it-IT"/>
      </w:rPr>
      <w:t>,</w:t>
    </w:r>
    <w:r w:rsidR="00890A4F">
      <w:rPr>
        <w:rStyle w:val="NogaZnak"/>
        <w:lang w:val="it-IT"/>
      </w:rPr>
      <w:t xml:space="preserve"> </w:t>
    </w:r>
    <w:r w:rsidR="00890A4F">
      <w:rPr>
        <w:lang w:val="it-IT"/>
      </w:rPr>
      <w:t xml:space="preserve">Dimičeva ulica 14, SI-1000 Ljubljana • </w:t>
    </w:r>
    <w:hyperlink r:id="rId1" w:history="1">
      <w:r w:rsidR="00523EC4" w:rsidRPr="003538A4">
        <w:rPr>
          <w:rStyle w:val="Hiperpovezava"/>
          <w:lang w:val="it-IT"/>
        </w:rPr>
        <w:t>www.geo-zs.si</w:t>
      </w:r>
    </w:hyperlink>
    <w:r w:rsidR="00523EC4">
      <w:rPr>
        <w:lang w:val="it-IT"/>
      </w:rPr>
      <w:tab/>
    </w:r>
    <w:r w:rsidR="00523EC4">
      <w:rPr>
        <w:lang w:val="it-IT"/>
      </w:rPr>
      <w:tab/>
    </w:r>
    <w:r w:rsidR="00523EC4">
      <w:rPr>
        <w:lang w:val="it-IT"/>
      </w:rPr>
      <w:tab/>
      <w:t>S</w:t>
    </w:r>
    <w:r w:rsidR="00DF7634" w:rsidRPr="009465A2">
      <w:rPr>
        <w:lang w:val="it-IT"/>
      </w:rPr>
      <w:t xml:space="preserve">tran </w:t>
    </w:r>
    <w:r w:rsidR="00DF7634">
      <w:fldChar w:fldCharType="begin"/>
    </w:r>
    <w:r w:rsidR="00DF7634" w:rsidRPr="009465A2">
      <w:rPr>
        <w:lang w:val="it-IT"/>
      </w:rPr>
      <w:instrText xml:space="preserve"> PAGE  \* Arabic  \* MERGEFORMAT </w:instrText>
    </w:r>
    <w:r w:rsidR="00DF7634">
      <w:fldChar w:fldCharType="separate"/>
    </w:r>
    <w:r w:rsidR="00DF7634" w:rsidRPr="009465A2">
      <w:rPr>
        <w:lang w:val="it-IT"/>
      </w:rPr>
      <w:t>3</w:t>
    </w:r>
    <w:r w:rsidR="00DF7634">
      <w:fldChar w:fldCharType="end"/>
    </w:r>
    <w:r w:rsidR="00DF7634" w:rsidRPr="009465A2">
      <w:rPr>
        <w:lang w:val="it-IT"/>
      </w:rPr>
      <w:t xml:space="preserve"> od </w:t>
    </w:r>
    <w:r w:rsidR="00DF7634">
      <w:fldChar w:fldCharType="begin"/>
    </w:r>
    <w:r w:rsidR="00DF7634" w:rsidRPr="009465A2">
      <w:rPr>
        <w:lang w:val="it-IT"/>
      </w:rPr>
      <w:instrText>NUMPAGES  \* Arabic  \* MERGEFORMAT</w:instrText>
    </w:r>
    <w:r w:rsidR="00DF7634">
      <w:fldChar w:fldCharType="separate"/>
    </w:r>
    <w:r w:rsidR="00DF7634" w:rsidRPr="009465A2">
      <w:rPr>
        <w:lang w:val="it-IT"/>
      </w:rPr>
      <w:t>7</w:t>
    </w:r>
    <w:r w:rsidR="00DF7634">
      <w:fldChar w:fldCharType="end"/>
    </w:r>
  </w:p>
  <w:p w14:paraId="18ECDF2A" w14:textId="1B35341E" w:rsidR="00890A4F" w:rsidRDefault="00890A4F" w:rsidP="00890A4F">
    <w:pPr>
      <w:pStyle w:val="Noga1"/>
      <w:rPr>
        <w:b/>
        <w:lang w:val="it-IT"/>
      </w:rPr>
    </w:pPr>
  </w:p>
  <w:p w14:paraId="776A3FC9" w14:textId="77777777" w:rsidR="005200F4" w:rsidRDefault="0052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CA09D" w14:textId="77777777" w:rsidR="005D279C" w:rsidRDefault="005D279C" w:rsidP="00524B94">
      <w:r>
        <w:separator/>
      </w:r>
    </w:p>
  </w:footnote>
  <w:footnote w:type="continuationSeparator" w:id="0">
    <w:p w14:paraId="3E60AF34" w14:textId="77777777" w:rsidR="005D279C" w:rsidRDefault="005D279C" w:rsidP="00524B94">
      <w:r>
        <w:continuationSeparator/>
      </w:r>
    </w:p>
  </w:footnote>
  <w:footnote w:type="continuationNotice" w:id="1">
    <w:p w14:paraId="6E9B4CEA" w14:textId="77777777" w:rsidR="005D279C" w:rsidRDefault="005D279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60349" w14:textId="205EE68E" w:rsidR="00EE49FD" w:rsidRDefault="00EE49FD">
    <w:pPr>
      <w:pStyle w:val="Glava"/>
    </w:pPr>
  </w:p>
  <w:p w14:paraId="2E7606CE" w14:textId="5244D4F7" w:rsidR="004C6F91" w:rsidRDefault="00295746">
    <w:pPr>
      <w:pStyle w:val="Glava"/>
    </w:pPr>
    <w:r w:rsidRPr="00D94015">
      <w:rPr>
        <w:noProof/>
      </w:rPr>
      <w:drawing>
        <wp:anchor distT="0" distB="0" distL="114300" distR="114300" simplePos="0" relativeHeight="251658243" behindDoc="0" locked="0" layoutInCell="1" allowOverlap="1" wp14:anchorId="57E66F07" wp14:editId="098B711E">
          <wp:simplePos x="0" y="0"/>
          <wp:positionH relativeFrom="margin">
            <wp:posOffset>136525</wp:posOffset>
          </wp:positionH>
          <wp:positionV relativeFrom="paragraph">
            <wp:posOffset>60372</wp:posOffset>
          </wp:positionV>
          <wp:extent cx="1002665" cy="464820"/>
          <wp:effectExtent l="0" t="0" r="6985" b="0"/>
          <wp:wrapSquare wrapText="bothSides"/>
          <wp:docPr id="1221521988" name="Slika 8" descr="A blue and green logo&#10;&#10;AI-generated content may be incorrect.">
            <a:extLst xmlns:a="http://schemas.openxmlformats.org/drawingml/2006/main">
              <a:ext uri="{FF2B5EF4-FFF2-40B4-BE49-F238E27FC236}">
                <a16:creationId xmlns:a16="http://schemas.microsoft.com/office/drawing/2014/main" id="{69813C76-AFB0-4A1D-9B0A-3EA6368AD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8" descr="A blue and green logo&#10;&#10;AI-generated content may be incorrect.">
                    <a:extLst>
                      <a:ext uri="{FF2B5EF4-FFF2-40B4-BE49-F238E27FC236}">
                        <a16:creationId xmlns:a16="http://schemas.microsoft.com/office/drawing/2014/main" id="{69813C76-AFB0-4A1D-9B0A-3EA6368AD7F9}"/>
                      </a:ext>
                    </a:extLst>
                  </pic:cNvPr>
                  <pic:cNvPicPr>
                    <a:picLocks noChangeAspect="1"/>
                  </pic:cNvPicPr>
                </pic:nvPicPr>
                <pic:blipFill>
                  <a:blip r:embed="rId1"/>
                  <a:stretch>
                    <a:fillRect/>
                  </a:stretch>
                </pic:blipFill>
                <pic:spPr>
                  <a:xfrm>
                    <a:off x="0" y="0"/>
                    <a:ext cx="1002665" cy="464820"/>
                  </a:xfrm>
                  <a:prstGeom prst="rect">
                    <a:avLst/>
                  </a:prstGeom>
                </pic:spPr>
              </pic:pic>
            </a:graphicData>
          </a:graphic>
          <wp14:sizeRelH relativeFrom="margin">
            <wp14:pctWidth>0</wp14:pctWidth>
          </wp14:sizeRelH>
          <wp14:sizeRelV relativeFrom="margin">
            <wp14:pctHeight>0</wp14:pctHeight>
          </wp14:sizeRelV>
        </wp:anchor>
      </w:drawing>
    </w:r>
  </w:p>
  <w:p w14:paraId="0AE21585" w14:textId="345DFBAF" w:rsidR="004C6F91" w:rsidRDefault="004C6F91" w:rsidP="00DF7634">
    <w:pPr>
      <w:pStyle w:val="Glava"/>
      <w:ind w:firstLine="720"/>
    </w:pPr>
  </w:p>
  <w:p w14:paraId="39BFFC17" w14:textId="62957B1F" w:rsidR="007E5436" w:rsidRDefault="001C3347" w:rsidP="00295746">
    <w:pPr>
      <w:jc w:val="right"/>
    </w:pPr>
    <w:r>
      <w:rPr>
        <w:noProof/>
      </w:rPr>
      <mc:AlternateContent>
        <mc:Choice Requires="wps">
          <w:drawing>
            <wp:anchor distT="0" distB="0" distL="114300" distR="114300" simplePos="0" relativeHeight="251658241" behindDoc="0" locked="0" layoutInCell="1" allowOverlap="1" wp14:anchorId="6A9FD578" wp14:editId="26DC8F6C">
              <wp:simplePos x="0" y="0"/>
              <wp:positionH relativeFrom="column">
                <wp:posOffset>207645</wp:posOffset>
              </wp:positionH>
              <wp:positionV relativeFrom="paragraph">
                <wp:posOffset>177800</wp:posOffset>
              </wp:positionV>
              <wp:extent cx="5652770" cy="12700"/>
              <wp:effectExtent l="0" t="0" r="24130" b="25400"/>
              <wp:wrapNone/>
              <wp:docPr id="9230" name="Raven povezovalnik 9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F95A636" id="Raven povezovalnik 9230"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5pt,14pt" to="461.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" strokeweight=".25pt">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217DE" w14:textId="77777777" w:rsidR="009365EE" w:rsidRPr="00BB2A02" w:rsidRDefault="00BF4ADE">
    <w:pPr>
      <w:pStyle w:val="Glava"/>
    </w:pPr>
    <w:r>
      <w:rPr>
        <w:noProof/>
        <w:lang w:eastAsia="sl-SI"/>
      </w:rPr>
      <w:drawing>
        <wp:anchor distT="0" distB="0" distL="114300" distR="114300" simplePos="0" relativeHeight="251658240" behindDoc="0" locked="0" layoutInCell="1" allowOverlap="1" wp14:anchorId="46AA8A0C" wp14:editId="177EC581">
          <wp:simplePos x="0" y="0"/>
          <wp:positionH relativeFrom="margin">
            <wp:posOffset>-159385</wp:posOffset>
          </wp:positionH>
          <wp:positionV relativeFrom="paragraph">
            <wp:posOffset>160655</wp:posOffset>
          </wp:positionV>
          <wp:extent cx="1737360" cy="1026160"/>
          <wp:effectExtent l="0" t="0" r="0" b="0"/>
          <wp:wrapTight wrapText="bothSides">
            <wp:wrapPolygon edited="0">
              <wp:start x="3553" y="2807"/>
              <wp:lineTo x="2368" y="5213"/>
              <wp:lineTo x="1421" y="8020"/>
              <wp:lineTo x="1421" y="13634"/>
              <wp:lineTo x="1895" y="16441"/>
              <wp:lineTo x="3789" y="18045"/>
              <wp:lineTo x="6158" y="18045"/>
              <wp:lineTo x="19658" y="16441"/>
              <wp:lineTo x="19658" y="4411"/>
              <wp:lineTo x="6395" y="2807"/>
              <wp:lineTo x="3553" y="2807"/>
            </wp:wrapPolygon>
          </wp:wrapTight>
          <wp:docPr id="1872677492" name="Slika 159661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360" cy="10261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2CDE"/>
    <w:multiLevelType w:val="multilevel"/>
    <w:tmpl w:val="0148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A218B"/>
    <w:multiLevelType w:val="multilevel"/>
    <w:tmpl w:val="A1DAA0B8"/>
    <w:lvl w:ilvl="0">
      <w:start w:val="1"/>
      <w:numFmt w:val="decimal"/>
      <w:pStyle w:val="GeoZSPodnaslovStL1"/>
      <w:lvlText w:val="%1."/>
      <w:lvlJc w:val="left"/>
      <w:pPr>
        <w:ind w:left="360" w:hanging="360"/>
      </w:pPr>
    </w:lvl>
    <w:lvl w:ilvl="1">
      <w:start w:val="1"/>
      <w:numFmt w:val="decimal"/>
      <w:pStyle w:val="GeoZSPodnaslovStL2"/>
      <w:lvlText w:val="%1.%2."/>
      <w:lvlJc w:val="left"/>
      <w:pPr>
        <w:ind w:left="792" w:hanging="432"/>
      </w:pPr>
    </w:lvl>
    <w:lvl w:ilvl="2">
      <w:start w:val="1"/>
      <w:numFmt w:val="decimal"/>
      <w:pStyle w:val="GeoZSPodnaslovStL3"/>
      <w:lvlText w:val="%1.%2.%3."/>
      <w:lvlJc w:val="left"/>
      <w:pPr>
        <w:ind w:left="1224" w:hanging="504"/>
      </w:pPr>
    </w:lvl>
    <w:lvl w:ilvl="3">
      <w:start w:val="1"/>
      <w:numFmt w:val="decimal"/>
      <w:pStyle w:val="GeoZSPodnaslovStL4"/>
      <w:lvlText w:val="%1.%2.%3.%4."/>
      <w:lvlJc w:val="left"/>
      <w:pPr>
        <w:ind w:left="1728" w:hanging="648"/>
      </w:pPr>
    </w:lvl>
    <w:lvl w:ilvl="4">
      <w:start w:val="1"/>
      <w:numFmt w:val="decimal"/>
      <w:pStyle w:val="GeoZSPodnaslovStL5"/>
      <w:lvlText w:val="%1.%2.%3.%4.%5."/>
      <w:lvlJc w:val="left"/>
      <w:pPr>
        <w:ind w:left="2232" w:hanging="792"/>
      </w:pPr>
    </w:lvl>
    <w:lvl w:ilvl="5">
      <w:start w:val="1"/>
      <w:numFmt w:val="decimal"/>
      <w:pStyle w:val="GeoZSPodnaslovStL6"/>
      <w:lvlText w:val="%1.%2.%3.%4.%5.%6."/>
      <w:lvlJc w:val="left"/>
      <w:pPr>
        <w:ind w:left="2736" w:hanging="936"/>
      </w:pPr>
    </w:lvl>
    <w:lvl w:ilvl="6">
      <w:start w:val="1"/>
      <w:numFmt w:val="decimal"/>
      <w:pStyle w:val="GeoZSPodnaslovStL7"/>
      <w:lvlText w:val="%1.%2.%3.%4.%5.%6.%7."/>
      <w:lvlJc w:val="left"/>
      <w:pPr>
        <w:ind w:left="3240" w:hanging="1080"/>
      </w:pPr>
    </w:lvl>
    <w:lvl w:ilvl="7">
      <w:start w:val="1"/>
      <w:numFmt w:val="decimal"/>
      <w:pStyle w:val="GeoZSPodnaslovStL8"/>
      <w:lvlText w:val="%1.%2.%3.%4.%5.%6.%7.%8."/>
      <w:lvlJc w:val="left"/>
      <w:pPr>
        <w:ind w:left="3744" w:hanging="1224"/>
      </w:pPr>
    </w:lvl>
    <w:lvl w:ilvl="8">
      <w:start w:val="1"/>
      <w:numFmt w:val="decimal"/>
      <w:pStyle w:val="GeoZSPodnaslovStL9"/>
      <w:lvlText w:val="%1.%2.%3.%4.%5.%6.%7.%8.%9."/>
      <w:lvlJc w:val="left"/>
      <w:pPr>
        <w:ind w:left="4320" w:hanging="1440"/>
      </w:pPr>
    </w:lvl>
  </w:abstractNum>
  <w:abstractNum w:abstractNumId="2" w15:restartNumberingAfterBreak="0">
    <w:nsid w:val="234C620F"/>
    <w:multiLevelType w:val="hybridMultilevel"/>
    <w:tmpl w:val="7DE40408"/>
    <w:lvl w:ilvl="0" w:tplc="0424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16F201D"/>
    <w:multiLevelType w:val="hybridMultilevel"/>
    <w:tmpl w:val="BFA6F47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352C179B"/>
    <w:multiLevelType w:val="hybridMultilevel"/>
    <w:tmpl w:val="D598CFFC"/>
    <w:lvl w:ilvl="0" w:tplc="E27EA7AE">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42CD7916"/>
    <w:multiLevelType w:val="multilevel"/>
    <w:tmpl w:val="31FE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C11A54"/>
    <w:multiLevelType w:val="singleLevel"/>
    <w:tmpl w:val="1DCA2472"/>
    <w:lvl w:ilvl="0">
      <w:start w:val="1"/>
      <w:numFmt w:val="decimal"/>
      <w:pStyle w:val="Slog3"/>
      <w:lvlText w:val="%1."/>
      <w:lvlJc w:val="left"/>
      <w:pPr>
        <w:tabs>
          <w:tab w:val="num" w:pos="360"/>
        </w:tabs>
        <w:ind w:left="360" w:hanging="360"/>
      </w:pPr>
    </w:lvl>
  </w:abstractNum>
  <w:abstractNum w:abstractNumId="7" w15:restartNumberingAfterBreak="0">
    <w:nsid w:val="580A5242"/>
    <w:multiLevelType w:val="hybridMultilevel"/>
    <w:tmpl w:val="C3F419D2"/>
    <w:lvl w:ilvl="0" w:tplc="A5845608">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5A5B24A0"/>
    <w:multiLevelType w:val="hybridMultilevel"/>
    <w:tmpl w:val="7C727EA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6CA42AAA"/>
    <w:multiLevelType w:val="hybridMultilevel"/>
    <w:tmpl w:val="BFA6F47E"/>
    <w:lvl w:ilvl="0" w:tplc="2000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6E30044E"/>
    <w:multiLevelType w:val="hybridMultilevel"/>
    <w:tmpl w:val="F9BC5FAA"/>
    <w:lvl w:ilvl="0" w:tplc="04240001">
      <w:start w:val="1"/>
      <w:numFmt w:val="bullet"/>
      <w:lvlText w:val=""/>
      <w:lvlJc w:val="left"/>
      <w:pPr>
        <w:ind w:left="720" w:hanging="360"/>
      </w:pPr>
      <w:rPr>
        <w:rFonts w:ascii="Symbol" w:hAnsi="Symbol" w:hint="default"/>
      </w:rPr>
    </w:lvl>
    <w:lvl w:ilvl="1" w:tplc="8DDC9762">
      <w:numFmt w:val="bullet"/>
      <w:lvlText w:val="-"/>
      <w:lvlJc w:val="left"/>
      <w:pPr>
        <w:ind w:left="1440" w:hanging="360"/>
      </w:pPr>
      <w:rPr>
        <w:rFonts w:ascii="Calibri" w:eastAsia="Times New Roman"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74594ED2"/>
    <w:multiLevelType w:val="multilevel"/>
    <w:tmpl w:val="19F4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7716C7"/>
    <w:multiLevelType w:val="hybridMultilevel"/>
    <w:tmpl w:val="390AB3CE"/>
    <w:lvl w:ilvl="0" w:tplc="E27EA7AE">
      <w:start w:val="1"/>
      <w:numFmt w:val="bullet"/>
      <w:lvlText w:val="-"/>
      <w:lvlJc w:val="left"/>
      <w:pPr>
        <w:ind w:left="360" w:hanging="360"/>
      </w:pPr>
      <w:rPr>
        <w:rFonts w:ascii="Sylfaen" w:hAnsi="Sylfaen"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3" w15:restartNumberingAfterBreak="0">
    <w:nsid w:val="7ED167EB"/>
    <w:multiLevelType w:val="multilevel"/>
    <w:tmpl w:val="C07CEE02"/>
    <w:lvl w:ilvl="0">
      <w:start w:val="1"/>
      <w:numFmt w:val="decimal"/>
      <w:lvlText w:val="%1."/>
      <w:lvlJc w:val="left"/>
      <w:pPr>
        <w:ind w:left="360" w:hanging="360"/>
      </w:pPr>
    </w:lvl>
    <w:lvl w:ilvl="1">
      <w:start w:val="1"/>
      <w:numFmt w:val="decimal"/>
      <w:pStyle w:val="STMslo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2162911">
    <w:abstractNumId w:val="13"/>
  </w:num>
  <w:num w:numId="2" w16cid:durableId="1376009318">
    <w:abstractNumId w:val="6"/>
  </w:num>
  <w:num w:numId="3" w16cid:durableId="235944174">
    <w:abstractNumId w:val="1"/>
  </w:num>
  <w:num w:numId="4" w16cid:durableId="932855150">
    <w:abstractNumId w:val="7"/>
  </w:num>
  <w:num w:numId="5" w16cid:durableId="324214220">
    <w:abstractNumId w:val="0"/>
  </w:num>
  <w:num w:numId="6" w16cid:durableId="1690909303">
    <w:abstractNumId w:val="11"/>
  </w:num>
  <w:num w:numId="7" w16cid:durableId="799422749">
    <w:abstractNumId w:val="5"/>
  </w:num>
  <w:num w:numId="8" w16cid:durableId="670260727">
    <w:abstractNumId w:val="6"/>
  </w:num>
  <w:num w:numId="9" w16cid:durableId="927619479">
    <w:abstractNumId w:val="6"/>
  </w:num>
  <w:num w:numId="10" w16cid:durableId="1066419729">
    <w:abstractNumId w:val="1"/>
  </w:num>
  <w:num w:numId="11" w16cid:durableId="694770483">
    <w:abstractNumId w:val="10"/>
  </w:num>
  <w:num w:numId="12" w16cid:durableId="678385412">
    <w:abstractNumId w:val="12"/>
  </w:num>
  <w:num w:numId="13" w16cid:durableId="1431854548">
    <w:abstractNumId w:val="6"/>
  </w:num>
  <w:num w:numId="14" w16cid:durableId="198780076">
    <w:abstractNumId w:val="6"/>
  </w:num>
  <w:num w:numId="15" w16cid:durableId="1680619699">
    <w:abstractNumId w:val="6"/>
  </w:num>
  <w:num w:numId="16" w16cid:durableId="81755185">
    <w:abstractNumId w:val="6"/>
  </w:num>
  <w:num w:numId="17" w16cid:durableId="945771982">
    <w:abstractNumId w:val="6"/>
  </w:num>
  <w:num w:numId="18" w16cid:durableId="618415276">
    <w:abstractNumId w:val="2"/>
  </w:num>
  <w:num w:numId="19" w16cid:durableId="1891308136">
    <w:abstractNumId w:val="9"/>
  </w:num>
  <w:num w:numId="20" w16cid:durableId="2112627914">
    <w:abstractNumId w:val="6"/>
  </w:num>
  <w:num w:numId="21" w16cid:durableId="550384303">
    <w:abstractNumId w:val="1"/>
  </w:num>
  <w:num w:numId="22" w16cid:durableId="375399949">
    <w:abstractNumId w:val="6"/>
  </w:num>
  <w:num w:numId="23" w16cid:durableId="915673815">
    <w:abstractNumId w:val="6"/>
  </w:num>
  <w:num w:numId="24" w16cid:durableId="1979649758">
    <w:abstractNumId w:val="1"/>
  </w:num>
  <w:num w:numId="25" w16cid:durableId="561984972">
    <w:abstractNumId w:val="6"/>
  </w:num>
  <w:num w:numId="26" w16cid:durableId="378675534">
    <w:abstractNumId w:val="6"/>
  </w:num>
  <w:num w:numId="27" w16cid:durableId="1721981459">
    <w:abstractNumId w:val="6"/>
  </w:num>
  <w:num w:numId="28" w16cid:durableId="123929353">
    <w:abstractNumId w:val="1"/>
  </w:num>
  <w:num w:numId="29" w16cid:durableId="416634490">
    <w:abstractNumId w:val="6"/>
  </w:num>
  <w:num w:numId="30" w16cid:durableId="98450321">
    <w:abstractNumId w:val="6"/>
  </w:num>
  <w:num w:numId="31" w16cid:durableId="2082210188">
    <w:abstractNumId w:val="6"/>
  </w:num>
  <w:num w:numId="32" w16cid:durableId="115880716">
    <w:abstractNumId w:val="6"/>
  </w:num>
  <w:num w:numId="33" w16cid:durableId="1011835708">
    <w:abstractNumId w:val="1"/>
  </w:num>
  <w:num w:numId="34" w16cid:durableId="791746756">
    <w:abstractNumId w:val="1"/>
  </w:num>
  <w:num w:numId="35" w16cid:durableId="1867401549">
    <w:abstractNumId w:val="6"/>
  </w:num>
  <w:num w:numId="36" w16cid:durableId="2138915334">
    <w:abstractNumId w:val="6"/>
  </w:num>
  <w:num w:numId="37" w16cid:durableId="1258905702">
    <w:abstractNumId w:val="1"/>
  </w:num>
  <w:num w:numId="38" w16cid:durableId="1231040439">
    <w:abstractNumId w:val="1"/>
  </w:num>
  <w:num w:numId="39" w16cid:durableId="998001498">
    <w:abstractNumId w:val="3"/>
  </w:num>
  <w:num w:numId="40" w16cid:durableId="1655570846">
    <w:abstractNumId w:val="6"/>
  </w:num>
  <w:num w:numId="41" w16cid:durableId="115101225">
    <w:abstractNumId w:val="6"/>
  </w:num>
  <w:num w:numId="42" w16cid:durableId="1910386120">
    <w:abstractNumId w:val="6"/>
  </w:num>
  <w:num w:numId="43" w16cid:durableId="2101945429">
    <w:abstractNumId w:val="6"/>
  </w:num>
  <w:num w:numId="44" w16cid:durableId="840588380">
    <w:abstractNumId w:val="6"/>
  </w:num>
  <w:num w:numId="45" w16cid:durableId="1999768658">
    <w:abstractNumId w:val="8"/>
  </w:num>
  <w:num w:numId="46" w16cid:durableId="1334379205">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C08"/>
    <w:rsid w:val="000000A9"/>
    <w:rsid w:val="000001A7"/>
    <w:rsid w:val="00000704"/>
    <w:rsid w:val="000008AF"/>
    <w:rsid w:val="00000D63"/>
    <w:rsid w:val="00000EF4"/>
    <w:rsid w:val="00000FAA"/>
    <w:rsid w:val="000012A2"/>
    <w:rsid w:val="00001786"/>
    <w:rsid w:val="00001B53"/>
    <w:rsid w:val="00001E00"/>
    <w:rsid w:val="00001EF7"/>
    <w:rsid w:val="000022E4"/>
    <w:rsid w:val="000024BA"/>
    <w:rsid w:val="000024E4"/>
    <w:rsid w:val="00002705"/>
    <w:rsid w:val="00002E9B"/>
    <w:rsid w:val="00003117"/>
    <w:rsid w:val="00003256"/>
    <w:rsid w:val="00003457"/>
    <w:rsid w:val="000034B7"/>
    <w:rsid w:val="000034C5"/>
    <w:rsid w:val="00003660"/>
    <w:rsid w:val="0000374B"/>
    <w:rsid w:val="00003A15"/>
    <w:rsid w:val="00003AEC"/>
    <w:rsid w:val="00003AEF"/>
    <w:rsid w:val="000041AC"/>
    <w:rsid w:val="00004B39"/>
    <w:rsid w:val="00004D74"/>
    <w:rsid w:val="00005038"/>
    <w:rsid w:val="00005283"/>
    <w:rsid w:val="0000568E"/>
    <w:rsid w:val="00005C9D"/>
    <w:rsid w:val="0000625C"/>
    <w:rsid w:val="00006D20"/>
    <w:rsid w:val="00006E82"/>
    <w:rsid w:val="00006FFE"/>
    <w:rsid w:val="0000713B"/>
    <w:rsid w:val="0000755C"/>
    <w:rsid w:val="000077E0"/>
    <w:rsid w:val="00007AAF"/>
    <w:rsid w:val="00007CD3"/>
    <w:rsid w:val="00007E71"/>
    <w:rsid w:val="00007F35"/>
    <w:rsid w:val="00010051"/>
    <w:rsid w:val="0001027F"/>
    <w:rsid w:val="00010708"/>
    <w:rsid w:val="0001070D"/>
    <w:rsid w:val="000109A8"/>
    <w:rsid w:val="00010C50"/>
    <w:rsid w:val="00010FF0"/>
    <w:rsid w:val="000110EC"/>
    <w:rsid w:val="000111D4"/>
    <w:rsid w:val="000113F6"/>
    <w:rsid w:val="00011BED"/>
    <w:rsid w:val="00011D71"/>
    <w:rsid w:val="00011E9F"/>
    <w:rsid w:val="000120A3"/>
    <w:rsid w:val="000122F1"/>
    <w:rsid w:val="000129A6"/>
    <w:rsid w:val="00012BB6"/>
    <w:rsid w:val="00012CAA"/>
    <w:rsid w:val="000131E0"/>
    <w:rsid w:val="00013282"/>
    <w:rsid w:val="0001331F"/>
    <w:rsid w:val="00013359"/>
    <w:rsid w:val="0001359A"/>
    <w:rsid w:val="000138E5"/>
    <w:rsid w:val="00013E16"/>
    <w:rsid w:val="00013E19"/>
    <w:rsid w:val="00014161"/>
    <w:rsid w:val="0001447F"/>
    <w:rsid w:val="000144BF"/>
    <w:rsid w:val="0001468C"/>
    <w:rsid w:val="00014728"/>
    <w:rsid w:val="000147EA"/>
    <w:rsid w:val="00014888"/>
    <w:rsid w:val="00014BCA"/>
    <w:rsid w:val="00014EB0"/>
    <w:rsid w:val="00014F1E"/>
    <w:rsid w:val="00014FA4"/>
    <w:rsid w:val="00015192"/>
    <w:rsid w:val="000157BC"/>
    <w:rsid w:val="000157E5"/>
    <w:rsid w:val="00015A1C"/>
    <w:rsid w:val="00015AD6"/>
    <w:rsid w:val="00015AE0"/>
    <w:rsid w:val="00015E1F"/>
    <w:rsid w:val="00015E39"/>
    <w:rsid w:val="000160E0"/>
    <w:rsid w:val="00016529"/>
    <w:rsid w:val="0001675B"/>
    <w:rsid w:val="00016782"/>
    <w:rsid w:val="00016B26"/>
    <w:rsid w:val="00016B98"/>
    <w:rsid w:val="00017D0E"/>
    <w:rsid w:val="00017F14"/>
    <w:rsid w:val="00020012"/>
    <w:rsid w:val="00020128"/>
    <w:rsid w:val="000201FD"/>
    <w:rsid w:val="00020835"/>
    <w:rsid w:val="00020898"/>
    <w:rsid w:val="000208DC"/>
    <w:rsid w:val="000211EC"/>
    <w:rsid w:val="000216BD"/>
    <w:rsid w:val="00022166"/>
    <w:rsid w:val="00022214"/>
    <w:rsid w:val="00022461"/>
    <w:rsid w:val="00022479"/>
    <w:rsid w:val="000224D5"/>
    <w:rsid w:val="0002250D"/>
    <w:rsid w:val="00022B7B"/>
    <w:rsid w:val="00022D3C"/>
    <w:rsid w:val="00023195"/>
    <w:rsid w:val="000233F4"/>
    <w:rsid w:val="00023572"/>
    <w:rsid w:val="000235FD"/>
    <w:rsid w:val="00023A85"/>
    <w:rsid w:val="000245C7"/>
    <w:rsid w:val="000248CA"/>
    <w:rsid w:val="00024A3A"/>
    <w:rsid w:val="00024ADD"/>
    <w:rsid w:val="00024ECD"/>
    <w:rsid w:val="0002508E"/>
    <w:rsid w:val="0002510E"/>
    <w:rsid w:val="00025152"/>
    <w:rsid w:val="000252ED"/>
    <w:rsid w:val="00025456"/>
    <w:rsid w:val="00025757"/>
    <w:rsid w:val="00025985"/>
    <w:rsid w:val="00025A14"/>
    <w:rsid w:val="00025AB9"/>
    <w:rsid w:val="00025C85"/>
    <w:rsid w:val="00026102"/>
    <w:rsid w:val="0002660C"/>
    <w:rsid w:val="000267D5"/>
    <w:rsid w:val="00026D34"/>
    <w:rsid w:val="00026E72"/>
    <w:rsid w:val="00026FFC"/>
    <w:rsid w:val="00027060"/>
    <w:rsid w:val="000275A0"/>
    <w:rsid w:val="00027E8D"/>
    <w:rsid w:val="00027F7F"/>
    <w:rsid w:val="00030C55"/>
    <w:rsid w:val="00030DB5"/>
    <w:rsid w:val="00031306"/>
    <w:rsid w:val="00031532"/>
    <w:rsid w:val="000315EE"/>
    <w:rsid w:val="00031627"/>
    <w:rsid w:val="00031AB5"/>
    <w:rsid w:val="00031BBD"/>
    <w:rsid w:val="00032753"/>
    <w:rsid w:val="00032EBA"/>
    <w:rsid w:val="00032F5E"/>
    <w:rsid w:val="00033057"/>
    <w:rsid w:val="00033140"/>
    <w:rsid w:val="00033749"/>
    <w:rsid w:val="000339E2"/>
    <w:rsid w:val="00033A2D"/>
    <w:rsid w:val="00033C6A"/>
    <w:rsid w:val="00034048"/>
    <w:rsid w:val="00034584"/>
    <w:rsid w:val="00034A00"/>
    <w:rsid w:val="0003500C"/>
    <w:rsid w:val="00035541"/>
    <w:rsid w:val="000355AE"/>
    <w:rsid w:val="00035707"/>
    <w:rsid w:val="000357E2"/>
    <w:rsid w:val="000359B4"/>
    <w:rsid w:val="00035B39"/>
    <w:rsid w:val="00035D36"/>
    <w:rsid w:val="00036401"/>
    <w:rsid w:val="00036641"/>
    <w:rsid w:val="00036943"/>
    <w:rsid w:val="00036A9E"/>
    <w:rsid w:val="00036BAD"/>
    <w:rsid w:val="00036C9D"/>
    <w:rsid w:val="00036E37"/>
    <w:rsid w:val="000370B7"/>
    <w:rsid w:val="000374FA"/>
    <w:rsid w:val="00037680"/>
    <w:rsid w:val="00037681"/>
    <w:rsid w:val="0003790D"/>
    <w:rsid w:val="00037A3B"/>
    <w:rsid w:val="00037C38"/>
    <w:rsid w:val="00037ECA"/>
    <w:rsid w:val="0004046E"/>
    <w:rsid w:val="0004049F"/>
    <w:rsid w:val="00040721"/>
    <w:rsid w:val="00040810"/>
    <w:rsid w:val="00040851"/>
    <w:rsid w:val="00040A4A"/>
    <w:rsid w:val="00040AAB"/>
    <w:rsid w:val="00040F16"/>
    <w:rsid w:val="00040F8A"/>
    <w:rsid w:val="00041235"/>
    <w:rsid w:val="00041243"/>
    <w:rsid w:val="00041275"/>
    <w:rsid w:val="00041585"/>
    <w:rsid w:val="000415BC"/>
    <w:rsid w:val="00041A21"/>
    <w:rsid w:val="00041C63"/>
    <w:rsid w:val="00041CFB"/>
    <w:rsid w:val="00041F05"/>
    <w:rsid w:val="000421BF"/>
    <w:rsid w:val="0004235B"/>
    <w:rsid w:val="00042407"/>
    <w:rsid w:val="00042560"/>
    <w:rsid w:val="000425B6"/>
    <w:rsid w:val="0004261F"/>
    <w:rsid w:val="0004263A"/>
    <w:rsid w:val="00042836"/>
    <w:rsid w:val="00042851"/>
    <w:rsid w:val="000429FE"/>
    <w:rsid w:val="00042F13"/>
    <w:rsid w:val="000430CA"/>
    <w:rsid w:val="000432B0"/>
    <w:rsid w:val="000439D5"/>
    <w:rsid w:val="000442FB"/>
    <w:rsid w:val="00044AB6"/>
    <w:rsid w:val="00044BDB"/>
    <w:rsid w:val="00044D11"/>
    <w:rsid w:val="00044F10"/>
    <w:rsid w:val="0004503C"/>
    <w:rsid w:val="00045347"/>
    <w:rsid w:val="000458B8"/>
    <w:rsid w:val="00045BDA"/>
    <w:rsid w:val="0004621E"/>
    <w:rsid w:val="0004622A"/>
    <w:rsid w:val="00046603"/>
    <w:rsid w:val="00046794"/>
    <w:rsid w:val="0004698C"/>
    <w:rsid w:val="00046A98"/>
    <w:rsid w:val="00046AB7"/>
    <w:rsid w:val="00046B4A"/>
    <w:rsid w:val="00046D24"/>
    <w:rsid w:val="00046DBF"/>
    <w:rsid w:val="0004706D"/>
    <w:rsid w:val="000470F4"/>
    <w:rsid w:val="000471BB"/>
    <w:rsid w:val="000472C2"/>
    <w:rsid w:val="0004783D"/>
    <w:rsid w:val="00047B69"/>
    <w:rsid w:val="00047B79"/>
    <w:rsid w:val="00047D9D"/>
    <w:rsid w:val="00047DAC"/>
    <w:rsid w:val="0005000E"/>
    <w:rsid w:val="0005035A"/>
    <w:rsid w:val="0005048E"/>
    <w:rsid w:val="000505DD"/>
    <w:rsid w:val="00050608"/>
    <w:rsid w:val="00050B6E"/>
    <w:rsid w:val="00051028"/>
    <w:rsid w:val="0005144D"/>
    <w:rsid w:val="00051662"/>
    <w:rsid w:val="00051820"/>
    <w:rsid w:val="00051CFF"/>
    <w:rsid w:val="00051E39"/>
    <w:rsid w:val="0005218D"/>
    <w:rsid w:val="00052340"/>
    <w:rsid w:val="000523C5"/>
    <w:rsid w:val="000524D1"/>
    <w:rsid w:val="00052513"/>
    <w:rsid w:val="00052893"/>
    <w:rsid w:val="000529EE"/>
    <w:rsid w:val="0005305D"/>
    <w:rsid w:val="000530A7"/>
    <w:rsid w:val="000530D6"/>
    <w:rsid w:val="0005334E"/>
    <w:rsid w:val="00053387"/>
    <w:rsid w:val="000533D0"/>
    <w:rsid w:val="00053813"/>
    <w:rsid w:val="00053B0E"/>
    <w:rsid w:val="00053DC3"/>
    <w:rsid w:val="00053FA5"/>
    <w:rsid w:val="0005408C"/>
    <w:rsid w:val="00054400"/>
    <w:rsid w:val="00054BB3"/>
    <w:rsid w:val="000555D7"/>
    <w:rsid w:val="00055C6D"/>
    <w:rsid w:val="00055E68"/>
    <w:rsid w:val="000561B6"/>
    <w:rsid w:val="000563C7"/>
    <w:rsid w:val="00056C5E"/>
    <w:rsid w:val="00057361"/>
    <w:rsid w:val="000576D2"/>
    <w:rsid w:val="00057A3C"/>
    <w:rsid w:val="00057B0A"/>
    <w:rsid w:val="00057BCF"/>
    <w:rsid w:val="00057E4B"/>
    <w:rsid w:val="000603A1"/>
    <w:rsid w:val="00060532"/>
    <w:rsid w:val="000605F2"/>
    <w:rsid w:val="00060949"/>
    <w:rsid w:val="000609AF"/>
    <w:rsid w:val="00061016"/>
    <w:rsid w:val="000610DF"/>
    <w:rsid w:val="00061124"/>
    <w:rsid w:val="00061134"/>
    <w:rsid w:val="000612AD"/>
    <w:rsid w:val="00061377"/>
    <w:rsid w:val="00061457"/>
    <w:rsid w:val="00061695"/>
    <w:rsid w:val="00061742"/>
    <w:rsid w:val="00062066"/>
    <w:rsid w:val="00062549"/>
    <w:rsid w:val="00062856"/>
    <w:rsid w:val="000628B7"/>
    <w:rsid w:val="00062D3F"/>
    <w:rsid w:val="00062D4B"/>
    <w:rsid w:val="00063434"/>
    <w:rsid w:val="000636A1"/>
    <w:rsid w:val="000637A6"/>
    <w:rsid w:val="000638E8"/>
    <w:rsid w:val="000639AE"/>
    <w:rsid w:val="00063AF7"/>
    <w:rsid w:val="00063DAB"/>
    <w:rsid w:val="00063E8F"/>
    <w:rsid w:val="00064619"/>
    <w:rsid w:val="00064F55"/>
    <w:rsid w:val="00064F6E"/>
    <w:rsid w:val="00065308"/>
    <w:rsid w:val="00065567"/>
    <w:rsid w:val="0006560A"/>
    <w:rsid w:val="0006573D"/>
    <w:rsid w:val="000657A0"/>
    <w:rsid w:val="00065DCD"/>
    <w:rsid w:val="00065EC9"/>
    <w:rsid w:val="0006614D"/>
    <w:rsid w:val="000662D9"/>
    <w:rsid w:val="00066378"/>
    <w:rsid w:val="00066835"/>
    <w:rsid w:val="00066AC0"/>
    <w:rsid w:val="00066E27"/>
    <w:rsid w:val="0006740F"/>
    <w:rsid w:val="00067573"/>
    <w:rsid w:val="000678BB"/>
    <w:rsid w:val="000678F7"/>
    <w:rsid w:val="000701D4"/>
    <w:rsid w:val="000705B0"/>
    <w:rsid w:val="00070EA1"/>
    <w:rsid w:val="000710D8"/>
    <w:rsid w:val="00071144"/>
    <w:rsid w:val="000716E0"/>
    <w:rsid w:val="000716EA"/>
    <w:rsid w:val="00072121"/>
    <w:rsid w:val="00072449"/>
    <w:rsid w:val="00072660"/>
    <w:rsid w:val="0007305A"/>
    <w:rsid w:val="00073293"/>
    <w:rsid w:val="00073437"/>
    <w:rsid w:val="00073476"/>
    <w:rsid w:val="00073C04"/>
    <w:rsid w:val="00074017"/>
    <w:rsid w:val="00074386"/>
    <w:rsid w:val="0007443B"/>
    <w:rsid w:val="000744FE"/>
    <w:rsid w:val="00074645"/>
    <w:rsid w:val="0007484A"/>
    <w:rsid w:val="000748F6"/>
    <w:rsid w:val="000749F4"/>
    <w:rsid w:val="00074A14"/>
    <w:rsid w:val="00074ED0"/>
    <w:rsid w:val="00075061"/>
    <w:rsid w:val="000751DB"/>
    <w:rsid w:val="0007539B"/>
    <w:rsid w:val="000755AE"/>
    <w:rsid w:val="00075BB7"/>
    <w:rsid w:val="0007605A"/>
    <w:rsid w:val="000761FB"/>
    <w:rsid w:val="00076639"/>
    <w:rsid w:val="00076715"/>
    <w:rsid w:val="00076AF9"/>
    <w:rsid w:val="000770E3"/>
    <w:rsid w:val="00077161"/>
    <w:rsid w:val="00077422"/>
    <w:rsid w:val="0007743A"/>
    <w:rsid w:val="00077A7F"/>
    <w:rsid w:val="00077AC6"/>
    <w:rsid w:val="00077D93"/>
    <w:rsid w:val="00080199"/>
    <w:rsid w:val="0008040F"/>
    <w:rsid w:val="000804E9"/>
    <w:rsid w:val="000809C1"/>
    <w:rsid w:val="00080EBA"/>
    <w:rsid w:val="00080FB8"/>
    <w:rsid w:val="000810A0"/>
    <w:rsid w:val="000812C4"/>
    <w:rsid w:val="00081550"/>
    <w:rsid w:val="00081EB1"/>
    <w:rsid w:val="00082377"/>
    <w:rsid w:val="0008238C"/>
    <w:rsid w:val="00082B6F"/>
    <w:rsid w:val="00082F95"/>
    <w:rsid w:val="00083981"/>
    <w:rsid w:val="0008439A"/>
    <w:rsid w:val="00084B56"/>
    <w:rsid w:val="00084C0B"/>
    <w:rsid w:val="00084E42"/>
    <w:rsid w:val="00085258"/>
    <w:rsid w:val="000856D2"/>
    <w:rsid w:val="000857A9"/>
    <w:rsid w:val="00085FC6"/>
    <w:rsid w:val="0008607D"/>
    <w:rsid w:val="00086700"/>
    <w:rsid w:val="00086713"/>
    <w:rsid w:val="00086856"/>
    <w:rsid w:val="00086AC8"/>
    <w:rsid w:val="000873AF"/>
    <w:rsid w:val="000876D6"/>
    <w:rsid w:val="00087846"/>
    <w:rsid w:val="00087DB8"/>
    <w:rsid w:val="00090198"/>
    <w:rsid w:val="00090588"/>
    <w:rsid w:val="00090899"/>
    <w:rsid w:val="00090ED2"/>
    <w:rsid w:val="00090FB1"/>
    <w:rsid w:val="0009163C"/>
    <w:rsid w:val="00091834"/>
    <w:rsid w:val="000919E3"/>
    <w:rsid w:val="000919FD"/>
    <w:rsid w:val="00091AB9"/>
    <w:rsid w:val="00091B1C"/>
    <w:rsid w:val="00091C7A"/>
    <w:rsid w:val="00091D95"/>
    <w:rsid w:val="00091E62"/>
    <w:rsid w:val="000922B7"/>
    <w:rsid w:val="00092382"/>
    <w:rsid w:val="000924EF"/>
    <w:rsid w:val="0009258F"/>
    <w:rsid w:val="00092A07"/>
    <w:rsid w:val="00092A23"/>
    <w:rsid w:val="00092B03"/>
    <w:rsid w:val="00092B61"/>
    <w:rsid w:val="00092F18"/>
    <w:rsid w:val="000937DB"/>
    <w:rsid w:val="000939A8"/>
    <w:rsid w:val="00093C02"/>
    <w:rsid w:val="00093C44"/>
    <w:rsid w:val="000945AD"/>
    <w:rsid w:val="00094CFD"/>
    <w:rsid w:val="00094D14"/>
    <w:rsid w:val="00095E23"/>
    <w:rsid w:val="00095F51"/>
    <w:rsid w:val="0009663A"/>
    <w:rsid w:val="000969F9"/>
    <w:rsid w:val="00096B7B"/>
    <w:rsid w:val="00096BA9"/>
    <w:rsid w:val="00096C21"/>
    <w:rsid w:val="000970C0"/>
    <w:rsid w:val="00097537"/>
    <w:rsid w:val="0009790D"/>
    <w:rsid w:val="00097C41"/>
    <w:rsid w:val="00097C9F"/>
    <w:rsid w:val="00097D58"/>
    <w:rsid w:val="00097EE6"/>
    <w:rsid w:val="00097EEC"/>
    <w:rsid w:val="000A04F8"/>
    <w:rsid w:val="000A0B5C"/>
    <w:rsid w:val="000A10AA"/>
    <w:rsid w:val="000A1376"/>
    <w:rsid w:val="000A149D"/>
    <w:rsid w:val="000A1803"/>
    <w:rsid w:val="000A1874"/>
    <w:rsid w:val="000A1BF5"/>
    <w:rsid w:val="000A1F2F"/>
    <w:rsid w:val="000A1F66"/>
    <w:rsid w:val="000A21A5"/>
    <w:rsid w:val="000A22F1"/>
    <w:rsid w:val="000A2661"/>
    <w:rsid w:val="000A2711"/>
    <w:rsid w:val="000A28A3"/>
    <w:rsid w:val="000A28C2"/>
    <w:rsid w:val="000A28EB"/>
    <w:rsid w:val="000A293C"/>
    <w:rsid w:val="000A2965"/>
    <w:rsid w:val="000A2BAE"/>
    <w:rsid w:val="000A2BFA"/>
    <w:rsid w:val="000A310B"/>
    <w:rsid w:val="000A32CB"/>
    <w:rsid w:val="000A33C8"/>
    <w:rsid w:val="000A37C5"/>
    <w:rsid w:val="000A3AC2"/>
    <w:rsid w:val="000A3D95"/>
    <w:rsid w:val="000A40C1"/>
    <w:rsid w:val="000A442E"/>
    <w:rsid w:val="000A44D4"/>
    <w:rsid w:val="000A47C2"/>
    <w:rsid w:val="000A4919"/>
    <w:rsid w:val="000A4C08"/>
    <w:rsid w:val="000A4C43"/>
    <w:rsid w:val="000A4D9C"/>
    <w:rsid w:val="000A54ED"/>
    <w:rsid w:val="000A56FA"/>
    <w:rsid w:val="000A59F2"/>
    <w:rsid w:val="000A5B60"/>
    <w:rsid w:val="000A5F9B"/>
    <w:rsid w:val="000A6412"/>
    <w:rsid w:val="000A6550"/>
    <w:rsid w:val="000A6ACD"/>
    <w:rsid w:val="000A6D9B"/>
    <w:rsid w:val="000A6E35"/>
    <w:rsid w:val="000A6F0B"/>
    <w:rsid w:val="000A7019"/>
    <w:rsid w:val="000A7256"/>
    <w:rsid w:val="000A79ED"/>
    <w:rsid w:val="000A7A2B"/>
    <w:rsid w:val="000A7A4E"/>
    <w:rsid w:val="000A7B0C"/>
    <w:rsid w:val="000A7D76"/>
    <w:rsid w:val="000B03B4"/>
    <w:rsid w:val="000B0605"/>
    <w:rsid w:val="000B0A1B"/>
    <w:rsid w:val="000B0C29"/>
    <w:rsid w:val="000B1135"/>
    <w:rsid w:val="000B1164"/>
    <w:rsid w:val="000B1210"/>
    <w:rsid w:val="000B1450"/>
    <w:rsid w:val="000B158A"/>
    <w:rsid w:val="000B1F63"/>
    <w:rsid w:val="000B2052"/>
    <w:rsid w:val="000B22EA"/>
    <w:rsid w:val="000B23F2"/>
    <w:rsid w:val="000B2479"/>
    <w:rsid w:val="000B247D"/>
    <w:rsid w:val="000B24AE"/>
    <w:rsid w:val="000B251C"/>
    <w:rsid w:val="000B2709"/>
    <w:rsid w:val="000B27B8"/>
    <w:rsid w:val="000B27ED"/>
    <w:rsid w:val="000B2A3E"/>
    <w:rsid w:val="000B2BDB"/>
    <w:rsid w:val="000B2EDC"/>
    <w:rsid w:val="000B3190"/>
    <w:rsid w:val="000B3A9B"/>
    <w:rsid w:val="000B3BEF"/>
    <w:rsid w:val="000B3BFA"/>
    <w:rsid w:val="000B410D"/>
    <w:rsid w:val="000B414A"/>
    <w:rsid w:val="000B41A3"/>
    <w:rsid w:val="000B44D3"/>
    <w:rsid w:val="000B4503"/>
    <w:rsid w:val="000B4CDC"/>
    <w:rsid w:val="000B52C1"/>
    <w:rsid w:val="000B5485"/>
    <w:rsid w:val="000B54C3"/>
    <w:rsid w:val="000B5763"/>
    <w:rsid w:val="000B57E4"/>
    <w:rsid w:val="000B58A4"/>
    <w:rsid w:val="000B5B7C"/>
    <w:rsid w:val="000B60B9"/>
    <w:rsid w:val="000B622B"/>
    <w:rsid w:val="000B6721"/>
    <w:rsid w:val="000B6EB2"/>
    <w:rsid w:val="000B6FD4"/>
    <w:rsid w:val="000B72DF"/>
    <w:rsid w:val="000B7468"/>
    <w:rsid w:val="000B74EB"/>
    <w:rsid w:val="000B74F8"/>
    <w:rsid w:val="000B750A"/>
    <w:rsid w:val="000B78D7"/>
    <w:rsid w:val="000B7BF3"/>
    <w:rsid w:val="000C0B74"/>
    <w:rsid w:val="000C0D5B"/>
    <w:rsid w:val="000C1AD9"/>
    <w:rsid w:val="000C1C08"/>
    <w:rsid w:val="000C1CDC"/>
    <w:rsid w:val="000C1D1D"/>
    <w:rsid w:val="000C20C0"/>
    <w:rsid w:val="000C278E"/>
    <w:rsid w:val="000C2B9F"/>
    <w:rsid w:val="000C2FE8"/>
    <w:rsid w:val="000C3183"/>
    <w:rsid w:val="000C31FB"/>
    <w:rsid w:val="000C337A"/>
    <w:rsid w:val="000C3644"/>
    <w:rsid w:val="000C386F"/>
    <w:rsid w:val="000C3B5F"/>
    <w:rsid w:val="000C3D9F"/>
    <w:rsid w:val="000C4863"/>
    <w:rsid w:val="000C4AB3"/>
    <w:rsid w:val="000C4C43"/>
    <w:rsid w:val="000C50B0"/>
    <w:rsid w:val="000C542C"/>
    <w:rsid w:val="000C5699"/>
    <w:rsid w:val="000C578B"/>
    <w:rsid w:val="000C5838"/>
    <w:rsid w:val="000C5CF1"/>
    <w:rsid w:val="000C5CF4"/>
    <w:rsid w:val="000C5DFF"/>
    <w:rsid w:val="000C5F0D"/>
    <w:rsid w:val="000C614C"/>
    <w:rsid w:val="000C61BA"/>
    <w:rsid w:val="000C6381"/>
    <w:rsid w:val="000C677A"/>
    <w:rsid w:val="000C6848"/>
    <w:rsid w:val="000C73AD"/>
    <w:rsid w:val="000C7645"/>
    <w:rsid w:val="000C7745"/>
    <w:rsid w:val="000C7DC9"/>
    <w:rsid w:val="000C7E81"/>
    <w:rsid w:val="000D00B3"/>
    <w:rsid w:val="000D0A17"/>
    <w:rsid w:val="000D0A95"/>
    <w:rsid w:val="000D0AF6"/>
    <w:rsid w:val="000D0D1D"/>
    <w:rsid w:val="000D1062"/>
    <w:rsid w:val="000D1AFB"/>
    <w:rsid w:val="000D1D80"/>
    <w:rsid w:val="000D2522"/>
    <w:rsid w:val="000D276E"/>
    <w:rsid w:val="000D2D84"/>
    <w:rsid w:val="000D2F36"/>
    <w:rsid w:val="000D301D"/>
    <w:rsid w:val="000D3720"/>
    <w:rsid w:val="000D3810"/>
    <w:rsid w:val="000D3CFD"/>
    <w:rsid w:val="000D3D14"/>
    <w:rsid w:val="000D3F45"/>
    <w:rsid w:val="000D3F4A"/>
    <w:rsid w:val="000D4141"/>
    <w:rsid w:val="000D46AF"/>
    <w:rsid w:val="000D4709"/>
    <w:rsid w:val="000D4730"/>
    <w:rsid w:val="000D48A5"/>
    <w:rsid w:val="000D4986"/>
    <w:rsid w:val="000D4D9E"/>
    <w:rsid w:val="000D509F"/>
    <w:rsid w:val="000D514C"/>
    <w:rsid w:val="000D529A"/>
    <w:rsid w:val="000D54F2"/>
    <w:rsid w:val="000D598F"/>
    <w:rsid w:val="000D5B56"/>
    <w:rsid w:val="000D5CF5"/>
    <w:rsid w:val="000D5E33"/>
    <w:rsid w:val="000D5E45"/>
    <w:rsid w:val="000D5EAA"/>
    <w:rsid w:val="000D5FA5"/>
    <w:rsid w:val="000D6471"/>
    <w:rsid w:val="000D6625"/>
    <w:rsid w:val="000D6F3B"/>
    <w:rsid w:val="000D701C"/>
    <w:rsid w:val="000E0172"/>
    <w:rsid w:val="000E05E1"/>
    <w:rsid w:val="000E081E"/>
    <w:rsid w:val="000E0958"/>
    <w:rsid w:val="000E0C1A"/>
    <w:rsid w:val="000E0F42"/>
    <w:rsid w:val="000E0FC4"/>
    <w:rsid w:val="000E0FD1"/>
    <w:rsid w:val="000E11D6"/>
    <w:rsid w:val="000E140E"/>
    <w:rsid w:val="000E1A51"/>
    <w:rsid w:val="000E1EEF"/>
    <w:rsid w:val="000E1EF8"/>
    <w:rsid w:val="000E2E52"/>
    <w:rsid w:val="000E2F13"/>
    <w:rsid w:val="000E37EB"/>
    <w:rsid w:val="000E3C31"/>
    <w:rsid w:val="000E3ECC"/>
    <w:rsid w:val="000E3FC6"/>
    <w:rsid w:val="000E4050"/>
    <w:rsid w:val="000E40B9"/>
    <w:rsid w:val="000E4269"/>
    <w:rsid w:val="000E4435"/>
    <w:rsid w:val="000E4893"/>
    <w:rsid w:val="000E55AB"/>
    <w:rsid w:val="000E5628"/>
    <w:rsid w:val="000E58B0"/>
    <w:rsid w:val="000E5E99"/>
    <w:rsid w:val="000E6114"/>
    <w:rsid w:val="000E61BB"/>
    <w:rsid w:val="000E6735"/>
    <w:rsid w:val="000E6786"/>
    <w:rsid w:val="000E6B45"/>
    <w:rsid w:val="000E7011"/>
    <w:rsid w:val="000E7028"/>
    <w:rsid w:val="000E7195"/>
    <w:rsid w:val="000E7A12"/>
    <w:rsid w:val="000E7C11"/>
    <w:rsid w:val="000E7ECE"/>
    <w:rsid w:val="000E7EF9"/>
    <w:rsid w:val="000F0016"/>
    <w:rsid w:val="000F0466"/>
    <w:rsid w:val="000F04E4"/>
    <w:rsid w:val="000F04F3"/>
    <w:rsid w:val="000F07AD"/>
    <w:rsid w:val="000F08B5"/>
    <w:rsid w:val="000F0F37"/>
    <w:rsid w:val="000F109D"/>
    <w:rsid w:val="000F114C"/>
    <w:rsid w:val="000F1322"/>
    <w:rsid w:val="000F13CF"/>
    <w:rsid w:val="000F146C"/>
    <w:rsid w:val="000F17D0"/>
    <w:rsid w:val="000F1EF4"/>
    <w:rsid w:val="000F1FB6"/>
    <w:rsid w:val="000F2205"/>
    <w:rsid w:val="000F25CD"/>
    <w:rsid w:val="000F262F"/>
    <w:rsid w:val="000F2B4B"/>
    <w:rsid w:val="000F2C1B"/>
    <w:rsid w:val="000F2DF2"/>
    <w:rsid w:val="000F31BF"/>
    <w:rsid w:val="000F33CF"/>
    <w:rsid w:val="000F3448"/>
    <w:rsid w:val="000F354A"/>
    <w:rsid w:val="000F364C"/>
    <w:rsid w:val="000F39D0"/>
    <w:rsid w:val="000F3A5B"/>
    <w:rsid w:val="000F3B7B"/>
    <w:rsid w:val="000F4130"/>
    <w:rsid w:val="000F4324"/>
    <w:rsid w:val="000F4327"/>
    <w:rsid w:val="000F4408"/>
    <w:rsid w:val="000F4447"/>
    <w:rsid w:val="000F4578"/>
    <w:rsid w:val="000F45A0"/>
    <w:rsid w:val="000F4707"/>
    <w:rsid w:val="000F4A0D"/>
    <w:rsid w:val="000F4C8C"/>
    <w:rsid w:val="000F545B"/>
    <w:rsid w:val="000F5798"/>
    <w:rsid w:val="000F57E9"/>
    <w:rsid w:val="000F5DF8"/>
    <w:rsid w:val="000F5FEC"/>
    <w:rsid w:val="000F605A"/>
    <w:rsid w:val="000F61D9"/>
    <w:rsid w:val="000F6604"/>
    <w:rsid w:val="000F6AEF"/>
    <w:rsid w:val="000F7138"/>
    <w:rsid w:val="000F7B7F"/>
    <w:rsid w:val="0010019D"/>
    <w:rsid w:val="001002CE"/>
    <w:rsid w:val="0010039F"/>
    <w:rsid w:val="0010050B"/>
    <w:rsid w:val="00100824"/>
    <w:rsid w:val="0010093C"/>
    <w:rsid w:val="00100C9B"/>
    <w:rsid w:val="00100D3C"/>
    <w:rsid w:val="00100F3C"/>
    <w:rsid w:val="001011EC"/>
    <w:rsid w:val="00101274"/>
    <w:rsid w:val="00101349"/>
    <w:rsid w:val="0010145F"/>
    <w:rsid w:val="00101826"/>
    <w:rsid w:val="001019FB"/>
    <w:rsid w:val="00101CB3"/>
    <w:rsid w:val="001023B6"/>
    <w:rsid w:val="001023F1"/>
    <w:rsid w:val="00102429"/>
    <w:rsid w:val="00102543"/>
    <w:rsid w:val="0010268B"/>
    <w:rsid w:val="00102A1D"/>
    <w:rsid w:val="00102F22"/>
    <w:rsid w:val="00103252"/>
    <w:rsid w:val="00103E5C"/>
    <w:rsid w:val="00104C06"/>
    <w:rsid w:val="00104D39"/>
    <w:rsid w:val="0010531F"/>
    <w:rsid w:val="001054E0"/>
    <w:rsid w:val="0010575B"/>
    <w:rsid w:val="00105845"/>
    <w:rsid w:val="00105874"/>
    <w:rsid w:val="00105CCA"/>
    <w:rsid w:val="00105D63"/>
    <w:rsid w:val="001064E7"/>
    <w:rsid w:val="00106756"/>
    <w:rsid w:val="001067FD"/>
    <w:rsid w:val="001068DD"/>
    <w:rsid w:val="00106B84"/>
    <w:rsid w:val="00106E87"/>
    <w:rsid w:val="00106F3B"/>
    <w:rsid w:val="00107390"/>
    <w:rsid w:val="00107733"/>
    <w:rsid w:val="00107C50"/>
    <w:rsid w:val="00107CF1"/>
    <w:rsid w:val="00107DD7"/>
    <w:rsid w:val="00107F9D"/>
    <w:rsid w:val="001101C3"/>
    <w:rsid w:val="00110334"/>
    <w:rsid w:val="0011042F"/>
    <w:rsid w:val="00110486"/>
    <w:rsid w:val="0011094C"/>
    <w:rsid w:val="0011098D"/>
    <w:rsid w:val="00110AC2"/>
    <w:rsid w:val="00110B72"/>
    <w:rsid w:val="00110FE4"/>
    <w:rsid w:val="001115CF"/>
    <w:rsid w:val="0011182E"/>
    <w:rsid w:val="001118C9"/>
    <w:rsid w:val="001118E4"/>
    <w:rsid w:val="001119F7"/>
    <w:rsid w:val="00111B51"/>
    <w:rsid w:val="00111D83"/>
    <w:rsid w:val="00112272"/>
    <w:rsid w:val="00112354"/>
    <w:rsid w:val="0011248A"/>
    <w:rsid w:val="0011261E"/>
    <w:rsid w:val="001127B5"/>
    <w:rsid w:val="001128AA"/>
    <w:rsid w:val="001128D4"/>
    <w:rsid w:val="00112B71"/>
    <w:rsid w:val="00112C2E"/>
    <w:rsid w:val="00112E03"/>
    <w:rsid w:val="00112FF3"/>
    <w:rsid w:val="00113026"/>
    <w:rsid w:val="001131E0"/>
    <w:rsid w:val="00113414"/>
    <w:rsid w:val="001138EA"/>
    <w:rsid w:val="00113BC3"/>
    <w:rsid w:val="00113D0C"/>
    <w:rsid w:val="00114D7D"/>
    <w:rsid w:val="00114E54"/>
    <w:rsid w:val="00114FBE"/>
    <w:rsid w:val="001150BC"/>
    <w:rsid w:val="0011538E"/>
    <w:rsid w:val="001153A9"/>
    <w:rsid w:val="001154B9"/>
    <w:rsid w:val="001156A5"/>
    <w:rsid w:val="00115A6B"/>
    <w:rsid w:val="00116089"/>
    <w:rsid w:val="001163D4"/>
    <w:rsid w:val="001164CF"/>
    <w:rsid w:val="00116774"/>
    <w:rsid w:val="00116813"/>
    <w:rsid w:val="00116908"/>
    <w:rsid w:val="00116C53"/>
    <w:rsid w:val="00116C70"/>
    <w:rsid w:val="00116CDD"/>
    <w:rsid w:val="00116D6E"/>
    <w:rsid w:val="00116EEE"/>
    <w:rsid w:val="00116F5E"/>
    <w:rsid w:val="00116F67"/>
    <w:rsid w:val="001170B5"/>
    <w:rsid w:val="0011778E"/>
    <w:rsid w:val="00117A91"/>
    <w:rsid w:val="00117B23"/>
    <w:rsid w:val="00117C84"/>
    <w:rsid w:val="00117CEE"/>
    <w:rsid w:val="00117D0A"/>
    <w:rsid w:val="00117FB7"/>
    <w:rsid w:val="0012020F"/>
    <w:rsid w:val="00120316"/>
    <w:rsid w:val="001204D9"/>
    <w:rsid w:val="001208E4"/>
    <w:rsid w:val="00120999"/>
    <w:rsid w:val="00120B59"/>
    <w:rsid w:val="00120E26"/>
    <w:rsid w:val="00120E59"/>
    <w:rsid w:val="00121269"/>
    <w:rsid w:val="00121395"/>
    <w:rsid w:val="001213D1"/>
    <w:rsid w:val="00121996"/>
    <w:rsid w:val="00121A6A"/>
    <w:rsid w:val="00121CF6"/>
    <w:rsid w:val="0012227A"/>
    <w:rsid w:val="001222F7"/>
    <w:rsid w:val="0012268C"/>
    <w:rsid w:val="00122C8F"/>
    <w:rsid w:val="0012315F"/>
    <w:rsid w:val="001231B8"/>
    <w:rsid w:val="00123624"/>
    <w:rsid w:val="00123A26"/>
    <w:rsid w:val="00123D1B"/>
    <w:rsid w:val="001246A2"/>
    <w:rsid w:val="001248B8"/>
    <w:rsid w:val="00124A55"/>
    <w:rsid w:val="00124C7B"/>
    <w:rsid w:val="00125387"/>
    <w:rsid w:val="0012624B"/>
    <w:rsid w:val="00126283"/>
    <w:rsid w:val="00126304"/>
    <w:rsid w:val="00126597"/>
    <w:rsid w:val="001265D6"/>
    <w:rsid w:val="00126C58"/>
    <w:rsid w:val="0012720B"/>
    <w:rsid w:val="0012733C"/>
    <w:rsid w:val="00127357"/>
    <w:rsid w:val="001275CB"/>
    <w:rsid w:val="001276DE"/>
    <w:rsid w:val="0012795A"/>
    <w:rsid w:val="00127A69"/>
    <w:rsid w:val="00127A97"/>
    <w:rsid w:val="00127C23"/>
    <w:rsid w:val="00127D43"/>
    <w:rsid w:val="001300C7"/>
    <w:rsid w:val="00130259"/>
    <w:rsid w:val="001302A4"/>
    <w:rsid w:val="00130A7E"/>
    <w:rsid w:val="00130B8B"/>
    <w:rsid w:val="00130FD7"/>
    <w:rsid w:val="00131690"/>
    <w:rsid w:val="0013171F"/>
    <w:rsid w:val="001320B9"/>
    <w:rsid w:val="001321AE"/>
    <w:rsid w:val="001326B0"/>
    <w:rsid w:val="00132708"/>
    <w:rsid w:val="0013296A"/>
    <w:rsid w:val="00132A19"/>
    <w:rsid w:val="00132F82"/>
    <w:rsid w:val="00133152"/>
    <w:rsid w:val="00133329"/>
    <w:rsid w:val="00133583"/>
    <w:rsid w:val="00133684"/>
    <w:rsid w:val="001337EA"/>
    <w:rsid w:val="0013380D"/>
    <w:rsid w:val="00133A48"/>
    <w:rsid w:val="00133B32"/>
    <w:rsid w:val="00133C19"/>
    <w:rsid w:val="00133E74"/>
    <w:rsid w:val="001340A2"/>
    <w:rsid w:val="0013433C"/>
    <w:rsid w:val="00134987"/>
    <w:rsid w:val="0013505E"/>
    <w:rsid w:val="00135357"/>
    <w:rsid w:val="001356FA"/>
    <w:rsid w:val="001358A4"/>
    <w:rsid w:val="00136303"/>
    <w:rsid w:val="00136443"/>
    <w:rsid w:val="001364F9"/>
    <w:rsid w:val="0013676F"/>
    <w:rsid w:val="001369BA"/>
    <w:rsid w:val="00136C1A"/>
    <w:rsid w:val="00136D76"/>
    <w:rsid w:val="0013703C"/>
    <w:rsid w:val="00137109"/>
    <w:rsid w:val="001374D0"/>
    <w:rsid w:val="001376C5"/>
    <w:rsid w:val="00137CD9"/>
    <w:rsid w:val="00137D62"/>
    <w:rsid w:val="00137FCD"/>
    <w:rsid w:val="001400DE"/>
    <w:rsid w:val="001407B0"/>
    <w:rsid w:val="00140BAA"/>
    <w:rsid w:val="001412CF"/>
    <w:rsid w:val="0014139B"/>
    <w:rsid w:val="00141458"/>
    <w:rsid w:val="001414FA"/>
    <w:rsid w:val="0014174A"/>
    <w:rsid w:val="00141DC2"/>
    <w:rsid w:val="00141F25"/>
    <w:rsid w:val="001425D7"/>
    <w:rsid w:val="00142655"/>
    <w:rsid w:val="00142930"/>
    <w:rsid w:val="00142942"/>
    <w:rsid w:val="00142DB9"/>
    <w:rsid w:val="00142F50"/>
    <w:rsid w:val="00143126"/>
    <w:rsid w:val="001433EE"/>
    <w:rsid w:val="00143481"/>
    <w:rsid w:val="001436D8"/>
    <w:rsid w:val="00143A0B"/>
    <w:rsid w:val="00143B1E"/>
    <w:rsid w:val="00143F2F"/>
    <w:rsid w:val="00144178"/>
    <w:rsid w:val="00144515"/>
    <w:rsid w:val="001446CC"/>
    <w:rsid w:val="001447AC"/>
    <w:rsid w:val="0014487C"/>
    <w:rsid w:val="001448D4"/>
    <w:rsid w:val="001449EA"/>
    <w:rsid w:val="00144B3F"/>
    <w:rsid w:val="00144D62"/>
    <w:rsid w:val="00144EE3"/>
    <w:rsid w:val="00144F9F"/>
    <w:rsid w:val="00145038"/>
    <w:rsid w:val="001451C3"/>
    <w:rsid w:val="001456A3"/>
    <w:rsid w:val="00145733"/>
    <w:rsid w:val="001458AD"/>
    <w:rsid w:val="00145C1F"/>
    <w:rsid w:val="00145C2E"/>
    <w:rsid w:val="00145C56"/>
    <w:rsid w:val="00145C9E"/>
    <w:rsid w:val="00145D28"/>
    <w:rsid w:val="00145EF0"/>
    <w:rsid w:val="00145F63"/>
    <w:rsid w:val="0014679D"/>
    <w:rsid w:val="0014692A"/>
    <w:rsid w:val="00146C03"/>
    <w:rsid w:val="00146D2E"/>
    <w:rsid w:val="00146DF8"/>
    <w:rsid w:val="0014728A"/>
    <w:rsid w:val="00147597"/>
    <w:rsid w:val="00147645"/>
    <w:rsid w:val="00147849"/>
    <w:rsid w:val="00147DF1"/>
    <w:rsid w:val="0015047D"/>
    <w:rsid w:val="00150617"/>
    <w:rsid w:val="00150F4F"/>
    <w:rsid w:val="00151237"/>
    <w:rsid w:val="001518D9"/>
    <w:rsid w:val="00151990"/>
    <w:rsid w:val="00151B01"/>
    <w:rsid w:val="00151B2D"/>
    <w:rsid w:val="00151D0A"/>
    <w:rsid w:val="0015204F"/>
    <w:rsid w:val="0015225A"/>
    <w:rsid w:val="00152269"/>
    <w:rsid w:val="0015259C"/>
    <w:rsid w:val="00152827"/>
    <w:rsid w:val="00152C3C"/>
    <w:rsid w:val="00152E2F"/>
    <w:rsid w:val="00152ED7"/>
    <w:rsid w:val="0015305E"/>
    <w:rsid w:val="00153128"/>
    <w:rsid w:val="0015318A"/>
    <w:rsid w:val="001533D8"/>
    <w:rsid w:val="00153457"/>
    <w:rsid w:val="00153531"/>
    <w:rsid w:val="001537BC"/>
    <w:rsid w:val="00153B49"/>
    <w:rsid w:val="00153EF0"/>
    <w:rsid w:val="00154519"/>
    <w:rsid w:val="001548FB"/>
    <w:rsid w:val="0015491B"/>
    <w:rsid w:val="00154A36"/>
    <w:rsid w:val="00154A42"/>
    <w:rsid w:val="00155216"/>
    <w:rsid w:val="001556BA"/>
    <w:rsid w:val="00155EF2"/>
    <w:rsid w:val="00155F90"/>
    <w:rsid w:val="0015600A"/>
    <w:rsid w:val="001561DC"/>
    <w:rsid w:val="00156298"/>
    <w:rsid w:val="0015657A"/>
    <w:rsid w:val="00156649"/>
    <w:rsid w:val="00156722"/>
    <w:rsid w:val="00156789"/>
    <w:rsid w:val="0015683F"/>
    <w:rsid w:val="00156A35"/>
    <w:rsid w:val="00156A83"/>
    <w:rsid w:val="00156D67"/>
    <w:rsid w:val="00156DAC"/>
    <w:rsid w:val="00156F4F"/>
    <w:rsid w:val="0015743D"/>
    <w:rsid w:val="00157CF4"/>
    <w:rsid w:val="00160109"/>
    <w:rsid w:val="001602DD"/>
    <w:rsid w:val="001604DD"/>
    <w:rsid w:val="00160533"/>
    <w:rsid w:val="00160640"/>
    <w:rsid w:val="0016068A"/>
    <w:rsid w:val="001606C6"/>
    <w:rsid w:val="00160819"/>
    <w:rsid w:val="00160AB8"/>
    <w:rsid w:val="00160B9A"/>
    <w:rsid w:val="00160B9F"/>
    <w:rsid w:val="00160BAA"/>
    <w:rsid w:val="00160E25"/>
    <w:rsid w:val="0016114F"/>
    <w:rsid w:val="0016120F"/>
    <w:rsid w:val="00161657"/>
    <w:rsid w:val="00161AF6"/>
    <w:rsid w:val="00162272"/>
    <w:rsid w:val="00162A9A"/>
    <w:rsid w:val="00162BDE"/>
    <w:rsid w:val="00162F24"/>
    <w:rsid w:val="00163480"/>
    <w:rsid w:val="001636F4"/>
    <w:rsid w:val="00163B9D"/>
    <w:rsid w:val="00163BCC"/>
    <w:rsid w:val="00163DBC"/>
    <w:rsid w:val="00163DD5"/>
    <w:rsid w:val="00163E7B"/>
    <w:rsid w:val="00163F87"/>
    <w:rsid w:val="001642F4"/>
    <w:rsid w:val="001642FC"/>
    <w:rsid w:val="0016432B"/>
    <w:rsid w:val="00165014"/>
    <w:rsid w:val="00165106"/>
    <w:rsid w:val="0016530E"/>
    <w:rsid w:val="00165D41"/>
    <w:rsid w:val="00166641"/>
    <w:rsid w:val="00166743"/>
    <w:rsid w:val="00166810"/>
    <w:rsid w:val="001668C0"/>
    <w:rsid w:val="00166B2D"/>
    <w:rsid w:val="00166B94"/>
    <w:rsid w:val="00166BF4"/>
    <w:rsid w:val="00166E17"/>
    <w:rsid w:val="00166EE8"/>
    <w:rsid w:val="001672B2"/>
    <w:rsid w:val="00167435"/>
    <w:rsid w:val="001676BE"/>
    <w:rsid w:val="001679FB"/>
    <w:rsid w:val="00167CA6"/>
    <w:rsid w:val="00167D6C"/>
    <w:rsid w:val="001702C3"/>
    <w:rsid w:val="00170366"/>
    <w:rsid w:val="001703B4"/>
    <w:rsid w:val="00170844"/>
    <w:rsid w:val="00170A7C"/>
    <w:rsid w:val="00170ABD"/>
    <w:rsid w:val="00170B32"/>
    <w:rsid w:val="00170E4D"/>
    <w:rsid w:val="00170E6B"/>
    <w:rsid w:val="00170FDB"/>
    <w:rsid w:val="001714AA"/>
    <w:rsid w:val="001718C8"/>
    <w:rsid w:val="00171EE8"/>
    <w:rsid w:val="001723C7"/>
    <w:rsid w:val="00172C3D"/>
    <w:rsid w:val="00172FD3"/>
    <w:rsid w:val="00172FDC"/>
    <w:rsid w:val="0017311D"/>
    <w:rsid w:val="0017339E"/>
    <w:rsid w:val="0017356F"/>
    <w:rsid w:val="00173741"/>
    <w:rsid w:val="00173D07"/>
    <w:rsid w:val="0017405A"/>
    <w:rsid w:val="001740A8"/>
    <w:rsid w:val="00174330"/>
    <w:rsid w:val="00174561"/>
    <w:rsid w:val="00174773"/>
    <w:rsid w:val="00174786"/>
    <w:rsid w:val="00174953"/>
    <w:rsid w:val="00174BFF"/>
    <w:rsid w:val="00174C58"/>
    <w:rsid w:val="00174FDA"/>
    <w:rsid w:val="001752E4"/>
    <w:rsid w:val="00175618"/>
    <w:rsid w:val="0017571C"/>
    <w:rsid w:val="00175895"/>
    <w:rsid w:val="001759C8"/>
    <w:rsid w:val="00175E29"/>
    <w:rsid w:val="00175ECC"/>
    <w:rsid w:val="0017659A"/>
    <w:rsid w:val="0017681C"/>
    <w:rsid w:val="001768F9"/>
    <w:rsid w:val="001768FD"/>
    <w:rsid w:val="00176CDF"/>
    <w:rsid w:val="00176FB1"/>
    <w:rsid w:val="00177265"/>
    <w:rsid w:val="00177623"/>
    <w:rsid w:val="00177AC6"/>
    <w:rsid w:val="00177E91"/>
    <w:rsid w:val="001800AC"/>
    <w:rsid w:val="0018014D"/>
    <w:rsid w:val="001802BA"/>
    <w:rsid w:val="00180300"/>
    <w:rsid w:val="001807DA"/>
    <w:rsid w:val="0018095C"/>
    <w:rsid w:val="001809A0"/>
    <w:rsid w:val="001818BA"/>
    <w:rsid w:val="001819AD"/>
    <w:rsid w:val="00181D3F"/>
    <w:rsid w:val="00181DB0"/>
    <w:rsid w:val="00181EC8"/>
    <w:rsid w:val="001827A4"/>
    <w:rsid w:val="001827C4"/>
    <w:rsid w:val="0018280B"/>
    <w:rsid w:val="00182919"/>
    <w:rsid w:val="00182EEA"/>
    <w:rsid w:val="00182F5F"/>
    <w:rsid w:val="0018312E"/>
    <w:rsid w:val="00183315"/>
    <w:rsid w:val="001835DC"/>
    <w:rsid w:val="00183CE0"/>
    <w:rsid w:val="00183D2C"/>
    <w:rsid w:val="00183E57"/>
    <w:rsid w:val="00184372"/>
    <w:rsid w:val="001846A9"/>
    <w:rsid w:val="00184852"/>
    <w:rsid w:val="00184C6A"/>
    <w:rsid w:val="00184DF8"/>
    <w:rsid w:val="00184E2B"/>
    <w:rsid w:val="00184FB4"/>
    <w:rsid w:val="001850DE"/>
    <w:rsid w:val="001852FA"/>
    <w:rsid w:val="00185C90"/>
    <w:rsid w:val="00185FD8"/>
    <w:rsid w:val="00186075"/>
    <w:rsid w:val="001861AE"/>
    <w:rsid w:val="001865E5"/>
    <w:rsid w:val="001865F4"/>
    <w:rsid w:val="00186629"/>
    <w:rsid w:val="0018688E"/>
    <w:rsid w:val="001869CC"/>
    <w:rsid w:val="00186A43"/>
    <w:rsid w:val="00186A77"/>
    <w:rsid w:val="00186AF6"/>
    <w:rsid w:val="00186B21"/>
    <w:rsid w:val="00186E27"/>
    <w:rsid w:val="0018714F"/>
    <w:rsid w:val="0018725A"/>
    <w:rsid w:val="0018731B"/>
    <w:rsid w:val="001875F6"/>
    <w:rsid w:val="001875FE"/>
    <w:rsid w:val="00187828"/>
    <w:rsid w:val="00190058"/>
    <w:rsid w:val="00190359"/>
    <w:rsid w:val="00191112"/>
    <w:rsid w:val="00191437"/>
    <w:rsid w:val="00191693"/>
    <w:rsid w:val="00191699"/>
    <w:rsid w:val="00191A65"/>
    <w:rsid w:val="00191CC0"/>
    <w:rsid w:val="00192243"/>
    <w:rsid w:val="00192244"/>
    <w:rsid w:val="001927C4"/>
    <w:rsid w:val="00192A00"/>
    <w:rsid w:val="00192D65"/>
    <w:rsid w:val="001930F9"/>
    <w:rsid w:val="00193189"/>
    <w:rsid w:val="001934A0"/>
    <w:rsid w:val="001934AF"/>
    <w:rsid w:val="00193A24"/>
    <w:rsid w:val="00193E46"/>
    <w:rsid w:val="00193FE5"/>
    <w:rsid w:val="00194403"/>
    <w:rsid w:val="00194477"/>
    <w:rsid w:val="001944BB"/>
    <w:rsid w:val="0019491F"/>
    <w:rsid w:val="00194A98"/>
    <w:rsid w:val="00194ED4"/>
    <w:rsid w:val="0019518E"/>
    <w:rsid w:val="0019536E"/>
    <w:rsid w:val="00195A12"/>
    <w:rsid w:val="00195C52"/>
    <w:rsid w:val="00195E23"/>
    <w:rsid w:val="00195FA6"/>
    <w:rsid w:val="00195FB1"/>
    <w:rsid w:val="00196537"/>
    <w:rsid w:val="00196538"/>
    <w:rsid w:val="00196605"/>
    <w:rsid w:val="00196733"/>
    <w:rsid w:val="00196CA9"/>
    <w:rsid w:val="00197213"/>
    <w:rsid w:val="0019738A"/>
    <w:rsid w:val="00197CC7"/>
    <w:rsid w:val="00197ED7"/>
    <w:rsid w:val="00197EEB"/>
    <w:rsid w:val="001A0144"/>
    <w:rsid w:val="001A0473"/>
    <w:rsid w:val="001A04B6"/>
    <w:rsid w:val="001A08A8"/>
    <w:rsid w:val="001A08AB"/>
    <w:rsid w:val="001A14C9"/>
    <w:rsid w:val="001A14FC"/>
    <w:rsid w:val="001A1C99"/>
    <w:rsid w:val="001A1FE8"/>
    <w:rsid w:val="001A2187"/>
    <w:rsid w:val="001A228E"/>
    <w:rsid w:val="001A237A"/>
    <w:rsid w:val="001A2424"/>
    <w:rsid w:val="001A25CC"/>
    <w:rsid w:val="001A282A"/>
    <w:rsid w:val="001A2B1B"/>
    <w:rsid w:val="001A2D99"/>
    <w:rsid w:val="001A2F94"/>
    <w:rsid w:val="001A30A1"/>
    <w:rsid w:val="001A32B0"/>
    <w:rsid w:val="001A3644"/>
    <w:rsid w:val="001A3769"/>
    <w:rsid w:val="001A38F3"/>
    <w:rsid w:val="001A39D2"/>
    <w:rsid w:val="001A426D"/>
    <w:rsid w:val="001A477F"/>
    <w:rsid w:val="001A49BF"/>
    <w:rsid w:val="001A4AF9"/>
    <w:rsid w:val="001A4C7E"/>
    <w:rsid w:val="001A51CF"/>
    <w:rsid w:val="001A522D"/>
    <w:rsid w:val="001A541B"/>
    <w:rsid w:val="001A570B"/>
    <w:rsid w:val="001A593C"/>
    <w:rsid w:val="001A595F"/>
    <w:rsid w:val="001A5D9F"/>
    <w:rsid w:val="001A6130"/>
    <w:rsid w:val="001A6494"/>
    <w:rsid w:val="001A6937"/>
    <w:rsid w:val="001A6D1A"/>
    <w:rsid w:val="001A6DEB"/>
    <w:rsid w:val="001A6FD5"/>
    <w:rsid w:val="001A70A7"/>
    <w:rsid w:val="001A70C4"/>
    <w:rsid w:val="001A720A"/>
    <w:rsid w:val="001A7465"/>
    <w:rsid w:val="001A7521"/>
    <w:rsid w:val="001A75DD"/>
    <w:rsid w:val="001A767E"/>
    <w:rsid w:val="001A7C66"/>
    <w:rsid w:val="001B05E1"/>
    <w:rsid w:val="001B0CAA"/>
    <w:rsid w:val="001B0D1C"/>
    <w:rsid w:val="001B11FB"/>
    <w:rsid w:val="001B1681"/>
    <w:rsid w:val="001B19F8"/>
    <w:rsid w:val="001B1F0E"/>
    <w:rsid w:val="001B1FC8"/>
    <w:rsid w:val="001B2157"/>
    <w:rsid w:val="001B2C52"/>
    <w:rsid w:val="001B2D35"/>
    <w:rsid w:val="001B2F92"/>
    <w:rsid w:val="001B321C"/>
    <w:rsid w:val="001B3466"/>
    <w:rsid w:val="001B3478"/>
    <w:rsid w:val="001B39CA"/>
    <w:rsid w:val="001B3FAB"/>
    <w:rsid w:val="001B4407"/>
    <w:rsid w:val="001B451D"/>
    <w:rsid w:val="001B470B"/>
    <w:rsid w:val="001B4771"/>
    <w:rsid w:val="001B4838"/>
    <w:rsid w:val="001B496E"/>
    <w:rsid w:val="001B4C1D"/>
    <w:rsid w:val="001B4C23"/>
    <w:rsid w:val="001B4CFA"/>
    <w:rsid w:val="001B4D4D"/>
    <w:rsid w:val="001B4ED5"/>
    <w:rsid w:val="001B5463"/>
    <w:rsid w:val="001B563A"/>
    <w:rsid w:val="001B56C1"/>
    <w:rsid w:val="001B5E12"/>
    <w:rsid w:val="001B60AC"/>
    <w:rsid w:val="001B635A"/>
    <w:rsid w:val="001B637B"/>
    <w:rsid w:val="001B6BF3"/>
    <w:rsid w:val="001B6C19"/>
    <w:rsid w:val="001B6E86"/>
    <w:rsid w:val="001B708D"/>
    <w:rsid w:val="001B70CE"/>
    <w:rsid w:val="001B70DA"/>
    <w:rsid w:val="001B72CB"/>
    <w:rsid w:val="001B736D"/>
    <w:rsid w:val="001B7530"/>
    <w:rsid w:val="001B775A"/>
    <w:rsid w:val="001B7832"/>
    <w:rsid w:val="001B7B4E"/>
    <w:rsid w:val="001B7BE7"/>
    <w:rsid w:val="001B7D47"/>
    <w:rsid w:val="001C0B75"/>
    <w:rsid w:val="001C0FF9"/>
    <w:rsid w:val="001C1694"/>
    <w:rsid w:val="001C16A4"/>
    <w:rsid w:val="001C1823"/>
    <w:rsid w:val="001C1D1A"/>
    <w:rsid w:val="001C214B"/>
    <w:rsid w:val="001C2280"/>
    <w:rsid w:val="001C23BD"/>
    <w:rsid w:val="001C23D8"/>
    <w:rsid w:val="001C24C8"/>
    <w:rsid w:val="001C24F7"/>
    <w:rsid w:val="001C27B5"/>
    <w:rsid w:val="001C2CD5"/>
    <w:rsid w:val="001C32EA"/>
    <w:rsid w:val="001C3347"/>
    <w:rsid w:val="001C35C8"/>
    <w:rsid w:val="001C371B"/>
    <w:rsid w:val="001C3CA2"/>
    <w:rsid w:val="001C3DF4"/>
    <w:rsid w:val="001C3EEE"/>
    <w:rsid w:val="001C4298"/>
    <w:rsid w:val="001C434D"/>
    <w:rsid w:val="001C4491"/>
    <w:rsid w:val="001C4671"/>
    <w:rsid w:val="001C471B"/>
    <w:rsid w:val="001C49AA"/>
    <w:rsid w:val="001C4C40"/>
    <w:rsid w:val="001C4CBB"/>
    <w:rsid w:val="001C5315"/>
    <w:rsid w:val="001C5857"/>
    <w:rsid w:val="001C5E03"/>
    <w:rsid w:val="001C5E53"/>
    <w:rsid w:val="001C6373"/>
    <w:rsid w:val="001C7142"/>
    <w:rsid w:val="001C740D"/>
    <w:rsid w:val="001C7665"/>
    <w:rsid w:val="001C76F4"/>
    <w:rsid w:val="001C7C69"/>
    <w:rsid w:val="001D018B"/>
    <w:rsid w:val="001D01BD"/>
    <w:rsid w:val="001D0B23"/>
    <w:rsid w:val="001D0C1B"/>
    <w:rsid w:val="001D0E59"/>
    <w:rsid w:val="001D143D"/>
    <w:rsid w:val="001D15B7"/>
    <w:rsid w:val="001D1651"/>
    <w:rsid w:val="001D1660"/>
    <w:rsid w:val="001D18B4"/>
    <w:rsid w:val="001D1B86"/>
    <w:rsid w:val="001D1E71"/>
    <w:rsid w:val="001D1EF3"/>
    <w:rsid w:val="001D1FB7"/>
    <w:rsid w:val="001D1FE7"/>
    <w:rsid w:val="001D23F3"/>
    <w:rsid w:val="001D26C8"/>
    <w:rsid w:val="001D26F7"/>
    <w:rsid w:val="001D276E"/>
    <w:rsid w:val="001D28EB"/>
    <w:rsid w:val="001D2C5B"/>
    <w:rsid w:val="001D3286"/>
    <w:rsid w:val="001D36D4"/>
    <w:rsid w:val="001D38CF"/>
    <w:rsid w:val="001D3B52"/>
    <w:rsid w:val="001D3EC5"/>
    <w:rsid w:val="001D3EFB"/>
    <w:rsid w:val="001D4024"/>
    <w:rsid w:val="001D41A1"/>
    <w:rsid w:val="001D445C"/>
    <w:rsid w:val="001D4561"/>
    <w:rsid w:val="001D4813"/>
    <w:rsid w:val="001D4A71"/>
    <w:rsid w:val="001D4BB5"/>
    <w:rsid w:val="001D4CFA"/>
    <w:rsid w:val="001D4DF3"/>
    <w:rsid w:val="001D4EA1"/>
    <w:rsid w:val="001D59E6"/>
    <w:rsid w:val="001D5B36"/>
    <w:rsid w:val="001D5D98"/>
    <w:rsid w:val="001D6780"/>
    <w:rsid w:val="001D684B"/>
    <w:rsid w:val="001D69A7"/>
    <w:rsid w:val="001D6B1F"/>
    <w:rsid w:val="001D6DD4"/>
    <w:rsid w:val="001D7020"/>
    <w:rsid w:val="001D78BB"/>
    <w:rsid w:val="001D7B68"/>
    <w:rsid w:val="001D7CB8"/>
    <w:rsid w:val="001D7EAC"/>
    <w:rsid w:val="001E00FB"/>
    <w:rsid w:val="001E03C3"/>
    <w:rsid w:val="001E0950"/>
    <w:rsid w:val="001E0993"/>
    <w:rsid w:val="001E0B28"/>
    <w:rsid w:val="001E0C5A"/>
    <w:rsid w:val="001E13D1"/>
    <w:rsid w:val="001E15CB"/>
    <w:rsid w:val="001E1982"/>
    <w:rsid w:val="001E1E5A"/>
    <w:rsid w:val="001E22DD"/>
    <w:rsid w:val="001E2576"/>
    <w:rsid w:val="001E264A"/>
    <w:rsid w:val="001E277E"/>
    <w:rsid w:val="001E30FF"/>
    <w:rsid w:val="001E3101"/>
    <w:rsid w:val="001E31D8"/>
    <w:rsid w:val="001E3385"/>
    <w:rsid w:val="001E36BB"/>
    <w:rsid w:val="001E3753"/>
    <w:rsid w:val="001E3B4A"/>
    <w:rsid w:val="001E416B"/>
    <w:rsid w:val="001E428A"/>
    <w:rsid w:val="001E44B5"/>
    <w:rsid w:val="001E44C2"/>
    <w:rsid w:val="001E457E"/>
    <w:rsid w:val="001E526C"/>
    <w:rsid w:val="001E52CE"/>
    <w:rsid w:val="001E5505"/>
    <w:rsid w:val="001E5509"/>
    <w:rsid w:val="001E5C88"/>
    <w:rsid w:val="001E6026"/>
    <w:rsid w:val="001E62FB"/>
    <w:rsid w:val="001E67EA"/>
    <w:rsid w:val="001E6A35"/>
    <w:rsid w:val="001E6D1D"/>
    <w:rsid w:val="001E72DF"/>
    <w:rsid w:val="001E77A8"/>
    <w:rsid w:val="001E7808"/>
    <w:rsid w:val="001E78A7"/>
    <w:rsid w:val="001E790F"/>
    <w:rsid w:val="001F049E"/>
    <w:rsid w:val="001F0603"/>
    <w:rsid w:val="001F0711"/>
    <w:rsid w:val="001F0A89"/>
    <w:rsid w:val="001F14E9"/>
    <w:rsid w:val="001F180B"/>
    <w:rsid w:val="001F18C0"/>
    <w:rsid w:val="001F1AE7"/>
    <w:rsid w:val="001F1B67"/>
    <w:rsid w:val="001F1C21"/>
    <w:rsid w:val="001F21A6"/>
    <w:rsid w:val="001F227B"/>
    <w:rsid w:val="001F25C8"/>
    <w:rsid w:val="001F2645"/>
    <w:rsid w:val="001F3283"/>
    <w:rsid w:val="001F39FF"/>
    <w:rsid w:val="001F3AF9"/>
    <w:rsid w:val="001F3DFE"/>
    <w:rsid w:val="001F3EC9"/>
    <w:rsid w:val="001F4021"/>
    <w:rsid w:val="001F4222"/>
    <w:rsid w:val="001F4318"/>
    <w:rsid w:val="001F452A"/>
    <w:rsid w:val="001F4696"/>
    <w:rsid w:val="001F4B86"/>
    <w:rsid w:val="001F4F59"/>
    <w:rsid w:val="001F5091"/>
    <w:rsid w:val="001F513E"/>
    <w:rsid w:val="001F589B"/>
    <w:rsid w:val="001F5B94"/>
    <w:rsid w:val="001F602D"/>
    <w:rsid w:val="001F604F"/>
    <w:rsid w:val="001F6900"/>
    <w:rsid w:val="001F6EB5"/>
    <w:rsid w:val="001F7A09"/>
    <w:rsid w:val="001F7E16"/>
    <w:rsid w:val="001F7F5A"/>
    <w:rsid w:val="00200266"/>
    <w:rsid w:val="00200778"/>
    <w:rsid w:val="00200A0F"/>
    <w:rsid w:val="00200BDF"/>
    <w:rsid w:val="0020101A"/>
    <w:rsid w:val="0020125E"/>
    <w:rsid w:val="00201652"/>
    <w:rsid w:val="00201860"/>
    <w:rsid w:val="002021B3"/>
    <w:rsid w:val="0020248E"/>
    <w:rsid w:val="0020251C"/>
    <w:rsid w:val="00203765"/>
    <w:rsid w:val="00203AEC"/>
    <w:rsid w:val="00203AF0"/>
    <w:rsid w:val="00203C6D"/>
    <w:rsid w:val="00203DEE"/>
    <w:rsid w:val="00203EFA"/>
    <w:rsid w:val="002044D3"/>
    <w:rsid w:val="0020467B"/>
    <w:rsid w:val="00204A29"/>
    <w:rsid w:val="00204C91"/>
    <w:rsid w:val="00204F43"/>
    <w:rsid w:val="00205521"/>
    <w:rsid w:val="00205855"/>
    <w:rsid w:val="00205B9E"/>
    <w:rsid w:val="00205BC5"/>
    <w:rsid w:val="00205C44"/>
    <w:rsid w:val="00206236"/>
    <w:rsid w:val="00206483"/>
    <w:rsid w:val="002064F9"/>
    <w:rsid w:val="00206592"/>
    <w:rsid w:val="00206804"/>
    <w:rsid w:val="0020682B"/>
    <w:rsid w:val="00206D03"/>
    <w:rsid w:val="00207580"/>
    <w:rsid w:val="00207800"/>
    <w:rsid w:val="00207952"/>
    <w:rsid w:val="00207B21"/>
    <w:rsid w:val="00207B47"/>
    <w:rsid w:val="00207DA5"/>
    <w:rsid w:val="002100E5"/>
    <w:rsid w:val="002100ED"/>
    <w:rsid w:val="0021012A"/>
    <w:rsid w:val="00210465"/>
    <w:rsid w:val="002104D9"/>
    <w:rsid w:val="00210832"/>
    <w:rsid w:val="00210A98"/>
    <w:rsid w:val="00210AE3"/>
    <w:rsid w:val="00210B9D"/>
    <w:rsid w:val="00211238"/>
    <w:rsid w:val="002112EE"/>
    <w:rsid w:val="00212063"/>
    <w:rsid w:val="00212322"/>
    <w:rsid w:val="00212839"/>
    <w:rsid w:val="00212951"/>
    <w:rsid w:val="002129DC"/>
    <w:rsid w:val="00212A0A"/>
    <w:rsid w:val="00212A3A"/>
    <w:rsid w:val="00212C35"/>
    <w:rsid w:val="0021316B"/>
    <w:rsid w:val="002135D0"/>
    <w:rsid w:val="002137E3"/>
    <w:rsid w:val="002139AD"/>
    <w:rsid w:val="00213AC7"/>
    <w:rsid w:val="00213B8B"/>
    <w:rsid w:val="0021412C"/>
    <w:rsid w:val="0021470C"/>
    <w:rsid w:val="002149DD"/>
    <w:rsid w:val="00214A71"/>
    <w:rsid w:val="00214F04"/>
    <w:rsid w:val="002152E9"/>
    <w:rsid w:val="002155CC"/>
    <w:rsid w:val="002157EA"/>
    <w:rsid w:val="00215E56"/>
    <w:rsid w:val="00215F99"/>
    <w:rsid w:val="0021635B"/>
    <w:rsid w:val="00216379"/>
    <w:rsid w:val="00216429"/>
    <w:rsid w:val="0021643C"/>
    <w:rsid w:val="002164FB"/>
    <w:rsid w:val="0021657D"/>
    <w:rsid w:val="00216677"/>
    <w:rsid w:val="002169F7"/>
    <w:rsid w:val="00216D70"/>
    <w:rsid w:val="002173FE"/>
    <w:rsid w:val="002174DF"/>
    <w:rsid w:val="00217882"/>
    <w:rsid w:val="002178DB"/>
    <w:rsid w:val="00217B86"/>
    <w:rsid w:val="00217CCB"/>
    <w:rsid w:val="00217D6A"/>
    <w:rsid w:val="00217DB9"/>
    <w:rsid w:val="0022009F"/>
    <w:rsid w:val="002203D7"/>
    <w:rsid w:val="00220A28"/>
    <w:rsid w:val="00220CAD"/>
    <w:rsid w:val="00220CF6"/>
    <w:rsid w:val="00220D80"/>
    <w:rsid w:val="00220E59"/>
    <w:rsid w:val="0022120E"/>
    <w:rsid w:val="0022141D"/>
    <w:rsid w:val="00221451"/>
    <w:rsid w:val="00221513"/>
    <w:rsid w:val="00221605"/>
    <w:rsid w:val="002218A7"/>
    <w:rsid w:val="0022196B"/>
    <w:rsid w:val="0022208A"/>
    <w:rsid w:val="002223E1"/>
    <w:rsid w:val="0022247E"/>
    <w:rsid w:val="002227F5"/>
    <w:rsid w:val="00222D64"/>
    <w:rsid w:val="00222D9B"/>
    <w:rsid w:val="00222E16"/>
    <w:rsid w:val="002230C9"/>
    <w:rsid w:val="0022311B"/>
    <w:rsid w:val="0022357C"/>
    <w:rsid w:val="002236AE"/>
    <w:rsid w:val="00223C4A"/>
    <w:rsid w:val="00223CB6"/>
    <w:rsid w:val="00223EAA"/>
    <w:rsid w:val="00224375"/>
    <w:rsid w:val="00224437"/>
    <w:rsid w:val="002245C4"/>
    <w:rsid w:val="00224D42"/>
    <w:rsid w:val="00224FA2"/>
    <w:rsid w:val="002253B6"/>
    <w:rsid w:val="00225444"/>
    <w:rsid w:val="002254A5"/>
    <w:rsid w:val="002256A1"/>
    <w:rsid w:val="002257D1"/>
    <w:rsid w:val="002259B7"/>
    <w:rsid w:val="00225D87"/>
    <w:rsid w:val="00225F9F"/>
    <w:rsid w:val="002260A5"/>
    <w:rsid w:val="00226209"/>
    <w:rsid w:val="002266EC"/>
    <w:rsid w:val="00226BA9"/>
    <w:rsid w:val="00226FEF"/>
    <w:rsid w:val="002272EE"/>
    <w:rsid w:val="002273B5"/>
    <w:rsid w:val="002274F2"/>
    <w:rsid w:val="002276F6"/>
    <w:rsid w:val="0022775F"/>
    <w:rsid w:val="00227B16"/>
    <w:rsid w:val="00227C0A"/>
    <w:rsid w:val="00227DC3"/>
    <w:rsid w:val="00227FB5"/>
    <w:rsid w:val="002307AA"/>
    <w:rsid w:val="0023082E"/>
    <w:rsid w:val="002309B9"/>
    <w:rsid w:val="00230A1D"/>
    <w:rsid w:val="00230C0C"/>
    <w:rsid w:val="00230C1B"/>
    <w:rsid w:val="0023101D"/>
    <w:rsid w:val="00231427"/>
    <w:rsid w:val="00231B71"/>
    <w:rsid w:val="00231BE8"/>
    <w:rsid w:val="00231DD7"/>
    <w:rsid w:val="00231E76"/>
    <w:rsid w:val="00231ECA"/>
    <w:rsid w:val="00231F98"/>
    <w:rsid w:val="0023284E"/>
    <w:rsid w:val="0023288D"/>
    <w:rsid w:val="00232E0E"/>
    <w:rsid w:val="00232FB8"/>
    <w:rsid w:val="00233169"/>
    <w:rsid w:val="00233367"/>
    <w:rsid w:val="00233933"/>
    <w:rsid w:val="002339EB"/>
    <w:rsid w:val="00233A11"/>
    <w:rsid w:val="00233B9D"/>
    <w:rsid w:val="00233D4C"/>
    <w:rsid w:val="00233F8E"/>
    <w:rsid w:val="00234295"/>
    <w:rsid w:val="00234666"/>
    <w:rsid w:val="00234968"/>
    <w:rsid w:val="002349AA"/>
    <w:rsid w:val="002349DE"/>
    <w:rsid w:val="00234C2C"/>
    <w:rsid w:val="002350AB"/>
    <w:rsid w:val="0023517E"/>
    <w:rsid w:val="002352B2"/>
    <w:rsid w:val="00235F8C"/>
    <w:rsid w:val="0023667D"/>
    <w:rsid w:val="00236810"/>
    <w:rsid w:val="00236A50"/>
    <w:rsid w:val="00237117"/>
    <w:rsid w:val="0023712C"/>
    <w:rsid w:val="00237236"/>
    <w:rsid w:val="0023730F"/>
    <w:rsid w:val="002373C9"/>
    <w:rsid w:val="002376B9"/>
    <w:rsid w:val="00237782"/>
    <w:rsid w:val="002401AC"/>
    <w:rsid w:val="00240306"/>
    <w:rsid w:val="00240480"/>
    <w:rsid w:val="00240A05"/>
    <w:rsid w:val="00240B9D"/>
    <w:rsid w:val="00240C62"/>
    <w:rsid w:val="00240D0B"/>
    <w:rsid w:val="00241723"/>
    <w:rsid w:val="00241727"/>
    <w:rsid w:val="00241992"/>
    <w:rsid w:val="0024207F"/>
    <w:rsid w:val="00242090"/>
    <w:rsid w:val="00242127"/>
    <w:rsid w:val="0024219A"/>
    <w:rsid w:val="00242457"/>
    <w:rsid w:val="002424D9"/>
    <w:rsid w:val="002426BA"/>
    <w:rsid w:val="00242706"/>
    <w:rsid w:val="00242738"/>
    <w:rsid w:val="00242783"/>
    <w:rsid w:val="00242CE4"/>
    <w:rsid w:val="00243248"/>
    <w:rsid w:val="0024347F"/>
    <w:rsid w:val="00243769"/>
    <w:rsid w:val="0024396D"/>
    <w:rsid w:val="00243C6E"/>
    <w:rsid w:val="00243CD4"/>
    <w:rsid w:val="00243F7B"/>
    <w:rsid w:val="00244122"/>
    <w:rsid w:val="00244533"/>
    <w:rsid w:val="002445E1"/>
    <w:rsid w:val="002447EF"/>
    <w:rsid w:val="00244A90"/>
    <w:rsid w:val="00244C1B"/>
    <w:rsid w:val="00244C8F"/>
    <w:rsid w:val="002455F1"/>
    <w:rsid w:val="002457D9"/>
    <w:rsid w:val="00245967"/>
    <w:rsid w:val="00245B5E"/>
    <w:rsid w:val="00246349"/>
    <w:rsid w:val="00246C7A"/>
    <w:rsid w:val="00246D59"/>
    <w:rsid w:val="002470D0"/>
    <w:rsid w:val="002470D4"/>
    <w:rsid w:val="0024710D"/>
    <w:rsid w:val="0024736C"/>
    <w:rsid w:val="002477EB"/>
    <w:rsid w:val="00247A2F"/>
    <w:rsid w:val="00247A62"/>
    <w:rsid w:val="00247BE2"/>
    <w:rsid w:val="00247E68"/>
    <w:rsid w:val="0025004A"/>
    <w:rsid w:val="002500E4"/>
    <w:rsid w:val="002506F7"/>
    <w:rsid w:val="00250943"/>
    <w:rsid w:val="00250FC3"/>
    <w:rsid w:val="0025151D"/>
    <w:rsid w:val="00251569"/>
    <w:rsid w:val="002518D8"/>
    <w:rsid w:val="00251965"/>
    <w:rsid w:val="00251CF4"/>
    <w:rsid w:val="00251F93"/>
    <w:rsid w:val="0025280B"/>
    <w:rsid w:val="00252977"/>
    <w:rsid w:val="002534C8"/>
    <w:rsid w:val="00253518"/>
    <w:rsid w:val="0025379B"/>
    <w:rsid w:val="002537A0"/>
    <w:rsid w:val="002537B7"/>
    <w:rsid w:val="002538D2"/>
    <w:rsid w:val="00253B47"/>
    <w:rsid w:val="00253D9C"/>
    <w:rsid w:val="00253E80"/>
    <w:rsid w:val="0025439B"/>
    <w:rsid w:val="002543CE"/>
    <w:rsid w:val="00254507"/>
    <w:rsid w:val="00254863"/>
    <w:rsid w:val="00254967"/>
    <w:rsid w:val="0025504C"/>
    <w:rsid w:val="0025544A"/>
    <w:rsid w:val="002558EA"/>
    <w:rsid w:val="002559ED"/>
    <w:rsid w:val="00255B5F"/>
    <w:rsid w:val="002560E2"/>
    <w:rsid w:val="002563D3"/>
    <w:rsid w:val="002563D8"/>
    <w:rsid w:val="00256636"/>
    <w:rsid w:val="002567E4"/>
    <w:rsid w:val="00256D11"/>
    <w:rsid w:val="00256E19"/>
    <w:rsid w:val="00256FC6"/>
    <w:rsid w:val="00257215"/>
    <w:rsid w:val="00257344"/>
    <w:rsid w:val="0025739B"/>
    <w:rsid w:val="002574FB"/>
    <w:rsid w:val="002575BD"/>
    <w:rsid w:val="002575D8"/>
    <w:rsid w:val="00257A13"/>
    <w:rsid w:val="00257AF3"/>
    <w:rsid w:val="00257B9E"/>
    <w:rsid w:val="0026092E"/>
    <w:rsid w:val="00260C2E"/>
    <w:rsid w:val="00260F44"/>
    <w:rsid w:val="0026143C"/>
    <w:rsid w:val="002615E2"/>
    <w:rsid w:val="00261A6D"/>
    <w:rsid w:val="00261C40"/>
    <w:rsid w:val="00261E9A"/>
    <w:rsid w:val="00262055"/>
    <w:rsid w:val="00262121"/>
    <w:rsid w:val="002624D9"/>
    <w:rsid w:val="00262738"/>
    <w:rsid w:val="0026297C"/>
    <w:rsid w:val="00262C29"/>
    <w:rsid w:val="00262F5D"/>
    <w:rsid w:val="002630A3"/>
    <w:rsid w:val="0026348C"/>
    <w:rsid w:val="002634CC"/>
    <w:rsid w:val="00263EAE"/>
    <w:rsid w:val="00263F34"/>
    <w:rsid w:val="00263F78"/>
    <w:rsid w:val="00263F95"/>
    <w:rsid w:val="00263FB3"/>
    <w:rsid w:val="002642FF"/>
    <w:rsid w:val="0026451F"/>
    <w:rsid w:val="00264596"/>
    <w:rsid w:val="00264688"/>
    <w:rsid w:val="00264F25"/>
    <w:rsid w:val="002654D4"/>
    <w:rsid w:val="00265529"/>
    <w:rsid w:val="00265794"/>
    <w:rsid w:val="0026621E"/>
    <w:rsid w:val="00266223"/>
    <w:rsid w:val="0026633C"/>
    <w:rsid w:val="00266483"/>
    <w:rsid w:val="0026660B"/>
    <w:rsid w:val="002666AE"/>
    <w:rsid w:val="00266839"/>
    <w:rsid w:val="002669FA"/>
    <w:rsid w:val="00266B02"/>
    <w:rsid w:val="00266B45"/>
    <w:rsid w:val="00266BC8"/>
    <w:rsid w:val="00266C34"/>
    <w:rsid w:val="00266D28"/>
    <w:rsid w:val="00266ECD"/>
    <w:rsid w:val="00266F38"/>
    <w:rsid w:val="0026710C"/>
    <w:rsid w:val="00267128"/>
    <w:rsid w:val="00267153"/>
    <w:rsid w:val="0026780C"/>
    <w:rsid w:val="00267A38"/>
    <w:rsid w:val="00270353"/>
    <w:rsid w:val="00270365"/>
    <w:rsid w:val="00270A75"/>
    <w:rsid w:val="00270C78"/>
    <w:rsid w:val="002711E6"/>
    <w:rsid w:val="00271237"/>
    <w:rsid w:val="002714F2"/>
    <w:rsid w:val="00271602"/>
    <w:rsid w:val="002718FA"/>
    <w:rsid w:val="00271A5D"/>
    <w:rsid w:val="00272379"/>
    <w:rsid w:val="0027257D"/>
    <w:rsid w:val="0027321B"/>
    <w:rsid w:val="002732B3"/>
    <w:rsid w:val="002733B9"/>
    <w:rsid w:val="00273C8E"/>
    <w:rsid w:val="00273D41"/>
    <w:rsid w:val="00273E1B"/>
    <w:rsid w:val="0027405D"/>
    <w:rsid w:val="0027408B"/>
    <w:rsid w:val="0027434E"/>
    <w:rsid w:val="002743AB"/>
    <w:rsid w:val="0027450A"/>
    <w:rsid w:val="002745F3"/>
    <w:rsid w:val="0027474C"/>
    <w:rsid w:val="00274CDC"/>
    <w:rsid w:val="00275247"/>
    <w:rsid w:val="00275F8E"/>
    <w:rsid w:val="0027617B"/>
    <w:rsid w:val="00276330"/>
    <w:rsid w:val="00276529"/>
    <w:rsid w:val="002768DF"/>
    <w:rsid w:val="002769DE"/>
    <w:rsid w:val="00276B2A"/>
    <w:rsid w:val="00276C9C"/>
    <w:rsid w:val="00276EFA"/>
    <w:rsid w:val="0027731C"/>
    <w:rsid w:val="00277A85"/>
    <w:rsid w:val="00277BAC"/>
    <w:rsid w:val="00277C42"/>
    <w:rsid w:val="00277CE7"/>
    <w:rsid w:val="00277D3F"/>
    <w:rsid w:val="00277EA5"/>
    <w:rsid w:val="0028007F"/>
    <w:rsid w:val="002801C1"/>
    <w:rsid w:val="00280421"/>
    <w:rsid w:val="00280500"/>
    <w:rsid w:val="0028088B"/>
    <w:rsid w:val="00280892"/>
    <w:rsid w:val="00280AE1"/>
    <w:rsid w:val="00280E56"/>
    <w:rsid w:val="00280F2A"/>
    <w:rsid w:val="00280FE9"/>
    <w:rsid w:val="0028105F"/>
    <w:rsid w:val="002814D2"/>
    <w:rsid w:val="00281599"/>
    <w:rsid w:val="00281CCA"/>
    <w:rsid w:val="00282227"/>
    <w:rsid w:val="00282C22"/>
    <w:rsid w:val="00282E3E"/>
    <w:rsid w:val="00282E40"/>
    <w:rsid w:val="00282F0B"/>
    <w:rsid w:val="002830B7"/>
    <w:rsid w:val="002830CE"/>
    <w:rsid w:val="002831C1"/>
    <w:rsid w:val="002831C2"/>
    <w:rsid w:val="00283A44"/>
    <w:rsid w:val="00283FE8"/>
    <w:rsid w:val="002841B4"/>
    <w:rsid w:val="002842B2"/>
    <w:rsid w:val="00284404"/>
    <w:rsid w:val="0028457F"/>
    <w:rsid w:val="002848B7"/>
    <w:rsid w:val="00284B9D"/>
    <w:rsid w:val="00284CBB"/>
    <w:rsid w:val="002851FB"/>
    <w:rsid w:val="00285272"/>
    <w:rsid w:val="00285577"/>
    <w:rsid w:val="002856BA"/>
    <w:rsid w:val="002859EB"/>
    <w:rsid w:val="002862FE"/>
    <w:rsid w:val="0028638C"/>
    <w:rsid w:val="00286761"/>
    <w:rsid w:val="00286AC2"/>
    <w:rsid w:val="00286F41"/>
    <w:rsid w:val="002870C3"/>
    <w:rsid w:val="002872D1"/>
    <w:rsid w:val="00287A79"/>
    <w:rsid w:val="00287AE7"/>
    <w:rsid w:val="00290241"/>
    <w:rsid w:val="00290BCA"/>
    <w:rsid w:val="0029119B"/>
    <w:rsid w:val="00291690"/>
    <w:rsid w:val="002916C7"/>
    <w:rsid w:val="00291AF7"/>
    <w:rsid w:val="00291B40"/>
    <w:rsid w:val="00292004"/>
    <w:rsid w:val="0029210F"/>
    <w:rsid w:val="0029214A"/>
    <w:rsid w:val="002924C6"/>
    <w:rsid w:val="00292574"/>
    <w:rsid w:val="002933DC"/>
    <w:rsid w:val="00293A4D"/>
    <w:rsid w:val="00293C25"/>
    <w:rsid w:val="00293C5B"/>
    <w:rsid w:val="00293CDE"/>
    <w:rsid w:val="00293D11"/>
    <w:rsid w:val="00293D34"/>
    <w:rsid w:val="00293F47"/>
    <w:rsid w:val="002941B6"/>
    <w:rsid w:val="00294209"/>
    <w:rsid w:val="0029426A"/>
    <w:rsid w:val="002947B7"/>
    <w:rsid w:val="00294DAE"/>
    <w:rsid w:val="00294E72"/>
    <w:rsid w:val="00295746"/>
    <w:rsid w:val="002957BC"/>
    <w:rsid w:val="00295976"/>
    <w:rsid w:val="002964A3"/>
    <w:rsid w:val="00296687"/>
    <w:rsid w:val="002966C9"/>
    <w:rsid w:val="00296935"/>
    <w:rsid w:val="002969E1"/>
    <w:rsid w:val="002972AE"/>
    <w:rsid w:val="00297324"/>
    <w:rsid w:val="002973EA"/>
    <w:rsid w:val="00297549"/>
    <w:rsid w:val="0029757A"/>
    <w:rsid w:val="0029783F"/>
    <w:rsid w:val="00297982"/>
    <w:rsid w:val="002979EA"/>
    <w:rsid w:val="00297A27"/>
    <w:rsid w:val="00297B6C"/>
    <w:rsid w:val="00297DCF"/>
    <w:rsid w:val="00297E30"/>
    <w:rsid w:val="00297F2F"/>
    <w:rsid w:val="002A00AF"/>
    <w:rsid w:val="002A0131"/>
    <w:rsid w:val="002A01E1"/>
    <w:rsid w:val="002A03F3"/>
    <w:rsid w:val="002A05A9"/>
    <w:rsid w:val="002A09F6"/>
    <w:rsid w:val="002A0BAE"/>
    <w:rsid w:val="002A0C12"/>
    <w:rsid w:val="002A12F5"/>
    <w:rsid w:val="002A13FE"/>
    <w:rsid w:val="002A146D"/>
    <w:rsid w:val="002A1731"/>
    <w:rsid w:val="002A180D"/>
    <w:rsid w:val="002A1D29"/>
    <w:rsid w:val="002A1F01"/>
    <w:rsid w:val="002A2493"/>
    <w:rsid w:val="002A270D"/>
    <w:rsid w:val="002A2B70"/>
    <w:rsid w:val="002A2BAC"/>
    <w:rsid w:val="002A2BE7"/>
    <w:rsid w:val="002A2C85"/>
    <w:rsid w:val="002A2FF0"/>
    <w:rsid w:val="002A3031"/>
    <w:rsid w:val="002A31E8"/>
    <w:rsid w:val="002A32AD"/>
    <w:rsid w:val="002A332E"/>
    <w:rsid w:val="002A38FA"/>
    <w:rsid w:val="002A396B"/>
    <w:rsid w:val="002A3AB6"/>
    <w:rsid w:val="002A3B8B"/>
    <w:rsid w:val="002A3CBB"/>
    <w:rsid w:val="002A3E4C"/>
    <w:rsid w:val="002A3E69"/>
    <w:rsid w:val="002A3FBA"/>
    <w:rsid w:val="002A45B8"/>
    <w:rsid w:val="002A46F4"/>
    <w:rsid w:val="002A4B7C"/>
    <w:rsid w:val="002A50CF"/>
    <w:rsid w:val="002A51B1"/>
    <w:rsid w:val="002A5293"/>
    <w:rsid w:val="002A55C5"/>
    <w:rsid w:val="002A5689"/>
    <w:rsid w:val="002A5A1B"/>
    <w:rsid w:val="002A5AC9"/>
    <w:rsid w:val="002A6476"/>
    <w:rsid w:val="002A6958"/>
    <w:rsid w:val="002A6E06"/>
    <w:rsid w:val="002A6FE0"/>
    <w:rsid w:val="002A714E"/>
    <w:rsid w:val="002A723A"/>
    <w:rsid w:val="002A733A"/>
    <w:rsid w:val="002A75AB"/>
    <w:rsid w:val="002A78C0"/>
    <w:rsid w:val="002B0A2F"/>
    <w:rsid w:val="002B0A8C"/>
    <w:rsid w:val="002B0BF9"/>
    <w:rsid w:val="002B0C24"/>
    <w:rsid w:val="002B0D9E"/>
    <w:rsid w:val="002B1426"/>
    <w:rsid w:val="002B1437"/>
    <w:rsid w:val="002B1896"/>
    <w:rsid w:val="002B1A90"/>
    <w:rsid w:val="002B1FC7"/>
    <w:rsid w:val="002B26D7"/>
    <w:rsid w:val="002B2DB7"/>
    <w:rsid w:val="002B305B"/>
    <w:rsid w:val="002B34D3"/>
    <w:rsid w:val="002B3975"/>
    <w:rsid w:val="002B39C8"/>
    <w:rsid w:val="002B3A27"/>
    <w:rsid w:val="002B3BF0"/>
    <w:rsid w:val="002B3EE8"/>
    <w:rsid w:val="002B407F"/>
    <w:rsid w:val="002B46F7"/>
    <w:rsid w:val="002B47D4"/>
    <w:rsid w:val="002B49C3"/>
    <w:rsid w:val="002B4AA8"/>
    <w:rsid w:val="002B4CD6"/>
    <w:rsid w:val="002B4E79"/>
    <w:rsid w:val="002B5373"/>
    <w:rsid w:val="002B57C9"/>
    <w:rsid w:val="002B57F0"/>
    <w:rsid w:val="002B5E83"/>
    <w:rsid w:val="002B5EFB"/>
    <w:rsid w:val="002B5F53"/>
    <w:rsid w:val="002B64E3"/>
    <w:rsid w:val="002B68B5"/>
    <w:rsid w:val="002B6927"/>
    <w:rsid w:val="002B6B13"/>
    <w:rsid w:val="002B6BB1"/>
    <w:rsid w:val="002B6DD5"/>
    <w:rsid w:val="002B6EAA"/>
    <w:rsid w:val="002B6EE5"/>
    <w:rsid w:val="002B6F79"/>
    <w:rsid w:val="002B6FAB"/>
    <w:rsid w:val="002B7026"/>
    <w:rsid w:val="002B71DD"/>
    <w:rsid w:val="002B7462"/>
    <w:rsid w:val="002B747C"/>
    <w:rsid w:val="002B77F9"/>
    <w:rsid w:val="002B7F13"/>
    <w:rsid w:val="002C0497"/>
    <w:rsid w:val="002C04A0"/>
    <w:rsid w:val="002C0C8E"/>
    <w:rsid w:val="002C0E75"/>
    <w:rsid w:val="002C1AFA"/>
    <w:rsid w:val="002C1D01"/>
    <w:rsid w:val="002C2172"/>
    <w:rsid w:val="002C21AB"/>
    <w:rsid w:val="002C2248"/>
    <w:rsid w:val="002C2271"/>
    <w:rsid w:val="002C23A7"/>
    <w:rsid w:val="002C278F"/>
    <w:rsid w:val="002C284E"/>
    <w:rsid w:val="002C309D"/>
    <w:rsid w:val="002C3196"/>
    <w:rsid w:val="002C324F"/>
    <w:rsid w:val="002C3B8A"/>
    <w:rsid w:val="002C3F89"/>
    <w:rsid w:val="002C462B"/>
    <w:rsid w:val="002C46FA"/>
    <w:rsid w:val="002C47FD"/>
    <w:rsid w:val="002C4884"/>
    <w:rsid w:val="002C4988"/>
    <w:rsid w:val="002C503F"/>
    <w:rsid w:val="002C54B0"/>
    <w:rsid w:val="002C54BC"/>
    <w:rsid w:val="002C5A04"/>
    <w:rsid w:val="002C5CD2"/>
    <w:rsid w:val="002C5EEC"/>
    <w:rsid w:val="002C5F4B"/>
    <w:rsid w:val="002C604C"/>
    <w:rsid w:val="002C60FA"/>
    <w:rsid w:val="002C615D"/>
    <w:rsid w:val="002C6279"/>
    <w:rsid w:val="002C635C"/>
    <w:rsid w:val="002C6372"/>
    <w:rsid w:val="002C63E7"/>
    <w:rsid w:val="002C6DC9"/>
    <w:rsid w:val="002C6E0D"/>
    <w:rsid w:val="002C6F91"/>
    <w:rsid w:val="002C70D8"/>
    <w:rsid w:val="002C72EA"/>
    <w:rsid w:val="002C76FC"/>
    <w:rsid w:val="002C77A0"/>
    <w:rsid w:val="002C79D5"/>
    <w:rsid w:val="002C7D7F"/>
    <w:rsid w:val="002D0A02"/>
    <w:rsid w:val="002D0AFD"/>
    <w:rsid w:val="002D0B7C"/>
    <w:rsid w:val="002D0B85"/>
    <w:rsid w:val="002D0CA5"/>
    <w:rsid w:val="002D0CAE"/>
    <w:rsid w:val="002D0D7F"/>
    <w:rsid w:val="002D10E4"/>
    <w:rsid w:val="002D1110"/>
    <w:rsid w:val="002D11FA"/>
    <w:rsid w:val="002D14C0"/>
    <w:rsid w:val="002D159E"/>
    <w:rsid w:val="002D1721"/>
    <w:rsid w:val="002D17B6"/>
    <w:rsid w:val="002D18DF"/>
    <w:rsid w:val="002D1AE6"/>
    <w:rsid w:val="002D2129"/>
    <w:rsid w:val="002D22A7"/>
    <w:rsid w:val="002D2380"/>
    <w:rsid w:val="002D2420"/>
    <w:rsid w:val="002D2805"/>
    <w:rsid w:val="002D285C"/>
    <w:rsid w:val="002D3045"/>
    <w:rsid w:val="002D32EA"/>
    <w:rsid w:val="002D36DE"/>
    <w:rsid w:val="002D3E6C"/>
    <w:rsid w:val="002D456E"/>
    <w:rsid w:val="002D4D70"/>
    <w:rsid w:val="002D4EF3"/>
    <w:rsid w:val="002D4EFE"/>
    <w:rsid w:val="002D509C"/>
    <w:rsid w:val="002D5606"/>
    <w:rsid w:val="002D56D9"/>
    <w:rsid w:val="002D5E60"/>
    <w:rsid w:val="002D6463"/>
    <w:rsid w:val="002D6A29"/>
    <w:rsid w:val="002D6AC2"/>
    <w:rsid w:val="002D6C26"/>
    <w:rsid w:val="002D6F46"/>
    <w:rsid w:val="002D7114"/>
    <w:rsid w:val="002D7515"/>
    <w:rsid w:val="002D768F"/>
    <w:rsid w:val="002D77B6"/>
    <w:rsid w:val="002D7853"/>
    <w:rsid w:val="002D7A41"/>
    <w:rsid w:val="002E00CC"/>
    <w:rsid w:val="002E0934"/>
    <w:rsid w:val="002E0B69"/>
    <w:rsid w:val="002E0D01"/>
    <w:rsid w:val="002E0D1B"/>
    <w:rsid w:val="002E0DDE"/>
    <w:rsid w:val="002E0E55"/>
    <w:rsid w:val="002E0F61"/>
    <w:rsid w:val="002E0F96"/>
    <w:rsid w:val="002E1116"/>
    <w:rsid w:val="002E13BA"/>
    <w:rsid w:val="002E1479"/>
    <w:rsid w:val="002E1B13"/>
    <w:rsid w:val="002E1C60"/>
    <w:rsid w:val="002E1E30"/>
    <w:rsid w:val="002E2192"/>
    <w:rsid w:val="002E2220"/>
    <w:rsid w:val="002E27A0"/>
    <w:rsid w:val="002E27CB"/>
    <w:rsid w:val="002E280E"/>
    <w:rsid w:val="002E2863"/>
    <w:rsid w:val="002E2D48"/>
    <w:rsid w:val="002E2E08"/>
    <w:rsid w:val="002E3024"/>
    <w:rsid w:val="002E3103"/>
    <w:rsid w:val="002E374F"/>
    <w:rsid w:val="002E37DE"/>
    <w:rsid w:val="002E3C85"/>
    <w:rsid w:val="002E40BD"/>
    <w:rsid w:val="002E4196"/>
    <w:rsid w:val="002E41DA"/>
    <w:rsid w:val="002E437F"/>
    <w:rsid w:val="002E4591"/>
    <w:rsid w:val="002E51FC"/>
    <w:rsid w:val="002E53C0"/>
    <w:rsid w:val="002E5841"/>
    <w:rsid w:val="002E5929"/>
    <w:rsid w:val="002E593D"/>
    <w:rsid w:val="002E5A14"/>
    <w:rsid w:val="002E5C91"/>
    <w:rsid w:val="002E5DC8"/>
    <w:rsid w:val="002E633B"/>
    <w:rsid w:val="002E672D"/>
    <w:rsid w:val="002E6DBD"/>
    <w:rsid w:val="002E6DD1"/>
    <w:rsid w:val="002E6E3F"/>
    <w:rsid w:val="002E6ED8"/>
    <w:rsid w:val="002E7186"/>
    <w:rsid w:val="002E7507"/>
    <w:rsid w:val="002E777A"/>
    <w:rsid w:val="002E7D3B"/>
    <w:rsid w:val="002F010F"/>
    <w:rsid w:val="002F0857"/>
    <w:rsid w:val="002F0A71"/>
    <w:rsid w:val="002F0BFD"/>
    <w:rsid w:val="002F0CB4"/>
    <w:rsid w:val="002F0E5F"/>
    <w:rsid w:val="002F1133"/>
    <w:rsid w:val="002F1243"/>
    <w:rsid w:val="002F1370"/>
    <w:rsid w:val="002F13FD"/>
    <w:rsid w:val="002F1406"/>
    <w:rsid w:val="002F1408"/>
    <w:rsid w:val="002F1681"/>
    <w:rsid w:val="002F178D"/>
    <w:rsid w:val="002F183A"/>
    <w:rsid w:val="002F1843"/>
    <w:rsid w:val="002F19CA"/>
    <w:rsid w:val="002F19F8"/>
    <w:rsid w:val="002F1BF9"/>
    <w:rsid w:val="002F2160"/>
    <w:rsid w:val="002F23EF"/>
    <w:rsid w:val="002F2560"/>
    <w:rsid w:val="002F261E"/>
    <w:rsid w:val="002F26CD"/>
    <w:rsid w:val="002F2854"/>
    <w:rsid w:val="002F2D0A"/>
    <w:rsid w:val="002F3045"/>
    <w:rsid w:val="002F3BEE"/>
    <w:rsid w:val="002F4020"/>
    <w:rsid w:val="002F4195"/>
    <w:rsid w:val="002F41FE"/>
    <w:rsid w:val="002F4780"/>
    <w:rsid w:val="002F4E32"/>
    <w:rsid w:val="002F51E4"/>
    <w:rsid w:val="002F56E7"/>
    <w:rsid w:val="002F595C"/>
    <w:rsid w:val="002F5A9B"/>
    <w:rsid w:val="002F5AD3"/>
    <w:rsid w:val="002F5BD1"/>
    <w:rsid w:val="002F63E3"/>
    <w:rsid w:val="002F6682"/>
    <w:rsid w:val="002F66B5"/>
    <w:rsid w:val="002F6743"/>
    <w:rsid w:val="002F67FD"/>
    <w:rsid w:val="002F68C0"/>
    <w:rsid w:val="002F6E36"/>
    <w:rsid w:val="002F6E94"/>
    <w:rsid w:val="002F709F"/>
    <w:rsid w:val="002F721D"/>
    <w:rsid w:val="002F7513"/>
    <w:rsid w:val="002F75ED"/>
    <w:rsid w:val="003000DB"/>
    <w:rsid w:val="00300371"/>
    <w:rsid w:val="003006BF"/>
    <w:rsid w:val="00300A08"/>
    <w:rsid w:val="00301133"/>
    <w:rsid w:val="00301144"/>
    <w:rsid w:val="0030122B"/>
    <w:rsid w:val="00301739"/>
    <w:rsid w:val="00301857"/>
    <w:rsid w:val="0030196F"/>
    <w:rsid w:val="003019F4"/>
    <w:rsid w:val="00301B15"/>
    <w:rsid w:val="003024CC"/>
    <w:rsid w:val="003026E2"/>
    <w:rsid w:val="003028DC"/>
    <w:rsid w:val="00302E8A"/>
    <w:rsid w:val="00302E96"/>
    <w:rsid w:val="003034C0"/>
    <w:rsid w:val="0030378C"/>
    <w:rsid w:val="00303926"/>
    <w:rsid w:val="00303BA7"/>
    <w:rsid w:val="00303D92"/>
    <w:rsid w:val="00303E4C"/>
    <w:rsid w:val="00303F75"/>
    <w:rsid w:val="0030466B"/>
    <w:rsid w:val="003046EF"/>
    <w:rsid w:val="0030491B"/>
    <w:rsid w:val="00304A0D"/>
    <w:rsid w:val="00304AA3"/>
    <w:rsid w:val="00304BEA"/>
    <w:rsid w:val="00304C51"/>
    <w:rsid w:val="00304F66"/>
    <w:rsid w:val="00304FEC"/>
    <w:rsid w:val="003050BC"/>
    <w:rsid w:val="00305142"/>
    <w:rsid w:val="0030523E"/>
    <w:rsid w:val="00305549"/>
    <w:rsid w:val="00305594"/>
    <w:rsid w:val="00305662"/>
    <w:rsid w:val="00305944"/>
    <w:rsid w:val="00305AB9"/>
    <w:rsid w:val="00305DA0"/>
    <w:rsid w:val="00305FF6"/>
    <w:rsid w:val="0030641E"/>
    <w:rsid w:val="003069EB"/>
    <w:rsid w:val="00307242"/>
    <w:rsid w:val="00307510"/>
    <w:rsid w:val="00307AF0"/>
    <w:rsid w:val="00307B33"/>
    <w:rsid w:val="00307D11"/>
    <w:rsid w:val="00307EC8"/>
    <w:rsid w:val="003102C0"/>
    <w:rsid w:val="00310358"/>
    <w:rsid w:val="003104A9"/>
    <w:rsid w:val="00310679"/>
    <w:rsid w:val="00310737"/>
    <w:rsid w:val="00310AE1"/>
    <w:rsid w:val="00310CBB"/>
    <w:rsid w:val="00310EF1"/>
    <w:rsid w:val="00311605"/>
    <w:rsid w:val="00311652"/>
    <w:rsid w:val="0031197B"/>
    <w:rsid w:val="00311D28"/>
    <w:rsid w:val="00311EF5"/>
    <w:rsid w:val="00312085"/>
    <w:rsid w:val="0031215E"/>
    <w:rsid w:val="003121A7"/>
    <w:rsid w:val="00312404"/>
    <w:rsid w:val="00312DA3"/>
    <w:rsid w:val="003136C8"/>
    <w:rsid w:val="00313702"/>
    <w:rsid w:val="00313823"/>
    <w:rsid w:val="00313E13"/>
    <w:rsid w:val="00313E53"/>
    <w:rsid w:val="0031476F"/>
    <w:rsid w:val="0031479E"/>
    <w:rsid w:val="003148DF"/>
    <w:rsid w:val="00314C3B"/>
    <w:rsid w:val="00314CAA"/>
    <w:rsid w:val="00314E93"/>
    <w:rsid w:val="00314EFA"/>
    <w:rsid w:val="003150BB"/>
    <w:rsid w:val="003152E8"/>
    <w:rsid w:val="003156BA"/>
    <w:rsid w:val="003157B0"/>
    <w:rsid w:val="003157E7"/>
    <w:rsid w:val="00315E55"/>
    <w:rsid w:val="00315E5D"/>
    <w:rsid w:val="00316339"/>
    <w:rsid w:val="0031659D"/>
    <w:rsid w:val="003165C5"/>
    <w:rsid w:val="0031667C"/>
    <w:rsid w:val="00316B71"/>
    <w:rsid w:val="00316C28"/>
    <w:rsid w:val="00316E60"/>
    <w:rsid w:val="00316F47"/>
    <w:rsid w:val="00317730"/>
    <w:rsid w:val="003178CB"/>
    <w:rsid w:val="0031790F"/>
    <w:rsid w:val="00317A36"/>
    <w:rsid w:val="00317C1B"/>
    <w:rsid w:val="00317EB9"/>
    <w:rsid w:val="00317F68"/>
    <w:rsid w:val="0032003F"/>
    <w:rsid w:val="0032058B"/>
    <w:rsid w:val="00320732"/>
    <w:rsid w:val="00320870"/>
    <w:rsid w:val="0032097D"/>
    <w:rsid w:val="0032109D"/>
    <w:rsid w:val="003211E8"/>
    <w:rsid w:val="003214DE"/>
    <w:rsid w:val="003216E7"/>
    <w:rsid w:val="003219DC"/>
    <w:rsid w:val="00321E68"/>
    <w:rsid w:val="00321F0C"/>
    <w:rsid w:val="0032205A"/>
    <w:rsid w:val="00322677"/>
    <w:rsid w:val="00322695"/>
    <w:rsid w:val="0032269D"/>
    <w:rsid w:val="00322870"/>
    <w:rsid w:val="00322FF1"/>
    <w:rsid w:val="003230CC"/>
    <w:rsid w:val="0032339A"/>
    <w:rsid w:val="00323662"/>
    <w:rsid w:val="003236BA"/>
    <w:rsid w:val="00323850"/>
    <w:rsid w:val="00323B81"/>
    <w:rsid w:val="00323C3A"/>
    <w:rsid w:val="00323D7C"/>
    <w:rsid w:val="0032431B"/>
    <w:rsid w:val="003243E4"/>
    <w:rsid w:val="0032459A"/>
    <w:rsid w:val="0032467E"/>
    <w:rsid w:val="00324D02"/>
    <w:rsid w:val="00324FD2"/>
    <w:rsid w:val="00325032"/>
    <w:rsid w:val="0032515F"/>
    <w:rsid w:val="0032516F"/>
    <w:rsid w:val="003252A1"/>
    <w:rsid w:val="003256D0"/>
    <w:rsid w:val="003258AF"/>
    <w:rsid w:val="0032610B"/>
    <w:rsid w:val="0032676C"/>
    <w:rsid w:val="0032678C"/>
    <w:rsid w:val="003267D7"/>
    <w:rsid w:val="00326A23"/>
    <w:rsid w:val="00326A62"/>
    <w:rsid w:val="00326ED9"/>
    <w:rsid w:val="00326F21"/>
    <w:rsid w:val="003270C4"/>
    <w:rsid w:val="0032755E"/>
    <w:rsid w:val="0032794F"/>
    <w:rsid w:val="00327BBE"/>
    <w:rsid w:val="00327E33"/>
    <w:rsid w:val="00327EB9"/>
    <w:rsid w:val="003300C5"/>
    <w:rsid w:val="00330193"/>
    <w:rsid w:val="0033038D"/>
    <w:rsid w:val="0033057C"/>
    <w:rsid w:val="0033113A"/>
    <w:rsid w:val="003311FC"/>
    <w:rsid w:val="0033134A"/>
    <w:rsid w:val="003315ED"/>
    <w:rsid w:val="00331965"/>
    <w:rsid w:val="00331C80"/>
    <w:rsid w:val="003322B1"/>
    <w:rsid w:val="0033249C"/>
    <w:rsid w:val="00332688"/>
    <w:rsid w:val="00332A4C"/>
    <w:rsid w:val="00332B5D"/>
    <w:rsid w:val="00332EED"/>
    <w:rsid w:val="0033305A"/>
    <w:rsid w:val="0033313F"/>
    <w:rsid w:val="00333449"/>
    <w:rsid w:val="0033393E"/>
    <w:rsid w:val="00333BAB"/>
    <w:rsid w:val="00334125"/>
    <w:rsid w:val="0033414E"/>
    <w:rsid w:val="003349AD"/>
    <w:rsid w:val="00334CA7"/>
    <w:rsid w:val="003352B4"/>
    <w:rsid w:val="0033547D"/>
    <w:rsid w:val="003354F8"/>
    <w:rsid w:val="00335552"/>
    <w:rsid w:val="003358D4"/>
    <w:rsid w:val="00335950"/>
    <w:rsid w:val="003359B7"/>
    <w:rsid w:val="003366B2"/>
    <w:rsid w:val="003369C3"/>
    <w:rsid w:val="00336BA9"/>
    <w:rsid w:val="00336C3F"/>
    <w:rsid w:val="00336F49"/>
    <w:rsid w:val="003372A2"/>
    <w:rsid w:val="003373E9"/>
    <w:rsid w:val="003377F4"/>
    <w:rsid w:val="00337C64"/>
    <w:rsid w:val="00337CCD"/>
    <w:rsid w:val="00337F19"/>
    <w:rsid w:val="00337F91"/>
    <w:rsid w:val="0034089A"/>
    <w:rsid w:val="00340AF9"/>
    <w:rsid w:val="00340ECB"/>
    <w:rsid w:val="00340F90"/>
    <w:rsid w:val="00341116"/>
    <w:rsid w:val="003415F8"/>
    <w:rsid w:val="00342247"/>
    <w:rsid w:val="00342341"/>
    <w:rsid w:val="003425EF"/>
    <w:rsid w:val="0034262F"/>
    <w:rsid w:val="003426E0"/>
    <w:rsid w:val="003429AF"/>
    <w:rsid w:val="00342A04"/>
    <w:rsid w:val="00342B0B"/>
    <w:rsid w:val="00342B9D"/>
    <w:rsid w:val="003430E5"/>
    <w:rsid w:val="0034338B"/>
    <w:rsid w:val="0034343A"/>
    <w:rsid w:val="003435CB"/>
    <w:rsid w:val="0034364D"/>
    <w:rsid w:val="00343651"/>
    <w:rsid w:val="003439AB"/>
    <w:rsid w:val="00343BCE"/>
    <w:rsid w:val="00344455"/>
    <w:rsid w:val="0034491C"/>
    <w:rsid w:val="00344DCC"/>
    <w:rsid w:val="00345507"/>
    <w:rsid w:val="00345972"/>
    <w:rsid w:val="00345C59"/>
    <w:rsid w:val="003463DA"/>
    <w:rsid w:val="003465A4"/>
    <w:rsid w:val="003467A1"/>
    <w:rsid w:val="00346A03"/>
    <w:rsid w:val="00346B37"/>
    <w:rsid w:val="00346E53"/>
    <w:rsid w:val="003471B5"/>
    <w:rsid w:val="00347880"/>
    <w:rsid w:val="00347AB8"/>
    <w:rsid w:val="00347E8C"/>
    <w:rsid w:val="003500CA"/>
    <w:rsid w:val="0035015D"/>
    <w:rsid w:val="00350199"/>
    <w:rsid w:val="003503AE"/>
    <w:rsid w:val="0035049B"/>
    <w:rsid w:val="0035091A"/>
    <w:rsid w:val="00350A41"/>
    <w:rsid w:val="00350ABF"/>
    <w:rsid w:val="003510EE"/>
    <w:rsid w:val="0035119E"/>
    <w:rsid w:val="003513B8"/>
    <w:rsid w:val="003514F1"/>
    <w:rsid w:val="003518B8"/>
    <w:rsid w:val="00351A5C"/>
    <w:rsid w:val="00351A83"/>
    <w:rsid w:val="00351B18"/>
    <w:rsid w:val="00351E2A"/>
    <w:rsid w:val="00351ECD"/>
    <w:rsid w:val="0035204A"/>
    <w:rsid w:val="00352468"/>
    <w:rsid w:val="003525E5"/>
    <w:rsid w:val="00352682"/>
    <w:rsid w:val="00352D00"/>
    <w:rsid w:val="00353029"/>
    <w:rsid w:val="003533CD"/>
    <w:rsid w:val="00353752"/>
    <w:rsid w:val="00353A0F"/>
    <w:rsid w:val="00353D44"/>
    <w:rsid w:val="00353DAD"/>
    <w:rsid w:val="00353DD2"/>
    <w:rsid w:val="00353F15"/>
    <w:rsid w:val="0035402B"/>
    <w:rsid w:val="00354106"/>
    <w:rsid w:val="003544CF"/>
    <w:rsid w:val="00354817"/>
    <w:rsid w:val="00354979"/>
    <w:rsid w:val="00354C33"/>
    <w:rsid w:val="00354DC4"/>
    <w:rsid w:val="00355154"/>
    <w:rsid w:val="00355414"/>
    <w:rsid w:val="00355906"/>
    <w:rsid w:val="00355E4F"/>
    <w:rsid w:val="00355E71"/>
    <w:rsid w:val="003564D7"/>
    <w:rsid w:val="00356559"/>
    <w:rsid w:val="003569E2"/>
    <w:rsid w:val="00356C73"/>
    <w:rsid w:val="00356D2A"/>
    <w:rsid w:val="00356D4D"/>
    <w:rsid w:val="00356DFA"/>
    <w:rsid w:val="00356F64"/>
    <w:rsid w:val="0035752A"/>
    <w:rsid w:val="003577E9"/>
    <w:rsid w:val="0035780A"/>
    <w:rsid w:val="00357DC9"/>
    <w:rsid w:val="00357EAD"/>
    <w:rsid w:val="00360729"/>
    <w:rsid w:val="00360853"/>
    <w:rsid w:val="00360AF3"/>
    <w:rsid w:val="00360BF2"/>
    <w:rsid w:val="003612C4"/>
    <w:rsid w:val="00361302"/>
    <w:rsid w:val="0036184C"/>
    <w:rsid w:val="00361962"/>
    <w:rsid w:val="00361EDA"/>
    <w:rsid w:val="003621BA"/>
    <w:rsid w:val="003623A0"/>
    <w:rsid w:val="00362806"/>
    <w:rsid w:val="00362B1E"/>
    <w:rsid w:val="00362CC0"/>
    <w:rsid w:val="00362F1B"/>
    <w:rsid w:val="00362FB8"/>
    <w:rsid w:val="003630C8"/>
    <w:rsid w:val="00363347"/>
    <w:rsid w:val="0036356D"/>
    <w:rsid w:val="00363572"/>
    <w:rsid w:val="003637AC"/>
    <w:rsid w:val="0036384C"/>
    <w:rsid w:val="00363850"/>
    <w:rsid w:val="003639B7"/>
    <w:rsid w:val="00363A7C"/>
    <w:rsid w:val="00363E8C"/>
    <w:rsid w:val="003640D4"/>
    <w:rsid w:val="003640D8"/>
    <w:rsid w:val="003641BB"/>
    <w:rsid w:val="0036463E"/>
    <w:rsid w:val="003646AE"/>
    <w:rsid w:val="00365411"/>
    <w:rsid w:val="00365646"/>
    <w:rsid w:val="00365B8A"/>
    <w:rsid w:val="00365BAD"/>
    <w:rsid w:val="00365E2D"/>
    <w:rsid w:val="00366191"/>
    <w:rsid w:val="00366E69"/>
    <w:rsid w:val="00367167"/>
    <w:rsid w:val="0036743C"/>
    <w:rsid w:val="0036759D"/>
    <w:rsid w:val="0036760E"/>
    <w:rsid w:val="00367B69"/>
    <w:rsid w:val="00367D4E"/>
    <w:rsid w:val="00367E94"/>
    <w:rsid w:val="00367F3C"/>
    <w:rsid w:val="00367F3E"/>
    <w:rsid w:val="003704B5"/>
    <w:rsid w:val="00370739"/>
    <w:rsid w:val="00370B09"/>
    <w:rsid w:val="00370B73"/>
    <w:rsid w:val="00370F83"/>
    <w:rsid w:val="0037169D"/>
    <w:rsid w:val="003716E8"/>
    <w:rsid w:val="00371871"/>
    <w:rsid w:val="00371888"/>
    <w:rsid w:val="00371905"/>
    <w:rsid w:val="00371CFA"/>
    <w:rsid w:val="00371E0E"/>
    <w:rsid w:val="00371F7D"/>
    <w:rsid w:val="00372324"/>
    <w:rsid w:val="003726ED"/>
    <w:rsid w:val="0037288C"/>
    <w:rsid w:val="003728E3"/>
    <w:rsid w:val="0037295C"/>
    <w:rsid w:val="00372BFC"/>
    <w:rsid w:val="00372DA9"/>
    <w:rsid w:val="0037326B"/>
    <w:rsid w:val="00373443"/>
    <w:rsid w:val="0037360D"/>
    <w:rsid w:val="0037385C"/>
    <w:rsid w:val="0037396F"/>
    <w:rsid w:val="00373DEC"/>
    <w:rsid w:val="0037461D"/>
    <w:rsid w:val="00374695"/>
    <w:rsid w:val="0037493A"/>
    <w:rsid w:val="00374BAF"/>
    <w:rsid w:val="00374F52"/>
    <w:rsid w:val="003751D1"/>
    <w:rsid w:val="00375339"/>
    <w:rsid w:val="003753CC"/>
    <w:rsid w:val="00375563"/>
    <w:rsid w:val="0037563F"/>
    <w:rsid w:val="00375900"/>
    <w:rsid w:val="003759CC"/>
    <w:rsid w:val="00375C18"/>
    <w:rsid w:val="00375C81"/>
    <w:rsid w:val="00375CB4"/>
    <w:rsid w:val="00375CD4"/>
    <w:rsid w:val="00376188"/>
    <w:rsid w:val="00376486"/>
    <w:rsid w:val="00376577"/>
    <w:rsid w:val="003768E1"/>
    <w:rsid w:val="00376AB3"/>
    <w:rsid w:val="00376BFE"/>
    <w:rsid w:val="00376FBF"/>
    <w:rsid w:val="00377065"/>
    <w:rsid w:val="0037708A"/>
    <w:rsid w:val="003774A7"/>
    <w:rsid w:val="00377863"/>
    <w:rsid w:val="0037788C"/>
    <w:rsid w:val="00377ABA"/>
    <w:rsid w:val="00377B62"/>
    <w:rsid w:val="00377C95"/>
    <w:rsid w:val="003800A5"/>
    <w:rsid w:val="003806C1"/>
    <w:rsid w:val="00380AEA"/>
    <w:rsid w:val="00380BFA"/>
    <w:rsid w:val="00380CB9"/>
    <w:rsid w:val="00381226"/>
    <w:rsid w:val="0038122A"/>
    <w:rsid w:val="00381A5A"/>
    <w:rsid w:val="00381AE5"/>
    <w:rsid w:val="00381D32"/>
    <w:rsid w:val="00381F76"/>
    <w:rsid w:val="003822C9"/>
    <w:rsid w:val="0038246F"/>
    <w:rsid w:val="003826D2"/>
    <w:rsid w:val="003828B1"/>
    <w:rsid w:val="00382A09"/>
    <w:rsid w:val="00382D03"/>
    <w:rsid w:val="00382DA0"/>
    <w:rsid w:val="00382ED5"/>
    <w:rsid w:val="00382FEA"/>
    <w:rsid w:val="0038302D"/>
    <w:rsid w:val="00383211"/>
    <w:rsid w:val="003836DA"/>
    <w:rsid w:val="003837F1"/>
    <w:rsid w:val="00383AAC"/>
    <w:rsid w:val="00383CA7"/>
    <w:rsid w:val="00384242"/>
    <w:rsid w:val="00384261"/>
    <w:rsid w:val="00384AED"/>
    <w:rsid w:val="00384ED9"/>
    <w:rsid w:val="0038536A"/>
    <w:rsid w:val="0038540D"/>
    <w:rsid w:val="0038544B"/>
    <w:rsid w:val="00385873"/>
    <w:rsid w:val="00385CC7"/>
    <w:rsid w:val="00386233"/>
    <w:rsid w:val="00386465"/>
    <w:rsid w:val="00386A99"/>
    <w:rsid w:val="00386E53"/>
    <w:rsid w:val="00387162"/>
    <w:rsid w:val="0038735E"/>
    <w:rsid w:val="0038740F"/>
    <w:rsid w:val="003878DF"/>
    <w:rsid w:val="00387A8F"/>
    <w:rsid w:val="00387B62"/>
    <w:rsid w:val="00387B68"/>
    <w:rsid w:val="003902FD"/>
    <w:rsid w:val="003907F8"/>
    <w:rsid w:val="0039080D"/>
    <w:rsid w:val="003908D6"/>
    <w:rsid w:val="00390947"/>
    <w:rsid w:val="00390A7B"/>
    <w:rsid w:val="00390DC2"/>
    <w:rsid w:val="00391098"/>
    <w:rsid w:val="003912E1"/>
    <w:rsid w:val="003914AA"/>
    <w:rsid w:val="00391562"/>
    <w:rsid w:val="003918E6"/>
    <w:rsid w:val="003919A5"/>
    <w:rsid w:val="00391B0B"/>
    <w:rsid w:val="00391B60"/>
    <w:rsid w:val="00391CF1"/>
    <w:rsid w:val="00391F19"/>
    <w:rsid w:val="0039284A"/>
    <w:rsid w:val="0039297E"/>
    <w:rsid w:val="00392A9C"/>
    <w:rsid w:val="003930FF"/>
    <w:rsid w:val="003935C3"/>
    <w:rsid w:val="00393803"/>
    <w:rsid w:val="0039386E"/>
    <w:rsid w:val="00393AE9"/>
    <w:rsid w:val="00393C15"/>
    <w:rsid w:val="00393CED"/>
    <w:rsid w:val="00394A34"/>
    <w:rsid w:val="00394FA7"/>
    <w:rsid w:val="0039515F"/>
    <w:rsid w:val="00395196"/>
    <w:rsid w:val="00395424"/>
    <w:rsid w:val="003959A4"/>
    <w:rsid w:val="00395DB1"/>
    <w:rsid w:val="00395F1C"/>
    <w:rsid w:val="00396661"/>
    <w:rsid w:val="00396849"/>
    <w:rsid w:val="00396990"/>
    <w:rsid w:val="00396C7D"/>
    <w:rsid w:val="00396D5E"/>
    <w:rsid w:val="00396E82"/>
    <w:rsid w:val="00397288"/>
    <w:rsid w:val="003975C3"/>
    <w:rsid w:val="00397A4D"/>
    <w:rsid w:val="00397BCC"/>
    <w:rsid w:val="00397C0E"/>
    <w:rsid w:val="00397EDD"/>
    <w:rsid w:val="003A0306"/>
    <w:rsid w:val="003A037C"/>
    <w:rsid w:val="003A06C5"/>
    <w:rsid w:val="003A0F65"/>
    <w:rsid w:val="003A1108"/>
    <w:rsid w:val="003A17FD"/>
    <w:rsid w:val="003A1BE7"/>
    <w:rsid w:val="003A1D16"/>
    <w:rsid w:val="003A1DA9"/>
    <w:rsid w:val="003A2384"/>
    <w:rsid w:val="003A2AEC"/>
    <w:rsid w:val="003A2E5F"/>
    <w:rsid w:val="003A2F57"/>
    <w:rsid w:val="003A3241"/>
    <w:rsid w:val="003A34E5"/>
    <w:rsid w:val="003A40CB"/>
    <w:rsid w:val="003A41F0"/>
    <w:rsid w:val="003A42DB"/>
    <w:rsid w:val="003A4506"/>
    <w:rsid w:val="003A4532"/>
    <w:rsid w:val="003A45E8"/>
    <w:rsid w:val="003A46BA"/>
    <w:rsid w:val="003A487B"/>
    <w:rsid w:val="003A4C05"/>
    <w:rsid w:val="003A4D34"/>
    <w:rsid w:val="003A5191"/>
    <w:rsid w:val="003A58CF"/>
    <w:rsid w:val="003A5AB2"/>
    <w:rsid w:val="003A62DB"/>
    <w:rsid w:val="003A644A"/>
    <w:rsid w:val="003A64AE"/>
    <w:rsid w:val="003A6687"/>
    <w:rsid w:val="003A68B8"/>
    <w:rsid w:val="003A6CB7"/>
    <w:rsid w:val="003A6EDB"/>
    <w:rsid w:val="003A7907"/>
    <w:rsid w:val="003A79DF"/>
    <w:rsid w:val="003A7A30"/>
    <w:rsid w:val="003A7D32"/>
    <w:rsid w:val="003A7D83"/>
    <w:rsid w:val="003A7FD3"/>
    <w:rsid w:val="003B010D"/>
    <w:rsid w:val="003B014F"/>
    <w:rsid w:val="003B043C"/>
    <w:rsid w:val="003B04A5"/>
    <w:rsid w:val="003B053F"/>
    <w:rsid w:val="003B0567"/>
    <w:rsid w:val="003B071C"/>
    <w:rsid w:val="003B0772"/>
    <w:rsid w:val="003B0F7F"/>
    <w:rsid w:val="003B10A3"/>
    <w:rsid w:val="003B11DB"/>
    <w:rsid w:val="003B196B"/>
    <w:rsid w:val="003B1AD9"/>
    <w:rsid w:val="003B1D7A"/>
    <w:rsid w:val="003B208D"/>
    <w:rsid w:val="003B2128"/>
    <w:rsid w:val="003B2252"/>
    <w:rsid w:val="003B232A"/>
    <w:rsid w:val="003B23B5"/>
    <w:rsid w:val="003B27CA"/>
    <w:rsid w:val="003B27DD"/>
    <w:rsid w:val="003B28CC"/>
    <w:rsid w:val="003B2969"/>
    <w:rsid w:val="003B296A"/>
    <w:rsid w:val="003B2984"/>
    <w:rsid w:val="003B2A56"/>
    <w:rsid w:val="003B2B86"/>
    <w:rsid w:val="003B35EC"/>
    <w:rsid w:val="003B35F9"/>
    <w:rsid w:val="003B3D10"/>
    <w:rsid w:val="003B3D46"/>
    <w:rsid w:val="003B3F92"/>
    <w:rsid w:val="003B3FD1"/>
    <w:rsid w:val="003B4311"/>
    <w:rsid w:val="003B4541"/>
    <w:rsid w:val="003B4698"/>
    <w:rsid w:val="003B49E4"/>
    <w:rsid w:val="003B4A8C"/>
    <w:rsid w:val="003B4DF7"/>
    <w:rsid w:val="003B4E68"/>
    <w:rsid w:val="003B5423"/>
    <w:rsid w:val="003B5C35"/>
    <w:rsid w:val="003B5DE4"/>
    <w:rsid w:val="003B601F"/>
    <w:rsid w:val="003B60A7"/>
    <w:rsid w:val="003B625D"/>
    <w:rsid w:val="003B62A3"/>
    <w:rsid w:val="003B634A"/>
    <w:rsid w:val="003B6531"/>
    <w:rsid w:val="003B6595"/>
    <w:rsid w:val="003B6AB6"/>
    <w:rsid w:val="003B6C5C"/>
    <w:rsid w:val="003B6D42"/>
    <w:rsid w:val="003B76F8"/>
    <w:rsid w:val="003B7733"/>
    <w:rsid w:val="003B7AD4"/>
    <w:rsid w:val="003B7BBD"/>
    <w:rsid w:val="003B7C03"/>
    <w:rsid w:val="003C0491"/>
    <w:rsid w:val="003C0799"/>
    <w:rsid w:val="003C0981"/>
    <w:rsid w:val="003C0B82"/>
    <w:rsid w:val="003C0E11"/>
    <w:rsid w:val="003C0E8B"/>
    <w:rsid w:val="003C0EF5"/>
    <w:rsid w:val="003C11C0"/>
    <w:rsid w:val="003C1305"/>
    <w:rsid w:val="003C1456"/>
    <w:rsid w:val="003C14C6"/>
    <w:rsid w:val="003C1882"/>
    <w:rsid w:val="003C1CFD"/>
    <w:rsid w:val="003C1E67"/>
    <w:rsid w:val="003C1EA1"/>
    <w:rsid w:val="003C2358"/>
    <w:rsid w:val="003C25F6"/>
    <w:rsid w:val="003C2761"/>
    <w:rsid w:val="003C2835"/>
    <w:rsid w:val="003C29EB"/>
    <w:rsid w:val="003C2E44"/>
    <w:rsid w:val="003C2F70"/>
    <w:rsid w:val="003C308D"/>
    <w:rsid w:val="003C3161"/>
    <w:rsid w:val="003C31CA"/>
    <w:rsid w:val="003C33DB"/>
    <w:rsid w:val="003C380C"/>
    <w:rsid w:val="003C3897"/>
    <w:rsid w:val="003C38DD"/>
    <w:rsid w:val="003C3B29"/>
    <w:rsid w:val="003C4054"/>
    <w:rsid w:val="003C4B7B"/>
    <w:rsid w:val="003C4E86"/>
    <w:rsid w:val="003C51F5"/>
    <w:rsid w:val="003C56A3"/>
    <w:rsid w:val="003C56E9"/>
    <w:rsid w:val="003C5702"/>
    <w:rsid w:val="003C599A"/>
    <w:rsid w:val="003C59FB"/>
    <w:rsid w:val="003C5DD7"/>
    <w:rsid w:val="003C5F52"/>
    <w:rsid w:val="003C63A1"/>
    <w:rsid w:val="003C6693"/>
    <w:rsid w:val="003C6B43"/>
    <w:rsid w:val="003C6B8D"/>
    <w:rsid w:val="003C6BEE"/>
    <w:rsid w:val="003C700F"/>
    <w:rsid w:val="003C7048"/>
    <w:rsid w:val="003C731A"/>
    <w:rsid w:val="003C73AB"/>
    <w:rsid w:val="003C74A7"/>
    <w:rsid w:val="003C74C7"/>
    <w:rsid w:val="003C75A2"/>
    <w:rsid w:val="003C77AC"/>
    <w:rsid w:val="003C79E9"/>
    <w:rsid w:val="003C7CC7"/>
    <w:rsid w:val="003D02E9"/>
    <w:rsid w:val="003D035D"/>
    <w:rsid w:val="003D04B5"/>
    <w:rsid w:val="003D050D"/>
    <w:rsid w:val="003D05CB"/>
    <w:rsid w:val="003D0DF1"/>
    <w:rsid w:val="003D1100"/>
    <w:rsid w:val="003D1295"/>
    <w:rsid w:val="003D12B8"/>
    <w:rsid w:val="003D1459"/>
    <w:rsid w:val="003D1771"/>
    <w:rsid w:val="003D193F"/>
    <w:rsid w:val="003D1AB9"/>
    <w:rsid w:val="003D1E57"/>
    <w:rsid w:val="003D1F9E"/>
    <w:rsid w:val="003D210B"/>
    <w:rsid w:val="003D21EC"/>
    <w:rsid w:val="003D245F"/>
    <w:rsid w:val="003D2A40"/>
    <w:rsid w:val="003D2B95"/>
    <w:rsid w:val="003D2C58"/>
    <w:rsid w:val="003D2CBB"/>
    <w:rsid w:val="003D2E64"/>
    <w:rsid w:val="003D30E9"/>
    <w:rsid w:val="003D33FA"/>
    <w:rsid w:val="003D37BE"/>
    <w:rsid w:val="003D382F"/>
    <w:rsid w:val="003D3B4E"/>
    <w:rsid w:val="003D3D4C"/>
    <w:rsid w:val="003D401E"/>
    <w:rsid w:val="003D40B9"/>
    <w:rsid w:val="003D4C77"/>
    <w:rsid w:val="003D4D81"/>
    <w:rsid w:val="003D4DB3"/>
    <w:rsid w:val="003D5189"/>
    <w:rsid w:val="003D587A"/>
    <w:rsid w:val="003D5AD2"/>
    <w:rsid w:val="003D5B8D"/>
    <w:rsid w:val="003D5CAB"/>
    <w:rsid w:val="003D5D84"/>
    <w:rsid w:val="003D6163"/>
    <w:rsid w:val="003D6369"/>
    <w:rsid w:val="003D639F"/>
    <w:rsid w:val="003D6414"/>
    <w:rsid w:val="003D6495"/>
    <w:rsid w:val="003D6697"/>
    <w:rsid w:val="003D67A3"/>
    <w:rsid w:val="003D6AE5"/>
    <w:rsid w:val="003D6E27"/>
    <w:rsid w:val="003D70CD"/>
    <w:rsid w:val="003D723F"/>
    <w:rsid w:val="003D75BE"/>
    <w:rsid w:val="003D77E1"/>
    <w:rsid w:val="003D77E5"/>
    <w:rsid w:val="003D7883"/>
    <w:rsid w:val="003D7D5C"/>
    <w:rsid w:val="003E0284"/>
    <w:rsid w:val="003E069E"/>
    <w:rsid w:val="003E0927"/>
    <w:rsid w:val="003E0A64"/>
    <w:rsid w:val="003E0AB2"/>
    <w:rsid w:val="003E0AC2"/>
    <w:rsid w:val="003E0C42"/>
    <w:rsid w:val="003E0D17"/>
    <w:rsid w:val="003E0FD0"/>
    <w:rsid w:val="003E1086"/>
    <w:rsid w:val="003E14BE"/>
    <w:rsid w:val="003E15DC"/>
    <w:rsid w:val="003E1638"/>
    <w:rsid w:val="003E17D8"/>
    <w:rsid w:val="003E1A16"/>
    <w:rsid w:val="003E1DAE"/>
    <w:rsid w:val="003E2380"/>
    <w:rsid w:val="003E23C0"/>
    <w:rsid w:val="003E2BA7"/>
    <w:rsid w:val="003E2BE5"/>
    <w:rsid w:val="003E2DAA"/>
    <w:rsid w:val="003E2E4E"/>
    <w:rsid w:val="003E2F1E"/>
    <w:rsid w:val="003E3110"/>
    <w:rsid w:val="003E3411"/>
    <w:rsid w:val="003E3462"/>
    <w:rsid w:val="003E34C2"/>
    <w:rsid w:val="003E3BE7"/>
    <w:rsid w:val="003E3C00"/>
    <w:rsid w:val="003E3E14"/>
    <w:rsid w:val="003E3F1A"/>
    <w:rsid w:val="003E3F5B"/>
    <w:rsid w:val="003E4086"/>
    <w:rsid w:val="003E426A"/>
    <w:rsid w:val="003E472A"/>
    <w:rsid w:val="003E49ED"/>
    <w:rsid w:val="003E4A0F"/>
    <w:rsid w:val="003E4E5D"/>
    <w:rsid w:val="003E4E5E"/>
    <w:rsid w:val="003E523A"/>
    <w:rsid w:val="003E538E"/>
    <w:rsid w:val="003E5665"/>
    <w:rsid w:val="003E5720"/>
    <w:rsid w:val="003E579D"/>
    <w:rsid w:val="003E583C"/>
    <w:rsid w:val="003E5934"/>
    <w:rsid w:val="003E5BB1"/>
    <w:rsid w:val="003E5F9F"/>
    <w:rsid w:val="003E664D"/>
    <w:rsid w:val="003E682F"/>
    <w:rsid w:val="003E6861"/>
    <w:rsid w:val="003E68C8"/>
    <w:rsid w:val="003E705B"/>
    <w:rsid w:val="003E7178"/>
    <w:rsid w:val="003E7279"/>
    <w:rsid w:val="003E7478"/>
    <w:rsid w:val="003E7710"/>
    <w:rsid w:val="003E7711"/>
    <w:rsid w:val="003E7953"/>
    <w:rsid w:val="003E7CCC"/>
    <w:rsid w:val="003E7D63"/>
    <w:rsid w:val="003F0A75"/>
    <w:rsid w:val="003F0AC7"/>
    <w:rsid w:val="003F158C"/>
    <w:rsid w:val="003F17DB"/>
    <w:rsid w:val="003F1847"/>
    <w:rsid w:val="003F1851"/>
    <w:rsid w:val="003F1D3E"/>
    <w:rsid w:val="003F2054"/>
    <w:rsid w:val="003F2451"/>
    <w:rsid w:val="003F26DA"/>
    <w:rsid w:val="003F2E26"/>
    <w:rsid w:val="003F2F51"/>
    <w:rsid w:val="003F30BC"/>
    <w:rsid w:val="003F310C"/>
    <w:rsid w:val="003F3128"/>
    <w:rsid w:val="003F3F0A"/>
    <w:rsid w:val="003F402B"/>
    <w:rsid w:val="003F43C3"/>
    <w:rsid w:val="003F43F1"/>
    <w:rsid w:val="003F46B0"/>
    <w:rsid w:val="003F4879"/>
    <w:rsid w:val="003F49C9"/>
    <w:rsid w:val="003F4B5D"/>
    <w:rsid w:val="003F4C2C"/>
    <w:rsid w:val="003F4E35"/>
    <w:rsid w:val="003F5152"/>
    <w:rsid w:val="003F5625"/>
    <w:rsid w:val="003F5786"/>
    <w:rsid w:val="003F5C0A"/>
    <w:rsid w:val="003F5C89"/>
    <w:rsid w:val="003F5CAA"/>
    <w:rsid w:val="003F60B3"/>
    <w:rsid w:val="003F6157"/>
    <w:rsid w:val="003F632C"/>
    <w:rsid w:val="003F6490"/>
    <w:rsid w:val="003F6A24"/>
    <w:rsid w:val="003F6BF8"/>
    <w:rsid w:val="003F6CD4"/>
    <w:rsid w:val="003F75E5"/>
    <w:rsid w:val="003F79B6"/>
    <w:rsid w:val="003F7ABA"/>
    <w:rsid w:val="003F7B62"/>
    <w:rsid w:val="003F7C94"/>
    <w:rsid w:val="003F7D48"/>
    <w:rsid w:val="003F7F41"/>
    <w:rsid w:val="00400315"/>
    <w:rsid w:val="004009CD"/>
    <w:rsid w:val="00400C85"/>
    <w:rsid w:val="00400D03"/>
    <w:rsid w:val="00400D4A"/>
    <w:rsid w:val="004011FD"/>
    <w:rsid w:val="004012E5"/>
    <w:rsid w:val="0040130A"/>
    <w:rsid w:val="004015FA"/>
    <w:rsid w:val="0040186D"/>
    <w:rsid w:val="004018F1"/>
    <w:rsid w:val="00401D36"/>
    <w:rsid w:val="00402258"/>
    <w:rsid w:val="0040226A"/>
    <w:rsid w:val="00402666"/>
    <w:rsid w:val="0040290B"/>
    <w:rsid w:val="0040295C"/>
    <w:rsid w:val="00402A01"/>
    <w:rsid w:val="00402A8A"/>
    <w:rsid w:val="00402C3E"/>
    <w:rsid w:val="0040340F"/>
    <w:rsid w:val="00403F75"/>
    <w:rsid w:val="004041CB"/>
    <w:rsid w:val="004046E5"/>
    <w:rsid w:val="00404AEF"/>
    <w:rsid w:val="00404E08"/>
    <w:rsid w:val="0040516B"/>
    <w:rsid w:val="00405252"/>
    <w:rsid w:val="0040548F"/>
    <w:rsid w:val="004054AC"/>
    <w:rsid w:val="004056DA"/>
    <w:rsid w:val="00405781"/>
    <w:rsid w:val="00405C03"/>
    <w:rsid w:val="00405D6C"/>
    <w:rsid w:val="00405D84"/>
    <w:rsid w:val="00405DD3"/>
    <w:rsid w:val="00405E10"/>
    <w:rsid w:val="00405F43"/>
    <w:rsid w:val="00406253"/>
    <w:rsid w:val="00406751"/>
    <w:rsid w:val="00406B09"/>
    <w:rsid w:val="00406B80"/>
    <w:rsid w:val="00406C92"/>
    <w:rsid w:val="00406CE4"/>
    <w:rsid w:val="00407091"/>
    <w:rsid w:val="0040717C"/>
    <w:rsid w:val="0040724D"/>
    <w:rsid w:val="0040735E"/>
    <w:rsid w:val="004075E0"/>
    <w:rsid w:val="00407C01"/>
    <w:rsid w:val="00407D35"/>
    <w:rsid w:val="004102C5"/>
    <w:rsid w:val="004105F5"/>
    <w:rsid w:val="00410694"/>
    <w:rsid w:val="00410822"/>
    <w:rsid w:val="00410EE6"/>
    <w:rsid w:val="004111A2"/>
    <w:rsid w:val="0041155B"/>
    <w:rsid w:val="0041177A"/>
    <w:rsid w:val="004117AB"/>
    <w:rsid w:val="00411A76"/>
    <w:rsid w:val="00411B7E"/>
    <w:rsid w:val="00411C73"/>
    <w:rsid w:val="00411E52"/>
    <w:rsid w:val="004120AE"/>
    <w:rsid w:val="00412247"/>
    <w:rsid w:val="004124CA"/>
    <w:rsid w:val="004126E5"/>
    <w:rsid w:val="0041286B"/>
    <w:rsid w:val="0041288E"/>
    <w:rsid w:val="00412C29"/>
    <w:rsid w:val="00413213"/>
    <w:rsid w:val="00413239"/>
    <w:rsid w:val="0041348C"/>
    <w:rsid w:val="0041356B"/>
    <w:rsid w:val="00413571"/>
    <w:rsid w:val="00413C4E"/>
    <w:rsid w:val="00413C63"/>
    <w:rsid w:val="00413DD8"/>
    <w:rsid w:val="00413F38"/>
    <w:rsid w:val="0041454C"/>
    <w:rsid w:val="0041455C"/>
    <w:rsid w:val="00414717"/>
    <w:rsid w:val="00414A76"/>
    <w:rsid w:val="00414B7B"/>
    <w:rsid w:val="00414EE6"/>
    <w:rsid w:val="0041529A"/>
    <w:rsid w:val="0041552C"/>
    <w:rsid w:val="0041556B"/>
    <w:rsid w:val="004156C5"/>
    <w:rsid w:val="004157C1"/>
    <w:rsid w:val="00415F2F"/>
    <w:rsid w:val="00415F61"/>
    <w:rsid w:val="00415F9F"/>
    <w:rsid w:val="00415FFA"/>
    <w:rsid w:val="004163DA"/>
    <w:rsid w:val="004164B9"/>
    <w:rsid w:val="004169FF"/>
    <w:rsid w:val="00416A84"/>
    <w:rsid w:val="00417054"/>
    <w:rsid w:val="0041781A"/>
    <w:rsid w:val="004178A3"/>
    <w:rsid w:val="00417A69"/>
    <w:rsid w:val="00417AC0"/>
    <w:rsid w:val="00417CEE"/>
    <w:rsid w:val="0042024D"/>
    <w:rsid w:val="004204FC"/>
    <w:rsid w:val="004208F2"/>
    <w:rsid w:val="00420AC3"/>
    <w:rsid w:val="00420DBB"/>
    <w:rsid w:val="004210EB"/>
    <w:rsid w:val="0042112C"/>
    <w:rsid w:val="0042132E"/>
    <w:rsid w:val="0042136C"/>
    <w:rsid w:val="004219CF"/>
    <w:rsid w:val="00421F30"/>
    <w:rsid w:val="0042233B"/>
    <w:rsid w:val="00422701"/>
    <w:rsid w:val="004228A3"/>
    <w:rsid w:val="00422ADB"/>
    <w:rsid w:val="00423433"/>
    <w:rsid w:val="004236B9"/>
    <w:rsid w:val="00423F9E"/>
    <w:rsid w:val="00423FED"/>
    <w:rsid w:val="00424196"/>
    <w:rsid w:val="0042480E"/>
    <w:rsid w:val="00424AFC"/>
    <w:rsid w:val="00424EFB"/>
    <w:rsid w:val="0042530D"/>
    <w:rsid w:val="004254D7"/>
    <w:rsid w:val="00425569"/>
    <w:rsid w:val="004255C8"/>
    <w:rsid w:val="00425827"/>
    <w:rsid w:val="00425A2B"/>
    <w:rsid w:val="00425A3B"/>
    <w:rsid w:val="00425AC6"/>
    <w:rsid w:val="00425FC8"/>
    <w:rsid w:val="00426615"/>
    <w:rsid w:val="00426711"/>
    <w:rsid w:val="00426B58"/>
    <w:rsid w:val="00426B81"/>
    <w:rsid w:val="00426C1A"/>
    <w:rsid w:val="00426C6B"/>
    <w:rsid w:val="00426CF5"/>
    <w:rsid w:val="00426E55"/>
    <w:rsid w:val="00426E5A"/>
    <w:rsid w:val="00426FBC"/>
    <w:rsid w:val="00427378"/>
    <w:rsid w:val="00427953"/>
    <w:rsid w:val="00427AFE"/>
    <w:rsid w:val="0043002F"/>
    <w:rsid w:val="00430047"/>
    <w:rsid w:val="0043087B"/>
    <w:rsid w:val="004308F6"/>
    <w:rsid w:val="0043091D"/>
    <w:rsid w:val="00430C46"/>
    <w:rsid w:val="00430F01"/>
    <w:rsid w:val="004312A5"/>
    <w:rsid w:val="004312B4"/>
    <w:rsid w:val="00431892"/>
    <w:rsid w:val="00431ABA"/>
    <w:rsid w:val="00431B17"/>
    <w:rsid w:val="00431B4D"/>
    <w:rsid w:val="00431CF0"/>
    <w:rsid w:val="00431F2B"/>
    <w:rsid w:val="004321AE"/>
    <w:rsid w:val="00432295"/>
    <w:rsid w:val="0043250B"/>
    <w:rsid w:val="004326BC"/>
    <w:rsid w:val="00432740"/>
    <w:rsid w:val="0043292A"/>
    <w:rsid w:val="00432A74"/>
    <w:rsid w:val="00432C1E"/>
    <w:rsid w:val="00432C7B"/>
    <w:rsid w:val="00432D3C"/>
    <w:rsid w:val="00432D6B"/>
    <w:rsid w:val="00432E65"/>
    <w:rsid w:val="004331C0"/>
    <w:rsid w:val="00433429"/>
    <w:rsid w:val="00433491"/>
    <w:rsid w:val="00433693"/>
    <w:rsid w:val="0043381F"/>
    <w:rsid w:val="00433D79"/>
    <w:rsid w:val="00433D7C"/>
    <w:rsid w:val="00434443"/>
    <w:rsid w:val="0043461D"/>
    <w:rsid w:val="00434A8D"/>
    <w:rsid w:val="00434BA6"/>
    <w:rsid w:val="004352EF"/>
    <w:rsid w:val="0043597A"/>
    <w:rsid w:val="004360B9"/>
    <w:rsid w:val="00436188"/>
    <w:rsid w:val="00436334"/>
    <w:rsid w:val="00436A72"/>
    <w:rsid w:val="00436CA4"/>
    <w:rsid w:val="00436EE8"/>
    <w:rsid w:val="00436F07"/>
    <w:rsid w:val="00437181"/>
    <w:rsid w:val="004373D6"/>
    <w:rsid w:val="00437671"/>
    <w:rsid w:val="00437E25"/>
    <w:rsid w:val="004406BB"/>
    <w:rsid w:val="004410F7"/>
    <w:rsid w:val="00441172"/>
    <w:rsid w:val="004411A5"/>
    <w:rsid w:val="00441642"/>
    <w:rsid w:val="00441790"/>
    <w:rsid w:val="00441A98"/>
    <w:rsid w:val="00441EFE"/>
    <w:rsid w:val="0044227C"/>
    <w:rsid w:val="00442313"/>
    <w:rsid w:val="004424BB"/>
    <w:rsid w:val="00442541"/>
    <w:rsid w:val="00442891"/>
    <w:rsid w:val="00442A8A"/>
    <w:rsid w:val="00442AFD"/>
    <w:rsid w:val="00442C3B"/>
    <w:rsid w:val="00442ED2"/>
    <w:rsid w:val="00442FAE"/>
    <w:rsid w:val="00442FC6"/>
    <w:rsid w:val="0044317E"/>
    <w:rsid w:val="004435A9"/>
    <w:rsid w:val="004435C0"/>
    <w:rsid w:val="004437AF"/>
    <w:rsid w:val="0044382E"/>
    <w:rsid w:val="00443901"/>
    <w:rsid w:val="00443939"/>
    <w:rsid w:val="00443BA1"/>
    <w:rsid w:val="00443CA4"/>
    <w:rsid w:val="00443DBC"/>
    <w:rsid w:val="00443E63"/>
    <w:rsid w:val="0044400C"/>
    <w:rsid w:val="00444169"/>
    <w:rsid w:val="00444256"/>
    <w:rsid w:val="00444392"/>
    <w:rsid w:val="0044458F"/>
    <w:rsid w:val="004445F0"/>
    <w:rsid w:val="004446C2"/>
    <w:rsid w:val="00444B35"/>
    <w:rsid w:val="00444CAE"/>
    <w:rsid w:val="00445248"/>
    <w:rsid w:val="00445AB5"/>
    <w:rsid w:val="00445C53"/>
    <w:rsid w:val="0044600D"/>
    <w:rsid w:val="00446139"/>
    <w:rsid w:val="0044657F"/>
    <w:rsid w:val="0044662E"/>
    <w:rsid w:val="004466C5"/>
    <w:rsid w:val="00446710"/>
    <w:rsid w:val="00446769"/>
    <w:rsid w:val="00446956"/>
    <w:rsid w:val="00446B5C"/>
    <w:rsid w:val="00446CC3"/>
    <w:rsid w:val="00446DBD"/>
    <w:rsid w:val="004470A6"/>
    <w:rsid w:val="00447474"/>
    <w:rsid w:val="004477FC"/>
    <w:rsid w:val="00447845"/>
    <w:rsid w:val="0044789B"/>
    <w:rsid w:val="004478D6"/>
    <w:rsid w:val="00447B82"/>
    <w:rsid w:val="00447BE0"/>
    <w:rsid w:val="00447FE9"/>
    <w:rsid w:val="004501E4"/>
    <w:rsid w:val="00450316"/>
    <w:rsid w:val="004503E3"/>
    <w:rsid w:val="0045052A"/>
    <w:rsid w:val="00450A13"/>
    <w:rsid w:val="0045102C"/>
    <w:rsid w:val="00451249"/>
    <w:rsid w:val="004512ED"/>
    <w:rsid w:val="00451893"/>
    <w:rsid w:val="00452280"/>
    <w:rsid w:val="004524FD"/>
    <w:rsid w:val="00452516"/>
    <w:rsid w:val="00452A71"/>
    <w:rsid w:val="00452E25"/>
    <w:rsid w:val="00452E3C"/>
    <w:rsid w:val="00453AF9"/>
    <w:rsid w:val="00453C9A"/>
    <w:rsid w:val="0045415D"/>
    <w:rsid w:val="004545B9"/>
    <w:rsid w:val="0045467E"/>
    <w:rsid w:val="004547FE"/>
    <w:rsid w:val="00454A78"/>
    <w:rsid w:val="00454EB6"/>
    <w:rsid w:val="00455169"/>
    <w:rsid w:val="00455589"/>
    <w:rsid w:val="004559E7"/>
    <w:rsid w:val="00455AE9"/>
    <w:rsid w:val="004565BC"/>
    <w:rsid w:val="0045690B"/>
    <w:rsid w:val="00456A4A"/>
    <w:rsid w:val="00456A7B"/>
    <w:rsid w:val="00456AF5"/>
    <w:rsid w:val="00456B50"/>
    <w:rsid w:val="00457001"/>
    <w:rsid w:val="004570E5"/>
    <w:rsid w:val="00457290"/>
    <w:rsid w:val="0045729E"/>
    <w:rsid w:val="0045745E"/>
    <w:rsid w:val="00457719"/>
    <w:rsid w:val="0045771B"/>
    <w:rsid w:val="00457B14"/>
    <w:rsid w:val="00457E11"/>
    <w:rsid w:val="00460065"/>
    <w:rsid w:val="004604A0"/>
    <w:rsid w:val="0046052A"/>
    <w:rsid w:val="00460939"/>
    <w:rsid w:val="004609E3"/>
    <w:rsid w:val="004609FD"/>
    <w:rsid w:val="00460B51"/>
    <w:rsid w:val="00460D9E"/>
    <w:rsid w:val="00460EC7"/>
    <w:rsid w:val="00460FC6"/>
    <w:rsid w:val="00461131"/>
    <w:rsid w:val="00461134"/>
    <w:rsid w:val="0046154B"/>
    <w:rsid w:val="00461698"/>
    <w:rsid w:val="00461927"/>
    <w:rsid w:val="00461D7F"/>
    <w:rsid w:val="004620AD"/>
    <w:rsid w:val="004628C4"/>
    <w:rsid w:val="00462DB9"/>
    <w:rsid w:val="00462FF3"/>
    <w:rsid w:val="00463091"/>
    <w:rsid w:val="004636A6"/>
    <w:rsid w:val="004636E5"/>
    <w:rsid w:val="0046396C"/>
    <w:rsid w:val="00463ABC"/>
    <w:rsid w:val="00463B42"/>
    <w:rsid w:val="00464394"/>
    <w:rsid w:val="0046442E"/>
    <w:rsid w:val="00464AB4"/>
    <w:rsid w:val="00464FE1"/>
    <w:rsid w:val="0046549B"/>
    <w:rsid w:val="00465588"/>
    <w:rsid w:val="00465690"/>
    <w:rsid w:val="0046582F"/>
    <w:rsid w:val="00465A50"/>
    <w:rsid w:val="00465A8E"/>
    <w:rsid w:val="004660ED"/>
    <w:rsid w:val="00466115"/>
    <w:rsid w:val="00466238"/>
    <w:rsid w:val="004663E0"/>
    <w:rsid w:val="004664DD"/>
    <w:rsid w:val="00466CAC"/>
    <w:rsid w:val="004670ED"/>
    <w:rsid w:val="004671D6"/>
    <w:rsid w:val="00467B6F"/>
    <w:rsid w:val="00467D2C"/>
    <w:rsid w:val="00467DA6"/>
    <w:rsid w:val="00467DD1"/>
    <w:rsid w:val="00467EFC"/>
    <w:rsid w:val="0047015E"/>
    <w:rsid w:val="004701A7"/>
    <w:rsid w:val="00470583"/>
    <w:rsid w:val="00470797"/>
    <w:rsid w:val="00470829"/>
    <w:rsid w:val="00470A3F"/>
    <w:rsid w:val="00471207"/>
    <w:rsid w:val="004712AD"/>
    <w:rsid w:val="004715BF"/>
    <w:rsid w:val="004719E7"/>
    <w:rsid w:val="00471B9A"/>
    <w:rsid w:val="00471D49"/>
    <w:rsid w:val="00471DFC"/>
    <w:rsid w:val="00471E6D"/>
    <w:rsid w:val="004720DC"/>
    <w:rsid w:val="004724B3"/>
    <w:rsid w:val="004724D5"/>
    <w:rsid w:val="004724DC"/>
    <w:rsid w:val="00472BD5"/>
    <w:rsid w:val="00472C54"/>
    <w:rsid w:val="00472D5D"/>
    <w:rsid w:val="00472E43"/>
    <w:rsid w:val="00472EE4"/>
    <w:rsid w:val="00473037"/>
    <w:rsid w:val="004731F4"/>
    <w:rsid w:val="00473295"/>
    <w:rsid w:val="004734C7"/>
    <w:rsid w:val="004734FF"/>
    <w:rsid w:val="004735A0"/>
    <w:rsid w:val="004736A6"/>
    <w:rsid w:val="00473764"/>
    <w:rsid w:val="00473847"/>
    <w:rsid w:val="0047392D"/>
    <w:rsid w:val="00473A7B"/>
    <w:rsid w:val="00473B3C"/>
    <w:rsid w:val="00473CA3"/>
    <w:rsid w:val="00473CE9"/>
    <w:rsid w:val="00473E04"/>
    <w:rsid w:val="00473F25"/>
    <w:rsid w:val="00474205"/>
    <w:rsid w:val="00474441"/>
    <w:rsid w:val="0047476F"/>
    <w:rsid w:val="0047497F"/>
    <w:rsid w:val="00474AB3"/>
    <w:rsid w:val="00474B88"/>
    <w:rsid w:val="00475433"/>
    <w:rsid w:val="0047596C"/>
    <w:rsid w:val="00475A45"/>
    <w:rsid w:val="00475AC4"/>
    <w:rsid w:val="00475BA4"/>
    <w:rsid w:val="00475FC7"/>
    <w:rsid w:val="00476171"/>
    <w:rsid w:val="00476B2D"/>
    <w:rsid w:val="00476E11"/>
    <w:rsid w:val="00477278"/>
    <w:rsid w:val="004776D5"/>
    <w:rsid w:val="00477890"/>
    <w:rsid w:val="00477968"/>
    <w:rsid w:val="00477B3D"/>
    <w:rsid w:val="00477C71"/>
    <w:rsid w:val="00477D4C"/>
    <w:rsid w:val="00480140"/>
    <w:rsid w:val="0048017C"/>
    <w:rsid w:val="00480362"/>
    <w:rsid w:val="004804B2"/>
    <w:rsid w:val="00480C70"/>
    <w:rsid w:val="00480DF7"/>
    <w:rsid w:val="00481595"/>
    <w:rsid w:val="00481652"/>
    <w:rsid w:val="0048176E"/>
    <w:rsid w:val="00481984"/>
    <w:rsid w:val="00481A79"/>
    <w:rsid w:val="00482094"/>
    <w:rsid w:val="0048216E"/>
    <w:rsid w:val="004825C8"/>
    <w:rsid w:val="004829A5"/>
    <w:rsid w:val="00483253"/>
    <w:rsid w:val="00483415"/>
    <w:rsid w:val="00483725"/>
    <w:rsid w:val="00483A35"/>
    <w:rsid w:val="00483D0F"/>
    <w:rsid w:val="0048440E"/>
    <w:rsid w:val="0048464B"/>
    <w:rsid w:val="00484764"/>
    <w:rsid w:val="004847CA"/>
    <w:rsid w:val="00484AE0"/>
    <w:rsid w:val="00484BF6"/>
    <w:rsid w:val="00484C90"/>
    <w:rsid w:val="00485051"/>
    <w:rsid w:val="0048559A"/>
    <w:rsid w:val="00485F13"/>
    <w:rsid w:val="0048648C"/>
    <w:rsid w:val="00486703"/>
    <w:rsid w:val="0048694C"/>
    <w:rsid w:val="00486C38"/>
    <w:rsid w:val="004870A1"/>
    <w:rsid w:val="0048716C"/>
    <w:rsid w:val="004871B1"/>
    <w:rsid w:val="004873CB"/>
    <w:rsid w:val="00487435"/>
    <w:rsid w:val="0048770A"/>
    <w:rsid w:val="004901BF"/>
    <w:rsid w:val="00490281"/>
    <w:rsid w:val="0049043A"/>
    <w:rsid w:val="004905FC"/>
    <w:rsid w:val="00490600"/>
    <w:rsid w:val="004906B4"/>
    <w:rsid w:val="00490BAC"/>
    <w:rsid w:val="00490C7E"/>
    <w:rsid w:val="004910A8"/>
    <w:rsid w:val="0049111B"/>
    <w:rsid w:val="00491388"/>
    <w:rsid w:val="004916E1"/>
    <w:rsid w:val="0049172D"/>
    <w:rsid w:val="0049179C"/>
    <w:rsid w:val="00491A41"/>
    <w:rsid w:val="00491A7B"/>
    <w:rsid w:val="00491B30"/>
    <w:rsid w:val="00491B57"/>
    <w:rsid w:val="00491EA0"/>
    <w:rsid w:val="0049208C"/>
    <w:rsid w:val="00492208"/>
    <w:rsid w:val="00492270"/>
    <w:rsid w:val="00492313"/>
    <w:rsid w:val="00492423"/>
    <w:rsid w:val="0049245F"/>
    <w:rsid w:val="004927DB"/>
    <w:rsid w:val="00492B97"/>
    <w:rsid w:val="00492E5F"/>
    <w:rsid w:val="00493067"/>
    <w:rsid w:val="004930B0"/>
    <w:rsid w:val="00493139"/>
    <w:rsid w:val="004934C7"/>
    <w:rsid w:val="00493630"/>
    <w:rsid w:val="00493777"/>
    <w:rsid w:val="00493DA8"/>
    <w:rsid w:val="00493E04"/>
    <w:rsid w:val="00493E9B"/>
    <w:rsid w:val="00493F5D"/>
    <w:rsid w:val="004942AB"/>
    <w:rsid w:val="004942D6"/>
    <w:rsid w:val="004942EF"/>
    <w:rsid w:val="00494492"/>
    <w:rsid w:val="004948BC"/>
    <w:rsid w:val="004949BD"/>
    <w:rsid w:val="00494C88"/>
    <w:rsid w:val="00494CC4"/>
    <w:rsid w:val="004955EE"/>
    <w:rsid w:val="00495A38"/>
    <w:rsid w:val="00495AAF"/>
    <w:rsid w:val="00495D6E"/>
    <w:rsid w:val="00495F31"/>
    <w:rsid w:val="00495FFC"/>
    <w:rsid w:val="00496AD0"/>
    <w:rsid w:val="00497202"/>
    <w:rsid w:val="0049753E"/>
    <w:rsid w:val="00497859"/>
    <w:rsid w:val="00497A78"/>
    <w:rsid w:val="00497AA2"/>
    <w:rsid w:val="00497B8E"/>
    <w:rsid w:val="00497BC9"/>
    <w:rsid w:val="00497F62"/>
    <w:rsid w:val="004A00AC"/>
    <w:rsid w:val="004A02CC"/>
    <w:rsid w:val="004A03A3"/>
    <w:rsid w:val="004A056B"/>
    <w:rsid w:val="004A079E"/>
    <w:rsid w:val="004A0968"/>
    <w:rsid w:val="004A09DE"/>
    <w:rsid w:val="004A0BAE"/>
    <w:rsid w:val="004A0D14"/>
    <w:rsid w:val="004A0E61"/>
    <w:rsid w:val="004A16BD"/>
    <w:rsid w:val="004A18BD"/>
    <w:rsid w:val="004A1DD0"/>
    <w:rsid w:val="004A21B5"/>
    <w:rsid w:val="004A23B8"/>
    <w:rsid w:val="004A23ED"/>
    <w:rsid w:val="004A2453"/>
    <w:rsid w:val="004A24EE"/>
    <w:rsid w:val="004A2537"/>
    <w:rsid w:val="004A2581"/>
    <w:rsid w:val="004A2671"/>
    <w:rsid w:val="004A2C65"/>
    <w:rsid w:val="004A2D5F"/>
    <w:rsid w:val="004A2DA7"/>
    <w:rsid w:val="004A3B55"/>
    <w:rsid w:val="004A3DFB"/>
    <w:rsid w:val="004A3F49"/>
    <w:rsid w:val="004A40C0"/>
    <w:rsid w:val="004A415A"/>
    <w:rsid w:val="004A4296"/>
    <w:rsid w:val="004A45C5"/>
    <w:rsid w:val="004A4811"/>
    <w:rsid w:val="004A4980"/>
    <w:rsid w:val="004A50BE"/>
    <w:rsid w:val="004A50D2"/>
    <w:rsid w:val="004A520B"/>
    <w:rsid w:val="004A526C"/>
    <w:rsid w:val="004A54B9"/>
    <w:rsid w:val="004A57DD"/>
    <w:rsid w:val="004A582F"/>
    <w:rsid w:val="004A5842"/>
    <w:rsid w:val="004A5A60"/>
    <w:rsid w:val="004A5AF6"/>
    <w:rsid w:val="004A5B24"/>
    <w:rsid w:val="004A5BC1"/>
    <w:rsid w:val="004A6181"/>
    <w:rsid w:val="004A6182"/>
    <w:rsid w:val="004A6961"/>
    <w:rsid w:val="004A6BF0"/>
    <w:rsid w:val="004A6D65"/>
    <w:rsid w:val="004A717A"/>
    <w:rsid w:val="004A72D4"/>
    <w:rsid w:val="004A7551"/>
    <w:rsid w:val="004A7961"/>
    <w:rsid w:val="004A79DD"/>
    <w:rsid w:val="004A7B6C"/>
    <w:rsid w:val="004A7E0A"/>
    <w:rsid w:val="004A7E6B"/>
    <w:rsid w:val="004A7F26"/>
    <w:rsid w:val="004B0206"/>
    <w:rsid w:val="004B02AA"/>
    <w:rsid w:val="004B03C9"/>
    <w:rsid w:val="004B08BC"/>
    <w:rsid w:val="004B0ABA"/>
    <w:rsid w:val="004B0B68"/>
    <w:rsid w:val="004B1036"/>
    <w:rsid w:val="004B1EFD"/>
    <w:rsid w:val="004B1FFC"/>
    <w:rsid w:val="004B200B"/>
    <w:rsid w:val="004B21F2"/>
    <w:rsid w:val="004B235D"/>
    <w:rsid w:val="004B251A"/>
    <w:rsid w:val="004B257F"/>
    <w:rsid w:val="004B2CBC"/>
    <w:rsid w:val="004B2DC9"/>
    <w:rsid w:val="004B309F"/>
    <w:rsid w:val="004B3366"/>
    <w:rsid w:val="004B34B2"/>
    <w:rsid w:val="004B34C4"/>
    <w:rsid w:val="004B35D9"/>
    <w:rsid w:val="004B367A"/>
    <w:rsid w:val="004B3932"/>
    <w:rsid w:val="004B3953"/>
    <w:rsid w:val="004B39AC"/>
    <w:rsid w:val="004B39CF"/>
    <w:rsid w:val="004B3A6F"/>
    <w:rsid w:val="004B428A"/>
    <w:rsid w:val="004B43D9"/>
    <w:rsid w:val="004B47ED"/>
    <w:rsid w:val="004B4935"/>
    <w:rsid w:val="004B4972"/>
    <w:rsid w:val="004B4C01"/>
    <w:rsid w:val="004B4D17"/>
    <w:rsid w:val="004B4DAB"/>
    <w:rsid w:val="004B4DF3"/>
    <w:rsid w:val="004B4F34"/>
    <w:rsid w:val="004B549C"/>
    <w:rsid w:val="004B54B5"/>
    <w:rsid w:val="004B54B8"/>
    <w:rsid w:val="004B5565"/>
    <w:rsid w:val="004B56CC"/>
    <w:rsid w:val="004B5C09"/>
    <w:rsid w:val="004B5E82"/>
    <w:rsid w:val="004B675F"/>
    <w:rsid w:val="004B67E0"/>
    <w:rsid w:val="004B6BFF"/>
    <w:rsid w:val="004B6D83"/>
    <w:rsid w:val="004B70D2"/>
    <w:rsid w:val="004B70DE"/>
    <w:rsid w:val="004B74DF"/>
    <w:rsid w:val="004B7715"/>
    <w:rsid w:val="004B7C46"/>
    <w:rsid w:val="004C0443"/>
    <w:rsid w:val="004C04E1"/>
    <w:rsid w:val="004C055F"/>
    <w:rsid w:val="004C0E25"/>
    <w:rsid w:val="004C0EE3"/>
    <w:rsid w:val="004C143B"/>
    <w:rsid w:val="004C154B"/>
    <w:rsid w:val="004C173C"/>
    <w:rsid w:val="004C1872"/>
    <w:rsid w:val="004C1A20"/>
    <w:rsid w:val="004C1BBB"/>
    <w:rsid w:val="004C1C33"/>
    <w:rsid w:val="004C1C8C"/>
    <w:rsid w:val="004C1D14"/>
    <w:rsid w:val="004C1D91"/>
    <w:rsid w:val="004C2696"/>
    <w:rsid w:val="004C2730"/>
    <w:rsid w:val="004C27ED"/>
    <w:rsid w:val="004C2918"/>
    <w:rsid w:val="004C2C3F"/>
    <w:rsid w:val="004C3101"/>
    <w:rsid w:val="004C3372"/>
    <w:rsid w:val="004C33E5"/>
    <w:rsid w:val="004C3F12"/>
    <w:rsid w:val="004C3F79"/>
    <w:rsid w:val="004C42AD"/>
    <w:rsid w:val="004C4528"/>
    <w:rsid w:val="004C49EB"/>
    <w:rsid w:val="004C4A3C"/>
    <w:rsid w:val="004C4D8C"/>
    <w:rsid w:val="004C52A7"/>
    <w:rsid w:val="004C54A4"/>
    <w:rsid w:val="004C579B"/>
    <w:rsid w:val="004C5E5E"/>
    <w:rsid w:val="004C65BB"/>
    <w:rsid w:val="004C65C4"/>
    <w:rsid w:val="004C67FF"/>
    <w:rsid w:val="004C6C53"/>
    <w:rsid w:val="004C6EA6"/>
    <w:rsid w:val="004C6F91"/>
    <w:rsid w:val="004C72F8"/>
    <w:rsid w:val="004C7646"/>
    <w:rsid w:val="004C7889"/>
    <w:rsid w:val="004C7D72"/>
    <w:rsid w:val="004C7D73"/>
    <w:rsid w:val="004C7E3E"/>
    <w:rsid w:val="004C7E4D"/>
    <w:rsid w:val="004D00CD"/>
    <w:rsid w:val="004D019B"/>
    <w:rsid w:val="004D0422"/>
    <w:rsid w:val="004D0700"/>
    <w:rsid w:val="004D0AC2"/>
    <w:rsid w:val="004D0B4B"/>
    <w:rsid w:val="004D0C58"/>
    <w:rsid w:val="004D1830"/>
    <w:rsid w:val="004D1C7D"/>
    <w:rsid w:val="004D1E55"/>
    <w:rsid w:val="004D1FF8"/>
    <w:rsid w:val="004D2069"/>
    <w:rsid w:val="004D2796"/>
    <w:rsid w:val="004D27D1"/>
    <w:rsid w:val="004D2A15"/>
    <w:rsid w:val="004D3417"/>
    <w:rsid w:val="004D3441"/>
    <w:rsid w:val="004D34A3"/>
    <w:rsid w:val="004D365B"/>
    <w:rsid w:val="004D3BB4"/>
    <w:rsid w:val="004D3DFA"/>
    <w:rsid w:val="004D3F08"/>
    <w:rsid w:val="004D419F"/>
    <w:rsid w:val="004D4349"/>
    <w:rsid w:val="004D4B2A"/>
    <w:rsid w:val="004D4C5C"/>
    <w:rsid w:val="004D4D90"/>
    <w:rsid w:val="004D4F59"/>
    <w:rsid w:val="004D5057"/>
    <w:rsid w:val="004D506F"/>
    <w:rsid w:val="004D5138"/>
    <w:rsid w:val="004D51F7"/>
    <w:rsid w:val="004D5757"/>
    <w:rsid w:val="004D579F"/>
    <w:rsid w:val="004D57F4"/>
    <w:rsid w:val="004D5B76"/>
    <w:rsid w:val="004D61AB"/>
    <w:rsid w:val="004D6A74"/>
    <w:rsid w:val="004D7172"/>
    <w:rsid w:val="004D7233"/>
    <w:rsid w:val="004D72D4"/>
    <w:rsid w:val="004D73CE"/>
    <w:rsid w:val="004D74AD"/>
    <w:rsid w:val="004D74DC"/>
    <w:rsid w:val="004D77D6"/>
    <w:rsid w:val="004D7DF9"/>
    <w:rsid w:val="004D7FF8"/>
    <w:rsid w:val="004E03AF"/>
    <w:rsid w:val="004E04C2"/>
    <w:rsid w:val="004E06EB"/>
    <w:rsid w:val="004E06F8"/>
    <w:rsid w:val="004E0D01"/>
    <w:rsid w:val="004E0D5D"/>
    <w:rsid w:val="004E12E5"/>
    <w:rsid w:val="004E1630"/>
    <w:rsid w:val="004E185A"/>
    <w:rsid w:val="004E1D53"/>
    <w:rsid w:val="004E1FA0"/>
    <w:rsid w:val="004E2010"/>
    <w:rsid w:val="004E22A4"/>
    <w:rsid w:val="004E2364"/>
    <w:rsid w:val="004E23C4"/>
    <w:rsid w:val="004E2DD5"/>
    <w:rsid w:val="004E3166"/>
    <w:rsid w:val="004E32A4"/>
    <w:rsid w:val="004E37A1"/>
    <w:rsid w:val="004E39C7"/>
    <w:rsid w:val="004E39D4"/>
    <w:rsid w:val="004E3C2F"/>
    <w:rsid w:val="004E3D1E"/>
    <w:rsid w:val="004E3E55"/>
    <w:rsid w:val="004E3EE5"/>
    <w:rsid w:val="004E3FF0"/>
    <w:rsid w:val="004E4029"/>
    <w:rsid w:val="004E450C"/>
    <w:rsid w:val="004E47EE"/>
    <w:rsid w:val="004E4BD5"/>
    <w:rsid w:val="004E4C0F"/>
    <w:rsid w:val="004E4F0B"/>
    <w:rsid w:val="004E4F4E"/>
    <w:rsid w:val="004E5059"/>
    <w:rsid w:val="004E51ED"/>
    <w:rsid w:val="004E53B0"/>
    <w:rsid w:val="004E5595"/>
    <w:rsid w:val="004E5844"/>
    <w:rsid w:val="004E6515"/>
    <w:rsid w:val="004E6551"/>
    <w:rsid w:val="004E686D"/>
    <w:rsid w:val="004E69B6"/>
    <w:rsid w:val="004E6B99"/>
    <w:rsid w:val="004E6F1F"/>
    <w:rsid w:val="004E6F93"/>
    <w:rsid w:val="004E701A"/>
    <w:rsid w:val="004E72B1"/>
    <w:rsid w:val="004E7382"/>
    <w:rsid w:val="004E7461"/>
    <w:rsid w:val="004E7A89"/>
    <w:rsid w:val="004E7DA1"/>
    <w:rsid w:val="004F03E7"/>
    <w:rsid w:val="004F0560"/>
    <w:rsid w:val="004F0BAE"/>
    <w:rsid w:val="004F0BC7"/>
    <w:rsid w:val="004F0F45"/>
    <w:rsid w:val="004F1D5B"/>
    <w:rsid w:val="004F1E8C"/>
    <w:rsid w:val="004F21FF"/>
    <w:rsid w:val="004F23EB"/>
    <w:rsid w:val="004F2593"/>
    <w:rsid w:val="004F2790"/>
    <w:rsid w:val="004F27D8"/>
    <w:rsid w:val="004F2968"/>
    <w:rsid w:val="004F30A3"/>
    <w:rsid w:val="004F341A"/>
    <w:rsid w:val="004F3420"/>
    <w:rsid w:val="004F3526"/>
    <w:rsid w:val="004F35B6"/>
    <w:rsid w:val="004F3784"/>
    <w:rsid w:val="004F3CA7"/>
    <w:rsid w:val="004F437C"/>
    <w:rsid w:val="004F4433"/>
    <w:rsid w:val="004F489B"/>
    <w:rsid w:val="004F4B46"/>
    <w:rsid w:val="004F4E37"/>
    <w:rsid w:val="004F54EC"/>
    <w:rsid w:val="004F5743"/>
    <w:rsid w:val="004F5801"/>
    <w:rsid w:val="004F59F6"/>
    <w:rsid w:val="004F5ABA"/>
    <w:rsid w:val="004F5D0A"/>
    <w:rsid w:val="004F5D62"/>
    <w:rsid w:val="004F5E80"/>
    <w:rsid w:val="004F5F1A"/>
    <w:rsid w:val="004F621E"/>
    <w:rsid w:val="004F6390"/>
    <w:rsid w:val="004F64E2"/>
    <w:rsid w:val="004F65E7"/>
    <w:rsid w:val="004F6A97"/>
    <w:rsid w:val="004F6C90"/>
    <w:rsid w:val="004F6E77"/>
    <w:rsid w:val="004F6ED4"/>
    <w:rsid w:val="004F7017"/>
    <w:rsid w:val="004F7056"/>
    <w:rsid w:val="004F714A"/>
    <w:rsid w:val="004F76CC"/>
    <w:rsid w:val="004F7743"/>
    <w:rsid w:val="004F78B5"/>
    <w:rsid w:val="004F795C"/>
    <w:rsid w:val="004F7C25"/>
    <w:rsid w:val="004F7DC8"/>
    <w:rsid w:val="004F7F9F"/>
    <w:rsid w:val="004F7FCC"/>
    <w:rsid w:val="0050007E"/>
    <w:rsid w:val="005003B2"/>
    <w:rsid w:val="00500AB6"/>
    <w:rsid w:val="00500CBC"/>
    <w:rsid w:val="00500D7E"/>
    <w:rsid w:val="00500DB9"/>
    <w:rsid w:val="005011F2"/>
    <w:rsid w:val="0050145E"/>
    <w:rsid w:val="005019E4"/>
    <w:rsid w:val="00501D41"/>
    <w:rsid w:val="00501FAB"/>
    <w:rsid w:val="00502071"/>
    <w:rsid w:val="005023D7"/>
    <w:rsid w:val="005026BE"/>
    <w:rsid w:val="00502887"/>
    <w:rsid w:val="0050298E"/>
    <w:rsid w:val="00502CD3"/>
    <w:rsid w:val="0050315A"/>
    <w:rsid w:val="0050316A"/>
    <w:rsid w:val="005031DF"/>
    <w:rsid w:val="00503558"/>
    <w:rsid w:val="005035CA"/>
    <w:rsid w:val="00503BE8"/>
    <w:rsid w:val="00503EB6"/>
    <w:rsid w:val="00503FA4"/>
    <w:rsid w:val="00504331"/>
    <w:rsid w:val="005045D2"/>
    <w:rsid w:val="005046AF"/>
    <w:rsid w:val="00504C67"/>
    <w:rsid w:val="00504E5B"/>
    <w:rsid w:val="005051C2"/>
    <w:rsid w:val="0050523E"/>
    <w:rsid w:val="0050537A"/>
    <w:rsid w:val="00505385"/>
    <w:rsid w:val="00505654"/>
    <w:rsid w:val="00505890"/>
    <w:rsid w:val="0050592D"/>
    <w:rsid w:val="00505974"/>
    <w:rsid w:val="00505BCC"/>
    <w:rsid w:val="00505C38"/>
    <w:rsid w:val="00505D1A"/>
    <w:rsid w:val="00505D91"/>
    <w:rsid w:val="00505DCA"/>
    <w:rsid w:val="00505EB9"/>
    <w:rsid w:val="00506060"/>
    <w:rsid w:val="005064AB"/>
    <w:rsid w:val="00506541"/>
    <w:rsid w:val="0050654C"/>
    <w:rsid w:val="00506756"/>
    <w:rsid w:val="0050685A"/>
    <w:rsid w:val="00506A82"/>
    <w:rsid w:val="00506D4E"/>
    <w:rsid w:val="00506E3D"/>
    <w:rsid w:val="005070DA"/>
    <w:rsid w:val="0050730A"/>
    <w:rsid w:val="005077A8"/>
    <w:rsid w:val="005077B7"/>
    <w:rsid w:val="0050786B"/>
    <w:rsid w:val="00510027"/>
    <w:rsid w:val="005100AE"/>
    <w:rsid w:val="005106CC"/>
    <w:rsid w:val="00510808"/>
    <w:rsid w:val="00510843"/>
    <w:rsid w:val="00510C26"/>
    <w:rsid w:val="0051119C"/>
    <w:rsid w:val="00511352"/>
    <w:rsid w:val="005114CC"/>
    <w:rsid w:val="005118A1"/>
    <w:rsid w:val="005118E8"/>
    <w:rsid w:val="005119E3"/>
    <w:rsid w:val="00511EA4"/>
    <w:rsid w:val="00511FE1"/>
    <w:rsid w:val="005123B2"/>
    <w:rsid w:val="0051243D"/>
    <w:rsid w:val="00512964"/>
    <w:rsid w:val="00512AC6"/>
    <w:rsid w:val="00512F3E"/>
    <w:rsid w:val="0051305C"/>
    <w:rsid w:val="00513367"/>
    <w:rsid w:val="005134A8"/>
    <w:rsid w:val="005138D6"/>
    <w:rsid w:val="00513AF3"/>
    <w:rsid w:val="00513B58"/>
    <w:rsid w:val="00513B84"/>
    <w:rsid w:val="0051412C"/>
    <w:rsid w:val="00514772"/>
    <w:rsid w:val="00514BC1"/>
    <w:rsid w:val="005150A8"/>
    <w:rsid w:val="00515210"/>
    <w:rsid w:val="0051571C"/>
    <w:rsid w:val="00515AE1"/>
    <w:rsid w:val="00515AE7"/>
    <w:rsid w:val="00515B92"/>
    <w:rsid w:val="00515D5D"/>
    <w:rsid w:val="00515DA0"/>
    <w:rsid w:val="00516220"/>
    <w:rsid w:val="0051652A"/>
    <w:rsid w:val="00516C91"/>
    <w:rsid w:val="0051702A"/>
    <w:rsid w:val="00517477"/>
    <w:rsid w:val="005179C1"/>
    <w:rsid w:val="00517C30"/>
    <w:rsid w:val="00517CD1"/>
    <w:rsid w:val="00517CF5"/>
    <w:rsid w:val="005200F4"/>
    <w:rsid w:val="005208B1"/>
    <w:rsid w:val="00520F97"/>
    <w:rsid w:val="00520FD0"/>
    <w:rsid w:val="005218D5"/>
    <w:rsid w:val="00521D7E"/>
    <w:rsid w:val="00521E62"/>
    <w:rsid w:val="00521F5F"/>
    <w:rsid w:val="00521FBE"/>
    <w:rsid w:val="00522163"/>
    <w:rsid w:val="005224F8"/>
    <w:rsid w:val="005227B1"/>
    <w:rsid w:val="00522C3C"/>
    <w:rsid w:val="00522F76"/>
    <w:rsid w:val="005232BC"/>
    <w:rsid w:val="0052364A"/>
    <w:rsid w:val="005239CF"/>
    <w:rsid w:val="00523EC4"/>
    <w:rsid w:val="00523F2B"/>
    <w:rsid w:val="005243BA"/>
    <w:rsid w:val="005248F9"/>
    <w:rsid w:val="00524B94"/>
    <w:rsid w:val="00524C86"/>
    <w:rsid w:val="00524D5A"/>
    <w:rsid w:val="00524F73"/>
    <w:rsid w:val="0052509A"/>
    <w:rsid w:val="0052511F"/>
    <w:rsid w:val="005251D6"/>
    <w:rsid w:val="00525887"/>
    <w:rsid w:val="00526050"/>
    <w:rsid w:val="00526629"/>
    <w:rsid w:val="00526AE6"/>
    <w:rsid w:val="00526F24"/>
    <w:rsid w:val="00527089"/>
    <w:rsid w:val="005272E6"/>
    <w:rsid w:val="00527305"/>
    <w:rsid w:val="0052752D"/>
    <w:rsid w:val="00527539"/>
    <w:rsid w:val="00527611"/>
    <w:rsid w:val="00527805"/>
    <w:rsid w:val="00530309"/>
    <w:rsid w:val="00530CC9"/>
    <w:rsid w:val="005310DE"/>
    <w:rsid w:val="0053110C"/>
    <w:rsid w:val="005313CA"/>
    <w:rsid w:val="0053197B"/>
    <w:rsid w:val="00531C61"/>
    <w:rsid w:val="00531EB5"/>
    <w:rsid w:val="00531F4B"/>
    <w:rsid w:val="0053205C"/>
    <w:rsid w:val="00532867"/>
    <w:rsid w:val="00532A25"/>
    <w:rsid w:val="00532A8E"/>
    <w:rsid w:val="00532B91"/>
    <w:rsid w:val="00532E7F"/>
    <w:rsid w:val="005331A6"/>
    <w:rsid w:val="005334DB"/>
    <w:rsid w:val="00534099"/>
    <w:rsid w:val="00534E8F"/>
    <w:rsid w:val="00534F3D"/>
    <w:rsid w:val="0053525C"/>
    <w:rsid w:val="00535342"/>
    <w:rsid w:val="0053539B"/>
    <w:rsid w:val="00535858"/>
    <w:rsid w:val="005360EF"/>
    <w:rsid w:val="00536679"/>
    <w:rsid w:val="00536749"/>
    <w:rsid w:val="00536938"/>
    <w:rsid w:val="00536B4A"/>
    <w:rsid w:val="005372A6"/>
    <w:rsid w:val="0053748B"/>
    <w:rsid w:val="0053769E"/>
    <w:rsid w:val="00537A52"/>
    <w:rsid w:val="00537D74"/>
    <w:rsid w:val="00537DF7"/>
    <w:rsid w:val="00537E93"/>
    <w:rsid w:val="00540130"/>
    <w:rsid w:val="00540261"/>
    <w:rsid w:val="005404C0"/>
    <w:rsid w:val="00540AC4"/>
    <w:rsid w:val="00541469"/>
    <w:rsid w:val="005415E7"/>
    <w:rsid w:val="00541688"/>
    <w:rsid w:val="0054194D"/>
    <w:rsid w:val="00541CC6"/>
    <w:rsid w:val="0054218F"/>
    <w:rsid w:val="00542220"/>
    <w:rsid w:val="005427AD"/>
    <w:rsid w:val="005428AE"/>
    <w:rsid w:val="00542B8C"/>
    <w:rsid w:val="00542D67"/>
    <w:rsid w:val="00542DF3"/>
    <w:rsid w:val="00542DFE"/>
    <w:rsid w:val="00543397"/>
    <w:rsid w:val="005434FB"/>
    <w:rsid w:val="00543674"/>
    <w:rsid w:val="00543767"/>
    <w:rsid w:val="005437EC"/>
    <w:rsid w:val="00543816"/>
    <w:rsid w:val="00543EE1"/>
    <w:rsid w:val="00543F77"/>
    <w:rsid w:val="00544030"/>
    <w:rsid w:val="005440BA"/>
    <w:rsid w:val="00544638"/>
    <w:rsid w:val="00544804"/>
    <w:rsid w:val="00544825"/>
    <w:rsid w:val="00544B68"/>
    <w:rsid w:val="00544B9A"/>
    <w:rsid w:val="00544D54"/>
    <w:rsid w:val="0054508A"/>
    <w:rsid w:val="005450F9"/>
    <w:rsid w:val="0054518B"/>
    <w:rsid w:val="005451F9"/>
    <w:rsid w:val="0054532A"/>
    <w:rsid w:val="005461EA"/>
    <w:rsid w:val="005466FD"/>
    <w:rsid w:val="00546B18"/>
    <w:rsid w:val="00546C42"/>
    <w:rsid w:val="00547095"/>
    <w:rsid w:val="0054710E"/>
    <w:rsid w:val="00547609"/>
    <w:rsid w:val="005479DC"/>
    <w:rsid w:val="00547C67"/>
    <w:rsid w:val="00547E6A"/>
    <w:rsid w:val="0055010D"/>
    <w:rsid w:val="00550415"/>
    <w:rsid w:val="005504E6"/>
    <w:rsid w:val="0055083E"/>
    <w:rsid w:val="00550B1A"/>
    <w:rsid w:val="00550B53"/>
    <w:rsid w:val="00550D56"/>
    <w:rsid w:val="00550FF3"/>
    <w:rsid w:val="00551163"/>
    <w:rsid w:val="005513D8"/>
    <w:rsid w:val="005514E5"/>
    <w:rsid w:val="0055165C"/>
    <w:rsid w:val="00551B75"/>
    <w:rsid w:val="00551BAA"/>
    <w:rsid w:val="00551E2B"/>
    <w:rsid w:val="00551FD3"/>
    <w:rsid w:val="00552030"/>
    <w:rsid w:val="0055232C"/>
    <w:rsid w:val="005529AF"/>
    <w:rsid w:val="00552B0A"/>
    <w:rsid w:val="005530A7"/>
    <w:rsid w:val="0055322E"/>
    <w:rsid w:val="005533BC"/>
    <w:rsid w:val="00553648"/>
    <w:rsid w:val="00553AE5"/>
    <w:rsid w:val="00553BC8"/>
    <w:rsid w:val="00553E72"/>
    <w:rsid w:val="0055479E"/>
    <w:rsid w:val="00554A56"/>
    <w:rsid w:val="00554D31"/>
    <w:rsid w:val="00554E16"/>
    <w:rsid w:val="00555508"/>
    <w:rsid w:val="00555751"/>
    <w:rsid w:val="00555759"/>
    <w:rsid w:val="005557E4"/>
    <w:rsid w:val="00555967"/>
    <w:rsid w:val="005559E3"/>
    <w:rsid w:val="00555CC8"/>
    <w:rsid w:val="00555D57"/>
    <w:rsid w:val="005562F6"/>
    <w:rsid w:val="005567FE"/>
    <w:rsid w:val="00557161"/>
    <w:rsid w:val="00557321"/>
    <w:rsid w:val="00557581"/>
    <w:rsid w:val="00557583"/>
    <w:rsid w:val="0055791F"/>
    <w:rsid w:val="00557DA2"/>
    <w:rsid w:val="00557DC9"/>
    <w:rsid w:val="00557EAC"/>
    <w:rsid w:val="00557EFE"/>
    <w:rsid w:val="005608F6"/>
    <w:rsid w:val="00560C00"/>
    <w:rsid w:val="00560D1D"/>
    <w:rsid w:val="00560DFA"/>
    <w:rsid w:val="005612D6"/>
    <w:rsid w:val="00561919"/>
    <w:rsid w:val="00561D22"/>
    <w:rsid w:val="00561E65"/>
    <w:rsid w:val="005625B7"/>
    <w:rsid w:val="005626AA"/>
    <w:rsid w:val="00562807"/>
    <w:rsid w:val="00562B5A"/>
    <w:rsid w:val="00562F8D"/>
    <w:rsid w:val="005630D0"/>
    <w:rsid w:val="00563410"/>
    <w:rsid w:val="005639E4"/>
    <w:rsid w:val="00563A75"/>
    <w:rsid w:val="00563B04"/>
    <w:rsid w:val="005642A2"/>
    <w:rsid w:val="005644FD"/>
    <w:rsid w:val="005647E0"/>
    <w:rsid w:val="00564946"/>
    <w:rsid w:val="00564A70"/>
    <w:rsid w:val="00564AE4"/>
    <w:rsid w:val="00564B9B"/>
    <w:rsid w:val="005650A3"/>
    <w:rsid w:val="005651BD"/>
    <w:rsid w:val="0056560D"/>
    <w:rsid w:val="00565CF1"/>
    <w:rsid w:val="00566015"/>
    <w:rsid w:val="005660DB"/>
    <w:rsid w:val="00566168"/>
    <w:rsid w:val="0056634B"/>
    <w:rsid w:val="0056673B"/>
    <w:rsid w:val="00566C3D"/>
    <w:rsid w:val="00566EAB"/>
    <w:rsid w:val="00567377"/>
    <w:rsid w:val="0056776D"/>
    <w:rsid w:val="0056777E"/>
    <w:rsid w:val="00567A02"/>
    <w:rsid w:val="00567AC6"/>
    <w:rsid w:val="00567B50"/>
    <w:rsid w:val="00567BC8"/>
    <w:rsid w:val="00567C2D"/>
    <w:rsid w:val="00567EBA"/>
    <w:rsid w:val="0057023B"/>
    <w:rsid w:val="005702D1"/>
    <w:rsid w:val="005703C8"/>
    <w:rsid w:val="00570655"/>
    <w:rsid w:val="0057070B"/>
    <w:rsid w:val="0057086E"/>
    <w:rsid w:val="00570BF3"/>
    <w:rsid w:val="00570C8A"/>
    <w:rsid w:val="00570F32"/>
    <w:rsid w:val="005718FB"/>
    <w:rsid w:val="00571A7E"/>
    <w:rsid w:val="00571B3B"/>
    <w:rsid w:val="00571F39"/>
    <w:rsid w:val="00571FE2"/>
    <w:rsid w:val="00571FFD"/>
    <w:rsid w:val="005721D2"/>
    <w:rsid w:val="00572A4C"/>
    <w:rsid w:val="00572FB6"/>
    <w:rsid w:val="005731F0"/>
    <w:rsid w:val="00573267"/>
    <w:rsid w:val="005737CB"/>
    <w:rsid w:val="005737F2"/>
    <w:rsid w:val="00573971"/>
    <w:rsid w:val="00573A44"/>
    <w:rsid w:val="00573C3B"/>
    <w:rsid w:val="00573DC7"/>
    <w:rsid w:val="00573FAE"/>
    <w:rsid w:val="005747D9"/>
    <w:rsid w:val="005748DA"/>
    <w:rsid w:val="00574B1F"/>
    <w:rsid w:val="00574E69"/>
    <w:rsid w:val="00574F0A"/>
    <w:rsid w:val="00574F10"/>
    <w:rsid w:val="00574FD0"/>
    <w:rsid w:val="0057519F"/>
    <w:rsid w:val="00575442"/>
    <w:rsid w:val="00575B71"/>
    <w:rsid w:val="00575E09"/>
    <w:rsid w:val="00575F84"/>
    <w:rsid w:val="00575FEE"/>
    <w:rsid w:val="00576275"/>
    <w:rsid w:val="00576330"/>
    <w:rsid w:val="00576346"/>
    <w:rsid w:val="00576363"/>
    <w:rsid w:val="005763BB"/>
    <w:rsid w:val="0057645C"/>
    <w:rsid w:val="005764CF"/>
    <w:rsid w:val="00576654"/>
    <w:rsid w:val="00576831"/>
    <w:rsid w:val="005769E9"/>
    <w:rsid w:val="00576B0C"/>
    <w:rsid w:val="005770B4"/>
    <w:rsid w:val="00577801"/>
    <w:rsid w:val="00577AB4"/>
    <w:rsid w:val="00577B57"/>
    <w:rsid w:val="00577CE3"/>
    <w:rsid w:val="00577FF4"/>
    <w:rsid w:val="00580400"/>
    <w:rsid w:val="005808B8"/>
    <w:rsid w:val="00580915"/>
    <w:rsid w:val="00580983"/>
    <w:rsid w:val="00580A61"/>
    <w:rsid w:val="00580BF2"/>
    <w:rsid w:val="00580C99"/>
    <w:rsid w:val="00580D10"/>
    <w:rsid w:val="00581092"/>
    <w:rsid w:val="0058109C"/>
    <w:rsid w:val="00581199"/>
    <w:rsid w:val="005816BA"/>
    <w:rsid w:val="00581AF2"/>
    <w:rsid w:val="00581B64"/>
    <w:rsid w:val="00581BB0"/>
    <w:rsid w:val="00581FE2"/>
    <w:rsid w:val="00582048"/>
    <w:rsid w:val="005821B5"/>
    <w:rsid w:val="00582B86"/>
    <w:rsid w:val="00582DD3"/>
    <w:rsid w:val="00582DDE"/>
    <w:rsid w:val="00582EA2"/>
    <w:rsid w:val="005831D9"/>
    <w:rsid w:val="00583380"/>
    <w:rsid w:val="00583402"/>
    <w:rsid w:val="005835CA"/>
    <w:rsid w:val="00583716"/>
    <w:rsid w:val="00583C07"/>
    <w:rsid w:val="00583CDE"/>
    <w:rsid w:val="0058447A"/>
    <w:rsid w:val="00584895"/>
    <w:rsid w:val="00584A96"/>
    <w:rsid w:val="00585477"/>
    <w:rsid w:val="00585802"/>
    <w:rsid w:val="00585867"/>
    <w:rsid w:val="00585DEC"/>
    <w:rsid w:val="00586015"/>
    <w:rsid w:val="0058607D"/>
    <w:rsid w:val="0058680E"/>
    <w:rsid w:val="00586836"/>
    <w:rsid w:val="00586AD4"/>
    <w:rsid w:val="00586CC2"/>
    <w:rsid w:val="00586DE2"/>
    <w:rsid w:val="00587340"/>
    <w:rsid w:val="005873E1"/>
    <w:rsid w:val="00587766"/>
    <w:rsid w:val="005877BA"/>
    <w:rsid w:val="005878B4"/>
    <w:rsid w:val="00587B90"/>
    <w:rsid w:val="00587EDE"/>
    <w:rsid w:val="00587FA4"/>
    <w:rsid w:val="005900C6"/>
    <w:rsid w:val="00590295"/>
    <w:rsid w:val="0059050A"/>
    <w:rsid w:val="00590531"/>
    <w:rsid w:val="00590581"/>
    <w:rsid w:val="005906D2"/>
    <w:rsid w:val="00590B22"/>
    <w:rsid w:val="00590B4E"/>
    <w:rsid w:val="0059146D"/>
    <w:rsid w:val="00591689"/>
    <w:rsid w:val="00591960"/>
    <w:rsid w:val="00591F9D"/>
    <w:rsid w:val="00591FC9"/>
    <w:rsid w:val="00592211"/>
    <w:rsid w:val="005922DF"/>
    <w:rsid w:val="005924BA"/>
    <w:rsid w:val="00592820"/>
    <w:rsid w:val="00592BDA"/>
    <w:rsid w:val="005930B8"/>
    <w:rsid w:val="0059331F"/>
    <w:rsid w:val="00593AE2"/>
    <w:rsid w:val="00593EC9"/>
    <w:rsid w:val="00593F25"/>
    <w:rsid w:val="0059432C"/>
    <w:rsid w:val="00594462"/>
    <w:rsid w:val="005945C8"/>
    <w:rsid w:val="00594629"/>
    <w:rsid w:val="00594AEF"/>
    <w:rsid w:val="00594C12"/>
    <w:rsid w:val="00594C7C"/>
    <w:rsid w:val="00594CCC"/>
    <w:rsid w:val="005950F5"/>
    <w:rsid w:val="005951B1"/>
    <w:rsid w:val="005951FD"/>
    <w:rsid w:val="00595341"/>
    <w:rsid w:val="00595647"/>
    <w:rsid w:val="00595707"/>
    <w:rsid w:val="00595C2C"/>
    <w:rsid w:val="00595F16"/>
    <w:rsid w:val="00596276"/>
    <w:rsid w:val="00596618"/>
    <w:rsid w:val="00596727"/>
    <w:rsid w:val="005967AA"/>
    <w:rsid w:val="00596951"/>
    <w:rsid w:val="00596A53"/>
    <w:rsid w:val="00596DBB"/>
    <w:rsid w:val="00597042"/>
    <w:rsid w:val="005970B9"/>
    <w:rsid w:val="00597278"/>
    <w:rsid w:val="00597517"/>
    <w:rsid w:val="005975A9"/>
    <w:rsid w:val="00597791"/>
    <w:rsid w:val="00597BAB"/>
    <w:rsid w:val="005A00D6"/>
    <w:rsid w:val="005A06BA"/>
    <w:rsid w:val="005A0767"/>
    <w:rsid w:val="005A0A30"/>
    <w:rsid w:val="005A0B8B"/>
    <w:rsid w:val="005A0D2E"/>
    <w:rsid w:val="005A0D5A"/>
    <w:rsid w:val="005A0DD5"/>
    <w:rsid w:val="005A0E5F"/>
    <w:rsid w:val="005A1126"/>
    <w:rsid w:val="005A175F"/>
    <w:rsid w:val="005A1C46"/>
    <w:rsid w:val="005A1E72"/>
    <w:rsid w:val="005A218C"/>
    <w:rsid w:val="005A292A"/>
    <w:rsid w:val="005A29AC"/>
    <w:rsid w:val="005A29D4"/>
    <w:rsid w:val="005A2F82"/>
    <w:rsid w:val="005A3407"/>
    <w:rsid w:val="005A3885"/>
    <w:rsid w:val="005A4525"/>
    <w:rsid w:val="005A46B1"/>
    <w:rsid w:val="005A47F7"/>
    <w:rsid w:val="005A4A42"/>
    <w:rsid w:val="005A527F"/>
    <w:rsid w:val="005A53F8"/>
    <w:rsid w:val="005A5648"/>
    <w:rsid w:val="005A5BC4"/>
    <w:rsid w:val="005A5CDC"/>
    <w:rsid w:val="005A62F6"/>
    <w:rsid w:val="005A631F"/>
    <w:rsid w:val="005A695E"/>
    <w:rsid w:val="005A6CB3"/>
    <w:rsid w:val="005A6CCB"/>
    <w:rsid w:val="005A6E3E"/>
    <w:rsid w:val="005A6FCE"/>
    <w:rsid w:val="005A75FC"/>
    <w:rsid w:val="005A7806"/>
    <w:rsid w:val="005B02CA"/>
    <w:rsid w:val="005B053C"/>
    <w:rsid w:val="005B072B"/>
    <w:rsid w:val="005B0734"/>
    <w:rsid w:val="005B094A"/>
    <w:rsid w:val="005B0A17"/>
    <w:rsid w:val="005B0E25"/>
    <w:rsid w:val="005B11C8"/>
    <w:rsid w:val="005B1477"/>
    <w:rsid w:val="005B14FF"/>
    <w:rsid w:val="005B15EC"/>
    <w:rsid w:val="005B16F3"/>
    <w:rsid w:val="005B18D6"/>
    <w:rsid w:val="005B1FA9"/>
    <w:rsid w:val="005B207F"/>
    <w:rsid w:val="005B20F0"/>
    <w:rsid w:val="005B2838"/>
    <w:rsid w:val="005B2B99"/>
    <w:rsid w:val="005B2DBB"/>
    <w:rsid w:val="005B2E82"/>
    <w:rsid w:val="005B2EAB"/>
    <w:rsid w:val="005B30F3"/>
    <w:rsid w:val="005B31ED"/>
    <w:rsid w:val="005B32B4"/>
    <w:rsid w:val="005B34BC"/>
    <w:rsid w:val="005B3AA9"/>
    <w:rsid w:val="005B3C0C"/>
    <w:rsid w:val="005B3E53"/>
    <w:rsid w:val="005B460C"/>
    <w:rsid w:val="005B480B"/>
    <w:rsid w:val="005B4C78"/>
    <w:rsid w:val="005B4E59"/>
    <w:rsid w:val="005B5791"/>
    <w:rsid w:val="005B59B3"/>
    <w:rsid w:val="005B59E7"/>
    <w:rsid w:val="005B5E42"/>
    <w:rsid w:val="005B5ED3"/>
    <w:rsid w:val="005B68A6"/>
    <w:rsid w:val="005B6B7B"/>
    <w:rsid w:val="005B6F72"/>
    <w:rsid w:val="005B72FD"/>
    <w:rsid w:val="005B7441"/>
    <w:rsid w:val="005B78FA"/>
    <w:rsid w:val="005B78FD"/>
    <w:rsid w:val="005B7ADE"/>
    <w:rsid w:val="005B7EE8"/>
    <w:rsid w:val="005B7FE5"/>
    <w:rsid w:val="005C019B"/>
    <w:rsid w:val="005C02E4"/>
    <w:rsid w:val="005C03CC"/>
    <w:rsid w:val="005C0871"/>
    <w:rsid w:val="005C0F3C"/>
    <w:rsid w:val="005C0F4F"/>
    <w:rsid w:val="005C10FD"/>
    <w:rsid w:val="005C1432"/>
    <w:rsid w:val="005C158C"/>
    <w:rsid w:val="005C18C5"/>
    <w:rsid w:val="005C195A"/>
    <w:rsid w:val="005C1A71"/>
    <w:rsid w:val="005C1ADB"/>
    <w:rsid w:val="005C1ED6"/>
    <w:rsid w:val="005C1FFE"/>
    <w:rsid w:val="005C20CF"/>
    <w:rsid w:val="005C22B7"/>
    <w:rsid w:val="005C2F9B"/>
    <w:rsid w:val="005C30B9"/>
    <w:rsid w:val="005C30D6"/>
    <w:rsid w:val="005C342A"/>
    <w:rsid w:val="005C36A0"/>
    <w:rsid w:val="005C36ED"/>
    <w:rsid w:val="005C3798"/>
    <w:rsid w:val="005C37C7"/>
    <w:rsid w:val="005C37E2"/>
    <w:rsid w:val="005C389E"/>
    <w:rsid w:val="005C3CF8"/>
    <w:rsid w:val="005C42A3"/>
    <w:rsid w:val="005C448F"/>
    <w:rsid w:val="005C451B"/>
    <w:rsid w:val="005C45B4"/>
    <w:rsid w:val="005C4777"/>
    <w:rsid w:val="005C4A0D"/>
    <w:rsid w:val="005C4A95"/>
    <w:rsid w:val="005C4DB9"/>
    <w:rsid w:val="005C53F3"/>
    <w:rsid w:val="005C5453"/>
    <w:rsid w:val="005C5508"/>
    <w:rsid w:val="005C558E"/>
    <w:rsid w:val="005C5906"/>
    <w:rsid w:val="005C5999"/>
    <w:rsid w:val="005C5BFC"/>
    <w:rsid w:val="005C5CBC"/>
    <w:rsid w:val="005C5F09"/>
    <w:rsid w:val="005C6098"/>
    <w:rsid w:val="005C60A9"/>
    <w:rsid w:val="005C6350"/>
    <w:rsid w:val="005C6639"/>
    <w:rsid w:val="005C66FC"/>
    <w:rsid w:val="005C6705"/>
    <w:rsid w:val="005C674C"/>
    <w:rsid w:val="005C6A96"/>
    <w:rsid w:val="005C6C57"/>
    <w:rsid w:val="005C712C"/>
    <w:rsid w:val="005C7219"/>
    <w:rsid w:val="005C781B"/>
    <w:rsid w:val="005C79B5"/>
    <w:rsid w:val="005C7BDA"/>
    <w:rsid w:val="005C7D6B"/>
    <w:rsid w:val="005C7E00"/>
    <w:rsid w:val="005D026F"/>
    <w:rsid w:val="005D047A"/>
    <w:rsid w:val="005D05D2"/>
    <w:rsid w:val="005D0739"/>
    <w:rsid w:val="005D0974"/>
    <w:rsid w:val="005D0BE0"/>
    <w:rsid w:val="005D0ECD"/>
    <w:rsid w:val="005D11A8"/>
    <w:rsid w:val="005D120E"/>
    <w:rsid w:val="005D126C"/>
    <w:rsid w:val="005D14D3"/>
    <w:rsid w:val="005D1EC5"/>
    <w:rsid w:val="005D2774"/>
    <w:rsid w:val="005D279C"/>
    <w:rsid w:val="005D2EC1"/>
    <w:rsid w:val="005D2F31"/>
    <w:rsid w:val="005D30DC"/>
    <w:rsid w:val="005D3185"/>
    <w:rsid w:val="005D3371"/>
    <w:rsid w:val="005D36CC"/>
    <w:rsid w:val="005D3802"/>
    <w:rsid w:val="005D389F"/>
    <w:rsid w:val="005D3BAB"/>
    <w:rsid w:val="005D3BB2"/>
    <w:rsid w:val="005D3C92"/>
    <w:rsid w:val="005D43C3"/>
    <w:rsid w:val="005D4957"/>
    <w:rsid w:val="005D4AEE"/>
    <w:rsid w:val="005D4BC7"/>
    <w:rsid w:val="005D4D37"/>
    <w:rsid w:val="005D4F6B"/>
    <w:rsid w:val="005D54BE"/>
    <w:rsid w:val="005D5513"/>
    <w:rsid w:val="005D55D2"/>
    <w:rsid w:val="005D5C11"/>
    <w:rsid w:val="005D5D78"/>
    <w:rsid w:val="005D705E"/>
    <w:rsid w:val="005D70AB"/>
    <w:rsid w:val="005D73EF"/>
    <w:rsid w:val="005D7410"/>
    <w:rsid w:val="005D75C2"/>
    <w:rsid w:val="005D77A5"/>
    <w:rsid w:val="005D7DE0"/>
    <w:rsid w:val="005D7E7D"/>
    <w:rsid w:val="005E0029"/>
    <w:rsid w:val="005E002F"/>
    <w:rsid w:val="005E0284"/>
    <w:rsid w:val="005E05C8"/>
    <w:rsid w:val="005E0737"/>
    <w:rsid w:val="005E074E"/>
    <w:rsid w:val="005E07A5"/>
    <w:rsid w:val="005E0BB0"/>
    <w:rsid w:val="005E0D1E"/>
    <w:rsid w:val="005E0F16"/>
    <w:rsid w:val="005E0F51"/>
    <w:rsid w:val="005E104D"/>
    <w:rsid w:val="005E11CF"/>
    <w:rsid w:val="005E142A"/>
    <w:rsid w:val="005E15CF"/>
    <w:rsid w:val="005E18AA"/>
    <w:rsid w:val="005E19D7"/>
    <w:rsid w:val="005E1AF2"/>
    <w:rsid w:val="005E1B8B"/>
    <w:rsid w:val="005E1C02"/>
    <w:rsid w:val="005E1E22"/>
    <w:rsid w:val="005E2078"/>
    <w:rsid w:val="005E2445"/>
    <w:rsid w:val="005E296F"/>
    <w:rsid w:val="005E2ABD"/>
    <w:rsid w:val="005E2C0D"/>
    <w:rsid w:val="005E304B"/>
    <w:rsid w:val="005E338B"/>
    <w:rsid w:val="005E3812"/>
    <w:rsid w:val="005E387E"/>
    <w:rsid w:val="005E3A9B"/>
    <w:rsid w:val="005E3BEB"/>
    <w:rsid w:val="005E3FBB"/>
    <w:rsid w:val="005E4694"/>
    <w:rsid w:val="005E498C"/>
    <w:rsid w:val="005E566E"/>
    <w:rsid w:val="005E569F"/>
    <w:rsid w:val="005E6ACA"/>
    <w:rsid w:val="005E6D6E"/>
    <w:rsid w:val="005E7925"/>
    <w:rsid w:val="005E7955"/>
    <w:rsid w:val="005F00E7"/>
    <w:rsid w:val="005F0156"/>
    <w:rsid w:val="005F05DC"/>
    <w:rsid w:val="005F088C"/>
    <w:rsid w:val="005F1231"/>
    <w:rsid w:val="005F13B2"/>
    <w:rsid w:val="005F1706"/>
    <w:rsid w:val="005F171B"/>
    <w:rsid w:val="005F1C71"/>
    <w:rsid w:val="005F1D39"/>
    <w:rsid w:val="005F1ED4"/>
    <w:rsid w:val="005F2015"/>
    <w:rsid w:val="005F2082"/>
    <w:rsid w:val="005F21CD"/>
    <w:rsid w:val="005F29FD"/>
    <w:rsid w:val="005F2A9C"/>
    <w:rsid w:val="005F2B19"/>
    <w:rsid w:val="005F2CEA"/>
    <w:rsid w:val="005F2EDE"/>
    <w:rsid w:val="005F2EEE"/>
    <w:rsid w:val="005F2F86"/>
    <w:rsid w:val="005F31E1"/>
    <w:rsid w:val="005F3E9D"/>
    <w:rsid w:val="005F3EF6"/>
    <w:rsid w:val="005F3F29"/>
    <w:rsid w:val="005F4251"/>
    <w:rsid w:val="005F43E1"/>
    <w:rsid w:val="005F446E"/>
    <w:rsid w:val="005F4918"/>
    <w:rsid w:val="005F4A75"/>
    <w:rsid w:val="005F4B30"/>
    <w:rsid w:val="005F500C"/>
    <w:rsid w:val="005F50B0"/>
    <w:rsid w:val="005F519F"/>
    <w:rsid w:val="005F58FD"/>
    <w:rsid w:val="005F598A"/>
    <w:rsid w:val="005F5BC5"/>
    <w:rsid w:val="005F5DDC"/>
    <w:rsid w:val="005F6310"/>
    <w:rsid w:val="005F656F"/>
    <w:rsid w:val="005F6599"/>
    <w:rsid w:val="005F6620"/>
    <w:rsid w:val="005F6B8A"/>
    <w:rsid w:val="005F6C10"/>
    <w:rsid w:val="005F6C1E"/>
    <w:rsid w:val="005F6DB9"/>
    <w:rsid w:val="005F6FA5"/>
    <w:rsid w:val="005F748F"/>
    <w:rsid w:val="005F7895"/>
    <w:rsid w:val="005F79A0"/>
    <w:rsid w:val="005F7C03"/>
    <w:rsid w:val="005F7F80"/>
    <w:rsid w:val="005F7FB1"/>
    <w:rsid w:val="00600054"/>
    <w:rsid w:val="006001D4"/>
    <w:rsid w:val="0060022F"/>
    <w:rsid w:val="006003F9"/>
    <w:rsid w:val="00600586"/>
    <w:rsid w:val="00600BA3"/>
    <w:rsid w:val="00600BD2"/>
    <w:rsid w:val="006012C3"/>
    <w:rsid w:val="0060194D"/>
    <w:rsid w:val="00602069"/>
    <w:rsid w:val="0060224F"/>
    <w:rsid w:val="00602484"/>
    <w:rsid w:val="006024A7"/>
    <w:rsid w:val="006024AE"/>
    <w:rsid w:val="0060283C"/>
    <w:rsid w:val="006028FA"/>
    <w:rsid w:val="00602CC7"/>
    <w:rsid w:val="006030DD"/>
    <w:rsid w:val="00603253"/>
    <w:rsid w:val="0060331D"/>
    <w:rsid w:val="0060356C"/>
    <w:rsid w:val="00603EBA"/>
    <w:rsid w:val="00603EEB"/>
    <w:rsid w:val="00604288"/>
    <w:rsid w:val="006048B4"/>
    <w:rsid w:val="00604B45"/>
    <w:rsid w:val="00604EA8"/>
    <w:rsid w:val="00604F93"/>
    <w:rsid w:val="0060531F"/>
    <w:rsid w:val="0060548E"/>
    <w:rsid w:val="00605624"/>
    <w:rsid w:val="006059E5"/>
    <w:rsid w:val="00605DEF"/>
    <w:rsid w:val="006063B4"/>
    <w:rsid w:val="00606488"/>
    <w:rsid w:val="00606614"/>
    <w:rsid w:val="006068AA"/>
    <w:rsid w:val="0060709A"/>
    <w:rsid w:val="006070EF"/>
    <w:rsid w:val="00607843"/>
    <w:rsid w:val="00607B08"/>
    <w:rsid w:val="00607F23"/>
    <w:rsid w:val="006102CE"/>
    <w:rsid w:val="006103CA"/>
    <w:rsid w:val="00610718"/>
    <w:rsid w:val="0061072D"/>
    <w:rsid w:val="00610750"/>
    <w:rsid w:val="00610820"/>
    <w:rsid w:val="00610E64"/>
    <w:rsid w:val="00610E98"/>
    <w:rsid w:val="006114FA"/>
    <w:rsid w:val="0061170C"/>
    <w:rsid w:val="0061191D"/>
    <w:rsid w:val="00611EF4"/>
    <w:rsid w:val="0061241C"/>
    <w:rsid w:val="00612BFD"/>
    <w:rsid w:val="00612C3D"/>
    <w:rsid w:val="00612EA7"/>
    <w:rsid w:val="00612FEE"/>
    <w:rsid w:val="00613699"/>
    <w:rsid w:val="00613A23"/>
    <w:rsid w:val="00613B30"/>
    <w:rsid w:val="0061407F"/>
    <w:rsid w:val="006140C5"/>
    <w:rsid w:val="006141DC"/>
    <w:rsid w:val="0061438C"/>
    <w:rsid w:val="0061474F"/>
    <w:rsid w:val="00614BEF"/>
    <w:rsid w:val="00614DB0"/>
    <w:rsid w:val="00615146"/>
    <w:rsid w:val="0061534F"/>
    <w:rsid w:val="0061558D"/>
    <w:rsid w:val="006155DA"/>
    <w:rsid w:val="006157BE"/>
    <w:rsid w:val="006158CC"/>
    <w:rsid w:val="00615B20"/>
    <w:rsid w:val="0061602E"/>
    <w:rsid w:val="00616094"/>
    <w:rsid w:val="0061617E"/>
    <w:rsid w:val="00617406"/>
    <w:rsid w:val="006175C3"/>
    <w:rsid w:val="00617656"/>
    <w:rsid w:val="00617B9A"/>
    <w:rsid w:val="00617E43"/>
    <w:rsid w:val="00617F89"/>
    <w:rsid w:val="0062001C"/>
    <w:rsid w:val="006200D6"/>
    <w:rsid w:val="00620168"/>
    <w:rsid w:val="006202B0"/>
    <w:rsid w:val="00620B6A"/>
    <w:rsid w:val="00620BFC"/>
    <w:rsid w:val="00620C0C"/>
    <w:rsid w:val="00620C59"/>
    <w:rsid w:val="00621268"/>
    <w:rsid w:val="0062143F"/>
    <w:rsid w:val="00621E7C"/>
    <w:rsid w:val="00621F59"/>
    <w:rsid w:val="0062247A"/>
    <w:rsid w:val="00622938"/>
    <w:rsid w:val="00622EB0"/>
    <w:rsid w:val="00622F78"/>
    <w:rsid w:val="006232ED"/>
    <w:rsid w:val="006233BC"/>
    <w:rsid w:val="006233F9"/>
    <w:rsid w:val="006235D5"/>
    <w:rsid w:val="0062376D"/>
    <w:rsid w:val="006238EE"/>
    <w:rsid w:val="0062397E"/>
    <w:rsid w:val="006240D4"/>
    <w:rsid w:val="00624180"/>
    <w:rsid w:val="0062436B"/>
    <w:rsid w:val="00624383"/>
    <w:rsid w:val="00624581"/>
    <w:rsid w:val="00624848"/>
    <w:rsid w:val="0062490E"/>
    <w:rsid w:val="00624B11"/>
    <w:rsid w:val="00624D81"/>
    <w:rsid w:val="00625454"/>
    <w:rsid w:val="00625523"/>
    <w:rsid w:val="00625EE5"/>
    <w:rsid w:val="00625F8C"/>
    <w:rsid w:val="006262B2"/>
    <w:rsid w:val="006262E8"/>
    <w:rsid w:val="0062656E"/>
    <w:rsid w:val="006265F4"/>
    <w:rsid w:val="00626689"/>
    <w:rsid w:val="006266B9"/>
    <w:rsid w:val="0062696E"/>
    <w:rsid w:val="00626970"/>
    <w:rsid w:val="00626C40"/>
    <w:rsid w:val="00626C7D"/>
    <w:rsid w:val="006272F9"/>
    <w:rsid w:val="0062735F"/>
    <w:rsid w:val="00627567"/>
    <w:rsid w:val="00627989"/>
    <w:rsid w:val="00627A47"/>
    <w:rsid w:val="00627CB1"/>
    <w:rsid w:val="00627F09"/>
    <w:rsid w:val="00627FA6"/>
    <w:rsid w:val="006303B1"/>
    <w:rsid w:val="00630B1A"/>
    <w:rsid w:val="00630E62"/>
    <w:rsid w:val="0063111E"/>
    <w:rsid w:val="006315B9"/>
    <w:rsid w:val="00631874"/>
    <w:rsid w:val="0063197A"/>
    <w:rsid w:val="00631B39"/>
    <w:rsid w:val="00631CCD"/>
    <w:rsid w:val="00631F34"/>
    <w:rsid w:val="00632325"/>
    <w:rsid w:val="006323B1"/>
    <w:rsid w:val="00632575"/>
    <w:rsid w:val="00633291"/>
    <w:rsid w:val="0063373B"/>
    <w:rsid w:val="00633A0E"/>
    <w:rsid w:val="00633A9B"/>
    <w:rsid w:val="00633AA7"/>
    <w:rsid w:val="00633B51"/>
    <w:rsid w:val="00633D45"/>
    <w:rsid w:val="00633D60"/>
    <w:rsid w:val="00633DCA"/>
    <w:rsid w:val="00634925"/>
    <w:rsid w:val="006349C6"/>
    <w:rsid w:val="00634D34"/>
    <w:rsid w:val="00634E8C"/>
    <w:rsid w:val="00635370"/>
    <w:rsid w:val="006353E2"/>
    <w:rsid w:val="006353F4"/>
    <w:rsid w:val="00635624"/>
    <w:rsid w:val="006356F4"/>
    <w:rsid w:val="00635B99"/>
    <w:rsid w:val="00635B9C"/>
    <w:rsid w:val="00635CCB"/>
    <w:rsid w:val="006364AC"/>
    <w:rsid w:val="00636556"/>
    <w:rsid w:val="006365E7"/>
    <w:rsid w:val="00636874"/>
    <w:rsid w:val="00637311"/>
    <w:rsid w:val="00637592"/>
    <w:rsid w:val="0063780A"/>
    <w:rsid w:val="00637818"/>
    <w:rsid w:val="0063785A"/>
    <w:rsid w:val="00637B41"/>
    <w:rsid w:val="00637B73"/>
    <w:rsid w:val="00637F28"/>
    <w:rsid w:val="006402F8"/>
    <w:rsid w:val="0064036E"/>
    <w:rsid w:val="006403B6"/>
    <w:rsid w:val="00640616"/>
    <w:rsid w:val="00641037"/>
    <w:rsid w:val="00641589"/>
    <w:rsid w:val="006416BB"/>
    <w:rsid w:val="00641B54"/>
    <w:rsid w:val="00642178"/>
    <w:rsid w:val="006422F8"/>
    <w:rsid w:val="00642634"/>
    <w:rsid w:val="00642722"/>
    <w:rsid w:val="00642E38"/>
    <w:rsid w:val="00643270"/>
    <w:rsid w:val="006433AF"/>
    <w:rsid w:val="00643863"/>
    <w:rsid w:val="00643A5D"/>
    <w:rsid w:val="00643CFE"/>
    <w:rsid w:val="00643DB3"/>
    <w:rsid w:val="00643EC2"/>
    <w:rsid w:val="00644238"/>
    <w:rsid w:val="00644700"/>
    <w:rsid w:val="00644775"/>
    <w:rsid w:val="00644BAF"/>
    <w:rsid w:val="006450AF"/>
    <w:rsid w:val="00645426"/>
    <w:rsid w:val="006454AB"/>
    <w:rsid w:val="00645514"/>
    <w:rsid w:val="00645972"/>
    <w:rsid w:val="00645D3F"/>
    <w:rsid w:val="006461D2"/>
    <w:rsid w:val="006464FD"/>
    <w:rsid w:val="00646612"/>
    <w:rsid w:val="00646623"/>
    <w:rsid w:val="006468DF"/>
    <w:rsid w:val="00646A1C"/>
    <w:rsid w:val="00647181"/>
    <w:rsid w:val="00647716"/>
    <w:rsid w:val="00647802"/>
    <w:rsid w:val="00647978"/>
    <w:rsid w:val="00647C86"/>
    <w:rsid w:val="0065001F"/>
    <w:rsid w:val="00650495"/>
    <w:rsid w:val="006505F2"/>
    <w:rsid w:val="00650617"/>
    <w:rsid w:val="006506A7"/>
    <w:rsid w:val="006506D8"/>
    <w:rsid w:val="00650AC9"/>
    <w:rsid w:val="00650D54"/>
    <w:rsid w:val="00650E88"/>
    <w:rsid w:val="006514FD"/>
    <w:rsid w:val="00651748"/>
    <w:rsid w:val="006518EF"/>
    <w:rsid w:val="00651BC1"/>
    <w:rsid w:val="00651DEE"/>
    <w:rsid w:val="006524BA"/>
    <w:rsid w:val="00652824"/>
    <w:rsid w:val="006529E2"/>
    <w:rsid w:val="00652E52"/>
    <w:rsid w:val="0065339F"/>
    <w:rsid w:val="006535AC"/>
    <w:rsid w:val="0065375C"/>
    <w:rsid w:val="00653873"/>
    <w:rsid w:val="00653884"/>
    <w:rsid w:val="00653C76"/>
    <w:rsid w:val="00653C92"/>
    <w:rsid w:val="006541D5"/>
    <w:rsid w:val="006547AD"/>
    <w:rsid w:val="006549FA"/>
    <w:rsid w:val="00654FC7"/>
    <w:rsid w:val="006550C5"/>
    <w:rsid w:val="006555D4"/>
    <w:rsid w:val="00655743"/>
    <w:rsid w:val="00655839"/>
    <w:rsid w:val="006558A9"/>
    <w:rsid w:val="006559B4"/>
    <w:rsid w:val="00655BF4"/>
    <w:rsid w:val="00655C6C"/>
    <w:rsid w:val="00655CD0"/>
    <w:rsid w:val="00656715"/>
    <w:rsid w:val="00656F21"/>
    <w:rsid w:val="00656F8F"/>
    <w:rsid w:val="00656FCE"/>
    <w:rsid w:val="00656FF9"/>
    <w:rsid w:val="0065777E"/>
    <w:rsid w:val="006579EE"/>
    <w:rsid w:val="00657F79"/>
    <w:rsid w:val="006601FD"/>
    <w:rsid w:val="00660202"/>
    <w:rsid w:val="0066035D"/>
    <w:rsid w:val="00661038"/>
    <w:rsid w:val="00661187"/>
    <w:rsid w:val="006615A1"/>
    <w:rsid w:val="00661915"/>
    <w:rsid w:val="00661BFD"/>
    <w:rsid w:val="00661CAD"/>
    <w:rsid w:val="00661F89"/>
    <w:rsid w:val="006622AC"/>
    <w:rsid w:val="00662957"/>
    <w:rsid w:val="00662A2C"/>
    <w:rsid w:val="00662DB4"/>
    <w:rsid w:val="00662E18"/>
    <w:rsid w:val="006630C1"/>
    <w:rsid w:val="006630E3"/>
    <w:rsid w:val="006631FA"/>
    <w:rsid w:val="006633EA"/>
    <w:rsid w:val="0066379F"/>
    <w:rsid w:val="00663B30"/>
    <w:rsid w:val="00663E1F"/>
    <w:rsid w:val="00664024"/>
    <w:rsid w:val="006641B2"/>
    <w:rsid w:val="006642DC"/>
    <w:rsid w:val="00664437"/>
    <w:rsid w:val="006648A7"/>
    <w:rsid w:val="00664B61"/>
    <w:rsid w:val="00664BB0"/>
    <w:rsid w:val="00664C65"/>
    <w:rsid w:val="00664DB4"/>
    <w:rsid w:val="00664ECA"/>
    <w:rsid w:val="00664F26"/>
    <w:rsid w:val="0066530F"/>
    <w:rsid w:val="0066542F"/>
    <w:rsid w:val="006658F7"/>
    <w:rsid w:val="006659BA"/>
    <w:rsid w:val="006660CE"/>
    <w:rsid w:val="00666964"/>
    <w:rsid w:val="00666B06"/>
    <w:rsid w:val="00666BDA"/>
    <w:rsid w:val="00666D4D"/>
    <w:rsid w:val="00666DFE"/>
    <w:rsid w:val="00666E33"/>
    <w:rsid w:val="0066703C"/>
    <w:rsid w:val="006675F9"/>
    <w:rsid w:val="00667854"/>
    <w:rsid w:val="00667A8A"/>
    <w:rsid w:val="00667CAE"/>
    <w:rsid w:val="00670754"/>
    <w:rsid w:val="006707D6"/>
    <w:rsid w:val="00670A9A"/>
    <w:rsid w:val="00670C0D"/>
    <w:rsid w:val="006713F0"/>
    <w:rsid w:val="00671525"/>
    <w:rsid w:val="006715A0"/>
    <w:rsid w:val="0067193F"/>
    <w:rsid w:val="00671BFA"/>
    <w:rsid w:val="00671EE9"/>
    <w:rsid w:val="00671F5D"/>
    <w:rsid w:val="00672103"/>
    <w:rsid w:val="00672136"/>
    <w:rsid w:val="006721C9"/>
    <w:rsid w:val="006722BD"/>
    <w:rsid w:val="00672865"/>
    <w:rsid w:val="006728FF"/>
    <w:rsid w:val="00673044"/>
    <w:rsid w:val="0067317E"/>
    <w:rsid w:val="0067357D"/>
    <w:rsid w:val="00673DFC"/>
    <w:rsid w:val="00673E29"/>
    <w:rsid w:val="00673FEA"/>
    <w:rsid w:val="006742E1"/>
    <w:rsid w:val="00674458"/>
    <w:rsid w:val="0067449F"/>
    <w:rsid w:val="0067479F"/>
    <w:rsid w:val="0067483A"/>
    <w:rsid w:val="00674844"/>
    <w:rsid w:val="00674A35"/>
    <w:rsid w:val="00674DA6"/>
    <w:rsid w:val="00674DDA"/>
    <w:rsid w:val="006750F7"/>
    <w:rsid w:val="0067516A"/>
    <w:rsid w:val="006755AD"/>
    <w:rsid w:val="006758E0"/>
    <w:rsid w:val="00675EDF"/>
    <w:rsid w:val="00675F9D"/>
    <w:rsid w:val="006762EC"/>
    <w:rsid w:val="0067651A"/>
    <w:rsid w:val="0067667B"/>
    <w:rsid w:val="006766EA"/>
    <w:rsid w:val="006767E6"/>
    <w:rsid w:val="00676D1C"/>
    <w:rsid w:val="00676FB3"/>
    <w:rsid w:val="0067703C"/>
    <w:rsid w:val="0067744E"/>
    <w:rsid w:val="006777C6"/>
    <w:rsid w:val="00677932"/>
    <w:rsid w:val="00677A33"/>
    <w:rsid w:val="00677A4A"/>
    <w:rsid w:val="00677FC9"/>
    <w:rsid w:val="00680000"/>
    <w:rsid w:val="006800F8"/>
    <w:rsid w:val="006806E0"/>
    <w:rsid w:val="0068074D"/>
    <w:rsid w:val="006807FF"/>
    <w:rsid w:val="00680937"/>
    <w:rsid w:val="00680BF5"/>
    <w:rsid w:val="00680CAA"/>
    <w:rsid w:val="00680DEB"/>
    <w:rsid w:val="006810F7"/>
    <w:rsid w:val="00681292"/>
    <w:rsid w:val="0068141B"/>
    <w:rsid w:val="00681C9E"/>
    <w:rsid w:val="006826FC"/>
    <w:rsid w:val="00682741"/>
    <w:rsid w:val="00682A23"/>
    <w:rsid w:val="00682B32"/>
    <w:rsid w:val="00683518"/>
    <w:rsid w:val="00683920"/>
    <w:rsid w:val="00683A87"/>
    <w:rsid w:val="00684C7F"/>
    <w:rsid w:val="00684D3C"/>
    <w:rsid w:val="0068500A"/>
    <w:rsid w:val="0068506A"/>
    <w:rsid w:val="00685107"/>
    <w:rsid w:val="00685227"/>
    <w:rsid w:val="006854BC"/>
    <w:rsid w:val="00685510"/>
    <w:rsid w:val="00685527"/>
    <w:rsid w:val="00685580"/>
    <w:rsid w:val="006855CB"/>
    <w:rsid w:val="00685E62"/>
    <w:rsid w:val="00685F54"/>
    <w:rsid w:val="00685F65"/>
    <w:rsid w:val="00686411"/>
    <w:rsid w:val="006868B0"/>
    <w:rsid w:val="00686BE4"/>
    <w:rsid w:val="006872B7"/>
    <w:rsid w:val="006873CC"/>
    <w:rsid w:val="00687481"/>
    <w:rsid w:val="006874BD"/>
    <w:rsid w:val="006875D0"/>
    <w:rsid w:val="00687847"/>
    <w:rsid w:val="00687A0A"/>
    <w:rsid w:val="00687B7D"/>
    <w:rsid w:val="00687CE9"/>
    <w:rsid w:val="00687ED6"/>
    <w:rsid w:val="006902E0"/>
    <w:rsid w:val="0069034D"/>
    <w:rsid w:val="00690453"/>
    <w:rsid w:val="00690560"/>
    <w:rsid w:val="00690869"/>
    <w:rsid w:val="0069093D"/>
    <w:rsid w:val="00691685"/>
    <w:rsid w:val="00691A89"/>
    <w:rsid w:val="00691B59"/>
    <w:rsid w:val="00691DAB"/>
    <w:rsid w:val="00692049"/>
    <w:rsid w:val="006920CE"/>
    <w:rsid w:val="006920EF"/>
    <w:rsid w:val="0069239E"/>
    <w:rsid w:val="00692766"/>
    <w:rsid w:val="00692805"/>
    <w:rsid w:val="00692A58"/>
    <w:rsid w:val="00692DA9"/>
    <w:rsid w:val="00692E4B"/>
    <w:rsid w:val="00693035"/>
    <w:rsid w:val="00693629"/>
    <w:rsid w:val="00693733"/>
    <w:rsid w:val="0069414B"/>
    <w:rsid w:val="006943F6"/>
    <w:rsid w:val="006946DF"/>
    <w:rsid w:val="006948D2"/>
    <w:rsid w:val="00694966"/>
    <w:rsid w:val="00694C66"/>
    <w:rsid w:val="00694DA9"/>
    <w:rsid w:val="00694EB6"/>
    <w:rsid w:val="00695204"/>
    <w:rsid w:val="0069552D"/>
    <w:rsid w:val="00695573"/>
    <w:rsid w:val="00695785"/>
    <w:rsid w:val="006962A1"/>
    <w:rsid w:val="00696300"/>
    <w:rsid w:val="00696311"/>
    <w:rsid w:val="0069671D"/>
    <w:rsid w:val="0069692C"/>
    <w:rsid w:val="00696B6B"/>
    <w:rsid w:val="00696B6C"/>
    <w:rsid w:val="00696D68"/>
    <w:rsid w:val="00697308"/>
    <w:rsid w:val="00697380"/>
    <w:rsid w:val="0069743A"/>
    <w:rsid w:val="00697509"/>
    <w:rsid w:val="006975C4"/>
    <w:rsid w:val="00697948"/>
    <w:rsid w:val="00697A4B"/>
    <w:rsid w:val="00697BBA"/>
    <w:rsid w:val="00697C68"/>
    <w:rsid w:val="00697C95"/>
    <w:rsid w:val="00697D80"/>
    <w:rsid w:val="006A02BF"/>
    <w:rsid w:val="006A0552"/>
    <w:rsid w:val="006A056F"/>
    <w:rsid w:val="006A07FC"/>
    <w:rsid w:val="006A09C3"/>
    <w:rsid w:val="006A09F2"/>
    <w:rsid w:val="006A0A5D"/>
    <w:rsid w:val="006A0A9B"/>
    <w:rsid w:val="006A0BB1"/>
    <w:rsid w:val="006A0F24"/>
    <w:rsid w:val="006A1017"/>
    <w:rsid w:val="006A1252"/>
    <w:rsid w:val="006A1267"/>
    <w:rsid w:val="006A133D"/>
    <w:rsid w:val="006A13F2"/>
    <w:rsid w:val="006A1A86"/>
    <w:rsid w:val="006A2311"/>
    <w:rsid w:val="006A2821"/>
    <w:rsid w:val="006A2850"/>
    <w:rsid w:val="006A2977"/>
    <w:rsid w:val="006A2B3D"/>
    <w:rsid w:val="006A2DBC"/>
    <w:rsid w:val="006A2EB5"/>
    <w:rsid w:val="006A2F71"/>
    <w:rsid w:val="006A2FA9"/>
    <w:rsid w:val="006A3033"/>
    <w:rsid w:val="006A3262"/>
    <w:rsid w:val="006A3390"/>
    <w:rsid w:val="006A36CB"/>
    <w:rsid w:val="006A36F8"/>
    <w:rsid w:val="006A3BCE"/>
    <w:rsid w:val="006A40F7"/>
    <w:rsid w:val="006A41AA"/>
    <w:rsid w:val="006A46C3"/>
    <w:rsid w:val="006A47AE"/>
    <w:rsid w:val="006A4A41"/>
    <w:rsid w:val="006A4B8B"/>
    <w:rsid w:val="006A4C40"/>
    <w:rsid w:val="006A4C6C"/>
    <w:rsid w:val="006A4F60"/>
    <w:rsid w:val="006A51EF"/>
    <w:rsid w:val="006A5DB6"/>
    <w:rsid w:val="006A62D8"/>
    <w:rsid w:val="006A6396"/>
    <w:rsid w:val="006A66F7"/>
    <w:rsid w:val="006A6ACC"/>
    <w:rsid w:val="006A6B1F"/>
    <w:rsid w:val="006A6B5E"/>
    <w:rsid w:val="006A6C7A"/>
    <w:rsid w:val="006A6F1D"/>
    <w:rsid w:val="006A7128"/>
    <w:rsid w:val="006A72E5"/>
    <w:rsid w:val="006A76EA"/>
    <w:rsid w:val="006A7721"/>
    <w:rsid w:val="006A773A"/>
    <w:rsid w:val="006A7799"/>
    <w:rsid w:val="006A7889"/>
    <w:rsid w:val="006A7A36"/>
    <w:rsid w:val="006A7DA3"/>
    <w:rsid w:val="006A7F75"/>
    <w:rsid w:val="006B042A"/>
    <w:rsid w:val="006B06B7"/>
    <w:rsid w:val="006B0E3B"/>
    <w:rsid w:val="006B1039"/>
    <w:rsid w:val="006B18E5"/>
    <w:rsid w:val="006B19C3"/>
    <w:rsid w:val="006B1B31"/>
    <w:rsid w:val="006B1F16"/>
    <w:rsid w:val="006B1F38"/>
    <w:rsid w:val="006B2480"/>
    <w:rsid w:val="006B285F"/>
    <w:rsid w:val="006B2D04"/>
    <w:rsid w:val="006B2E69"/>
    <w:rsid w:val="006B35A7"/>
    <w:rsid w:val="006B377B"/>
    <w:rsid w:val="006B37BB"/>
    <w:rsid w:val="006B4048"/>
    <w:rsid w:val="006B4286"/>
    <w:rsid w:val="006B44FF"/>
    <w:rsid w:val="006B4A29"/>
    <w:rsid w:val="006B5326"/>
    <w:rsid w:val="006B55B0"/>
    <w:rsid w:val="006B5712"/>
    <w:rsid w:val="006B573E"/>
    <w:rsid w:val="006B57D8"/>
    <w:rsid w:val="006B58EB"/>
    <w:rsid w:val="006B604B"/>
    <w:rsid w:val="006B6145"/>
    <w:rsid w:val="006B6BFA"/>
    <w:rsid w:val="006B6ED4"/>
    <w:rsid w:val="006B739E"/>
    <w:rsid w:val="006B7462"/>
    <w:rsid w:val="006B792B"/>
    <w:rsid w:val="006B7B8E"/>
    <w:rsid w:val="006B7D83"/>
    <w:rsid w:val="006C0140"/>
    <w:rsid w:val="006C0529"/>
    <w:rsid w:val="006C06E1"/>
    <w:rsid w:val="006C07FD"/>
    <w:rsid w:val="006C0819"/>
    <w:rsid w:val="006C0BD0"/>
    <w:rsid w:val="006C0CB7"/>
    <w:rsid w:val="006C10A6"/>
    <w:rsid w:val="006C10B1"/>
    <w:rsid w:val="006C14F6"/>
    <w:rsid w:val="006C18AC"/>
    <w:rsid w:val="006C1B4A"/>
    <w:rsid w:val="006C1EEC"/>
    <w:rsid w:val="006C224C"/>
    <w:rsid w:val="006C22CF"/>
    <w:rsid w:val="006C246C"/>
    <w:rsid w:val="006C25FF"/>
    <w:rsid w:val="006C272E"/>
    <w:rsid w:val="006C2BEB"/>
    <w:rsid w:val="006C2D25"/>
    <w:rsid w:val="006C3162"/>
    <w:rsid w:val="006C34C1"/>
    <w:rsid w:val="006C35D3"/>
    <w:rsid w:val="006C3620"/>
    <w:rsid w:val="006C36C5"/>
    <w:rsid w:val="006C3744"/>
    <w:rsid w:val="006C3A8B"/>
    <w:rsid w:val="006C403C"/>
    <w:rsid w:val="006C439B"/>
    <w:rsid w:val="006C440C"/>
    <w:rsid w:val="006C4486"/>
    <w:rsid w:val="006C44A7"/>
    <w:rsid w:val="006C44EC"/>
    <w:rsid w:val="006C47E9"/>
    <w:rsid w:val="006C50BD"/>
    <w:rsid w:val="006C510A"/>
    <w:rsid w:val="006C521E"/>
    <w:rsid w:val="006C52D1"/>
    <w:rsid w:val="006C53A2"/>
    <w:rsid w:val="006C54FB"/>
    <w:rsid w:val="006C5519"/>
    <w:rsid w:val="006C564C"/>
    <w:rsid w:val="006C57D8"/>
    <w:rsid w:val="006C5AF2"/>
    <w:rsid w:val="006C5B59"/>
    <w:rsid w:val="006C5D58"/>
    <w:rsid w:val="006C64A7"/>
    <w:rsid w:val="006C6631"/>
    <w:rsid w:val="006C68F9"/>
    <w:rsid w:val="006C7177"/>
    <w:rsid w:val="006C71D6"/>
    <w:rsid w:val="006C73A5"/>
    <w:rsid w:val="006C76C7"/>
    <w:rsid w:val="006C7814"/>
    <w:rsid w:val="006C7CB4"/>
    <w:rsid w:val="006C7D53"/>
    <w:rsid w:val="006C7F00"/>
    <w:rsid w:val="006C7F62"/>
    <w:rsid w:val="006C7FBA"/>
    <w:rsid w:val="006D002A"/>
    <w:rsid w:val="006D069E"/>
    <w:rsid w:val="006D0762"/>
    <w:rsid w:val="006D0873"/>
    <w:rsid w:val="006D18E3"/>
    <w:rsid w:val="006D1985"/>
    <w:rsid w:val="006D1A7E"/>
    <w:rsid w:val="006D1CC5"/>
    <w:rsid w:val="006D21D2"/>
    <w:rsid w:val="006D222E"/>
    <w:rsid w:val="006D2314"/>
    <w:rsid w:val="006D2615"/>
    <w:rsid w:val="006D3053"/>
    <w:rsid w:val="006D3408"/>
    <w:rsid w:val="006D34FE"/>
    <w:rsid w:val="006D374A"/>
    <w:rsid w:val="006D37A3"/>
    <w:rsid w:val="006D3889"/>
    <w:rsid w:val="006D3FAA"/>
    <w:rsid w:val="006D3FF6"/>
    <w:rsid w:val="006D430E"/>
    <w:rsid w:val="006D43D9"/>
    <w:rsid w:val="006D447A"/>
    <w:rsid w:val="006D4749"/>
    <w:rsid w:val="006D4A4D"/>
    <w:rsid w:val="006D4AE9"/>
    <w:rsid w:val="006D4D8A"/>
    <w:rsid w:val="006D509F"/>
    <w:rsid w:val="006D550D"/>
    <w:rsid w:val="006D5552"/>
    <w:rsid w:val="006D5921"/>
    <w:rsid w:val="006D59C9"/>
    <w:rsid w:val="006D5BFF"/>
    <w:rsid w:val="006D655A"/>
    <w:rsid w:val="006D659E"/>
    <w:rsid w:val="006D662B"/>
    <w:rsid w:val="006D6878"/>
    <w:rsid w:val="006D68D9"/>
    <w:rsid w:val="006D68EE"/>
    <w:rsid w:val="006D6A7C"/>
    <w:rsid w:val="006D756A"/>
    <w:rsid w:val="006D7AAC"/>
    <w:rsid w:val="006D7D14"/>
    <w:rsid w:val="006E0078"/>
    <w:rsid w:val="006E007F"/>
    <w:rsid w:val="006E0527"/>
    <w:rsid w:val="006E0843"/>
    <w:rsid w:val="006E0FE7"/>
    <w:rsid w:val="006E10E0"/>
    <w:rsid w:val="006E1226"/>
    <w:rsid w:val="006E1287"/>
    <w:rsid w:val="006E1639"/>
    <w:rsid w:val="006E1C6A"/>
    <w:rsid w:val="006E1FCE"/>
    <w:rsid w:val="006E1FF5"/>
    <w:rsid w:val="006E20C9"/>
    <w:rsid w:val="006E2135"/>
    <w:rsid w:val="006E2308"/>
    <w:rsid w:val="006E2AEB"/>
    <w:rsid w:val="006E2EAB"/>
    <w:rsid w:val="006E3090"/>
    <w:rsid w:val="006E3159"/>
    <w:rsid w:val="006E32D6"/>
    <w:rsid w:val="006E3573"/>
    <w:rsid w:val="006E35F0"/>
    <w:rsid w:val="006E3BE2"/>
    <w:rsid w:val="006E3BE5"/>
    <w:rsid w:val="006E3C38"/>
    <w:rsid w:val="006E40E3"/>
    <w:rsid w:val="006E445D"/>
    <w:rsid w:val="006E4647"/>
    <w:rsid w:val="006E4D49"/>
    <w:rsid w:val="006E4E53"/>
    <w:rsid w:val="006E508C"/>
    <w:rsid w:val="006E509B"/>
    <w:rsid w:val="006E51C7"/>
    <w:rsid w:val="006E5356"/>
    <w:rsid w:val="006E5772"/>
    <w:rsid w:val="006E5885"/>
    <w:rsid w:val="006E5AB1"/>
    <w:rsid w:val="006E5E0A"/>
    <w:rsid w:val="006E692E"/>
    <w:rsid w:val="006E71A4"/>
    <w:rsid w:val="006E75E5"/>
    <w:rsid w:val="006E7715"/>
    <w:rsid w:val="006E77EF"/>
    <w:rsid w:val="006E7A94"/>
    <w:rsid w:val="006E7BE4"/>
    <w:rsid w:val="006E7CA4"/>
    <w:rsid w:val="006E7E0B"/>
    <w:rsid w:val="006E7EDF"/>
    <w:rsid w:val="006F01D0"/>
    <w:rsid w:val="006F05AF"/>
    <w:rsid w:val="006F08B3"/>
    <w:rsid w:val="006F091E"/>
    <w:rsid w:val="006F0A17"/>
    <w:rsid w:val="006F0B85"/>
    <w:rsid w:val="006F119A"/>
    <w:rsid w:val="006F1420"/>
    <w:rsid w:val="006F16BB"/>
    <w:rsid w:val="006F1702"/>
    <w:rsid w:val="006F1796"/>
    <w:rsid w:val="006F17FD"/>
    <w:rsid w:val="006F1F4B"/>
    <w:rsid w:val="006F2249"/>
    <w:rsid w:val="006F259F"/>
    <w:rsid w:val="006F2670"/>
    <w:rsid w:val="006F29EE"/>
    <w:rsid w:val="006F2A09"/>
    <w:rsid w:val="006F2BD3"/>
    <w:rsid w:val="006F3180"/>
    <w:rsid w:val="006F31AA"/>
    <w:rsid w:val="006F33FB"/>
    <w:rsid w:val="006F36C0"/>
    <w:rsid w:val="006F379C"/>
    <w:rsid w:val="006F38AB"/>
    <w:rsid w:val="006F39DF"/>
    <w:rsid w:val="006F3AD0"/>
    <w:rsid w:val="006F3D7B"/>
    <w:rsid w:val="006F3E7A"/>
    <w:rsid w:val="006F3EE3"/>
    <w:rsid w:val="006F41EE"/>
    <w:rsid w:val="006F42A1"/>
    <w:rsid w:val="006F4DD4"/>
    <w:rsid w:val="006F4DF0"/>
    <w:rsid w:val="006F505A"/>
    <w:rsid w:val="006F5340"/>
    <w:rsid w:val="006F53A9"/>
    <w:rsid w:val="006F562D"/>
    <w:rsid w:val="006F574E"/>
    <w:rsid w:val="006F59A0"/>
    <w:rsid w:val="006F59ED"/>
    <w:rsid w:val="006F5BAB"/>
    <w:rsid w:val="006F5DDB"/>
    <w:rsid w:val="006F5FF5"/>
    <w:rsid w:val="006F5FFD"/>
    <w:rsid w:val="006F60C5"/>
    <w:rsid w:val="006F61E1"/>
    <w:rsid w:val="006F6285"/>
    <w:rsid w:val="006F6358"/>
    <w:rsid w:val="006F66E3"/>
    <w:rsid w:val="006F67E1"/>
    <w:rsid w:val="006F68FB"/>
    <w:rsid w:val="006F6963"/>
    <w:rsid w:val="006F6A5B"/>
    <w:rsid w:val="006F6AFD"/>
    <w:rsid w:val="006F6CC6"/>
    <w:rsid w:val="006F6D19"/>
    <w:rsid w:val="006F6D25"/>
    <w:rsid w:val="006F6F4D"/>
    <w:rsid w:val="006F6FF6"/>
    <w:rsid w:val="006F6FFB"/>
    <w:rsid w:val="006F7000"/>
    <w:rsid w:val="006F7099"/>
    <w:rsid w:val="006F7176"/>
    <w:rsid w:val="006F76A7"/>
    <w:rsid w:val="006F772A"/>
    <w:rsid w:val="006F775A"/>
    <w:rsid w:val="006F7922"/>
    <w:rsid w:val="006F794B"/>
    <w:rsid w:val="006F799B"/>
    <w:rsid w:val="006F7B9B"/>
    <w:rsid w:val="006F7DB9"/>
    <w:rsid w:val="006F7DBE"/>
    <w:rsid w:val="006F7E71"/>
    <w:rsid w:val="00700AEB"/>
    <w:rsid w:val="00700D3D"/>
    <w:rsid w:val="007014BC"/>
    <w:rsid w:val="007015D0"/>
    <w:rsid w:val="00701970"/>
    <w:rsid w:val="00701FB3"/>
    <w:rsid w:val="007021D4"/>
    <w:rsid w:val="00702257"/>
    <w:rsid w:val="007023AC"/>
    <w:rsid w:val="00702581"/>
    <w:rsid w:val="00702672"/>
    <w:rsid w:val="007029EF"/>
    <w:rsid w:val="00702A9F"/>
    <w:rsid w:val="00702B7B"/>
    <w:rsid w:val="00702E30"/>
    <w:rsid w:val="007030DE"/>
    <w:rsid w:val="0070342A"/>
    <w:rsid w:val="00703533"/>
    <w:rsid w:val="00703658"/>
    <w:rsid w:val="00703B06"/>
    <w:rsid w:val="00703D8D"/>
    <w:rsid w:val="007042DB"/>
    <w:rsid w:val="00704319"/>
    <w:rsid w:val="0070496E"/>
    <w:rsid w:val="00704A00"/>
    <w:rsid w:val="00704BFF"/>
    <w:rsid w:val="00704CD0"/>
    <w:rsid w:val="00704CE4"/>
    <w:rsid w:val="00704EFF"/>
    <w:rsid w:val="00705093"/>
    <w:rsid w:val="007050A9"/>
    <w:rsid w:val="007057D0"/>
    <w:rsid w:val="00705A28"/>
    <w:rsid w:val="00705D52"/>
    <w:rsid w:val="00705E92"/>
    <w:rsid w:val="00705F8D"/>
    <w:rsid w:val="00705FA3"/>
    <w:rsid w:val="00706093"/>
    <w:rsid w:val="00706118"/>
    <w:rsid w:val="00706392"/>
    <w:rsid w:val="007065CA"/>
    <w:rsid w:val="007068F8"/>
    <w:rsid w:val="007069B0"/>
    <w:rsid w:val="007069E2"/>
    <w:rsid w:val="00706C83"/>
    <w:rsid w:val="00706E08"/>
    <w:rsid w:val="007074F9"/>
    <w:rsid w:val="00707691"/>
    <w:rsid w:val="00707D4D"/>
    <w:rsid w:val="00707EF4"/>
    <w:rsid w:val="0071001F"/>
    <w:rsid w:val="007101CA"/>
    <w:rsid w:val="00710367"/>
    <w:rsid w:val="007103FF"/>
    <w:rsid w:val="00710434"/>
    <w:rsid w:val="007105B9"/>
    <w:rsid w:val="00710690"/>
    <w:rsid w:val="0071085B"/>
    <w:rsid w:val="0071092D"/>
    <w:rsid w:val="00711280"/>
    <w:rsid w:val="007115D2"/>
    <w:rsid w:val="00711698"/>
    <w:rsid w:val="00711733"/>
    <w:rsid w:val="00712223"/>
    <w:rsid w:val="00712374"/>
    <w:rsid w:val="007125AA"/>
    <w:rsid w:val="00712980"/>
    <w:rsid w:val="00712B5F"/>
    <w:rsid w:val="00712FF9"/>
    <w:rsid w:val="0071309B"/>
    <w:rsid w:val="007133EE"/>
    <w:rsid w:val="00713595"/>
    <w:rsid w:val="00713762"/>
    <w:rsid w:val="00713D42"/>
    <w:rsid w:val="00713D97"/>
    <w:rsid w:val="00714081"/>
    <w:rsid w:val="0071416B"/>
    <w:rsid w:val="00714523"/>
    <w:rsid w:val="00714A33"/>
    <w:rsid w:val="00714B1E"/>
    <w:rsid w:val="00714C05"/>
    <w:rsid w:val="00714C16"/>
    <w:rsid w:val="00714F15"/>
    <w:rsid w:val="0071509E"/>
    <w:rsid w:val="00715111"/>
    <w:rsid w:val="00715336"/>
    <w:rsid w:val="00715371"/>
    <w:rsid w:val="007153E8"/>
    <w:rsid w:val="00715555"/>
    <w:rsid w:val="007158E1"/>
    <w:rsid w:val="00715B01"/>
    <w:rsid w:val="00715DB7"/>
    <w:rsid w:val="00715EDD"/>
    <w:rsid w:val="00716614"/>
    <w:rsid w:val="0071667D"/>
    <w:rsid w:val="007168F3"/>
    <w:rsid w:val="00716910"/>
    <w:rsid w:val="00716B9F"/>
    <w:rsid w:val="00716BC6"/>
    <w:rsid w:val="00716EDA"/>
    <w:rsid w:val="007174AA"/>
    <w:rsid w:val="0071762E"/>
    <w:rsid w:val="007177E4"/>
    <w:rsid w:val="0071785B"/>
    <w:rsid w:val="0071799A"/>
    <w:rsid w:val="00717D73"/>
    <w:rsid w:val="00717F8A"/>
    <w:rsid w:val="007202DC"/>
    <w:rsid w:val="00720561"/>
    <w:rsid w:val="0072076A"/>
    <w:rsid w:val="007209B8"/>
    <w:rsid w:val="00720A33"/>
    <w:rsid w:val="00720E57"/>
    <w:rsid w:val="00720F06"/>
    <w:rsid w:val="00720F85"/>
    <w:rsid w:val="00720FB6"/>
    <w:rsid w:val="0072107B"/>
    <w:rsid w:val="007210AC"/>
    <w:rsid w:val="007219C3"/>
    <w:rsid w:val="007219F0"/>
    <w:rsid w:val="00721BF8"/>
    <w:rsid w:val="00721F06"/>
    <w:rsid w:val="0072201B"/>
    <w:rsid w:val="00722396"/>
    <w:rsid w:val="007227B6"/>
    <w:rsid w:val="0072283A"/>
    <w:rsid w:val="00722879"/>
    <w:rsid w:val="00722DF5"/>
    <w:rsid w:val="00722EE9"/>
    <w:rsid w:val="00722F96"/>
    <w:rsid w:val="00723313"/>
    <w:rsid w:val="00723415"/>
    <w:rsid w:val="007235F8"/>
    <w:rsid w:val="00723831"/>
    <w:rsid w:val="007238B1"/>
    <w:rsid w:val="007239A5"/>
    <w:rsid w:val="00723E3C"/>
    <w:rsid w:val="007242AC"/>
    <w:rsid w:val="0072465B"/>
    <w:rsid w:val="007249B5"/>
    <w:rsid w:val="007251F6"/>
    <w:rsid w:val="007255AB"/>
    <w:rsid w:val="007255DE"/>
    <w:rsid w:val="00725631"/>
    <w:rsid w:val="00725664"/>
    <w:rsid w:val="007257EA"/>
    <w:rsid w:val="00725BD2"/>
    <w:rsid w:val="00725C2A"/>
    <w:rsid w:val="00725CBB"/>
    <w:rsid w:val="00725F28"/>
    <w:rsid w:val="00725F82"/>
    <w:rsid w:val="00725FA6"/>
    <w:rsid w:val="00726098"/>
    <w:rsid w:val="007261A7"/>
    <w:rsid w:val="00726392"/>
    <w:rsid w:val="00726670"/>
    <w:rsid w:val="00726923"/>
    <w:rsid w:val="00726A4C"/>
    <w:rsid w:val="0072772B"/>
    <w:rsid w:val="00727939"/>
    <w:rsid w:val="00727B5A"/>
    <w:rsid w:val="00727C60"/>
    <w:rsid w:val="00727D75"/>
    <w:rsid w:val="00727D7E"/>
    <w:rsid w:val="00727F89"/>
    <w:rsid w:val="00727FE6"/>
    <w:rsid w:val="00730015"/>
    <w:rsid w:val="0073006E"/>
    <w:rsid w:val="0073013A"/>
    <w:rsid w:val="007304EE"/>
    <w:rsid w:val="00730C57"/>
    <w:rsid w:val="00730E23"/>
    <w:rsid w:val="00730FCE"/>
    <w:rsid w:val="00731C76"/>
    <w:rsid w:val="00732051"/>
    <w:rsid w:val="00732163"/>
    <w:rsid w:val="00732C0D"/>
    <w:rsid w:val="00732C88"/>
    <w:rsid w:val="00732D7D"/>
    <w:rsid w:val="00732FFD"/>
    <w:rsid w:val="007331A9"/>
    <w:rsid w:val="00733268"/>
    <w:rsid w:val="00733284"/>
    <w:rsid w:val="00733671"/>
    <w:rsid w:val="00733BEF"/>
    <w:rsid w:val="007347D3"/>
    <w:rsid w:val="00734EAE"/>
    <w:rsid w:val="00735320"/>
    <w:rsid w:val="007353AA"/>
    <w:rsid w:val="007358EE"/>
    <w:rsid w:val="007359BA"/>
    <w:rsid w:val="00735CF6"/>
    <w:rsid w:val="00735E5F"/>
    <w:rsid w:val="007366D2"/>
    <w:rsid w:val="00736877"/>
    <w:rsid w:val="007369A8"/>
    <w:rsid w:val="00736B40"/>
    <w:rsid w:val="00736C61"/>
    <w:rsid w:val="007370AD"/>
    <w:rsid w:val="00737355"/>
    <w:rsid w:val="00737ADA"/>
    <w:rsid w:val="00737CE1"/>
    <w:rsid w:val="00737F1C"/>
    <w:rsid w:val="007405DA"/>
    <w:rsid w:val="00740637"/>
    <w:rsid w:val="007406CB"/>
    <w:rsid w:val="0074093F"/>
    <w:rsid w:val="00740B84"/>
    <w:rsid w:val="007410D2"/>
    <w:rsid w:val="007413AE"/>
    <w:rsid w:val="00741418"/>
    <w:rsid w:val="0074188A"/>
    <w:rsid w:val="00741913"/>
    <w:rsid w:val="00741B22"/>
    <w:rsid w:val="00741C3E"/>
    <w:rsid w:val="00741F62"/>
    <w:rsid w:val="007421EE"/>
    <w:rsid w:val="00742719"/>
    <w:rsid w:val="00742B86"/>
    <w:rsid w:val="00742C98"/>
    <w:rsid w:val="00742F13"/>
    <w:rsid w:val="00742FE6"/>
    <w:rsid w:val="00743510"/>
    <w:rsid w:val="007437AB"/>
    <w:rsid w:val="00743B4C"/>
    <w:rsid w:val="007442FD"/>
    <w:rsid w:val="00744386"/>
    <w:rsid w:val="00744550"/>
    <w:rsid w:val="00744C92"/>
    <w:rsid w:val="00744E1E"/>
    <w:rsid w:val="00744FC8"/>
    <w:rsid w:val="00745157"/>
    <w:rsid w:val="0074528E"/>
    <w:rsid w:val="0074545A"/>
    <w:rsid w:val="0074548A"/>
    <w:rsid w:val="00745AD2"/>
    <w:rsid w:val="00745C01"/>
    <w:rsid w:val="00745D8C"/>
    <w:rsid w:val="00745F00"/>
    <w:rsid w:val="007460E6"/>
    <w:rsid w:val="00746B96"/>
    <w:rsid w:val="00746BB8"/>
    <w:rsid w:val="00746DB1"/>
    <w:rsid w:val="00746DDE"/>
    <w:rsid w:val="00746F4C"/>
    <w:rsid w:val="00747251"/>
    <w:rsid w:val="00747467"/>
    <w:rsid w:val="00747689"/>
    <w:rsid w:val="00747ACA"/>
    <w:rsid w:val="00747C53"/>
    <w:rsid w:val="007501D4"/>
    <w:rsid w:val="00750240"/>
    <w:rsid w:val="0075038B"/>
    <w:rsid w:val="007503EF"/>
    <w:rsid w:val="00750A33"/>
    <w:rsid w:val="00750B82"/>
    <w:rsid w:val="00750DEB"/>
    <w:rsid w:val="00750E1A"/>
    <w:rsid w:val="00750FC9"/>
    <w:rsid w:val="00750FF9"/>
    <w:rsid w:val="00751157"/>
    <w:rsid w:val="00751316"/>
    <w:rsid w:val="00751BFE"/>
    <w:rsid w:val="00751CA8"/>
    <w:rsid w:val="00752162"/>
    <w:rsid w:val="00752586"/>
    <w:rsid w:val="00752A16"/>
    <w:rsid w:val="00752A55"/>
    <w:rsid w:val="00752BEA"/>
    <w:rsid w:val="00752C23"/>
    <w:rsid w:val="0075320C"/>
    <w:rsid w:val="00753296"/>
    <w:rsid w:val="007534AD"/>
    <w:rsid w:val="007534C5"/>
    <w:rsid w:val="00753795"/>
    <w:rsid w:val="00753847"/>
    <w:rsid w:val="00753867"/>
    <w:rsid w:val="00753AEB"/>
    <w:rsid w:val="00753CFA"/>
    <w:rsid w:val="00753EBB"/>
    <w:rsid w:val="00754155"/>
    <w:rsid w:val="00754161"/>
    <w:rsid w:val="007545B0"/>
    <w:rsid w:val="007549BD"/>
    <w:rsid w:val="00754B1C"/>
    <w:rsid w:val="00754ED4"/>
    <w:rsid w:val="00754F60"/>
    <w:rsid w:val="007553ED"/>
    <w:rsid w:val="00755442"/>
    <w:rsid w:val="00755810"/>
    <w:rsid w:val="00755983"/>
    <w:rsid w:val="00755C08"/>
    <w:rsid w:val="00755C7F"/>
    <w:rsid w:val="00755F3E"/>
    <w:rsid w:val="0075600A"/>
    <w:rsid w:val="007560A4"/>
    <w:rsid w:val="00756249"/>
    <w:rsid w:val="00756632"/>
    <w:rsid w:val="00756CB3"/>
    <w:rsid w:val="00756CBE"/>
    <w:rsid w:val="00756D37"/>
    <w:rsid w:val="0075704C"/>
    <w:rsid w:val="007575F5"/>
    <w:rsid w:val="0075767A"/>
    <w:rsid w:val="007576A2"/>
    <w:rsid w:val="00757A5A"/>
    <w:rsid w:val="00757FB2"/>
    <w:rsid w:val="00760024"/>
    <w:rsid w:val="0076006F"/>
    <w:rsid w:val="00760265"/>
    <w:rsid w:val="0076049F"/>
    <w:rsid w:val="00760525"/>
    <w:rsid w:val="0076071F"/>
    <w:rsid w:val="00760D54"/>
    <w:rsid w:val="00760DB3"/>
    <w:rsid w:val="00760E4B"/>
    <w:rsid w:val="007611F1"/>
    <w:rsid w:val="00761423"/>
    <w:rsid w:val="00761428"/>
    <w:rsid w:val="007616A1"/>
    <w:rsid w:val="0076187A"/>
    <w:rsid w:val="00761944"/>
    <w:rsid w:val="00761EC3"/>
    <w:rsid w:val="0076201A"/>
    <w:rsid w:val="00762196"/>
    <w:rsid w:val="007621BB"/>
    <w:rsid w:val="007623AF"/>
    <w:rsid w:val="00762768"/>
    <w:rsid w:val="00762D6E"/>
    <w:rsid w:val="00762EF1"/>
    <w:rsid w:val="0076357D"/>
    <w:rsid w:val="00763652"/>
    <w:rsid w:val="00763A00"/>
    <w:rsid w:val="00763B79"/>
    <w:rsid w:val="00763BCA"/>
    <w:rsid w:val="00763FD1"/>
    <w:rsid w:val="00764158"/>
    <w:rsid w:val="00764195"/>
    <w:rsid w:val="00764279"/>
    <w:rsid w:val="007642F9"/>
    <w:rsid w:val="0076434B"/>
    <w:rsid w:val="00764566"/>
    <w:rsid w:val="00764824"/>
    <w:rsid w:val="00764865"/>
    <w:rsid w:val="00764948"/>
    <w:rsid w:val="00764B0E"/>
    <w:rsid w:val="00764BE3"/>
    <w:rsid w:val="00764E0F"/>
    <w:rsid w:val="007651C4"/>
    <w:rsid w:val="007656CA"/>
    <w:rsid w:val="007658DE"/>
    <w:rsid w:val="00765A6A"/>
    <w:rsid w:val="00765AF7"/>
    <w:rsid w:val="00765C34"/>
    <w:rsid w:val="00765E85"/>
    <w:rsid w:val="00766159"/>
    <w:rsid w:val="00766589"/>
    <w:rsid w:val="007665EC"/>
    <w:rsid w:val="00766630"/>
    <w:rsid w:val="007666D8"/>
    <w:rsid w:val="00766A30"/>
    <w:rsid w:val="00766AED"/>
    <w:rsid w:val="00766E94"/>
    <w:rsid w:val="00766EC6"/>
    <w:rsid w:val="00767448"/>
    <w:rsid w:val="0076749D"/>
    <w:rsid w:val="0076786D"/>
    <w:rsid w:val="007678EF"/>
    <w:rsid w:val="00767A42"/>
    <w:rsid w:val="00767A9B"/>
    <w:rsid w:val="00767CCF"/>
    <w:rsid w:val="00767E5A"/>
    <w:rsid w:val="007700CA"/>
    <w:rsid w:val="007703E0"/>
    <w:rsid w:val="0077052C"/>
    <w:rsid w:val="007705C5"/>
    <w:rsid w:val="0077068F"/>
    <w:rsid w:val="00770824"/>
    <w:rsid w:val="007708A4"/>
    <w:rsid w:val="00770AA7"/>
    <w:rsid w:val="00770C61"/>
    <w:rsid w:val="00770DC2"/>
    <w:rsid w:val="00770E43"/>
    <w:rsid w:val="007711B6"/>
    <w:rsid w:val="0077140B"/>
    <w:rsid w:val="007717BC"/>
    <w:rsid w:val="00771864"/>
    <w:rsid w:val="007718C2"/>
    <w:rsid w:val="007719E3"/>
    <w:rsid w:val="0077232E"/>
    <w:rsid w:val="00772418"/>
    <w:rsid w:val="007731B5"/>
    <w:rsid w:val="00773230"/>
    <w:rsid w:val="00773549"/>
    <w:rsid w:val="007738A8"/>
    <w:rsid w:val="00773AF1"/>
    <w:rsid w:val="00773C26"/>
    <w:rsid w:val="00773C8B"/>
    <w:rsid w:val="00774025"/>
    <w:rsid w:val="00774084"/>
    <w:rsid w:val="00774118"/>
    <w:rsid w:val="00774416"/>
    <w:rsid w:val="00774663"/>
    <w:rsid w:val="007746A3"/>
    <w:rsid w:val="007746CA"/>
    <w:rsid w:val="00774714"/>
    <w:rsid w:val="00774B19"/>
    <w:rsid w:val="00774B22"/>
    <w:rsid w:val="00774B61"/>
    <w:rsid w:val="00774E4B"/>
    <w:rsid w:val="00774E62"/>
    <w:rsid w:val="00774F6F"/>
    <w:rsid w:val="0077578E"/>
    <w:rsid w:val="007757D5"/>
    <w:rsid w:val="00775A3E"/>
    <w:rsid w:val="00775B6D"/>
    <w:rsid w:val="00775E3A"/>
    <w:rsid w:val="00776449"/>
    <w:rsid w:val="007764F4"/>
    <w:rsid w:val="007766E5"/>
    <w:rsid w:val="00776B21"/>
    <w:rsid w:val="00777092"/>
    <w:rsid w:val="00777199"/>
    <w:rsid w:val="0077727E"/>
    <w:rsid w:val="0077730C"/>
    <w:rsid w:val="007777DA"/>
    <w:rsid w:val="00777846"/>
    <w:rsid w:val="0077784A"/>
    <w:rsid w:val="00777885"/>
    <w:rsid w:val="00777BE3"/>
    <w:rsid w:val="00777F45"/>
    <w:rsid w:val="00777F90"/>
    <w:rsid w:val="0078025D"/>
    <w:rsid w:val="0078080B"/>
    <w:rsid w:val="00780A95"/>
    <w:rsid w:val="0078129E"/>
    <w:rsid w:val="0078168C"/>
    <w:rsid w:val="0078170C"/>
    <w:rsid w:val="00781957"/>
    <w:rsid w:val="00781B11"/>
    <w:rsid w:val="00781DB8"/>
    <w:rsid w:val="00781E8D"/>
    <w:rsid w:val="00781F32"/>
    <w:rsid w:val="00781F88"/>
    <w:rsid w:val="007821BF"/>
    <w:rsid w:val="00782433"/>
    <w:rsid w:val="00782BF4"/>
    <w:rsid w:val="00782D14"/>
    <w:rsid w:val="007836D1"/>
    <w:rsid w:val="0078395B"/>
    <w:rsid w:val="0078396B"/>
    <w:rsid w:val="007839FB"/>
    <w:rsid w:val="00783A09"/>
    <w:rsid w:val="00783ABF"/>
    <w:rsid w:val="00783BD1"/>
    <w:rsid w:val="00783D3D"/>
    <w:rsid w:val="00783F7A"/>
    <w:rsid w:val="00783FE3"/>
    <w:rsid w:val="00784076"/>
    <w:rsid w:val="007840BA"/>
    <w:rsid w:val="0078455E"/>
    <w:rsid w:val="0078474B"/>
    <w:rsid w:val="00784A96"/>
    <w:rsid w:val="00784AF5"/>
    <w:rsid w:val="00784CAF"/>
    <w:rsid w:val="00784EAE"/>
    <w:rsid w:val="0078501F"/>
    <w:rsid w:val="0078507F"/>
    <w:rsid w:val="00785293"/>
    <w:rsid w:val="007854BE"/>
    <w:rsid w:val="007858F1"/>
    <w:rsid w:val="00785C01"/>
    <w:rsid w:val="00785C64"/>
    <w:rsid w:val="00785C9E"/>
    <w:rsid w:val="00786711"/>
    <w:rsid w:val="00786C0C"/>
    <w:rsid w:val="00786DC3"/>
    <w:rsid w:val="00786DF4"/>
    <w:rsid w:val="0078721B"/>
    <w:rsid w:val="0078781F"/>
    <w:rsid w:val="00787857"/>
    <w:rsid w:val="00787B04"/>
    <w:rsid w:val="00787B92"/>
    <w:rsid w:val="007907E5"/>
    <w:rsid w:val="00790BDA"/>
    <w:rsid w:val="00790C10"/>
    <w:rsid w:val="007910FF"/>
    <w:rsid w:val="007912C4"/>
    <w:rsid w:val="00791524"/>
    <w:rsid w:val="00791AF9"/>
    <w:rsid w:val="00791CBB"/>
    <w:rsid w:val="0079217C"/>
    <w:rsid w:val="00792927"/>
    <w:rsid w:val="00792BE1"/>
    <w:rsid w:val="00792F48"/>
    <w:rsid w:val="007931D0"/>
    <w:rsid w:val="0079329F"/>
    <w:rsid w:val="0079344E"/>
    <w:rsid w:val="007938EE"/>
    <w:rsid w:val="00793AF0"/>
    <w:rsid w:val="00793B0E"/>
    <w:rsid w:val="00793C63"/>
    <w:rsid w:val="00793D6F"/>
    <w:rsid w:val="00793DA0"/>
    <w:rsid w:val="00794528"/>
    <w:rsid w:val="00794CD3"/>
    <w:rsid w:val="00794DAF"/>
    <w:rsid w:val="007953C0"/>
    <w:rsid w:val="007954CC"/>
    <w:rsid w:val="007954E6"/>
    <w:rsid w:val="00795607"/>
    <w:rsid w:val="0079575D"/>
    <w:rsid w:val="00795C93"/>
    <w:rsid w:val="00795EF7"/>
    <w:rsid w:val="00795F89"/>
    <w:rsid w:val="00796233"/>
    <w:rsid w:val="007964B7"/>
    <w:rsid w:val="00796708"/>
    <w:rsid w:val="00796E07"/>
    <w:rsid w:val="00797027"/>
    <w:rsid w:val="00797228"/>
    <w:rsid w:val="00797294"/>
    <w:rsid w:val="00797304"/>
    <w:rsid w:val="007974E8"/>
    <w:rsid w:val="00797659"/>
    <w:rsid w:val="0079767E"/>
    <w:rsid w:val="0079774D"/>
    <w:rsid w:val="00797A27"/>
    <w:rsid w:val="007A05C5"/>
    <w:rsid w:val="007A0780"/>
    <w:rsid w:val="007A099E"/>
    <w:rsid w:val="007A0DAF"/>
    <w:rsid w:val="007A0DF3"/>
    <w:rsid w:val="007A0E81"/>
    <w:rsid w:val="007A0ECD"/>
    <w:rsid w:val="007A0F4A"/>
    <w:rsid w:val="007A1533"/>
    <w:rsid w:val="007A18C8"/>
    <w:rsid w:val="007A1936"/>
    <w:rsid w:val="007A19E2"/>
    <w:rsid w:val="007A1A4C"/>
    <w:rsid w:val="007A1A6A"/>
    <w:rsid w:val="007A1D91"/>
    <w:rsid w:val="007A1E28"/>
    <w:rsid w:val="007A1EB7"/>
    <w:rsid w:val="007A1FDC"/>
    <w:rsid w:val="007A27B4"/>
    <w:rsid w:val="007A2C32"/>
    <w:rsid w:val="007A2FB4"/>
    <w:rsid w:val="007A32E6"/>
    <w:rsid w:val="007A3347"/>
    <w:rsid w:val="007A3843"/>
    <w:rsid w:val="007A4220"/>
    <w:rsid w:val="007A47C7"/>
    <w:rsid w:val="007A4871"/>
    <w:rsid w:val="007A4BF4"/>
    <w:rsid w:val="007A567C"/>
    <w:rsid w:val="007A57FC"/>
    <w:rsid w:val="007A5BB9"/>
    <w:rsid w:val="007A6035"/>
    <w:rsid w:val="007A61E2"/>
    <w:rsid w:val="007A62F3"/>
    <w:rsid w:val="007A632F"/>
    <w:rsid w:val="007A6A8F"/>
    <w:rsid w:val="007A6BA8"/>
    <w:rsid w:val="007A6CBB"/>
    <w:rsid w:val="007A6F38"/>
    <w:rsid w:val="007A75A7"/>
    <w:rsid w:val="007A784A"/>
    <w:rsid w:val="007A7A8F"/>
    <w:rsid w:val="007A7ABB"/>
    <w:rsid w:val="007A7E02"/>
    <w:rsid w:val="007B0122"/>
    <w:rsid w:val="007B02C4"/>
    <w:rsid w:val="007B02FD"/>
    <w:rsid w:val="007B08CC"/>
    <w:rsid w:val="007B0B64"/>
    <w:rsid w:val="007B0D47"/>
    <w:rsid w:val="007B1026"/>
    <w:rsid w:val="007B12F4"/>
    <w:rsid w:val="007B14EC"/>
    <w:rsid w:val="007B1A93"/>
    <w:rsid w:val="007B1FFE"/>
    <w:rsid w:val="007B207B"/>
    <w:rsid w:val="007B20BE"/>
    <w:rsid w:val="007B2F61"/>
    <w:rsid w:val="007B3205"/>
    <w:rsid w:val="007B355A"/>
    <w:rsid w:val="007B3633"/>
    <w:rsid w:val="007B3704"/>
    <w:rsid w:val="007B39EC"/>
    <w:rsid w:val="007B3CE3"/>
    <w:rsid w:val="007B3F05"/>
    <w:rsid w:val="007B42ED"/>
    <w:rsid w:val="007B43D8"/>
    <w:rsid w:val="007B451F"/>
    <w:rsid w:val="007B4755"/>
    <w:rsid w:val="007B497C"/>
    <w:rsid w:val="007B4981"/>
    <w:rsid w:val="007B50A3"/>
    <w:rsid w:val="007B54FB"/>
    <w:rsid w:val="007B582C"/>
    <w:rsid w:val="007B5EE4"/>
    <w:rsid w:val="007B5F30"/>
    <w:rsid w:val="007B60D4"/>
    <w:rsid w:val="007B628C"/>
    <w:rsid w:val="007B62CA"/>
    <w:rsid w:val="007B76FC"/>
    <w:rsid w:val="007B7ABA"/>
    <w:rsid w:val="007B7C24"/>
    <w:rsid w:val="007B7CF3"/>
    <w:rsid w:val="007C036A"/>
    <w:rsid w:val="007C04D1"/>
    <w:rsid w:val="007C0523"/>
    <w:rsid w:val="007C0612"/>
    <w:rsid w:val="007C0660"/>
    <w:rsid w:val="007C07AA"/>
    <w:rsid w:val="007C0C1C"/>
    <w:rsid w:val="007C0F35"/>
    <w:rsid w:val="007C0FCE"/>
    <w:rsid w:val="007C1252"/>
    <w:rsid w:val="007C1704"/>
    <w:rsid w:val="007C1B0D"/>
    <w:rsid w:val="007C1E74"/>
    <w:rsid w:val="007C1F9C"/>
    <w:rsid w:val="007C20E5"/>
    <w:rsid w:val="007C2304"/>
    <w:rsid w:val="007C2334"/>
    <w:rsid w:val="007C262C"/>
    <w:rsid w:val="007C2A27"/>
    <w:rsid w:val="007C2C29"/>
    <w:rsid w:val="007C2D00"/>
    <w:rsid w:val="007C38AC"/>
    <w:rsid w:val="007C3C9E"/>
    <w:rsid w:val="007C3CBD"/>
    <w:rsid w:val="007C3DC5"/>
    <w:rsid w:val="007C3E22"/>
    <w:rsid w:val="007C3F2A"/>
    <w:rsid w:val="007C4080"/>
    <w:rsid w:val="007C44EA"/>
    <w:rsid w:val="007C46F5"/>
    <w:rsid w:val="007C47BA"/>
    <w:rsid w:val="007C4B96"/>
    <w:rsid w:val="007C4CE7"/>
    <w:rsid w:val="007C505A"/>
    <w:rsid w:val="007C55EF"/>
    <w:rsid w:val="007C560B"/>
    <w:rsid w:val="007C5723"/>
    <w:rsid w:val="007C572C"/>
    <w:rsid w:val="007C589B"/>
    <w:rsid w:val="007C5A72"/>
    <w:rsid w:val="007C5A7B"/>
    <w:rsid w:val="007C6056"/>
    <w:rsid w:val="007C64C3"/>
    <w:rsid w:val="007C657B"/>
    <w:rsid w:val="007C6967"/>
    <w:rsid w:val="007C72F7"/>
    <w:rsid w:val="007C7553"/>
    <w:rsid w:val="007C7793"/>
    <w:rsid w:val="007C784A"/>
    <w:rsid w:val="007C7A15"/>
    <w:rsid w:val="007D0336"/>
    <w:rsid w:val="007D0355"/>
    <w:rsid w:val="007D0590"/>
    <w:rsid w:val="007D0623"/>
    <w:rsid w:val="007D08EE"/>
    <w:rsid w:val="007D0D42"/>
    <w:rsid w:val="007D1136"/>
    <w:rsid w:val="007D11C9"/>
    <w:rsid w:val="007D13E2"/>
    <w:rsid w:val="007D184E"/>
    <w:rsid w:val="007D188D"/>
    <w:rsid w:val="007D18DA"/>
    <w:rsid w:val="007D1A8A"/>
    <w:rsid w:val="007D1D9F"/>
    <w:rsid w:val="007D1E75"/>
    <w:rsid w:val="007D299F"/>
    <w:rsid w:val="007D2DFE"/>
    <w:rsid w:val="007D3093"/>
    <w:rsid w:val="007D3847"/>
    <w:rsid w:val="007D395E"/>
    <w:rsid w:val="007D4474"/>
    <w:rsid w:val="007D44FC"/>
    <w:rsid w:val="007D45C2"/>
    <w:rsid w:val="007D46BE"/>
    <w:rsid w:val="007D46DA"/>
    <w:rsid w:val="007D48AA"/>
    <w:rsid w:val="007D4DF4"/>
    <w:rsid w:val="007D5210"/>
    <w:rsid w:val="007D53C7"/>
    <w:rsid w:val="007D5A48"/>
    <w:rsid w:val="007D5A9A"/>
    <w:rsid w:val="007D6016"/>
    <w:rsid w:val="007D60C2"/>
    <w:rsid w:val="007D65A3"/>
    <w:rsid w:val="007D68B4"/>
    <w:rsid w:val="007D6FC8"/>
    <w:rsid w:val="007D733F"/>
    <w:rsid w:val="007D7349"/>
    <w:rsid w:val="007D7813"/>
    <w:rsid w:val="007D7BA4"/>
    <w:rsid w:val="007D7F7E"/>
    <w:rsid w:val="007E0281"/>
    <w:rsid w:val="007E0429"/>
    <w:rsid w:val="007E0865"/>
    <w:rsid w:val="007E0B9B"/>
    <w:rsid w:val="007E0EC8"/>
    <w:rsid w:val="007E10D1"/>
    <w:rsid w:val="007E11B3"/>
    <w:rsid w:val="007E1286"/>
    <w:rsid w:val="007E1488"/>
    <w:rsid w:val="007E164D"/>
    <w:rsid w:val="007E215B"/>
    <w:rsid w:val="007E256D"/>
    <w:rsid w:val="007E2941"/>
    <w:rsid w:val="007E2B40"/>
    <w:rsid w:val="007E2EA1"/>
    <w:rsid w:val="007E2FC0"/>
    <w:rsid w:val="007E3858"/>
    <w:rsid w:val="007E3D34"/>
    <w:rsid w:val="007E3ED8"/>
    <w:rsid w:val="007E4011"/>
    <w:rsid w:val="007E443D"/>
    <w:rsid w:val="007E45E7"/>
    <w:rsid w:val="007E4797"/>
    <w:rsid w:val="007E4A3C"/>
    <w:rsid w:val="007E4AFB"/>
    <w:rsid w:val="007E4E1A"/>
    <w:rsid w:val="007E4F7E"/>
    <w:rsid w:val="007E4F9C"/>
    <w:rsid w:val="007E4FF4"/>
    <w:rsid w:val="007E5436"/>
    <w:rsid w:val="007E54A5"/>
    <w:rsid w:val="007E556E"/>
    <w:rsid w:val="007E58A2"/>
    <w:rsid w:val="007E5AEE"/>
    <w:rsid w:val="007E5BAE"/>
    <w:rsid w:val="007E5C62"/>
    <w:rsid w:val="007E5CDE"/>
    <w:rsid w:val="007E6001"/>
    <w:rsid w:val="007E6117"/>
    <w:rsid w:val="007E63C4"/>
    <w:rsid w:val="007E64DE"/>
    <w:rsid w:val="007E6A8B"/>
    <w:rsid w:val="007E6B89"/>
    <w:rsid w:val="007E6FB7"/>
    <w:rsid w:val="007E70A2"/>
    <w:rsid w:val="007E7139"/>
    <w:rsid w:val="007E7571"/>
    <w:rsid w:val="007E75A1"/>
    <w:rsid w:val="007E7A48"/>
    <w:rsid w:val="007E7DE9"/>
    <w:rsid w:val="007E7EF8"/>
    <w:rsid w:val="007F02E7"/>
    <w:rsid w:val="007F031B"/>
    <w:rsid w:val="007F0339"/>
    <w:rsid w:val="007F079D"/>
    <w:rsid w:val="007F099B"/>
    <w:rsid w:val="007F0BDB"/>
    <w:rsid w:val="007F0D93"/>
    <w:rsid w:val="007F13FC"/>
    <w:rsid w:val="007F1403"/>
    <w:rsid w:val="007F143A"/>
    <w:rsid w:val="007F1B1B"/>
    <w:rsid w:val="007F1BBE"/>
    <w:rsid w:val="007F1F34"/>
    <w:rsid w:val="007F1F9F"/>
    <w:rsid w:val="007F2234"/>
    <w:rsid w:val="007F240D"/>
    <w:rsid w:val="007F24A2"/>
    <w:rsid w:val="007F258C"/>
    <w:rsid w:val="007F2C54"/>
    <w:rsid w:val="007F2C84"/>
    <w:rsid w:val="007F3545"/>
    <w:rsid w:val="007F3AF5"/>
    <w:rsid w:val="007F3D32"/>
    <w:rsid w:val="007F3E66"/>
    <w:rsid w:val="007F3F88"/>
    <w:rsid w:val="007F50E3"/>
    <w:rsid w:val="007F51BE"/>
    <w:rsid w:val="007F5428"/>
    <w:rsid w:val="007F54E9"/>
    <w:rsid w:val="007F5793"/>
    <w:rsid w:val="007F58A0"/>
    <w:rsid w:val="007F59DB"/>
    <w:rsid w:val="007F59E2"/>
    <w:rsid w:val="007F5AB8"/>
    <w:rsid w:val="007F5B38"/>
    <w:rsid w:val="007F5B71"/>
    <w:rsid w:val="007F5C32"/>
    <w:rsid w:val="007F5C78"/>
    <w:rsid w:val="007F5DEF"/>
    <w:rsid w:val="007F6014"/>
    <w:rsid w:val="007F624E"/>
    <w:rsid w:val="007F6295"/>
    <w:rsid w:val="007F66E8"/>
    <w:rsid w:val="007F6AC9"/>
    <w:rsid w:val="007F6CFD"/>
    <w:rsid w:val="007F701B"/>
    <w:rsid w:val="007F728A"/>
    <w:rsid w:val="007F7537"/>
    <w:rsid w:val="007F75DA"/>
    <w:rsid w:val="007F75E7"/>
    <w:rsid w:val="007F76E4"/>
    <w:rsid w:val="007F77F4"/>
    <w:rsid w:val="007F7E30"/>
    <w:rsid w:val="008005AC"/>
    <w:rsid w:val="008005B8"/>
    <w:rsid w:val="00800701"/>
    <w:rsid w:val="008009BA"/>
    <w:rsid w:val="00800CBB"/>
    <w:rsid w:val="00801070"/>
    <w:rsid w:val="008014A2"/>
    <w:rsid w:val="00801A98"/>
    <w:rsid w:val="00801AE6"/>
    <w:rsid w:val="00801C74"/>
    <w:rsid w:val="00801E64"/>
    <w:rsid w:val="00802001"/>
    <w:rsid w:val="008024FB"/>
    <w:rsid w:val="00802549"/>
    <w:rsid w:val="0080276C"/>
    <w:rsid w:val="008029F0"/>
    <w:rsid w:val="00802C9F"/>
    <w:rsid w:val="00802D78"/>
    <w:rsid w:val="00802E83"/>
    <w:rsid w:val="00802EBC"/>
    <w:rsid w:val="0080332A"/>
    <w:rsid w:val="0080347D"/>
    <w:rsid w:val="00803A98"/>
    <w:rsid w:val="00803D01"/>
    <w:rsid w:val="00803DE7"/>
    <w:rsid w:val="00803F78"/>
    <w:rsid w:val="0080419C"/>
    <w:rsid w:val="008044FC"/>
    <w:rsid w:val="008047E4"/>
    <w:rsid w:val="0080491F"/>
    <w:rsid w:val="0080497F"/>
    <w:rsid w:val="008049A8"/>
    <w:rsid w:val="00804AF6"/>
    <w:rsid w:val="00804CF8"/>
    <w:rsid w:val="00804D84"/>
    <w:rsid w:val="0080511E"/>
    <w:rsid w:val="0080515B"/>
    <w:rsid w:val="0080519F"/>
    <w:rsid w:val="0080538C"/>
    <w:rsid w:val="00805392"/>
    <w:rsid w:val="00805413"/>
    <w:rsid w:val="00805527"/>
    <w:rsid w:val="0080571F"/>
    <w:rsid w:val="00805724"/>
    <w:rsid w:val="008057B6"/>
    <w:rsid w:val="00805A1F"/>
    <w:rsid w:val="00805AB7"/>
    <w:rsid w:val="00805BE5"/>
    <w:rsid w:val="00806270"/>
    <w:rsid w:val="008062C7"/>
    <w:rsid w:val="00806552"/>
    <w:rsid w:val="00806737"/>
    <w:rsid w:val="0080694E"/>
    <w:rsid w:val="00806ABC"/>
    <w:rsid w:val="00806C1A"/>
    <w:rsid w:val="00806EB6"/>
    <w:rsid w:val="0080781E"/>
    <w:rsid w:val="008078DE"/>
    <w:rsid w:val="00807F8A"/>
    <w:rsid w:val="008104D4"/>
    <w:rsid w:val="0081069F"/>
    <w:rsid w:val="008106A8"/>
    <w:rsid w:val="00810788"/>
    <w:rsid w:val="00810CFB"/>
    <w:rsid w:val="00810DE5"/>
    <w:rsid w:val="00811024"/>
    <w:rsid w:val="008110BB"/>
    <w:rsid w:val="0081148A"/>
    <w:rsid w:val="0081184B"/>
    <w:rsid w:val="0081184E"/>
    <w:rsid w:val="00811B02"/>
    <w:rsid w:val="008120F1"/>
    <w:rsid w:val="008120FE"/>
    <w:rsid w:val="008128BF"/>
    <w:rsid w:val="00812B4E"/>
    <w:rsid w:val="00812C8B"/>
    <w:rsid w:val="0081301C"/>
    <w:rsid w:val="00813422"/>
    <w:rsid w:val="00813436"/>
    <w:rsid w:val="00813657"/>
    <w:rsid w:val="00813914"/>
    <w:rsid w:val="00813925"/>
    <w:rsid w:val="00813992"/>
    <w:rsid w:val="00813F65"/>
    <w:rsid w:val="00814114"/>
    <w:rsid w:val="00814414"/>
    <w:rsid w:val="00814451"/>
    <w:rsid w:val="0081456D"/>
    <w:rsid w:val="00814570"/>
    <w:rsid w:val="00814659"/>
    <w:rsid w:val="008146FE"/>
    <w:rsid w:val="00814723"/>
    <w:rsid w:val="00814732"/>
    <w:rsid w:val="008157FE"/>
    <w:rsid w:val="008159B8"/>
    <w:rsid w:val="00815CAB"/>
    <w:rsid w:val="00815D65"/>
    <w:rsid w:val="00816125"/>
    <w:rsid w:val="00816152"/>
    <w:rsid w:val="008164C1"/>
    <w:rsid w:val="00816737"/>
    <w:rsid w:val="00816A54"/>
    <w:rsid w:val="00816B38"/>
    <w:rsid w:val="00816D16"/>
    <w:rsid w:val="00816D4A"/>
    <w:rsid w:val="00816FF9"/>
    <w:rsid w:val="008170DD"/>
    <w:rsid w:val="0081712E"/>
    <w:rsid w:val="0081729F"/>
    <w:rsid w:val="00817486"/>
    <w:rsid w:val="0081752A"/>
    <w:rsid w:val="0081754D"/>
    <w:rsid w:val="008176DD"/>
    <w:rsid w:val="00817841"/>
    <w:rsid w:val="00817922"/>
    <w:rsid w:val="00817B5C"/>
    <w:rsid w:val="00817D49"/>
    <w:rsid w:val="00817EF3"/>
    <w:rsid w:val="0082019E"/>
    <w:rsid w:val="008208BF"/>
    <w:rsid w:val="00820AD2"/>
    <w:rsid w:val="008211AA"/>
    <w:rsid w:val="008211E9"/>
    <w:rsid w:val="00821E53"/>
    <w:rsid w:val="00821F18"/>
    <w:rsid w:val="008221ED"/>
    <w:rsid w:val="008221FE"/>
    <w:rsid w:val="00822224"/>
    <w:rsid w:val="008222B6"/>
    <w:rsid w:val="008223D4"/>
    <w:rsid w:val="00822457"/>
    <w:rsid w:val="00822783"/>
    <w:rsid w:val="00822AEB"/>
    <w:rsid w:val="00822D60"/>
    <w:rsid w:val="00822DE3"/>
    <w:rsid w:val="00822DFE"/>
    <w:rsid w:val="00822E29"/>
    <w:rsid w:val="00822F2E"/>
    <w:rsid w:val="008230B3"/>
    <w:rsid w:val="00823256"/>
    <w:rsid w:val="00823AD5"/>
    <w:rsid w:val="00823B5D"/>
    <w:rsid w:val="00823CC0"/>
    <w:rsid w:val="00823D64"/>
    <w:rsid w:val="008246A4"/>
    <w:rsid w:val="00824A2F"/>
    <w:rsid w:val="00824B2E"/>
    <w:rsid w:val="00824FAE"/>
    <w:rsid w:val="00825009"/>
    <w:rsid w:val="00825253"/>
    <w:rsid w:val="008254E2"/>
    <w:rsid w:val="00825688"/>
    <w:rsid w:val="008256F4"/>
    <w:rsid w:val="00825AB2"/>
    <w:rsid w:val="00825C14"/>
    <w:rsid w:val="008260BA"/>
    <w:rsid w:val="00826909"/>
    <w:rsid w:val="00826A38"/>
    <w:rsid w:val="00827228"/>
    <w:rsid w:val="008272AA"/>
    <w:rsid w:val="008274B5"/>
    <w:rsid w:val="0082751A"/>
    <w:rsid w:val="0082762C"/>
    <w:rsid w:val="00827AB6"/>
    <w:rsid w:val="00827E96"/>
    <w:rsid w:val="00827EBF"/>
    <w:rsid w:val="008300A5"/>
    <w:rsid w:val="00830398"/>
    <w:rsid w:val="00830513"/>
    <w:rsid w:val="00830560"/>
    <w:rsid w:val="0083062A"/>
    <w:rsid w:val="00830E3B"/>
    <w:rsid w:val="00831216"/>
    <w:rsid w:val="008315B1"/>
    <w:rsid w:val="00831798"/>
    <w:rsid w:val="00831A96"/>
    <w:rsid w:val="00832015"/>
    <w:rsid w:val="008321A4"/>
    <w:rsid w:val="00832314"/>
    <w:rsid w:val="0083231A"/>
    <w:rsid w:val="008323B2"/>
    <w:rsid w:val="00833301"/>
    <w:rsid w:val="008334E2"/>
    <w:rsid w:val="008336AC"/>
    <w:rsid w:val="008338A2"/>
    <w:rsid w:val="00833DDB"/>
    <w:rsid w:val="00833E1B"/>
    <w:rsid w:val="00833E4D"/>
    <w:rsid w:val="008340A1"/>
    <w:rsid w:val="00834216"/>
    <w:rsid w:val="0083441D"/>
    <w:rsid w:val="00834A10"/>
    <w:rsid w:val="00834C37"/>
    <w:rsid w:val="00834EEC"/>
    <w:rsid w:val="00834EFD"/>
    <w:rsid w:val="00834FD9"/>
    <w:rsid w:val="00835078"/>
    <w:rsid w:val="008351A1"/>
    <w:rsid w:val="00835309"/>
    <w:rsid w:val="0083533F"/>
    <w:rsid w:val="00835546"/>
    <w:rsid w:val="00835774"/>
    <w:rsid w:val="008358A9"/>
    <w:rsid w:val="00835B73"/>
    <w:rsid w:val="00835C06"/>
    <w:rsid w:val="00835C56"/>
    <w:rsid w:val="00835FF1"/>
    <w:rsid w:val="008360B5"/>
    <w:rsid w:val="008360F3"/>
    <w:rsid w:val="00836A08"/>
    <w:rsid w:val="00836DE2"/>
    <w:rsid w:val="00836DE7"/>
    <w:rsid w:val="00836F09"/>
    <w:rsid w:val="00836F46"/>
    <w:rsid w:val="008371CE"/>
    <w:rsid w:val="008372D5"/>
    <w:rsid w:val="008372F3"/>
    <w:rsid w:val="008373E4"/>
    <w:rsid w:val="0083764F"/>
    <w:rsid w:val="008376B2"/>
    <w:rsid w:val="008378F0"/>
    <w:rsid w:val="00837A31"/>
    <w:rsid w:val="00837A9F"/>
    <w:rsid w:val="00837AE1"/>
    <w:rsid w:val="00840175"/>
    <w:rsid w:val="00840381"/>
    <w:rsid w:val="008408CA"/>
    <w:rsid w:val="0084092F"/>
    <w:rsid w:val="008411D1"/>
    <w:rsid w:val="008413C0"/>
    <w:rsid w:val="00841468"/>
    <w:rsid w:val="0084199A"/>
    <w:rsid w:val="008419BF"/>
    <w:rsid w:val="00841D1D"/>
    <w:rsid w:val="0084229E"/>
    <w:rsid w:val="008422FA"/>
    <w:rsid w:val="0084234A"/>
    <w:rsid w:val="008428EF"/>
    <w:rsid w:val="00842AFA"/>
    <w:rsid w:val="00842D1F"/>
    <w:rsid w:val="00842F07"/>
    <w:rsid w:val="0084309A"/>
    <w:rsid w:val="00843A7B"/>
    <w:rsid w:val="00843B25"/>
    <w:rsid w:val="00843CC6"/>
    <w:rsid w:val="00843E84"/>
    <w:rsid w:val="00843EEC"/>
    <w:rsid w:val="008442E6"/>
    <w:rsid w:val="00844484"/>
    <w:rsid w:val="00844DD9"/>
    <w:rsid w:val="00844E42"/>
    <w:rsid w:val="00845714"/>
    <w:rsid w:val="008457D0"/>
    <w:rsid w:val="00845BD2"/>
    <w:rsid w:val="00845FDD"/>
    <w:rsid w:val="00846820"/>
    <w:rsid w:val="00846A02"/>
    <w:rsid w:val="0084712D"/>
    <w:rsid w:val="00847310"/>
    <w:rsid w:val="008474BF"/>
    <w:rsid w:val="008475BA"/>
    <w:rsid w:val="00847951"/>
    <w:rsid w:val="0084799D"/>
    <w:rsid w:val="00847BF1"/>
    <w:rsid w:val="00847ED0"/>
    <w:rsid w:val="0085006B"/>
    <w:rsid w:val="0085008B"/>
    <w:rsid w:val="008500FC"/>
    <w:rsid w:val="0085012B"/>
    <w:rsid w:val="008502E2"/>
    <w:rsid w:val="00850972"/>
    <w:rsid w:val="00850ADD"/>
    <w:rsid w:val="00850BBC"/>
    <w:rsid w:val="00850C1C"/>
    <w:rsid w:val="00851068"/>
    <w:rsid w:val="008513B0"/>
    <w:rsid w:val="0085145C"/>
    <w:rsid w:val="0085147E"/>
    <w:rsid w:val="00851684"/>
    <w:rsid w:val="0085188D"/>
    <w:rsid w:val="00851A5E"/>
    <w:rsid w:val="00851E12"/>
    <w:rsid w:val="00851EB7"/>
    <w:rsid w:val="00852442"/>
    <w:rsid w:val="008524C7"/>
    <w:rsid w:val="0085298A"/>
    <w:rsid w:val="00852B05"/>
    <w:rsid w:val="00852C32"/>
    <w:rsid w:val="00853236"/>
    <w:rsid w:val="008533A7"/>
    <w:rsid w:val="008533D1"/>
    <w:rsid w:val="008536E4"/>
    <w:rsid w:val="00853926"/>
    <w:rsid w:val="00853BB4"/>
    <w:rsid w:val="00853C87"/>
    <w:rsid w:val="00853F37"/>
    <w:rsid w:val="00853F67"/>
    <w:rsid w:val="008546CA"/>
    <w:rsid w:val="00854E28"/>
    <w:rsid w:val="008552E4"/>
    <w:rsid w:val="00855330"/>
    <w:rsid w:val="00855377"/>
    <w:rsid w:val="008558C0"/>
    <w:rsid w:val="00855AA7"/>
    <w:rsid w:val="00855C61"/>
    <w:rsid w:val="00855EDE"/>
    <w:rsid w:val="00855F69"/>
    <w:rsid w:val="00855FF2"/>
    <w:rsid w:val="008567F3"/>
    <w:rsid w:val="00856B8F"/>
    <w:rsid w:val="00856C94"/>
    <w:rsid w:val="00856EAE"/>
    <w:rsid w:val="00857165"/>
    <w:rsid w:val="00857196"/>
    <w:rsid w:val="008572C9"/>
    <w:rsid w:val="0085768C"/>
    <w:rsid w:val="0086014A"/>
    <w:rsid w:val="008602A3"/>
    <w:rsid w:val="00860695"/>
    <w:rsid w:val="00860C01"/>
    <w:rsid w:val="008610BD"/>
    <w:rsid w:val="0086114B"/>
    <w:rsid w:val="0086115E"/>
    <w:rsid w:val="008613AE"/>
    <w:rsid w:val="008619F3"/>
    <w:rsid w:val="00861A00"/>
    <w:rsid w:val="00861A32"/>
    <w:rsid w:val="00861AEE"/>
    <w:rsid w:val="00862056"/>
    <w:rsid w:val="008625F0"/>
    <w:rsid w:val="00862B80"/>
    <w:rsid w:val="00862BF1"/>
    <w:rsid w:val="008636B0"/>
    <w:rsid w:val="008636DB"/>
    <w:rsid w:val="008636F9"/>
    <w:rsid w:val="00863A03"/>
    <w:rsid w:val="00863A12"/>
    <w:rsid w:val="00863ADE"/>
    <w:rsid w:val="00863ED2"/>
    <w:rsid w:val="00864252"/>
    <w:rsid w:val="0086438D"/>
    <w:rsid w:val="00864602"/>
    <w:rsid w:val="0086463C"/>
    <w:rsid w:val="008646F6"/>
    <w:rsid w:val="0086482F"/>
    <w:rsid w:val="008648C3"/>
    <w:rsid w:val="00864CFF"/>
    <w:rsid w:val="00865278"/>
    <w:rsid w:val="0086573F"/>
    <w:rsid w:val="008657E4"/>
    <w:rsid w:val="0086593C"/>
    <w:rsid w:val="00865B04"/>
    <w:rsid w:val="00865CB3"/>
    <w:rsid w:val="00865CCB"/>
    <w:rsid w:val="00865D7C"/>
    <w:rsid w:val="00865ED9"/>
    <w:rsid w:val="00866058"/>
    <w:rsid w:val="008662D3"/>
    <w:rsid w:val="008667B6"/>
    <w:rsid w:val="00866C82"/>
    <w:rsid w:val="00866DA8"/>
    <w:rsid w:val="00866FEE"/>
    <w:rsid w:val="00866FF3"/>
    <w:rsid w:val="00867338"/>
    <w:rsid w:val="008676CD"/>
    <w:rsid w:val="00867825"/>
    <w:rsid w:val="00867845"/>
    <w:rsid w:val="0086790D"/>
    <w:rsid w:val="00867A00"/>
    <w:rsid w:val="00867A61"/>
    <w:rsid w:val="00867A87"/>
    <w:rsid w:val="00867ABC"/>
    <w:rsid w:val="00867F86"/>
    <w:rsid w:val="008702DE"/>
    <w:rsid w:val="008703B8"/>
    <w:rsid w:val="00870573"/>
    <w:rsid w:val="0087057D"/>
    <w:rsid w:val="008707CB"/>
    <w:rsid w:val="00870C9F"/>
    <w:rsid w:val="00871049"/>
    <w:rsid w:val="00871180"/>
    <w:rsid w:val="00871593"/>
    <w:rsid w:val="00871865"/>
    <w:rsid w:val="00871B8D"/>
    <w:rsid w:val="00872516"/>
    <w:rsid w:val="008727AB"/>
    <w:rsid w:val="00872ABE"/>
    <w:rsid w:val="00872E23"/>
    <w:rsid w:val="008731B3"/>
    <w:rsid w:val="0087323A"/>
    <w:rsid w:val="0087360B"/>
    <w:rsid w:val="00873C34"/>
    <w:rsid w:val="00873CF9"/>
    <w:rsid w:val="00873E98"/>
    <w:rsid w:val="00873F18"/>
    <w:rsid w:val="0087493D"/>
    <w:rsid w:val="00874B87"/>
    <w:rsid w:val="00874C39"/>
    <w:rsid w:val="0087509A"/>
    <w:rsid w:val="008758E0"/>
    <w:rsid w:val="008759D7"/>
    <w:rsid w:val="00875AAC"/>
    <w:rsid w:val="00875BFB"/>
    <w:rsid w:val="00875C01"/>
    <w:rsid w:val="00875CFE"/>
    <w:rsid w:val="00875D4E"/>
    <w:rsid w:val="00875F26"/>
    <w:rsid w:val="00876123"/>
    <w:rsid w:val="008769A5"/>
    <w:rsid w:val="00876A53"/>
    <w:rsid w:val="00876AA4"/>
    <w:rsid w:val="00876AD1"/>
    <w:rsid w:val="00876DD7"/>
    <w:rsid w:val="008777FA"/>
    <w:rsid w:val="008779B5"/>
    <w:rsid w:val="008805E2"/>
    <w:rsid w:val="008806BC"/>
    <w:rsid w:val="00880BC2"/>
    <w:rsid w:val="00880E2D"/>
    <w:rsid w:val="00881022"/>
    <w:rsid w:val="0088123E"/>
    <w:rsid w:val="00881A86"/>
    <w:rsid w:val="00881AA7"/>
    <w:rsid w:val="00881B1C"/>
    <w:rsid w:val="00882058"/>
    <w:rsid w:val="008820B4"/>
    <w:rsid w:val="008820D1"/>
    <w:rsid w:val="0088216C"/>
    <w:rsid w:val="008827D1"/>
    <w:rsid w:val="00882977"/>
    <w:rsid w:val="00882DA1"/>
    <w:rsid w:val="00882E78"/>
    <w:rsid w:val="00882F21"/>
    <w:rsid w:val="00882F2E"/>
    <w:rsid w:val="0088309A"/>
    <w:rsid w:val="008830DB"/>
    <w:rsid w:val="008831F6"/>
    <w:rsid w:val="0088327D"/>
    <w:rsid w:val="008832DB"/>
    <w:rsid w:val="00883921"/>
    <w:rsid w:val="00883C6E"/>
    <w:rsid w:val="00883E35"/>
    <w:rsid w:val="00883EAF"/>
    <w:rsid w:val="00883F8D"/>
    <w:rsid w:val="008848EF"/>
    <w:rsid w:val="00884AC9"/>
    <w:rsid w:val="00884D41"/>
    <w:rsid w:val="00884DDB"/>
    <w:rsid w:val="00884E50"/>
    <w:rsid w:val="00884EF8"/>
    <w:rsid w:val="00884F3A"/>
    <w:rsid w:val="00884FE5"/>
    <w:rsid w:val="0088500F"/>
    <w:rsid w:val="00885017"/>
    <w:rsid w:val="0088515C"/>
    <w:rsid w:val="00885274"/>
    <w:rsid w:val="0088554F"/>
    <w:rsid w:val="00885EE2"/>
    <w:rsid w:val="008860CF"/>
    <w:rsid w:val="008864B6"/>
    <w:rsid w:val="008870F6"/>
    <w:rsid w:val="00887340"/>
    <w:rsid w:val="008876F4"/>
    <w:rsid w:val="00887CF7"/>
    <w:rsid w:val="00890037"/>
    <w:rsid w:val="008903DC"/>
    <w:rsid w:val="008906CC"/>
    <w:rsid w:val="00890A4F"/>
    <w:rsid w:val="00890FF6"/>
    <w:rsid w:val="00891855"/>
    <w:rsid w:val="00892338"/>
    <w:rsid w:val="008924FD"/>
    <w:rsid w:val="0089260E"/>
    <w:rsid w:val="00892CC9"/>
    <w:rsid w:val="00892ECB"/>
    <w:rsid w:val="008938F4"/>
    <w:rsid w:val="00893FCA"/>
    <w:rsid w:val="00893FD7"/>
    <w:rsid w:val="00894110"/>
    <w:rsid w:val="0089425C"/>
    <w:rsid w:val="008942A2"/>
    <w:rsid w:val="0089452C"/>
    <w:rsid w:val="00894A17"/>
    <w:rsid w:val="00894D46"/>
    <w:rsid w:val="008950C6"/>
    <w:rsid w:val="008951E2"/>
    <w:rsid w:val="00895454"/>
    <w:rsid w:val="008958F6"/>
    <w:rsid w:val="00895A84"/>
    <w:rsid w:val="00895AE0"/>
    <w:rsid w:val="00895FA8"/>
    <w:rsid w:val="00896244"/>
    <w:rsid w:val="008962BA"/>
    <w:rsid w:val="00896528"/>
    <w:rsid w:val="008967CB"/>
    <w:rsid w:val="00896872"/>
    <w:rsid w:val="00896F8B"/>
    <w:rsid w:val="0089769E"/>
    <w:rsid w:val="00897926"/>
    <w:rsid w:val="008A00AC"/>
    <w:rsid w:val="008A01F1"/>
    <w:rsid w:val="008A092C"/>
    <w:rsid w:val="008A0A10"/>
    <w:rsid w:val="008A0B47"/>
    <w:rsid w:val="008A0CFE"/>
    <w:rsid w:val="008A108B"/>
    <w:rsid w:val="008A124E"/>
    <w:rsid w:val="008A1D9A"/>
    <w:rsid w:val="008A1F2A"/>
    <w:rsid w:val="008A2009"/>
    <w:rsid w:val="008A207D"/>
    <w:rsid w:val="008A20EE"/>
    <w:rsid w:val="008A21E9"/>
    <w:rsid w:val="008A2AD5"/>
    <w:rsid w:val="008A2B86"/>
    <w:rsid w:val="008A2D9F"/>
    <w:rsid w:val="008A3498"/>
    <w:rsid w:val="008A34DB"/>
    <w:rsid w:val="008A356B"/>
    <w:rsid w:val="008A3698"/>
    <w:rsid w:val="008A37ED"/>
    <w:rsid w:val="008A384E"/>
    <w:rsid w:val="008A3F68"/>
    <w:rsid w:val="008A427B"/>
    <w:rsid w:val="008A4284"/>
    <w:rsid w:val="008A43DB"/>
    <w:rsid w:val="008A4400"/>
    <w:rsid w:val="008A4765"/>
    <w:rsid w:val="008A47C8"/>
    <w:rsid w:val="008A47DE"/>
    <w:rsid w:val="008A4826"/>
    <w:rsid w:val="008A4977"/>
    <w:rsid w:val="008A4A34"/>
    <w:rsid w:val="008A4D0D"/>
    <w:rsid w:val="008A4F8D"/>
    <w:rsid w:val="008A5566"/>
    <w:rsid w:val="008A5B4E"/>
    <w:rsid w:val="008A63DF"/>
    <w:rsid w:val="008A687C"/>
    <w:rsid w:val="008A68AC"/>
    <w:rsid w:val="008A6F76"/>
    <w:rsid w:val="008A71C2"/>
    <w:rsid w:val="008A71F9"/>
    <w:rsid w:val="008A74BC"/>
    <w:rsid w:val="008A7568"/>
    <w:rsid w:val="008A75BE"/>
    <w:rsid w:val="008A7689"/>
    <w:rsid w:val="008A77DB"/>
    <w:rsid w:val="008A7EBB"/>
    <w:rsid w:val="008A7F5C"/>
    <w:rsid w:val="008A7FBC"/>
    <w:rsid w:val="008B00A4"/>
    <w:rsid w:val="008B0205"/>
    <w:rsid w:val="008B07B0"/>
    <w:rsid w:val="008B07CB"/>
    <w:rsid w:val="008B086F"/>
    <w:rsid w:val="008B0896"/>
    <w:rsid w:val="008B08FB"/>
    <w:rsid w:val="008B0A8D"/>
    <w:rsid w:val="008B0B5A"/>
    <w:rsid w:val="008B11EC"/>
    <w:rsid w:val="008B1227"/>
    <w:rsid w:val="008B1A14"/>
    <w:rsid w:val="008B1BB2"/>
    <w:rsid w:val="008B1DAC"/>
    <w:rsid w:val="008B1F40"/>
    <w:rsid w:val="008B1F71"/>
    <w:rsid w:val="008B207E"/>
    <w:rsid w:val="008B2346"/>
    <w:rsid w:val="008B23FB"/>
    <w:rsid w:val="008B248B"/>
    <w:rsid w:val="008B2574"/>
    <w:rsid w:val="008B25D8"/>
    <w:rsid w:val="008B25E4"/>
    <w:rsid w:val="008B270A"/>
    <w:rsid w:val="008B2B4E"/>
    <w:rsid w:val="008B2E73"/>
    <w:rsid w:val="008B3019"/>
    <w:rsid w:val="008B352F"/>
    <w:rsid w:val="008B38F5"/>
    <w:rsid w:val="008B4394"/>
    <w:rsid w:val="008B4611"/>
    <w:rsid w:val="008B48F9"/>
    <w:rsid w:val="008B4B22"/>
    <w:rsid w:val="008B4F1F"/>
    <w:rsid w:val="008B57E3"/>
    <w:rsid w:val="008B58AC"/>
    <w:rsid w:val="008B6019"/>
    <w:rsid w:val="008B65F5"/>
    <w:rsid w:val="008B673F"/>
    <w:rsid w:val="008B68A1"/>
    <w:rsid w:val="008B692E"/>
    <w:rsid w:val="008B6C33"/>
    <w:rsid w:val="008B72B8"/>
    <w:rsid w:val="008B7608"/>
    <w:rsid w:val="008B7680"/>
    <w:rsid w:val="008B76EE"/>
    <w:rsid w:val="008B7D4C"/>
    <w:rsid w:val="008C0062"/>
    <w:rsid w:val="008C03A0"/>
    <w:rsid w:val="008C0579"/>
    <w:rsid w:val="008C0653"/>
    <w:rsid w:val="008C089B"/>
    <w:rsid w:val="008C0A0E"/>
    <w:rsid w:val="008C0C0E"/>
    <w:rsid w:val="008C0E8A"/>
    <w:rsid w:val="008C0F3C"/>
    <w:rsid w:val="008C0F8A"/>
    <w:rsid w:val="008C1020"/>
    <w:rsid w:val="008C13D9"/>
    <w:rsid w:val="008C1782"/>
    <w:rsid w:val="008C186B"/>
    <w:rsid w:val="008C1A16"/>
    <w:rsid w:val="008C1DF8"/>
    <w:rsid w:val="008C223A"/>
    <w:rsid w:val="008C2246"/>
    <w:rsid w:val="008C22AF"/>
    <w:rsid w:val="008C257B"/>
    <w:rsid w:val="008C2662"/>
    <w:rsid w:val="008C274D"/>
    <w:rsid w:val="008C27D7"/>
    <w:rsid w:val="008C2995"/>
    <w:rsid w:val="008C3408"/>
    <w:rsid w:val="008C34A2"/>
    <w:rsid w:val="008C391A"/>
    <w:rsid w:val="008C396E"/>
    <w:rsid w:val="008C3B05"/>
    <w:rsid w:val="008C3CB5"/>
    <w:rsid w:val="008C3E5E"/>
    <w:rsid w:val="008C3E84"/>
    <w:rsid w:val="008C3F8D"/>
    <w:rsid w:val="008C42AB"/>
    <w:rsid w:val="008C42F1"/>
    <w:rsid w:val="008C4830"/>
    <w:rsid w:val="008C4989"/>
    <w:rsid w:val="008C4A50"/>
    <w:rsid w:val="008C4D3A"/>
    <w:rsid w:val="008C53DC"/>
    <w:rsid w:val="008C5421"/>
    <w:rsid w:val="008C55ED"/>
    <w:rsid w:val="008C56AE"/>
    <w:rsid w:val="008C56FB"/>
    <w:rsid w:val="008C5705"/>
    <w:rsid w:val="008C5B7B"/>
    <w:rsid w:val="008C5BAC"/>
    <w:rsid w:val="008C5BE3"/>
    <w:rsid w:val="008C6670"/>
    <w:rsid w:val="008C68FC"/>
    <w:rsid w:val="008C6E3E"/>
    <w:rsid w:val="008C746B"/>
    <w:rsid w:val="008C77BC"/>
    <w:rsid w:val="008C788F"/>
    <w:rsid w:val="008C7A23"/>
    <w:rsid w:val="008C7DCF"/>
    <w:rsid w:val="008D0112"/>
    <w:rsid w:val="008D0C99"/>
    <w:rsid w:val="008D0DDD"/>
    <w:rsid w:val="008D1396"/>
    <w:rsid w:val="008D23D1"/>
    <w:rsid w:val="008D2574"/>
    <w:rsid w:val="008D2DA7"/>
    <w:rsid w:val="008D2F39"/>
    <w:rsid w:val="008D35A9"/>
    <w:rsid w:val="008D364A"/>
    <w:rsid w:val="008D36EB"/>
    <w:rsid w:val="008D3700"/>
    <w:rsid w:val="008D3A29"/>
    <w:rsid w:val="008D3C86"/>
    <w:rsid w:val="008D42F9"/>
    <w:rsid w:val="008D45B7"/>
    <w:rsid w:val="008D46E0"/>
    <w:rsid w:val="008D4721"/>
    <w:rsid w:val="008D47AA"/>
    <w:rsid w:val="008D4AEF"/>
    <w:rsid w:val="008D4B26"/>
    <w:rsid w:val="008D513E"/>
    <w:rsid w:val="008D5141"/>
    <w:rsid w:val="008D518F"/>
    <w:rsid w:val="008D5732"/>
    <w:rsid w:val="008D5801"/>
    <w:rsid w:val="008D58B3"/>
    <w:rsid w:val="008D5B47"/>
    <w:rsid w:val="008D5F93"/>
    <w:rsid w:val="008D62C4"/>
    <w:rsid w:val="008D6358"/>
    <w:rsid w:val="008D6419"/>
    <w:rsid w:val="008D643D"/>
    <w:rsid w:val="008D6566"/>
    <w:rsid w:val="008D6A1E"/>
    <w:rsid w:val="008D6EAF"/>
    <w:rsid w:val="008D702B"/>
    <w:rsid w:val="008D7180"/>
    <w:rsid w:val="008D72FB"/>
    <w:rsid w:val="008D765E"/>
    <w:rsid w:val="008D7AB4"/>
    <w:rsid w:val="008D7BAD"/>
    <w:rsid w:val="008E0096"/>
    <w:rsid w:val="008E08CD"/>
    <w:rsid w:val="008E0B44"/>
    <w:rsid w:val="008E11E3"/>
    <w:rsid w:val="008E1232"/>
    <w:rsid w:val="008E173B"/>
    <w:rsid w:val="008E1B5F"/>
    <w:rsid w:val="008E205F"/>
    <w:rsid w:val="008E2065"/>
    <w:rsid w:val="008E2568"/>
    <w:rsid w:val="008E2805"/>
    <w:rsid w:val="008E2A9A"/>
    <w:rsid w:val="008E2BBD"/>
    <w:rsid w:val="008E2CE4"/>
    <w:rsid w:val="008E2E1A"/>
    <w:rsid w:val="008E2ED7"/>
    <w:rsid w:val="008E2FCF"/>
    <w:rsid w:val="008E31EA"/>
    <w:rsid w:val="008E372D"/>
    <w:rsid w:val="008E3C3F"/>
    <w:rsid w:val="008E3E8F"/>
    <w:rsid w:val="008E4060"/>
    <w:rsid w:val="008E44EB"/>
    <w:rsid w:val="008E48AD"/>
    <w:rsid w:val="008E48E7"/>
    <w:rsid w:val="008E4A12"/>
    <w:rsid w:val="008E5025"/>
    <w:rsid w:val="008E5380"/>
    <w:rsid w:val="008E545D"/>
    <w:rsid w:val="008E551E"/>
    <w:rsid w:val="008E5704"/>
    <w:rsid w:val="008E589F"/>
    <w:rsid w:val="008E602C"/>
    <w:rsid w:val="008E62BE"/>
    <w:rsid w:val="008E65CC"/>
    <w:rsid w:val="008E672D"/>
    <w:rsid w:val="008E6989"/>
    <w:rsid w:val="008E6AAB"/>
    <w:rsid w:val="008E6BCC"/>
    <w:rsid w:val="008E700B"/>
    <w:rsid w:val="008E70F2"/>
    <w:rsid w:val="008E7132"/>
    <w:rsid w:val="008E717A"/>
    <w:rsid w:val="008E7915"/>
    <w:rsid w:val="008E7919"/>
    <w:rsid w:val="008E7BF3"/>
    <w:rsid w:val="008F0501"/>
    <w:rsid w:val="008F0B39"/>
    <w:rsid w:val="008F105B"/>
    <w:rsid w:val="008F1391"/>
    <w:rsid w:val="008F14FC"/>
    <w:rsid w:val="008F1A4F"/>
    <w:rsid w:val="008F1F16"/>
    <w:rsid w:val="008F20B1"/>
    <w:rsid w:val="008F20F6"/>
    <w:rsid w:val="008F26C7"/>
    <w:rsid w:val="008F283F"/>
    <w:rsid w:val="008F2CE9"/>
    <w:rsid w:val="008F2CF5"/>
    <w:rsid w:val="008F2DB1"/>
    <w:rsid w:val="008F2DB6"/>
    <w:rsid w:val="008F2F5B"/>
    <w:rsid w:val="008F3496"/>
    <w:rsid w:val="008F3B9F"/>
    <w:rsid w:val="008F3BCD"/>
    <w:rsid w:val="008F3D18"/>
    <w:rsid w:val="008F3EBE"/>
    <w:rsid w:val="008F3F61"/>
    <w:rsid w:val="008F3F7A"/>
    <w:rsid w:val="008F408A"/>
    <w:rsid w:val="008F43C4"/>
    <w:rsid w:val="008F4618"/>
    <w:rsid w:val="008F4C9E"/>
    <w:rsid w:val="008F4D38"/>
    <w:rsid w:val="008F4E0E"/>
    <w:rsid w:val="008F4E3C"/>
    <w:rsid w:val="008F4E6A"/>
    <w:rsid w:val="008F529F"/>
    <w:rsid w:val="008F5F99"/>
    <w:rsid w:val="008F6223"/>
    <w:rsid w:val="008F6612"/>
    <w:rsid w:val="008F6AD0"/>
    <w:rsid w:val="008F6BB1"/>
    <w:rsid w:val="008F6C8B"/>
    <w:rsid w:val="008F6C95"/>
    <w:rsid w:val="008F6D74"/>
    <w:rsid w:val="008F756B"/>
    <w:rsid w:val="008F78BB"/>
    <w:rsid w:val="008F7A4E"/>
    <w:rsid w:val="008F7BFA"/>
    <w:rsid w:val="00900107"/>
    <w:rsid w:val="00900512"/>
    <w:rsid w:val="00900714"/>
    <w:rsid w:val="00900878"/>
    <w:rsid w:val="00900DAD"/>
    <w:rsid w:val="00900FF1"/>
    <w:rsid w:val="0090114A"/>
    <w:rsid w:val="0090123A"/>
    <w:rsid w:val="00901340"/>
    <w:rsid w:val="009014DE"/>
    <w:rsid w:val="0090156F"/>
    <w:rsid w:val="00901748"/>
    <w:rsid w:val="00901C29"/>
    <w:rsid w:val="00901CFA"/>
    <w:rsid w:val="00901D6E"/>
    <w:rsid w:val="00901F8C"/>
    <w:rsid w:val="00902083"/>
    <w:rsid w:val="009024D5"/>
    <w:rsid w:val="00902791"/>
    <w:rsid w:val="00902ADE"/>
    <w:rsid w:val="00902B51"/>
    <w:rsid w:val="00902D35"/>
    <w:rsid w:val="009031BD"/>
    <w:rsid w:val="00903560"/>
    <w:rsid w:val="00903702"/>
    <w:rsid w:val="00903776"/>
    <w:rsid w:val="009039D2"/>
    <w:rsid w:val="00903EA1"/>
    <w:rsid w:val="0090413A"/>
    <w:rsid w:val="0090415C"/>
    <w:rsid w:val="00904C6E"/>
    <w:rsid w:val="00904EDE"/>
    <w:rsid w:val="0090502C"/>
    <w:rsid w:val="009050AA"/>
    <w:rsid w:val="00905203"/>
    <w:rsid w:val="009053FA"/>
    <w:rsid w:val="0090543E"/>
    <w:rsid w:val="009054A9"/>
    <w:rsid w:val="00905C78"/>
    <w:rsid w:val="00905E41"/>
    <w:rsid w:val="00905F8C"/>
    <w:rsid w:val="0090625D"/>
    <w:rsid w:val="00906880"/>
    <w:rsid w:val="009069D0"/>
    <w:rsid w:val="00906F6E"/>
    <w:rsid w:val="00907070"/>
    <w:rsid w:val="009077FE"/>
    <w:rsid w:val="0090796E"/>
    <w:rsid w:val="00907CFD"/>
    <w:rsid w:val="00907E3E"/>
    <w:rsid w:val="00910165"/>
    <w:rsid w:val="009102F7"/>
    <w:rsid w:val="00910316"/>
    <w:rsid w:val="0091036A"/>
    <w:rsid w:val="00910670"/>
    <w:rsid w:val="009106D2"/>
    <w:rsid w:val="00910CDE"/>
    <w:rsid w:val="00911109"/>
    <w:rsid w:val="00911338"/>
    <w:rsid w:val="009115B1"/>
    <w:rsid w:val="009117CE"/>
    <w:rsid w:val="009118B0"/>
    <w:rsid w:val="00911D4E"/>
    <w:rsid w:val="00911F09"/>
    <w:rsid w:val="00912411"/>
    <w:rsid w:val="00912546"/>
    <w:rsid w:val="00912613"/>
    <w:rsid w:val="0091279A"/>
    <w:rsid w:val="0091296E"/>
    <w:rsid w:val="009129DC"/>
    <w:rsid w:val="00912C4A"/>
    <w:rsid w:val="00912D5F"/>
    <w:rsid w:val="00913061"/>
    <w:rsid w:val="0091338E"/>
    <w:rsid w:val="0091342D"/>
    <w:rsid w:val="0091347C"/>
    <w:rsid w:val="00913644"/>
    <w:rsid w:val="0091372E"/>
    <w:rsid w:val="00913B60"/>
    <w:rsid w:val="00913EB3"/>
    <w:rsid w:val="00913FBE"/>
    <w:rsid w:val="00913FE0"/>
    <w:rsid w:val="009144B9"/>
    <w:rsid w:val="00914860"/>
    <w:rsid w:val="00914985"/>
    <w:rsid w:val="00914D10"/>
    <w:rsid w:val="00914D62"/>
    <w:rsid w:val="00914DA2"/>
    <w:rsid w:val="00915343"/>
    <w:rsid w:val="0091541C"/>
    <w:rsid w:val="009159F8"/>
    <w:rsid w:val="00915AD0"/>
    <w:rsid w:val="00915C47"/>
    <w:rsid w:val="00915EE5"/>
    <w:rsid w:val="00916419"/>
    <w:rsid w:val="009164B7"/>
    <w:rsid w:val="009169CB"/>
    <w:rsid w:val="00916CCC"/>
    <w:rsid w:val="00916E9D"/>
    <w:rsid w:val="00917237"/>
    <w:rsid w:val="009172A4"/>
    <w:rsid w:val="009174D1"/>
    <w:rsid w:val="00917A88"/>
    <w:rsid w:val="00917C86"/>
    <w:rsid w:val="009200DC"/>
    <w:rsid w:val="009201B4"/>
    <w:rsid w:val="00920529"/>
    <w:rsid w:val="0092063C"/>
    <w:rsid w:val="0092082B"/>
    <w:rsid w:val="0092091B"/>
    <w:rsid w:val="00920D7B"/>
    <w:rsid w:val="009212FB"/>
    <w:rsid w:val="009218BF"/>
    <w:rsid w:val="00921A56"/>
    <w:rsid w:val="00922662"/>
    <w:rsid w:val="00922673"/>
    <w:rsid w:val="00922D56"/>
    <w:rsid w:val="00922F46"/>
    <w:rsid w:val="00923201"/>
    <w:rsid w:val="0092389E"/>
    <w:rsid w:val="00923D4C"/>
    <w:rsid w:val="00923D54"/>
    <w:rsid w:val="00924097"/>
    <w:rsid w:val="0092409A"/>
    <w:rsid w:val="009245A2"/>
    <w:rsid w:val="00924CEF"/>
    <w:rsid w:val="0092501A"/>
    <w:rsid w:val="009251F4"/>
    <w:rsid w:val="00925466"/>
    <w:rsid w:val="0092558B"/>
    <w:rsid w:val="00925649"/>
    <w:rsid w:val="0092596C"/>
    <w:rsid w:val="009259B1"/>
    <w:rsid w:val="009259C3"/>
    <w:rsid w:val="009266E2"/>
    <w:rsid w:val="00927371"/>
    <w:rsid w:val="00927503"/>
    <w:rsid w:val="00927855"/>
    <w:rsid w:val="009278FC"/>
    <w:rsid w:val="00927932"/>
    <w:rsid w:val="00927A8A"/>
    <w:rsid w:val="00927BD5"/>
    <w:rsid w:val="00927EF7"/>
    <w:rsid w:val="00930698"/>
    <w:rsid w:val="00930911"/>
    <w:rsid w:val="00930A0C"/>
    <w:rsid w:val="00930C48"/>
    <w:rsid w:val="00930EFE"/>
    <w:rsid w:val="0093109E"/>
    <w:rsid w:val="0093129B"/>
    <w:rsid w:val="009312DB"/>
    <w:rsid w:val="00931381"/>
    <w:rsid w:val="009313B7"/>
    <w:rsid w:val="00931488"/>
    <w:rsid w:val="00931673"/>
    <w:rsid w:val="0093182B"/>
    <w:rsid w:val="00931B54"/>
    <w:rsid w:val="00931C70"/>
    <w:rsid w:val="00931C98"/>
    <w:rsid w:val="00931E4E"/>
    <w:rsid w:val="00931F9A"/>
    <w:rsid w:val="0093271B"/>
    <w:rsid w:val="00932B39"/>
    <w:rsid w:val="00932CB0"/>
    <w:rsid w:val="00932EEF"/>
    <w:rsid w:val="0093317B"/>
    <w:rsid w:val="0093351C"/>
    <w:rsid w:val="00933544"/>
    <w:rsid w:val="009338BD"/>
    <w:rsid w:val="00933FD7"/>
    <w:rsid w:val="009340F3"/>
    <w:rsid w:val="009346B4"/>
    <w:rsid w:val="009348A0"/>
    <w:rsid w:val="009348A1"/>
    <w:rsid w:val="00934AAF"/>
    <w:rsid w:val="00934B22"/>
    <w:rsid w:val="00934B35"/>
    <w:rsid w:val="00934B65"/>
    <w:rsid w:val="00934FA4"/>
    <w:rsid w:val="009355D2"/>
    <w:rsid w:val="00935892"/>
    <w:rsid w:val="00935FFE"/>
    <w:rsid w:val="00936234"/>
    <w:rsid w:val="009365EE"/>
    <w:rsid w:val="00936A01"/>
    <w:rsid w:val="00936D48"/>
    <w:rsid w:val="00936E4E"/>
    <w:rsid w:val="00936E50"/>
    <w:rsid w:val="00936F0D"/>
    <w:rsid w:val="00937174"/>
    <w:rsid w:val="009373CC"/>
    <w:rsid w:val="0093769C"/>
    <w:rsid w:val="009377CC"/>
    <w:rsid w:val="00937A78"/>
    <w:rsid w:val="00937CE4"/>
    <w:rsid w:val="009401C1"/>
    <w:rsid w:val="00940721"/>
    <w:rsid w:val="00940BA5"/>
    <w:rsid w:val="0094102C"/>
    <w:rsid w:val="00941497"/>
    <w:rsid w:val="00941713"/>
    <w:rsid w:val="00941B02"/>
    <w:rsid w:val="00941CA2"/>
    <w:rsid w:val="00941D98"/>
    <w:rsid w:val="0094208A"/>
    <w:rsid w:val="009422DE"/>
    <w:rsid w:val="00942323"/>
    <w:rsid w:val="0094275F"/>
    <w:rsid w:val="009427C7"/>
    <w:rsid w:val="00942827"/>
    <w:rsid w:val="00942FEE"/>
    <w:rsid w:val="009430AC"/>
    <w:rsid w:val="00943321"/>
    <w:rsid w:val="00943355"/>
    <w:rsid w:val="00943375"/>
    <w:rsid w:val="009435DA"/>
    <w:rsid w:val="0094392D"/>
    <w:rsid w:val="00943D40"/>
    <w:rsid w:val="009441B0"/>
    <w:rsid w:val="0094425B"/>
    <w:rsid w:val="0094452C"/>
    <w:rsid w:val="00944682"/>
    <w:rsid w:val="009449C9"/>
    <w:rsid w:val="009449E8"/>
    <w:rsid w:val="00944AD4"/>
    <w:rsid w:val="00944BBB"/>
    <w:rsid w:val="009451A7"/>
    <w:rsid w:val="00945F7D"/>
    <w:rsid w:val="009465A2"/>
    <w:rsid w:val="00946719"/>
    <w:rsid w:val="00946830"/>
    <w:rsid w:val="00946975"/>
    <w:rsid w:val="00946A90"/>
    <w:rsid w:val="00946E08"/>
    <w:rsid w:val="00947014"/>
    <w:rsid w:val="009470DE"/>
    <w:rsid w:val="0094741B"/>
    <w:rsid w:val="00947656"/>
    <w:rsid w:val="0094775F"/>
    <w:rsid w:val="009477A7"/>
    <w:rsid w:val="009477FF"/>
    <w:rsid w:val="00947870"/>
    <w:rsid w:val="0095063E"/>
    <w:rsid w:val="00950DCB"/>
    <w:rsid w:val="00950FAE"/>
    <w:rsid w:val="00951199"/>
    <w:rsid w:val="00951761"/>
    <w:rsid w:val="009519C6"/>
    <w:rsid w:val="00951A47"/>
    <w:rsid w:val="00951A75"/>
    <w:rsid w:val="00951B80"/>
    <w:rsid w:val="00951F95"/>
    <w:rsid w:val="00952025"/>
    <w:rsid w:val="0095204E"/>
    <w:rsid w:val="0095216D"/>
    <w:rsid w:val="00952250"/>
    <w:rsid w:val="009528B2"/>
    <w:rsid w:val="00952D86"/>
    <w:rsid w:val="00953153"/>
    <w:rsid w:val="00953206"/>
    <w:rsid w:val="00953D91"/>
    <w:rsid w:val="00953FA4"/>
    <w:rsid w:val="009542E2"/>
    <w:rsid w:val="009544A9"/>
    <w:rsid w:val="009545D9"/>
    <w:rsid w:val="00954615"/>
    <w:rsid w:val="00954767"/>
    <w:rsid w:val="00954C06"/>
    <w:rsid w:val="00954CC7"/>
    <w:rsid w:val="00954EEC"/>
    <w:rsid w:val="009557C2"/>
    <w:rsid w:val="00955875"/>
    <w:rsid w:val="00955CE8"/>
    <w:rsid w:val="00955CFA"/>
    <w:rsid w:val="00955FFC"/>
    <w:rsid w:val="00956264"/>
    <w:rsid w:val="009562F8"/>
    <w:rsid w:val="00956568"/>
    <w:rsid w:val="0095658D"/>
    <w:rsid w:val="00956822"/>
    <w:rsid w:val="009568A4"/>
    <w:rsid w:val="009568F5"/>
    <w:rsid w:val="00956CE1"/>
    <w:rsid w:val="00956D21"/>
    <w:rsid w:val="00956D8E"/>
    <w:rsid w:val="0095727A"/>
    <w:rsid w:val="009573E3"/>
    <w:rsid w:val="0095777A"/>
    <w:rsid w:val="00957B35"/>
    <w:rsid w:val="00957C1B"/>
    <w:rsid w:val="00957D9C"/>
    <w:rsid w:val="00957F8C"/>
    <w:rsid w:val="00960A25"/>
    <w:rsid w:val="00960C74"/>
    <w:rsid w:val="00960CD9"/>
    <w:rsid w:val="00960E88"/>
    <w:rsid w:val="00961060"/>
    <w:rsid w:val="009613E5"/>
    <w:rsid w:val="009615B5"/>
    <w:rsid w:val="00961A8D"/>
    <w:rsid w:val="00961C7C"/>
    <w:rsid w:val="00961DA6"/>
    <w:rsid w:val="00961EAF"/>
    <w:rsid w:val="00961FDD"/>
    <w:rsid w:val="0096201F"/>
    <w:rsid w:val="00962090"/>
    <w:rsid w:val="009620BE"/>
    <w:rsid w:val="00962330"/>
    <w:rsid w:val="009626C0"/>
    <w:rsid w:val="009631AB"/>
    <w:rsid w:val="009634F8"/>
    <w:rsid w:val="00963744"/>
    <w:rsid w:val="00963E2D"/>
    <w:rsid w:val="0096429E"/>
    <w:rsid w:val="009642F7"/>
    <w:rsid w:val="009642FD"/>
    <w:rsid w:val="00964352"/>
    <w:rsid w:val="00964629"/>
    <w:rsid w:val="009647B3"/>
    <w:rsid w:val="009649C3"/>
    <w:rsid w:val="00964E0A"/>
    <w:rsid w:val="00965843"/>
    <w:rsid w:val="0096610F"/>
    <w:rsid w:val="009664F6"/>
    <w:rsid w:val="00966584"/>
    <w:rsid w:val="009667D5"/>
    <w:rsid w:val="00966B15"/>
    <w:rsid w:val="00966BF8"/>
    <w:rsid w:val="00966DBC"/>
    <w:rsid w:val="009673CA"/>
    <w:rsid w:val="00967607"/>
    <w:rsid w:val="009677AC"/>
    <w:rsid w:val="00967887"/>
    <w:rsid w:val="00967CC3"/>
    <w:rsid w:val="00967CFC"/>
    <w:rsid w:val="0097046B"/>
    <w:rsid w:val="009707A9"/>
    <w:rsid w:val="0097086B"/>
    <w:rsid w:val="009708E2"/>
    <w:rsid w:val="0097092D"/>
    <w:rsid w:val="00970A40"/>
    <w:rsid w:val="00970A7C"/>
    <w:rsid w:val="009715C4"/>
    <w:rsid w:val="00971612"/>
    <w:rsid w:val="00971841"/>
    <w:rsid w:val="0097185C"/>
    <w:rsid w:val="00971B9C"/>
    <w:rsid w:val="00971D09"/>
    <w:rsid w:val="009724D9"/>
    <w:rsid w:val="00972AAD"/>
    <w:rsid w:val="0097330D"/>
    <w:rsid w:val="009735FC"/>
    <w:rsid w:val="0097374F"/>
    <w:rsid w:val="00973850"/>
    <w:rsid w:val="0097387E"/>
    <w:rsid w:val="00973B31"/>
    <w:rsid w:val="00973C24"/>
    <w:rsid w:val="00974878"/>
    <w:rsid w:val="00975179"/>
    <w:rsid w:val="009752D5"/>
    <w:rsid w:val="009757FB"/>
    <w:rsid w:val="00975864"/>
    <w:rsid w:val="00975BD9"/>
    <w:rsid w:val="00975D34"/>
    <w:rsid w:val="00975EB4"/>
    <w:rsid w:val="009761F2"/>
    <w:rsid w:val="009766AD"/>
    <w:rsid w:val="0097676D"/>
    <w:rsid w:val="00976978"/>
    <w:rsid w:val="00976DA3"/>
    <w:rsid w:val="00977AEC"/>
    <w:rsid w:val="00977D04"/>
    <w:rsid w:val="00977E55"/>
    <w:rsid w:val="00980192"/>
    <w:rsid w:val="009803F5"/>
    <w:rsid w:val="00980A65"/>
    <w:rsid w:val="00980AEB"/>
    <w:rsid w:val="00980BB9"/>
    <w:rsid w:val="00980DC8"/>
    <w:rsid w:val="00980DED"/>
    <w:rsid w:val="00980DF4"/>
    <w:rsid w:val="00981292"/>
    <w:rsid w:val="00981912"/>
    <w:rsid w:val="0098212F"/>
    <w:rsid w:val="009825D2"/>
    <w:rsid w:val="0098260B"/>
    <w:rsid w:val="00982654"/>
    <w:rsid w:val="00982B9A"/>
    <w:rsid w:val="00982D7C"/>
    <w:rsid w:val="0098304A"/>
    <w:rsid w:val="00983098"/>
    <w:rsid w:val="009831FA"/>
    <w:rsid w:val="009835FD"/>
    <w:rsid w:val="00983873"/>
    <w:rsid w:val="0098395D"/>
    <w:rsid w:val="00983BEC"/>
    <w:rsid w:val="00983C49"/>
    <w:rsid w:val="00984171"/>
    <w:rsid w:val="0098435F"/>
    <w:rsid w:val="00984D20"/>
    <w:rsid w:val="009853BD"/>
    <w:rsid w:val="009854CC"/>
    <w:rsid w:val="00985A1D"/>
    <w:rsid w:val="00985CB9"/>
    <w:rsid w:val="00985FCF"/>
    <w:rsid w:val="009862C6"/>
    <w:rsid w:val="00986561"/>
    <w:rsid w:val="009868BB"/>
    <w:rsid w:val="009868DF"/>
    <w:rsid w:val="00986979"/>
    <w:rsid w:val="00986B27"/>
    <w:rsid w:val="00986BCC"/>
    <w:rsid w:val="00987369"/>
    <w:rsid w:val="00987B82"/>
    <w:rsid w:val="00987D67"/>
    <w:rsid w:val="00987DB1"/>
    <w:rsid w:val="00987F42"/>
    <w:rsid w:val="00987F4B"/>
    <w:rsid w:val="00990072"/>
    <w:rsid w:val="0099010D"/>
    <w:rsid w:val="0099020E"/>
    <w:rsid w:val="00990535"/>
    <w:rsid w:val="009907B7"/>
    <w:rsid w:val="009907CB"/>
    <w:rsid w:val="009907E5"/>
    <w:rsid w:val="00990860"/>
    <w:rsid w:val="00990BCC"/>
    <w:rsid w:val="00990FB6"/>
    <w:rsid w:val="0099171E"/>
    <w:rsid w:val="00991F38"/>
    <w:rsid w:val="00992C1F"/>
    <w:rsid w:val="00992D43"/>
    <w:rsid w:val="00992E38"/>
    <w:rsid w:val="0099316A"/>
    <w:rsid w:val="0099325C"/>
    <w:rsid w:val="0099375F"/>
    <w:rsid w:val="00993AEA"/>
    <w:rsid w:val="00993C3B"/>
    <w:rsid w:val="00993C46"/>
    <w:rsid w:val="00993D8A"/>
    <w:rsid w:val="009943C7"/>
    <w:rsid w:val="0099459A"/>
    <w:rsid w:val="00994854"/>
    <w:rsid w:val="009949C6"/>
    <w:rsid w:val="00994DF0"/>
    <w:rsid w:val="00994EF7"/>
    <w:rsid w:val="00994FF2"/>
    <w:rsid w:val="009953AF"/>
    <w:rsid w:val="009956AD"/>
    <w:rsid w:val="009959AA"/>
    <w:rsid w:val="009959BE"/>
    <w:rsid w:val="00995B76"/>
    <w:rsid w:val="00995D2B"/>
    <w:rsid w:val="00995E00"/>
    <w:rsid w:val="00996300"/>
    <w:rsid w:val="0099640F"/>
    <w:rsid w:val="00996760"/>
    <w:rsid w:val="009967DB"/>
    <w:rsid w:val="00996927"/>
    <w:rsid w:val="009969D2"/>
    <w:rsid w:val="00996AE6"/>
    <w:rsid w:val="00996B53"/>
    <w:rsid w:val="00996C54"/>
    <w:rsid w:val="0099713A"/>
    <w:rsid w:val="00997219"/>
    <w:rsid w:val="00997222"/>
    <w:rsid w:val="0099728A"/>
    <w:rsid w:val="00997361"/>
    <w:rsid w:val="009974F8"/>
    <w:rsid w:val="0099760A"/>
    <w:rsid w:val="009977B1"/>
    <w:rsid w:val="00997F22"/>
    <w:rsid w:val="00997FBE"/>
    <w:rsid w:val="009A00C4"/>
    <w:rsid w:val="009A02A6"/>
    <w:rsid w:val="009A05BF"/>
    <w:rsid w:val="009A0689"/>
    <w:rsid w:val="009A08D0"/>
    <w:rsid w:val="009A0B3B"/>
    <w:rsid w:val="009A0CB3"/>
    <w:rsid w:val="009A0E1B"/>
    <w:rsid w:val="009A0FB1"/>
    <w:rsid w:val="009A1332"/>
    <w:rsid w:val="009A181E"/>
    <w:rsid w:val="009A1CC3"/>
    <w:rsid w:val="009A204F"/>
    <w:rsid w:val="009A208D"/>
    <w:rsid w:val="009A2297"/>
    <w:rsid w:val="009A2475"/>
    <w:rsid w:val="009A251E"/>
    <w:rsid w:val="009A2616"/>
    <w:rsid w:val="009A2A05"/>
    <w:rsid w:val="009A2C97"/>
    <w:rsid w:val="009A3714"/>
    <w:rsid w:val="009A3AFA"/>
    <w:rsid w:val="009A3B17"/>
    <w:rsid w:val="009A409A"/>
    <w:rsid w:val="009A4400"/>
    <w:rsid w:val="009A4486"/>
    <w:rsid w:val="009A44FB"/>
    <w:rsid w:val="009A45DB"/>
    <w:rsid w:val="009A473E"/>
    <w:rsid w:val="009A4A2B"/>
    <w:rsid w:val="009A4C68"/>
    <w:rsid w:val="009A50D4"/>
    <w:rsid w:val="009A5245"/>
    <w:rsid w:val="009A5351"/>
    <w:rsid w:val="009A593E"/>
    <w:rsid w:val="009A5DB0"/>
    <w:rsid w:val="009A5E78"/>
    <w:rsid w:val="009A6161"/>
    <w:rsid w:val="009A61A1"/>
    <w:rsid w:val="009A62B2"/>
    <w:rsid w:val="009A62D5"/>
    <w:rsid w:val="009A656C"/>
    <w:rsid w:val="009A6732"/>
    <w:rsid w:val="009A6922"/>
    <w:rsid w:val="009A6DE3"/>
    <w:rsid w:val="009A6E85"/>
    <w:rsid w:val="009A6EC8"/>
    <w:rsid w:val="009A7115"/>
    <w:rsid w:val="009A7282"/>
    <w:rsid w:val="009A73E1"/>
    <w:rsid w:val="009A7451"/>
    <w:rsid w:val="009A7876"/>
    <w:rsid w:val="009A7A65"/>
    <w:rsid w:val="009A7D8C"/>
    <w:rsid w:val="009A7DAB"/>
    <w:rsid w:val="009A7F0C"/>
    <w:rsid w:val="009A7F2A"/>
    <w:rsid w:val="009A7F56"/>
    <w:rsid w:val="009B0F8A"/>
    <w:rsid w:val="009B12AC"/>
    <w:rsid w:val="009B1A57"/>
    <w:rsid w:val="009B1D35"/>
    <w:rsid w:val="009B1D57"/>
    <w:rsid w:val="009B1E86"/>
    <w:rsid w:val="009B1EF6"/>
    <w:rsid w:val="009B2045"/>
    <w:rsid w:val="009B20B3"/>
    <w:rsid w:val="009B2487"/>
    <w:rsid w:val="009B24A5"/>
    <w:rsid w:val="009B27C4"/>
    <w:rsid w:val="009B2ACD"/>
    <w:rsid w:val="009B2D5D"/>
    <w:rsid w:val="009B3248"/>
    <w:rsid w:val="009B351A"/>
    <w:rsid w:val="009B3C06"/>
    <w:rsid w:val="009B3FB6"/>
    <w:rsid w:val="009B41FA"/>
    <w:rsid w:val="009B439F"/>
    <w:rsid w:val="009B4527"/>
    <w:rsid w:val="009B4544"/>
    <w:rsid w:val="009B4699"/>
    <w:rsid w:val="009B496B"/>
    <w:rsid w:val="009B4C13"/>
    <w:rsid w:val="009B4C9A"/>
    <w:rsid w:val="009B4EA0"/>
    <w:rsid w:val="009B537F"/>
    <w:rsid w:val="009B5421"/>
    <w:rsid w:val="009B548C"/>
    <w:rsid w:val="009B5684"/>
    <w:rsid w:val="009B57E4"/>
    <w:rsid w:val="009B5982"/>
    <w:rsid w:val="009B5B90"/>
    <w:rsid w:val="009B5BA2"/>
    <w:rsid w:val="009B5F9A"/>
    <w:rsid w:val="009B6688"/>
    <w:rsid w:val="009B66DB"/>
    <w:rsid w:val="009B68D3"/>
    <w:rsid w:val="009B6924"/>
    <w:rsid w:val="009B6E29"/>
    <w:rsid w:val="009B714D"/>
    <w:rsid w:val="009B775D"/>
    <w:rsid w:val="009B7C64"/>
    <w:rsid w:val="009B7E39"/>
    <w:rsid w:val="009B7F0F"/>
    <w:rsid w:val="009C0619"/>
    <w:rsid w:val="009C0848"/>
    <w:rsid w:val="009C0AE3"/>
    <w:rsid w:val="009C0B88"/>
    <w:rsid w:val="009C0D45"/>
    <w:rsid w:val="009C0E3F"/>
    <w:rsid w:val="009C0ECB"/>
    <w:rsid w:val="009C0F57"/>
    <w:rsid w:val="009C1412"/>
    <w:rsid w:val="009C166E"/>
    <w:rsid w:val="009C17C8"/>
    <w:rsid w:val="009C1D28"/>
    <w:rsid w:val="009C2163"/>
    <w:rsid w:val="009C23F1"/>
    <w:rsid w:val="009C2412"/>
    <w:rsid w:val="009C2472"/>
    <w:rsid w:val="009C2749"/>
    <w:rsid w:val="009C2B3F"/>
    <w:rsid w:val="009C2C1C"/>
    <w:rsid w:val="009C2D26"/>
    <w:rsid w:val="009C2DE0"/>
    <w:rsid w:val="009C2EC4"/>
    <w:rsid w:val="009C31BC"/>
    <w:rsid w:val="009C3257"/>
    <w:rsid w:val="009C357A"/>
    <w:rsid w:val="009C38E3"/>
    <w:rsid w:val="009C3A60"/>
    <w:rsid w:val="009C4197"/>
    <w:rsid w:val="009C46EF"/>
    <w:rsid w:val="009C47B7"/>
    <w:rsid w:val="009C4922"/>
    <w:rsid w:val="009C4B90"/>
    <w:rsid w:val="009C4C71"/>
    <w:rsid w:val="009C4CA9"/>
    <w:rsid w:val="009C51EB"/>
    <w:rsid w:val="009C5853"/>
    <w:rsid w:val="009C5BAB"/>
    <w:rsid w:val="009C5C80"/>
    <w:rsid w:val="009C5E8F"/>
    <w:rsid w:val="009C6641"/>
    <w:rsid w:val="009C66E7"/>
    <w:rsid w:val="009C68CD"/>
    <w:rsid w:val="009C6AD6"/>
    <w:rsid w:val="009C6F3A"/>
    <w:rsid w:val="009C70C9"/>
    <w:rsid w:val="009C716D"/>
    <w:rsid w:val="009C71D4"/>
    <w:rsid w:val="009C73AF"/>
    <w:rsid w:val="009C7968"/>
    <w:rsid w:val="009C7B20"/>
    <w:rsid w:val="009C7C8B"/>
    <w:rsid w:val="009D0211"/>
    <w:rsid w:val="009D03EE"/>
    <w:rsid w:val="009D07A2"/>
    <w:rsid w:val="009D0824"/>
    <w:rsid w:val="009D09F2"/>
    <w:rsid w:val="009D0C62"/>
    <w:rsid w:val="009D0C84"/>
    <w:rsid w:val="009D1048"/>
    <w:rsid w:val="009D1425"/>
    <w:rsid w:val="009D1A50"/>
    <w:rsid w:val="009D1DCD"/>
    <w:rsid w:val="009D1F3A"/>
    <w:rsid w:val="009D2126"/>
    <w:rsid w:val="009D2478"/>
    <w:rsid w:val="009D24A7"/>
    <w:rsid w:val="009D26C6"/>
    <w:rsid w:val="009D2AC6"/>
    <w:rsid w:val="009D2C67"/>
    <w:rsid w:val="009D2FC8"/>
    <w:rsid w:val="009D3538"/>
    <w:rsid w:val="009D36E4"/>
    <w:rsid w:val="009D3783"/>
    <w:rsid w:val="009D37AE"/>
    <w:rsid w:val="009D387A"/>
    <w:rsid w:val="009D3913"/>
    <w:rsid w:val="009D3BB7"/>
    <w:rsid w:val="009D3D36"/>
    <w:rsid w:val="009D3D56"/>
    <w:rsid w:val="009D3F24"/>
    <w:rsid w:val="009D3FFF"/>
    <w:rsid w:val="009D411A"/>
    <w:rsid w:val="009D41DB"/>
    <w:rsid w:val="009D4688"/>
    <w:rsid w:val="009D4868"/>
    <w:rsid w:val="009D4A7E"/>
    <w:rsid w:val="009D4A8D"/>
    <w:rsid w:val="009D4AA8"/>
    <w:rsid w:val="009D4CC5"/>
    <w:rsid w:val="009D4F5E"/>
    <w:rsid w:val="009D5435"/>
    <w:rsid w:val="009D55B0"/>
    <w:rsid w:val="009D5762"/>
    <w:rsid w:val="009D5A12"/>
    <w:rsid w:val="009D5D74"/>
    <w:rsid w:val="009D625B"/>
    <w:rsid w:val="009D64FE"/>
    <w:rsid w:val="009D67AA"/>
    <w:rsid w:val="009D68D2"/>
    <w:rsid w:val="009D6B79"/>
    <w:rsid w:val="009D6B95"/>
    <w:rsid w:val="009D6F8D"/>
    <w:rsid w:val="009D71AB"/>
    <w:rsid w:val="009D740F"/>
    <w:rsid w:val="009D792A"/>
    <w:rsid w:val="009D7B20"/>
    <w:rsid w:val="009D7E5F"/>
    <w:rsid w:val="009E0009"/>
    <w:rsid w:val="009E0372"/>
    <w:rsid w:val="009E0529"/>
    <w:rsid w:val="009E05DC"/>
    <w:rsid w:val="009E05EA"/>
    <w:rsid w:val="009E0831"/>
    <w:rsid w:val="009E08E1"/>
    <w:rsid w:val="009E0BE0"/>
    <w:rsid w:val="009E0DD9"/>
    <w:rsid w:val="009E1689"/>
    <w:rsid w:val="009E17F9"/>
    <w:rsid w:val="009E18FD"/>
    <w:rsid w:val="009E273A"/>
    <w:rsid w:val="009E2A74"/>
    <w:rsid w:val="009E2EE5"/>
    <w:rsid w:val="009E3106"/>
    <w:rsid w:val="009E3A82"/>
    <w:rsid w:val="009E3CDA"/>
    <w:rsid w:val="009E3DBE"/>
    <w:rsid w:val="009E3DEA"/>
    <w:rsid w:val="009E3FA9"/>
    <w:rsid w:val="009E4106"/>
    <w:rsid w:val="009E45C9"/>
    <w:rsid w:val="009E46AA"/>
    <w:rsid w:val="009E489D"/>
    <w:rsid w:val="009E49B3"/>
    <w:rsid w:val="009E4B79"/>
    <w:rsid w:val="009E50C3"/>
    <w:rsid w:val="009E51FA"/>
    <w:rsid w:val="009E5227"/>
    <w:rsid w:val="009E5403"/>
    <w:rsid w:val="009E55A7"/>
    <w:rsid w:val="009E56A7"/>
    <w:rsid w:val="009E5A46"/>
    <w:rsid w:val="009E5A54"/>
    <w:rsid w:val="009E5D04"/>
    <w:rsid w:val="009E5D69"/>
    <w:rsid w:val="009E5FA7"/>
    <w:rsid w:val="009E601E"/>
    <w:rsid w:val="009E61B0"/>
    <w:rsid w:val="009E6283"/>
    <w:rsid w:val="009E6326"/>
    <w:rsid w:val="009E6A3F"/>
    <w:rsid w:val="009E70C3"/>
    <w:rsid w:val="009E71D1"/>
    <w:rsid w:val="009E71E1"/>
    <w:rsid w:val="009E7B9C"/>
    <w:rsid w:val="009E7BDB"/>
    <w:rsid w:val="009E7DC6"/>
    <w:rsid w:val="009E7FE8"/>
    <w:rsid w:val="009F057E"/>
    <w:rsid w:val="009F07AF"/>
    <w:rsid w:val="009F0817"/>
    <w:rsid w:val="009F0E4C"/>
    <w:rsid w:val="009F0EE1"/>
    <w:rsid w:val="009F1099"/>
    <w:rsid w:val="009F1392"/>
    <w:rsid w:val="009F1649"/>
    <w:rsid w:val="009F1972"/>
    <w:rsid w:val="009F1A32"/>
    <w:rsid w:val="009F1A6A"/>
    <w:rsid w:val="009F1C06"/>
    <w:rsid w:val="009F1DB8"/>
    <w:rsid w:val="009F1F06"/>
    <w:rsid w:val="009F1FAE"/>
    <w:rsid w:val="009F24BD"/>
    <w:rsid w:val="009F2559"/>
    <w:rsid w:val="009F26AF"/>
    <w:rsid w:val="009F2C45"/>
    <w:rsid w:val="009F3033"/>
    <w:rsid w:val="009F30B9"/>
    <w:rsid w:val="009F3137"/>
    <w:rsid w:val="009F35BF"/>
    <w:rsid w:val="009F3698"/>
    <w:rsid w:val="009F36EE"/>
    <w:rsid w:val="009F3789"/>
    <w:rsid w:val="009F39B6"/>
    <w:rsid w:val="009F3B19"/>
    <w:rsid w:val="009F4317"/>
    <w:rsid w:val="009F43F4"/>
    <w:rsid w:val="009F4E85"/>
    <w:rsid w:val="009F5495"/>
    <w:rsid w:val="009F54A8"/>
    <w:rsid w:val="009F5AC5"/>
    <w:rsid w:val="009F62BE"/>
    <w:rsid w:val="009F63A8"/>
    <w:rsid w:val="009F65FC"/>
    <w:rsid w:val="009F6719"/>
    <w:rsid w:val="009F69BA"/>
    <w:rsid w:val="009F6D0D"/>
    <w:rsid w:val="009F6D4E"/>
    <w:rsid w:val="009F6D68"/>
    <w:rsid w:val="009F7083"/>
    <w:rsid w:val="009F7085"/>
    <w:rsid w:val="009F7487"/>
    <w:rsid w:val="009F75E5"/>
    <w:rsid w:val="009F761F"/>
    <w:rsid w:val="009F77A0"/>
    <w:rsid w:val="009F78C0"/>
    <w:rsid w:val="009F7A05"/>
    <w:rsid w:val="009F7BBD"/>
    <w:rsid w:val="009F7C2F"/>
    <w:rsid w:val="00A001DF"/>
    <w:rsid w:val="00A00299"/>
    <w:rsid w:val="00A003C0"/>
    <w:rsid w:val="00A004FD"/>
    <w:rsid w:val="00A00BA2"/>
    <w:rsid w:val="00A00F5B"/>
    <w:rsid w:val="00A010A0"/>
    <w:rsid w:val="00A01180"/>
    <w:rsid w:val="00A01466"/>
    <w:rsid w:val="00A01A87"/>
    <w:rsid w:val="00A01B06"/>
    <w:rsid w:val="00A02137"/>
    <w:rsid w:val="00A02282"/>
    <w:rsid w:val="00A025CA"/>
    <w:rsid w:val="00A028CA"/>
    <w:rsid w:val="00A028ED"/>
    <w:rsid w:val="00A029E9"/>
    <w:rsid w:val="00A02DC3"/>
    <w:rsid w:val="00A02E67"/>
    <w:rsid w:val="00A02E89"/>
    <w:rsid w:val="00A02F97"/>
    <w:rsid w:val="00A03617"/>
    <w:rsid w:val="00A03674"/>
    <w:rsid w:val="00A03943"/>
    <w:rsid w:val="00A03BC6"/>
    <w:rsid w:val="00A03E67"/>
    <w:rsid w:val="00A0441A"/>
    <w:rsid w:val="00A04448"/>
    <w:rsid w:val="00A04608"/>
    <w:rsid w:val="00A04AB1"/>
    <w:rsid w:val="00A053FD"/>
    <w:rsid w:val="00A057BC"/>
    <w:rsid w:val="00A05B75"/>
    <w:rsid w:val="00A05DE1"/>
    <w:rsid w:val="00A05E2C"/>
    <w:rsid w:val="00A05E55"/>
    <w:rsid w:val="00A05E82"/>
    <w:rsid w:val="00A0641D"/>
    <w:rsid w:val="00A06BFC"/>
    <w:rsid w:val="00A07026"/>
    <w:rsid w:val="00A0728B"/>
    <w:rsid w:val="00A0729D"/>
    <w:rsid w:val="00A07698"/>
    <w:rsid w:val="00A07811"/>
    <w:rsid w:val="00A07DC8"/>
    <w:rsid w:val="00A07E9D"/>
    <w:rsid w:val="00A07F0A"/>
    <w:rsid w:val="00A102D2"/>
    <w:rsid w:val="00A10388"/>
    <w:rsid w:val="00A109A5"/>
    <w:rsid w:val="00A10A0D"/>
    <w:rsid w:val="00A10B55"/>
    <w:rsid w:val="00A10E5E"/>
    <w:rsid w:val="00A10F4A"/>
    <w:rsid w:val="00A11842"/>
    <w:rsid w:val="00A118CB"/>
    <w:rsid w:val="00A11A5C"/>
    <w:rsid w:val="00A11AF1"/>
    <w:rsid w:val="00A11FCB"/>
    <w:rsid w:val="00A120DB"/>
    <w:rsid w:val="00A12189"/>
    <w:rsid w:val="00A12214"/>
    <w:rsid w:val="00A12391"/>
    <w:rsid w:val="00A123F0"/>
    <w:rsid w:val="00A1286F"/>
    <w:rsid w:val="00A12978"/>
    <w:rsid w:val="00A12A64"/>
    <w:rsid w:val="00A12AE8"/>
    <w:rsid w:val="00A12C93"/>
    <w:rsid w:val="00A12F63"/>
    <w:rsid w:val="00A13234"/>
    <w:rsid w:val="00A137F9"/>
    <w:rsid w:val="00A1389D"/>
    <w:rsid w:val="00A138AE"/>
    <w:rsid w:val="00A13F14"/>
    <w:rsid w:val="00A13FB5"/>
    <w:rsid w:val="00A1409F"/>
    <w:rsid w:val="00A141DB"/>
    <w:rsid w:val="00A1447D"/>
    <w:rsid w:val="00A14583"/>
    <w:rsid w:val="00A148E1"/>
    <w:rsid w:val="00A14F90"/>
    <w:rsid w:val="00A14FCD"/>
    <w:rsid w:val="00A153CD"/>
    <w:rsid w:val="00A153D4"/>
    <w:rsid w:val="00A1568D"/>
    <w:rsid w:val="00A156B9"/>
    <w:rsid w:val="00A15705"/>
    <w:rsid w:val="00A1577E"/>
    <w:rsid w:val="00A157F8"/>
    <w:rsid w:val="00A15D3B"/>
    <w:rsid w:val="00A15EF0"/>
    <w:rsid w:val="00A15F7C"/>
    <w:rsid w:val="00A161DB"/>
    <w:rsid w:val="00A16569"/>
    <w:rsid w:val="00A16B7B"/>
    <w:rsid w:val="00A16D01"/>
    <w:rsid w:val="00A16EEC"/>
    <w:rsid w:val="00A17263"/>
    <w:rsid w:val="00A17344"/>
    <w:rsid w:val="00A1748B"/>
    <w:rsid w:val="00A17580"/>
    <w:rsid w:val="00A17619"/>
    <w:rsid w:val="00A17BD0"/>
    <w:rsid w:val="00A17D57"/>
    <w:rsid w:val="00A17F95"/>
    <w:rsid w:val="00A200F2"/>
    <w:rsid w:val="00A2022E"/>
    <w:rsid w:val="00A202E8"/>
    <w:rsid w:val="00A2053F"/>
    <w:rsid w:val="00A2090E"/>
    <w:rsid w:val="00A20AE4"/>
    <w:rsid w:val="00A20CDA"/>
    <w:rsid w:val="00A20E3D"/>
    <w:rsid w:val="00A21175"/>
    <w:rsid w:val="00A212D8"/>
    <w:rsid w:val="00A216D8"/>
    <w:rsid w:val="00A218D8"/>
    <w:rsid w:val="00A21A4D"/>
    <w:rsid w:val="00A21C09"/>
    <w:rsid w:val="00A21C14"/>
    <w:rsid w:val="00A21E18"/>
    <w:rsid w:val="00A22507"/>
    <w:rsid w:val="00A22A54"/>
    <w:rsid w:val="00A22D02"/>
    <w:rsid w:val="00A22E0C"/>
    <w:rsid w:val="00A22F0C"/>
    <w:rsid w:val="00A230CE"/>
    <w:rsid w:val="00A23714"/>
    <w:rsid w:val="00A237F5"/>
    <w:rsid w:val="00A23A28"/>
    <w:rsid w:val="00A23D38"/>
    <w:rsid w:val="00A2432A"/>
    <w:rsid w:val="00A2441F"/>
    <w:rsid w:val="00A2460C"/>
    <w:rsid w:val="00A24642"/>
    <w:rsid w:val="00A247AA"/>
    <w:rsid w:val="00A24E09"/>
    <w:rsid w:val="00A258F6"/>
    <w:rsid w:val="00A25934"/>
    <w:rsid w:val="00A259BF"/>
    <w:rsid w:val="00A25BF2"/>
    <w:rsid w:val="00A26081"/>
    <w:rsid w:val="00A26437"/>
    <w:rsid w:val="00A26710"/>
    <w:rsid w:val="00A2684E"/>
    <w:rsid w:val="00A26DC1"/>
    <w:rsid w:val="00A271E4"/>
    <w:rsid w:val="00A274D2"/>
    <w:rsid w:val="00A27592"/>
    <w:rsid w:val="00A2798D"/>
    <w:rsid w:val="00A27BD2"/>
    <w:rsid w:val="00A27EA5"/>
    <w:rsid w:val="00A3027F"/>
    <w:rsid w:val="00A3065C"/>
    <w:rsid w:val="00A30AD0"/>
    <w:rsid w:val="00A30C9D"/>
    <w:rsid w:val="00A30CF7"/>
    <w:rsid w:val="00A31128"/>
    <w:rsid w:val="00A31EC8"/>
    <w:rsid w:val="00A32754"/>
    <w:rsid w:val="00A3296B"/>
    <w:rsid w:val="00A32E46"/>
    <w:rsid w:val="00A32FD5"/>
    <w:rsid w:val="00A333FF"/>
    <w:rsid w:val="00A33891"/>
    <w:rsid w:val="00A339CB"/>
    <w:rsid w:val="00A33D60"/>
    <w:rsid w:val="00A33EF0"/>
    <w:rsid w:val="00A3400A"/>
    <w:rsid w:val="00A34106"/>
    <w:rsid w:val="00A34303"/>
    <w:rsid w:val="00A349C4"/>
    <w:rsid w:val="00A34DBC"/>
    <w:rsid w:val="00A34F7D"/>
    <w:rsid w:val="00A35104"/>
    <w:rsid w:val="00A35146"/>
    <w:rsid w:val="00A35156"/>
    <w:rsid w:val="00A35258"/>
    <w:rsid w:val="00A353AD"/>
    <w:rsid w:val="00A3562D"/>
    <w:rsid w:val="00A356D3"/>
    <w:rsid w:val="00A358F0"/>
    <w:rsid w:val="00A35AAE"/>
    <w:rsid w:val="00A35B38"/>
    <w:rsid w:val="00A35BFE"/>
    <w:rsid w:val="00A35D37"/>
    <w:rsid w:val="00A360E0"/>
    <w:rsid w:val="00A36232"/>
    <w:rsid w:val="00A363F8"/>
    <w:rsid w:val="00A36766"/>
    <w:rsid w:val="00A368B4"/>
    <w:rsid w:val="00A36B26"/>
    <w:rsid w:val="00A36BF8"/>
    <w:rsid w:val="00A37091"/>
    <w:rsid w:val="00A37359"/>
    <w:rsid w:val="00A37717"/>
    <w:rsid w:val="00A3774E"/>
    <w:rsid w:val="00A37AD4"/>
    <w:rsid w:val="00A37C6E"/>
    <w:rsid w:val="00A37DF7"/>
    <w:rsid w:val="00A37E0B"/>
    <w:rsid w:val="00A40366"/>
    <w:rsid w:val="00A403A4"/>
    <w:rsid w:val="00A4053E"/>
    <w:rsid w:val="00A4076A"/>
    <w:rsid w:val="00A40934"/>
    <w:rsid w:val="00A4099C"/>
    <w:rsid w:val="00A409FC"/>
    <w:rsid w:val="00A40A50"/>
    <w:rsid w:val="00A40CEE"/>
    <w:rsid w:val="00A40FA0"/>
    <w:rsid w:val="00A4153B"/>
    <w:rsid w:val="00A41804"/>
    <w:rsid w:val="00A41818"/>
    <w:rsid w:val="00A4182C"/>
    <w:rsid w:val="00A41CC7"/>
    <w:rsid w:val="00A41E78"/>
    <w:rsid w:val="00A41FAE"/>
    <w:rsid w:val="00A423D3"/>
    <w:rsid w:val="00A42675"/>
    <w:rsid w:val="00A426D3"/>
    <w:rsid w:val="00A42772"/>
    <w:rsid w:val="00A42FA3"/>
    <w:rsid w:val="00A43196"/>
    <w:rsid w:val="00A431DF"/>
    <w:rsid w:val="00A431E0"/>
    <w:rsid w:val="00A43327"/>
    <w:rsid w:val="00A43638"/>
    <w:rsid w:val="00A438BA"/>
    <w:rsid w:val="00A4399D"/>
    <w:rsid w:val="00A43BE6"/>
    <w:rsid w:val="00A43CB5"/>
    <w:rsid w:val="00A43E7C"/>
    <w:rsid w:val="00A43FE2"/>
    <w:rsid w:val="00A44272"/>
    <w:rsid w:val="00A44513"/>
    <w:rsid w:val="00A44B6A"/>
    <w:rsid w:val="00A44F4E"/>
    <w:rsid w:val="00A451B1"/>
    <w:rsid w:val="00A4529B"/>
    <w:rsid w:val="00A453A7"/>
    <w:rsid w:val="00A45610"/>
    <w:rsid w:val="00A45785"/>
    <w:rsid w:val="00A45C66"/>
    <w:rsid w:val="00A45C7A"/>
    <w:rsid w:val="00A4606C"/>
    <w:rsid w:val="00A460A4"/>
    <w:rsid w:val="00A46662"/>
    <w:rsid w:val="00A46903"/>
    <w:rsid w:val="00A46B75"/>
    <w:rsid w:val="00A46CB9"/>
    <w:rsid w:val="00A46D47"/>
    <w:rsid w:val="00A471E1"/>
    <w:rsid w:val="00A47639"/>
    <w:rsid w:val="00A47821"/>
    <w:rsid w:val="00A47E02"/>
    <w:rsid w:val="00A47EA4"/>
    <w:rsid w:val="00A5028D"/>
    <w:rsid w:val="00A50B1E"/>
    <w:rsid w:val="00A50B28"/>
    <w:rsid w:val="00A50D55"/>
    <w:rsid w:val="00A50DB2"/>
    <w:rsid w:val="00A51993"/>
    <w:rsid w:val="00A519E3"/>
    <w:rsid w:val="00A51ECE"/>
    <w:rsid w:val="00A522F3"/>
    <w:rsid w:val="00A524E6"/>
    <w:rsid w:val="00A52AF1"/>
    <w:rsid w:val="00A52AFC"/>
    <w:rsid w:val="00A52C58"/>
    <w:rsid w:val="00A52DD6"/>
    <w:rsid w:val="00A52E2F"/>
    <w:rsid w:val="00A53082"/>
    <w:rsid w:val="00A531BB"/>
    <w:rsid w:val="00A5327B"/>
    <w:rsid w:val="00A5348C"/>
    <w:rsid w:val="00A53E3F"/>
    <w:rsid w:val="00A54112"/>
    <w:rsid w:val="00A54242"/>
    <w:rsid w:val="00A54C03"/>
    <w:rsid w:val="00A55071"/>
    <w:rsid w:val="00A555FA"/>
    <w:rsid w:val="00A55794"/>
    <w:rsid w:val="00A557C9"/>
    <w:rsid w:val="00A55A1F"/>
    <w:rsid w:val="00A55A92"/>
    <w:rsid w:val="00A5636A"/>
    <w:rsid w:val="00A564B3"/>
    <w:rsid w:val="00A56DF2"/>
    <w:rsid w:val="00A56F78"/>
    <w:rsid w:val="00A56F98"/>
    <w:rsid w:val="00A570B3"/>
    <w:rsid w:val="00A571E1"/>
    <w:rsid w:val="00A57274"/>
    <w:rsid w:val="00A572BB"/>
    <w:rsid w:val="00A5740A"/>
    <w:rsid w:val="00A57444"/>
    <w:rsid w:val="00A57F82"/>
    <w:rsid w:val="00A6060F"/>
    <w:rsid w:val="00A60A32"/>
    <w:rsid w:val="00A60DEC"/>
    <w:rsid w:val="00A6126B"/>
    <w:rsid w:val="00A612A6"/>
    <w:rsid w:val="00A613B1"/>
    <w:rsid w:val="00A61A18"/>
    <w:rsid w:val="00A61B69"/>
    <w:rsid w:val="00A61B73"/>
    <w:rsid w:val="00A61B80"/>
    <w:rsid w:val="00A61C90"/>
    <w:rsid w:val="00A62788"/>
    <w:rsid w:val="00A627A9"/>
    <w:rsid w:val="00A62871"/>
    <w:rsid w:val="00A6293C"/>
    <w:rsid w:val="00A630B0"/>
    <w:rsid w:val="00A63348"/>
    <w:rsid w:val="00A63430"/>
    <w:rsid w:val="00A63E45"/>
    <w:rsid w:val="00A64247"/>
    <w:rsid w:val="00A64305"/>
    <w:rsid w:val="00A643BB"/>
    <w:rsid w:val="00A643FF"/>
    <w:rsid w:val="00A64FD4"/>
    <w:rsid w:val="00A65291"/>
    <w:rsid w:val="00A658F7"/>
    <w:rsid w:val="00A65B7E"/>
    <w:rsid w:val="00A65B89"/>
    <w:rsid w:val="00A65E86"/>
    <w:rsid w:val="00A66031"/>
    <w:rsid w:val="00A66059"/>
    <w:rsid w:val="00A668B9"/>
    <w:rsid w:val="00A66EC2"/>
    <w:rsid w:val="00A6705B"/>
    <w:rsid w:val="00A67339"/>
    <w:rsid w:val="00A67AAE"/>
    <w:rsid w:val="00A67F53"/>
    <w:rsid w:val="00A7046C"/>
    <w:rsid w:val="00A705C1"/>
    <w:rsid w:val="00A70A91"/>
    <w:rsid w:val="00A70CB7"/>
    <w:rsid w:val="00A70E48"/>
    <w:rsid w:val="00A71120"/>
    <w:rsid w:val="00A7131A"/>
    <w:rsid w:val="00A71480"/>
    <w:rsid w:val="00A71607"/>
    <w:rsid w:val="00A718E9"/>
    <w:rsid w:val="00A71D96"/>
    <w:rsid w:val="00A71E27"/>
    <w:rsid w:val="00A7257C"/>
    <w:rsid w:val="00A72A84"/>
    <w:rsid w:val="00A72CAE"/>
    <w:rsid w:val="00A7309A"/>
    <w:rsid w:val="00A731F8"/>
    <w:rsid w:val="00A735FD"/>
    <w:rsid w:val="00A7362E"/>
    <w:rsid w:val="00A73748"/>
    <w:rsid w:val="00A73CFF"/>
    <w:rsid w:val="00A73E9A"/>
    <w:rsid w:val="00A744C2"/>
    <w:rsid w:val="00A7493B"/>
    <w:rsid w:val="00A74A83"/>
    <w:rsid w:val="00A74B69"/>
    <w:rsid w:val="00A74DCC"/>
    <w:rsid w:val="00A74EB5"/>
    <w:rsid w:val="00A753E7"/>
    <w:rsid w:val="00A754A6"/>
    <w:rsid w:val="00A7555F"/>
    <w:rsid w:val="00A7599C"/>
    <w:rsid w:val="00A75D37"/>
    <w:rsid w:val="00A75D77"/>
    <w:rsid w:val="00A761E6"/>
    <w:rsid w:val="00A7638C"/>
    <w:rsid w:val="00A76751"/>
    <w:rsid w:val="00A768C7"/>
    <w:rsid w:val="00A76FE9"/>
    <w:rsid w:val="00A7715C"/>
    <w:rsid w:val="00A77346"/>
    <w:rsid w:val="00A77678"/>
    <w:rsid w:val="00A77760"/>
    <w:rsid w:val="00A77CA4"/>
    <w:rsid w:val="00A77CE3"/>
    <w:rsid w:val="00A77EF8"/>
    <w:rsid w:val="00A803BC"/>
    <w:rsid w:val="00A8046B"/>
    <w:rsid w:val="00A80C75"/>
    <w:rsid w:val="00A80CC1"/>
    <w:rsid w:val="00A80CEF"/>
    <w:rsid w:val="00A80E13"/>
    <w:rsid w:val="00A811A2"/>
    <w:rsid w:val="00A817D6"/>
    <w:rsid w:val="00A81B21"/>
    <w:rsid w:val="00A81D5A"/>
    <w:rsid w:val="00A81DFA"/>
    <w:rsid w:val="00A81F88"/>
    <w:rsid w:val="00A821BC"/>
    <w:rsid w:val="00A824C1"/>
    <w:rsid w:val="00A825F4"/>
    <w:rsid w:val="00A82817"/>
    <w:rsid w:val="00A8284E"/>
    <w:rsid w:val="00A82933"/>
    <w:rsid w:val="00A82A72"/>
    <w:rsid w:val="00A82CBC"/>
    <w:rsid w:val="00A82D56"/>
    <w:rsid w:val="00A82E93"/>
    <w:rsid w:val="00A8328A"/>
    <w:rsid w:val="00A83310"/>
    <w:rsid w:val="00A8377B"/>
    <w:rsid w:val="00A8391D"/>
    <w:rsid w:val="00A83958"/>
    <w:rsid w:val="00A83AEE"/>
    <w:rsid w:val="00A83B0E"/>
    <w:rsid w:val="00A83D52"/>
    <w:rsid w:val="00A83D8C"/>
    <w:rsid w:val="00A8453D"/>
    <w:rsid w:val="00A8462F"/>
    <w:rsid w:val="00A847FC"/>
    <w:rsid w:val="00A8513C"/>
    <w:rsid w:val="00A85616"/>
    <w:rsid w:val="00A85908"/>
    <w:rsid w:val="00A859F4"/>
    <w:rsid w:val="00A85A07"/>
    <w:rsid w:val="00A85ABA"/>
    <w:rsid w:val="00A85B92"/>
    <w:rsid w:val="00A85C27"/>
    <w:rsid w:val="00A8602E"/>
    <w:rsid w:val="00A8614A"/>
    <w:rsid w:val="00A8650D"/>
    <w:rsid w:val="00A86576"/>
    <w:rsid w:val="00A86ADD"/>
    <w:rsid w:val="00A873CF"/>
    <w:rsid w:val="00A87509"/>
    <w:rsid w:val="00A87AD0"/>
    <w:rsid w:val="00A87F59"/>
    <w:rsid w:val="00A902AD"/>
    <w:rsid w:val="00A90454"/>
    <w:rsid w:val="00A9062D"/>
    <w:rsid w:val="00A90726"/>
    <w:rsid w:val="00A907A0"/>
    <w:rsid w:val="00A90871"/>
    <w:rsid w:val="00A909CD"/>
    <w:rsid w:val="00A90DB6"/>
    <w:rsid w:val="00A90FBC"/>
    <w:rsid w:val="00A91196"/>
    <w:rsid w:val="00A91528"/>
    <w:rsid w:val="00A917B1"/>
    <w:rsid w:val="00A918F4"/>
    <w:rsid w:val="00A919FB"/>
    <w:rsid w:val="00A91E20"/>
    <w:rsid w:val="00A91FBD"/>
    <w:rsid w:val="00A922E5"/>
    <w:rsid w:val="00A92E1C"/>
    <w:rsid w:val="00A9357C"/>
    <w:rsid w:val="00A93651"/>
    <w:rsid w:val="00A936C1"/>
    <w:rsid w:val="00A9376C"/>
    <w:rsid w:val="00A939FF"/>
    <w:rsid w:val="00A93BF6"/>
    <w:rsid w:val="00A93D87"/>
    <w:rsid w:val="00A94107"/>
    <w:rsid w:val="00A941EE"/>
    <w:rsid w:val="00A94217"/>
    <w:rsid w:val="00A946E2"/>
    <w:rsid w:val="00A95745"/>
    <w:rsid w:val="00A95839"/>
    <w:rsid w:val="00A960CE"/>
    <w:rsid w:val="00A960DE"/>
    <w:rsid w:val="00A9620B"/>
    <w:rsid w:val="00A96644"/>
    <w:rsid w:val="00A967C7"/>
    <w:rsid w:val="00A9682D"/>
    <w:rsid w:val="00A96C3C"/>
    <w:rsid w:val="00A96C8E"/>
    <w:rsid w:val="00A96D2F"/>
    <w:rsid w:val="00A974EB"/>
    <w:rsid w:val="00A976F8"/>
    <w:rsid w:val="00A97824"/>
    <w:rsid w:val="00A97F64"/>
    <w:rsid w:val="00AA0135"/>
    <w:rsid w:val="00AA029D"/>
    <w:rsid w:val="00AA05B5"/>
    <w:rsid w:val="00AA086A"/>
    <w:rsid w:val="00AA0C6B"/>
    <w:rsid w:val="00AA0C82"/>
    <w:rsid w:val="00AA11FB"/>
    <w:rsid w:val="00AA1A34"/>
    <w:rsid w:val="00AA1BAF"/>
    <w:rsid w:val="00AA1F30"/>
    <w:rsid w:val="00AA220C"/>
    <w:rsid w:val="00AA22F0"/>
    <w:rsid w:val="00AA2433"/>
    <w:rsid w:val="00AA2954"/>
    <w:rsid w:val="00AA34D6"/>
    <w:rsid w:val="00AA3599"/>
    <w:rsid w:val="00AA384A"/>
    <w:rsid w:val="00AA462C"/>
    <w:rsid w:val="00AA4996"/>
    <w:rsid w:val="00AA4AE4"/>
    <w:rsid w:val="00AA4B5C"/>
    <w:rsid w:val="00AA52D0"/>
    <w:rsid w:val="00AA575C"/>
    <w:rsid w:val="00AA579D"/>
    <w:rsid w:val="00AA5988"/>
    <w:rsid w:val="00AA5A81"/>
    <w:rsid w:val="00AA5C4B"/>
    <w:rsid w:val="00AA62E8"/>
    <w:rsid w:val="00AA63A9"/>
    <w:rsid w:val="00AA6577"/>
    <w:rsid w:val="00AA6938"/>
    <w:rsid w:val="00AA6C3F"/>
    <w:rsid w:val="00AA74FF"/>
    <w:rsid w:val="00AA7938"/>
    <w:rsid w:val="00AA7CD9"/>
    <w:rsid w:val="00AA7DF6"/>
    <w:rsid w:val="00AA7FEF"/>
    <w:rsid w:val="00AB017A"/>
    <w:rsid w:val="00AB02D6"/>
    <w:rsid w:val="00AB069D"/>
    <w:rsid w:val="00AB0967"/>
    <w:rsid w:val="00AB0A01"/>
    <w:rsid w:val="00AB0A2E"/>
    <w:rsid w:val="00AB0C56"/>
    <w:rsid w:val="00AB0C87"/>
    <w:rsid w:val="00AB1048"/>
    <w:rsid w:val="00AB159B"/>
    <w:rsid w:val="00AB1B62"/>
    <w:rsid w:val="00AB20CA"/>
    <w:rsid w:val="00AB2815"/>
    <w:rsid w:val="00AB283B"/>
    <w:rsid w:val="00AB2F3F"/>
    <w:rsid w:val="00AB2F43"/>
    <w:rsid w:val="00AB32AB"/>
    <w:rsid w:val="00AB333D"/>
    <w:rsid w:val="00AB3565"/>
    <w:rsid w:val="00AB3583"/>
    <w:rsid w:val="00AB3598"/>
    <w:rsid w:val="00AB3BA1"/>
    <w:rsid w:val="00AB3BDC"/>
    <w:rsid w:val="00AB3C9D"/>
    <w:rsid w:val="00AB3DD5"/>
    <w:rsid w:val="00AB4129"/>
    <w:rsid w:val="00AB44AE"/>
    <w:rsid w:val="00AB45B8"/>
    <w:rsid w:val="00AB4B49"/>
    <w:rsid w:val="00AB4D21"/>
    <w:rsid w:val="00AB51D6"/>
    <w:rsid w:val="00AB548E"/>
    <w:rsid w:val="00AB5729"/>
    <w:rsid w:val="00AB5D8A"/>
    <w:rsid w:val="00AB5DE7"/>
    <w:rsid w:val="00AB5E8E"/>
    <w:rsid w:val="00AB6111"/>
    <w:rsid w:val="00AB6240"/>
    <w:rsid w:val="00AB64BD"/>
    <w:rsid w:val="00AB65D2"/>
    <w:rsid w:val="00AB6841"/>
    <w:rsid w:val="00AB6A5A"/>
    <w:rsid w:val="00AB6F98"/>
    <w:rsid w:val="00AB726E"/>
    <w:rsid w:val="00AB7F2F"/>
    <w:rsid w:val="00AC01B9"/>
    <w:rsid w:val="00AC077C"/>
    <w:rsid w:val="00AC07E7"/>
    <w:rsid w:val="00AC0841"/>
    <w:rsid w:val="00AC0866"/>
    <w:rsid w:val="00AC09F3"/>
    <w:rsid w:val="00AC0D3D"/>
    <w:rsid w:val="00AC0DF7"/>
    <w:rsid w:val="00AC0F0E"/>
    <w:rsid w:val="00AC10D1"/>
    <w:rsid w:val="00AC1339"/>
    <w:rsid w:val="00AC14A7"/>
    <w:rsid w:val="00AC1707"/>
    <w:rsid w:val="00AC1812"/>
    <w:rsid w:val="00AC1890"/>
    <w:rsid w:val="00AC1933"/>
    <w:rsid w:val="00AC1ECC"/>
    <w:rsid w:val="00AC23D7"/>
    <w:rsid w:val="00AC27B3"/>
    <w:rsid w:val="00AC27DF"/>
    <w:rsid w:val="00AC2978"/>
    <w:rsid w:val="00AC2B0C"/>
    <w:rsid w:val="00AC2B47"/>
    <w:rsid w:val="00AC2C07"/>
    <w:rsid w:val="00AC2D13"/>
    <w:rsid w:val="00AC2E45"/>
    <w:rsid w:val="00AC30CD"/>
    <w:rsid w:val="00AC31CA"/>
    <w:rsid w:val="00AC38D2"/>
    <w:rsid w:val="00AC3D25"/>
    <w:rsid w:val="00AC3E56"/>
    <w:rsid w:val="00AC3ED7"/>
    <w:rsid w:val="00AC40D3"/>
    <w:rsid w:val="00AC4316"/>
    <w:rsid w:val="00AC4429"/>
    <w:rsid w:val="00AC4495"/>
    <w:rsid w:val="00AC469B"/>
    <w:rsid w:val="00AC4AAB"/>
    <w:rsid w:val="00AC4B30"/>
    <w:rsid w:val="00AC4E6B"/>
    <w:rsid w:val="00AC4F98"/>
    <w:rsid w:val="00AC51AB"/>
    <w:rsid w:val="00AC520E"/>
    <w:rsid w:val="00AC59CC"/>
    <w:rsid w:val="00AC5C19"/>
    <w:rsid w:val="00AC6294"/>
    <w:rsid w:val="00AC648A"/>
    <w:rsid w:val="00AC69D3"/>
    <w:rsid w:val="00AC6E78"/>
    <w:rsid w:val="00AC707B"/>
    <w:rsid w:val="00AC76E1"/>
    <w:rsid w:val="00AC7B34"/>
    <w:rsid w:val="00AD0634"/>
    <w:rsid w:val="00AD0675"/>
    <w:rsid w:val="00AD090A"/>
    <w:rsid w:val="00AD0ABF"/>
    <w:rsid w:val="00AD0AF1"/>
    <w:rsid w:val="00AD0D78"/>
    <w:rsid w:val="00AD1AA2"/>
    <w:rsid w:val="00AD1C62"/>
    <w:rsid w:val="00AD2145"/>
    <w:rsid w:val="00AD243A"/>
    <w:rsid w:val="00AD244C"/>
    <w:rsid w:val="00AD2878"/>
    <w:rsid w:val="00AD2B72"/>
    <w:rsid w:val="00AD2BE3"/>
    <w:rsid w:val="00AD2C25"/>
    <w:rsid w:val="00AD2DB7"/>
    <w:rsid w:val="00AD31EE"/>
    <w:rsid w:val="00AD3656"/>
    <w:rsid w:val="00AD3E15"/>
    <w:rsid w:val="00AD416C"/>
    <w:rsid w:val="00AD4436"/>
    <w:rsid w:val="00AD447E"/>
    <w:rsid w:val="00AD4703"/>
    <w:rsid w:val="00AD485A"/>
    <w:rsid w:val="00AD4A08"/>
    <w:rsid w:val="00AD4D61"/>
    <w:rsid w:val="00AD4F61"/>
    <w:rsid w:val="00AD5033"/>
    <w:rsid w:val="00AD5224"/>
    <w:rsid w:val="00AD52C1"/>
    <w:rsid w:val="00AD52FA"/>
    <w:rsid w:val="00AD537C"/>
    <w:rsid w:val="00AD57CD"/>
    <w:rsid w:val="00AD594D"/>
    <w:rsid w:val="00AD5DF4"/>
    <w:rsid w:val="00AD679B"/>
    <w:rsid w:val="00AD680E"/>
    <w:rsid w:val="00AD6936"/>
    <w:rsid w:val="00AD6969"/>
    <w:rsid w:val="00AD75F5"/>
    <w:rsid w:val="00AD7B62"/>
    <w:rsid w:val="00AE008A"/>
    <w:rsid w:val="00AE016C"/>
    <w:rsid w:val="00AE05A7"/>
    <w:rsid w:val="00AE07C8"/>
    <w:rsid w:val="00AE0A20"/>
    <w:rsid w:val="00AE0AE6"/>
    <w:rsid w:val="00AE126B"/>
    <w:rsid w:val="00AE1350"/>
    <w:rsid w:val="00AE1464"/>
    <w:rsid w:val="00AE15BD"/>
    <w:rsid w:val="00AE1A4B"/>
    <w:rsid w:val="00AE1B6D"/>
    <w:rsid w:val="00AE1B79"/>
    <w:rsid w:val="00AE1BEA"/>
    <w:rsid w:val="00AE1E88"/>
    <w:rsid w:val="00AE20BB"/>
    <w:rsid w:val="00AE2533"/>
    <w:rsid w:val="00AE26B8"/>
    <w:rsid w:val="00AE292D"/>
    <w:rsid w:val="00AE2AF3"/>
    <w:rsid w:val="00AE2C57"/>
    <w:rsid w:val="00AE3242"/>
    <w:rsid w:val="00AE3322"/>
    <w:rsid w:val="00AE349C"/>
    <w:rsid w:val="00AE3541"/>
    <w:rsid w:val="00AE35BD"/>
    <w:rsid w:val="00AE3814"/>
    <w:rsid w:val="00AE3AAB"/>
    <w:rsid w:val="00AE3AEE"/>
    <w:rsid w:val="00AE40BE"/>
    <w:rsid w:val="00AE4291"/>
    <w:rsid w:val="00AE49CD"/>
    <w:rsid w:val="00AE4A77"/>
    <w:rsid w:val="00AE4FC5"/>
    <w:rsid w:val="00AE5349"/>
    <w:rsid w:val="00AE550E"/>
    <w:rsid w:val="00AE5570"/>
    <w:rsid w:val="00AE5C3B"/>
    <w:rsid w:val="00AE6820"/>
    <w:rsid w:val="00AE6D5B"/>
    <w:rsid w:val="00AE705D"/>
    <w:rsid w:val="00AE7685"/>
    <w:rsid w:val="00AE76EA"/>
    <w:rsid w:val="00AE7769"/>
    <w:rsid w:val="00AE7ADD"/>
    <w:rsid w:val="00AE7FE4"/>
    <w:rsid w:val="00AF0122"/>
    <w:rsid w:val="00AF04A9"/>
    <w:rsid w:val="00AF05E5"/>
    <w:rsid w:val="00AF06B8"/>
    <w:rsid w:val="00AF0718"/>
    <w:rsid w:val="00AF0738"/>
    <w:rsid w:val="00AF07EE"/>
    <w:rsid w:val="00AF0818"/>
    <w:rsid w:val="00AF08A7"/>
    <w:rsid w:val="00AF0A83"/>
    <w:rsid w:val="00AF0B6C"/>
    <w:rsid w:val="00AF0D35"/>
    <w:rsid w:val="00AF1323"/>
    <w:rsid w:val="00AF148A"/>
    <w:rsid w:val="00AF1B9A"/>
    <w:rsid w:val="00AF1E18"/>
    <w:rsid w:val="00AF1FE8"/>
    <w:rsid w:val="00AF2002"/>
    <w:rsid w:val="00AF23CA"/>
    <w:rsid w:val="00AF25AD"/>
    <w:rsid w:val="00AF271B"/>
    <w:rsid w:val="00AF29FF"/>
    <w:rsid w:val="00AF2A2D"/>
    <w:rsid w:val="00AF2CA6"/>
    <w:rsid w:val="00AF2CB6"/>
    <w:rsid w:val="00AF3351"/>
    <w:rsid w:val="00AF33B2"/>
    <w:rsid w:val="00AF3512"/>
    <w:rsid w:val="00AF3AA4"/>
    <w:rsid w:val="00AF405F"/>
    <w:rsid w:val="00AF4173"/>
    <w:rsid w:val="00AF4216"/>
    <w:rsid w:val="00AF42BB"/>
    <w:rsid w:val="00AF46BA"/>
    <w:rsid w:val="00AF4949"/>
    <w:rsid w:val="00AF4A4C"/>
    <w:rsid w:val="00AF4B78"/>
    <w:rsid w:val="00AF4BB2"/>
    <w:rsid w:val="00AF4BDF"/>
    <w:rsid w:val="00AF517A"/>
    <w:rsid w:val="00AF52ED"/>
    <w:rsid w:val="00AF53D3"/>
    <w:rsid w:val="00AF5750"/>
    <w:rsid w:val="00AF5A72"/>
    <w:rsid w:val="00AF5B4E"/>
    <w:rsid w:val="00AF5E4C"/>
    <w:rsid w:val="00AF5EA2"/>
    <w:rsid w:val="00AF6404"/>
    <w:rsid w:val="00AF6AD6"/>
    <w:rsid w:val="00AF721F"/>
    <w:rsid w:val="00AF73B7"/>
    <w:rsid w:val="00AF78CA"/>
    <w:rsid w:val="00AF7A0D"/>
    <w:rsid w:val="00AF7FAD"/>
    <w:rsid w:val="00B00439"/>
    <w:rsid w:val="00B00AF5"/>
    <w:rsid w:val="00B00D11"/>
    <w:rsid w:val="00B00FE2"/>
    <w:rsid w:val="00B01340"/>
    <w:rsid w:val="00B014A4"/>
    <w:rsid w:val="00B016F3"/>
    <w:rsid w:val="00B01943"/>
    <w:rsid w:val="00B019F3"/>
    <w:rsid w:val="00B01D5F"/>
    <w:rsid w:val="00B01F17"/>
    <w:rsid w:val="00B02438"/>
    <w:rsid w:val="00B02525"/>
    <w:rsid w:val="00B026CB"/>
    <w:rsid w:val="00B0284B"/>
    <w:rsid w:val="00B02A3E"/>
    <w:rsid w:val="00B02C2D"/>
    <w:rsid w:val="00B02C3B"/>
    <w:rsid w:val="00B03307"/>
    <w:rsid w:val="00B03706"/>
    <w:rsid w:val="00B03E10"/>
    <w:rsid w:val="00B04135"/>
    <w:rsid w:val="00B043F5"/>
    <w:rsid w:val="00B045D8"/>
    <w:rsid w:val="00B0479B"/>
    <w:rsid w:val="00B04BAF"/>
    <w:rsid w:val="00B04C33"/>
    <w:rsid w:val="00B04DCE"/>
    <w:rsid w:val="00B0526E"/>
    <w:rsid w:val="00B053E6"/>
    <w:rsid w:val="00B0546D"/>
    <w:rsid w:val="00B054A4"/>
    <w:rsid w:val="00B055F5"/>
    <w:rsid w:val="00B0583A"/>
    <w:rsid w:val="00B059B7"/>
    <w:rsid w:val="00B05F39"/>
    <w:rsid w:val="00B05F4D"/>
    <w:rsid w:val="00B05FDB"/>
    <w:rsid w:val="00B061AB"/>
    <w:rsid w:val="00B0654E"/>
    <w:rsid w:val="00B06804"/>
    <w:rsid w:val="00B06FAC"/>
    <w:rsid w:val="00B070F3"/>
    <w:rsid w:val="00B07363"/>
    <w:rsid w:val="00B07378"/>
    <w:rsid w:val="00B07CDE"/>
    <w:rsid w:val="00B07E63"/>
    <w:rsid w:val="00B1001D"/>
    <w:rsid w:val="00B10037"/>
    <w:rsid w:val="00B102E0"/>
    <w:rsid w:val="00B10338"/>
    <w:rsid w:val="00B108D3"/>
    <w:rsid w:val="00B10927"/>
    <w:rsid w:val="00B10955"/>
    <w:rsid w:val="00B10A1E"/>
    <w:rsid w:val="00B10AF1"/>
    <w:rsid w:val="00B1119E"/>
    <w:rsid w:val="00B11215"/>
    <w:rsid w:val="00B11427"/>
    <w:rsid w:val="00B11934"/>
    <w:rsid w:val="00B1208E"/>
    <w:rsid w:val="00B1218E"/>
    <w:rsid w:val="00B121CA"/>
    <w:rsid w:val="00B12BB1"/>
    <w:rsid w:val="00B1318C"/>
    <w:rsid w:val="00B13358"/>
    <w:rsid w:val="00B1337E"/>
    <w:rsid w:val="00B13813"/>
    <w:rsid w:val="00B13842"/>
    <w:rsid w:val="00B13AD4"/>
    <w:rsid w:val="00B13B94"/>
    <w:rsid w:val="00B13FBB"/>
    <w:rsid w:val="00B140D6"/>
    <w:rsid w:val="00B141FE"/>
    <w:rsid w:val="00B142F9"/>
    <w:rsid w:val="00B14856"/>
    <w:rsid w:val="00B14C1E"/>
    <w:rsid w:val="00B14E1F"/>
    <w:rsid w:val="00B14EF1"/>
    <w:rsid w:val="00B15338"/>
    <w:rsid w:val="00B1536D"/>
    <w:rsid w:val="00B15602"/>
    <w:rsid w:val="00B15818"/>
    <w:rsid w:val="00B15B30"/>
    <w:rsid w:val="00B15C57"/>
    <w:rsid w:val="00B1615A"/>
    <w:rsid w:val="00B1693C"/>
    <w:rsid w:val="00B16F61"/>
    <w:rsid w:val="00B1710F"/>
    <w:rsid w:val="00B175D7"/>
    <w:rsid w:val="00B1765E"/>
    <w:rsid w:val="00B17CA2"/>
    <w:rsid w:val="00B17D47"/>
    <w:rsid w:val="00B20302"/>
    <w:rsid w:val="00B208E2"/>
    <w:rsid w:val="00B211E1"/>
    <w:rsid w:val="00B21301"/>
    <w:rsid w:val="00B214BA"/>
    <w:rsid w:val="00B21555"/>
    <w:rsid w:val="00B218D2"/>
    <w:rsid w:val="00B219E2"/>
    <w:rsid w:val="00B21A7A"/>
    <w:rsid w:val="00B21B7E"/>
    <w:rsid w:val="00B21C4E"/>
    <w:rsid w:val="00B21D6F"/>
    <w:rsid w:val="00B21E03"/>
    <w:rsid w:val="00B22254"/>
    <w:rsid w:val="00B2257D"/>
    <w:rsid w:val="00B228F3"/>
    <w:rsid w:val="00B2295A"/>
    <w:rsid w:val="00B22B8A"/>
    <w:rsid w:val="00B22B97"/>
    <w:rsid w:val="00B22E28"/>
    <w:rsid w:val="00B22F17"/>
    <w:rsid w:val="00B234B0"/>
    <w:rsid w:val="00B235F6"/>
    <w:rsid w:val="00B236BD"/>
    <w:rsid w:val="00B23804"/>
    <w:rsid w:val="00B23F72"/>
    <w:rsid w:val="00B240DE"/>
    <w:rsid w:val="00B24679"/>
    <w:rsid w:val="00B248B0"/>
    <w:rsid w:val="00B24A51"/>
    <w:rsid w:val="00B24ADC"/>
    <w:rsid w:val="00B24D55"/>
    <w:rsid w:val="00B24FC9"/>
    <w:rsid w:val="00B250C5"/>
    <w:rsid w:val="00B253D1"/>
    <w:rsid w:val="00B25476"/>
    <w:rsid w:val="00B25519"/>
    <w:rsid w:val="00B255D2"/>
    <w:rsid w:val="00B2574F"/>
    <w:rsid w:val="00B25769"/>
    <w:rsid w:val="00B2597E"/>
    <w:rsid w:val="00B259EB"/>
    <w:rsid w:val="00B25D2E"/>
    <w:rsid w:val="00B25E35"/>
    <w:rsid w:val="00B264D6"/>
    <w:rsid w:val="00B266A8"/>
    <w:rsid w:val="00B2670C"/>
    <w:rsid w:val="00B26870"/>
    <w:rsid w:val="00B2699A"/>
    <w:rsid w:val="00B26A62"/>
    <w:rsid w:val="00B27619"/>
    <w:rsid w:val="00B27CEB"/>
    <w:rsid w:val="00B3005C"/>
    <w:rsid w:val="00B30180"/>
    <w:rsid w:val="00B30278"/>
    <w:rsid w:val="00B302A5"/>
    <w:rsid w:val="00B302CF"/>
    <w:rsid w:val="00B30757"/>
    <w:rsid w:val="00B308A8"/>
    <w:rsid w:val="00B3097B"/>
    <w:rsid w:val="00B309F6"/>
    <w:rsid w:val="00B30C08"/>
    <w:rsid w:val="00B30C39"/>
    <w:rsid w:val="00B31186"/>
    <w:rsid w:val="00B312D4"/>
    <w:rsid w:val="00B312ED"/>
    <w:rsid w:val="00B312FF"/>
    <w:rsid w:val="00B3158B"/>
    <w:rsid w:val="00B316FF"/>
    <w:rsid w:val="00B31737"/>
    <w:rsid w:val="00B31B6B"/>
    <w:rsid w:val="00B31E9D"/>
    <w:rsid w:val="00B31F04"/>
    <w:rsid w:val="00B31FC5"/>
    <w:rsid w:val="00B3224E"/>
    <w:rsid w:val="00B3246B"/>
    <w:rsid w:val="00B3294E"/>
    <w:rsid w:val="00B32BB6"/>
    <w:rsid w:val="00B32E17"/>
    <w:rsid w:val="00B32F7F"/>
    <w:rsid w:val="00B33004"/>
    <w:rsid w:val="00B338C4"/>
    <w:rsid w:val="00B33BC3"/>
    <w:rsid w:val="00B33E1B"/>
    <w:rsid w:val="00B352B8"/>
    <w:rsid w:val="00B354A2"/>
    <w:rsid w:val="00B35871"/>
    <w:rsid w:val="00B358BA"/>
    <w:rsid w:val="00B358EF"/>
    <w:rsid w:val="00B35990"/>
    <w:rsid w:val="00B35D81"/>
    <w:rsid w:val="00B35E54"/>
    <w:rsid w:val="00B360B3"/>
    <w:rsid w:val="00B36106"/>
    <w:rsid w:val="00B3616A"/>
    <w:rsid w:val="00B361AD"/>
    <w:rsid w:val="00B365C5"/>
    <w:rsid w:val="00B36816"/>
    <w:rsid w:val="00B36C96"/>
    <w:rsid w:val="00B36E2D"/>
    <w:rsid w:val="00B375CD"/>
    <w:rsid w:val="00B37768"/>
    <w:rsid w:val="00B37A5E"/>
    <w:rsid w:val="00B37AB3"/>
    <w:rsid w:val="00B37B34"/>
    <w:rsid w:val="00B37D25"/>
    <w:rsid w:val="00B400AF"/>
    <w:rsid w:val="00B400E5"/>
    <w:rsid w:val="00B40178"/>
    <w:rsid w:val="00B401C0"/>
    <w:rsid w:val="00B40366"/>
    <w:rsid w:val="00B40481"/>
    <w:rsid w:val="00B408D0"/>
    <w:rsid w:val="00B40DB8"/>
    <w:rsid w:val="00B40E9E"/>
    <w:rsid w:val="00B4112C"/>
    <w:rsid w:val="00B413A8"/>
    <w:rsid w:val="00B414EF"/>
    <w:rsid w:val="00B415C8"/>
    <w:rsid w:val="00B4161A"/>
    <w:rsid w:val="00B4164A"/>
    <w:rsid w:val="00B41696"/>
    <w:rsid w:val="00B41774"/>
    <w:rsid w:val="00B41E5A"/>
    <w:rsid w:val="00B41F4C"/>
    <w:rsid w:val="00B421E8"/>
    <w:rsid w:val="00B42289"/>
    <w:rsid w:val="00B42339"/>
    <w:rsid w:val="00B423F3"/>
    <w:rsid w:val="00B4243A"/>
    <w:rsid w:val="00B42601"/>
    <w:rsid w:val="00B4270D"/>
    <w:rsid w:val="00B42BBF"/>
    <w:rsid w:val="00B4321E"/>
    <w:rsid w:val="00B4323B"/>
    <w:rsid w:val="00B43505"/>
    <w:rsid w:val="00B4363F"/>
    <w:rsid w:val="00B43730"/>
    <w:rsid w:val="00B43A1A"/>
    <w:rsid w:val="00B441C1"/>
    <w:rsid w:val="00B4436A"/>
    <w:rsid w:val="00B4467C"/>
    <w:rsid w:val="00B4471E"/>
    <w:rsid w:val="00B44764"/>
    <w:rsid w:val="00B447D6"/>
    <w:rsid w:val="00B4483C"/>
    <w:rsid w:val="00B44972"/>
    <w:rsid w:val="00B45103"/>
    <w:rsid w:val="00B451D3"/>
    <w:rsid w:val="00B452B8"/>
    <w:rsid w:val="00B457EE"/>
    <w:rsid w:val="00B45E30"/>
    <w:rsid w:val="00B46110"/>
    <w:rsid w:val="00B46433"/>
    <w:rsid w:val="00B46779"/>
    <w:rsid w:val="00B46A4C"/>
    <w:rsid w:val="00B46A5C"/>
    <w:rsid w:val="00B46AB5"/>
    <w:rsid w:val="00B46B2F"/>
    <w:rsid w:val="00B46CAF"/>
    <w:rsid w:val="00B46E48"/>
    <w:rsid w:val="00B46E4E"/>
    <w:rsid w:val="00B46E6D"/>
    <w:rsid w:val="00B47163"/>
    <w:rsid w:val="00B50100"/>
    <w:rsid w:val="00B50378"/>
    <w:rsid w:val="00B50384"/>
    <w:rsid w:val="00B503EC"/>
    <w:rsid w:val="00B5123B"/>
    <w:rsid w:val="00B513A5"/>
    <w:rsid w:val="00B513A6"/>
    <w:rsid w:val="00B515CA"/>
    <w:rsid w:val="00B5162D"/>
    <w:rsid w:val="00B51773"/>
    <w:rsid w:val="00B51834"/>
    <w:rsid w:val="00B518AF"/>
    <w:rsid w:val="00B51EA7"/>
    <w:rsid w:val="00B51F3C"/>
    <w:rsid w:val="00B51F60"/>
    <w:rsid w:val="00B52061"/>
    <w:rsid w:val="00B5220F"/>
    <w:rsid w:val="00B522B6"/>
    <w:rsid w:val="00B52AB4"/>
    <w:rsid w:val="00B52BED"/>
    <w:rsid w:val="00B52C6E"/>
    <w:rsid w:val="00B52E87"/>
    <w:rsid w:val="00B53311"/>
    <w:rsid w:val="00B5341E"/>
    <w:rsid w:val="00B53643"/>
    <w:rsid w:val="00B536F2"/>
    <w:rsid w:val="00B53850"/>
    <w:rsid w:val="00B539EE"/>
    <w:rsid w:val="00B53FBA"/>
    <w:rsid w:val="00B541E1"/>
    <w:rsid w:val="00B54286"/>
    <w:rsid w:val="00B5438E"/>
    <w:rsid w:val="00B546D6"/>
    <w:rsid w:val="00B546F9"/>
    <w:rsid w:val="00B54CA1"/>
    <w:rsid w:val="00B5557C"/>
    <w:rsid w:val="00B555BF"/>
    <w:rsid w:val="00B55A1E"/>
    <w:rsid w:val="00B55E71"/>
    <w:rsid w:val="00B55F0F"/>
    <w:rsid w:val="00B56629"/>
    <w:rsid w:val="00B567CC"/>
    <w:rsid w:val="00B56833"/>
    <w:rsid w:val="00B56A0E"/>
    <w:rsid w:val="00B56BE3"/>
    <w:rsid w:val="00B56DBB"/>
    <w:rsid w:val="00B57269"/>
    <w:rsid w:val="00B5740C"/>
    <w:rsid w:val="00B574DF"/>
    <w:rsid w:val="00B57639"/>
    <w:rsid w:val="00B57CC5"/>
    <w:rsid w:val="00B57E65"/>
    <w:rsid w:val="00B60992"/>
    <w:rsid w:val="00B6115F"/>
    <w:rsid w:val="00B6127A"/>
    <w:rsid w:val="00B613CD"/>
    <w:rsid w:val="00B6145B"/>
    <w:rsid w:val="00B61482"/>
    <w:rsid w:val="00B615CF"/>
    <w:rsid w:val="00B616A0"/>
    <w:rsid w:val="00B6181E"/>
    <w:rsid w:val="00B61E39"/>
    <w:rsid w:val="00B61F27"/>
    <w:rsid w:val="00B61F7E"/>
    <w:rsid w:val="00B62014"/>
    <w:rsid w:val="00B62240"/>
    <w:rsid w:val="00B6228A"/>
    <w:rsid w:val="00B62290"/>
    <w:rsid w:val="00B625FB"/>
    <w:rsid w:val="00B62742"/>
    <w:rsid w:val="00B62A37"/>
    <w:rsid w:val="00B63109"/>
    <w:rsid w:val="00B6346E"/>
    <w:rsid w:val="00B635BA"/>
    <w:rsid w:val="00B6385F"/>
    <w:rsid w:val="00B63B63"/>
    <w:rsid w:val="00B63D3B"/>
    <w:rsid w:val="00B63E73"/>
    <w:rsid w:val="00B63EEE"/>
    <w:rsid w:val="00B6427A"/>
    <w:rsid w:val="00B642E5"/>
    <w:rsid w:val="00B644BF"/>
    <w:rsid w:val="00B644EC"/>
    <w:rsid w:val="00B649A4"/>
    <w:rsid w:val="00B64BF1"/>
    <w:rsid w:val="00B64D2E"/>
    <w:rsid w:val="00B64DC0"/>
    <w:rsid w:val="00B64DF6"/>
    <w:rsid w:val="00B6510A"/>
    <w:rsid w:val="00B651DF"/>
    <w:rsid w:val="00B65263"/>
    <w:rsid w:val="00B654B9"/>
    <w:rsid w:val="00B65523"/>
    <w:rsid w:val="00B6557F"/>
    <w:rsid w:val="00B65D02"/>
    <w:rsid w:val="00B660E8"/>
    <w:rsid w:val="00B6610D"/>
    <w:rsid w:val="00B66676"/>
    <w:rsid w:val="00B66841"/>
    <w:rsid w:val="00B66D46"/>
    <w:rsid w:val="00B66DFA"/>
    <w:rsid w:val="00B66E42"/>
    <w:rsid w:val="00B673B7"/>
    <w:rsid w:val="00B676A5"/>
    <w:rsid w:val="00B6798B"/>
    <w:rsid w:val="00B679DB"/>
    <w:rsid w:val="00B67F41"/>
    <w:rsid w:val="00B70008"/>
    <w:rsid w:val="00B70284"/>
    <w:rsid w:val="00B702C8"/>
    <w:rsid w:val="00B703E4"/>
    <w:rsid w:val="00B70602"/>
    <w:rsid w:val="00B70D87"/>
    <w:rsid w:val="00B70EB4"/>
    <w:rsid w:val="00B70EDA"/>
    <w:rsid w:val="00B711B1"/>
    <w:rsid w:val="00B72154"/>
    <w:rsid w:val="00B724AA"/>
    <w:rsid w:val="00B724F8"/>
    <w:rsid w:val="00B72861"/>
    <w:rsid w:val="00B729C3"/>
    <w:rsid w:val="00B72AE8"/>
    <w:rsid w:val="00B72B5E"/>
    <w:rsid w:val="00B72E80"/>
    <w:rsid w:val="00B73293"/>
    <w:rsid w:val="00B733B9"/>
    <w:rsid w:val="00B734A7"/>
    <w:rsid w:val="00B734AF"/>
    <w:rsid w:val="00B73B8D"/>
    <w:rsid w:val="00B73FAC"/>
    <w:rsid w:val="00B740FC"/>
    <w:rsid w:val="00B74412"/>
    <w:rsid w:val="00B74508"/>
    <w:rsid w:val="00B749A8"/>
    <w:rsid w:val="00B74B2E"/>
    <w:rsid w:val="00B74BFE"/>
    <w:rsid w:val="00B74D2A"/>
    <w:rsid w:val="00B750AF"/>
    <w:rsid w:val="00B750C5"/>
    <w:rsid w:val="00B7552D"/>
    <w:rsid w:val="00B75650"/>
    <w:rsid w:val="00B75656"/>
    <w:rsid w:val="00B75864"/>
    <w:rsid w:val="00B75A13"/>
    <w:rsid w:val="00B75A3A"/>
    <w:rsid w:val="00B75AE4"/>
    <w:rsid w:val="00B75B6C"/>
    <w:rsid w:val="00B75E27"/>
    <w:rsid w:val="00B76877"/>
    <w:rsid w:val="00B770D7"/>
    <w:rsid w:val="00B77272"/>
    <w:rsid w:val="00B77305"/>
    <w:rsid w:val="00B77334"/>
    <w:rsid w:val="00B77710"/>
    <w:rsid w:val="00B77F0A"/>
    <w:rsid w:val="00B77FA3"/>
    <w:rsid w:val="00B77FDA"/>
    <w:rsid w:val="00B80744"/>
    <w:rsid w:val="00B809D3"/>
    <w:rsid w:val="00B80A2A"/>
    <w:rsid w:val="00B80A83"/>
    <w:rsid w:val="00B80B01"/>
    <w:rsid w:val="00B80FBA"/>
    <w:rsid w:val="00B811E0"/>
    <w:rsid w:val="00B81235"/>
    <w:rsid w:val="00B8130E"/>
    <w:rsid w:val="00B8135E"/>
    <w:rsid w:val="00B81464"/>
    <w:rsid w:val="00B8156F"/>
    <w:rsid w:val="00B819B4"/>
    <w:rsid w:val="00B81BF9"/>
    <w:rsid w:val="00B81F0D"/>
    <w:rsid w:val="00B81FFC"/>
    <w:rsid w:val="00B821C2"/>
    <w:rsid w:val="00B828BB"/>
    <w:rsid w:val="00B82D8F"/>
    <w:rsid w:val="00B835CF"/>
    <w:rsid w:val="00B83906"/>
    <w:rsid w:val="00B83E88"/>
    <w:rsid w:val="00B83F0C"/>
    <w:rsid w:val="00B8431D"/>
    <w:rsid w:val="00B84631"/>
    <w:rsid w:val="00B850CE"/>
    <w:rsid w:val="00B850E4"/>
    <w:rsid w:val="00B85152"/>
    <w:rsid w:val="00B85423"/>
    <w:rsid w:val="00B854B4"/>
    <w:rsid w:val="00B856DC"/>
    <w:rsid w:val="00B85C71"/>
    <w:rsid w:val="00B85D54"/>
    <w:rsid w:val="00B85E34"/>
    <w:rsid w:val="00B85EE1"/>
    <w:rsid w:val="00B8606D"/>
    <w:rsid w:val="00B868A4"/>
    <w:rsid w:val="00B86B68"/>
    <w:rsid w:val="00B87047"/>
    <w:rsid w:val="00B87CF2"/>
    <w:rsid w:val="00B9048C"/>
    <w:rsid w:val="00B9048D"/>
    <w:rsid w:val="00B90CF0"/>
    <w:rsid w:val="00B90E0E"/>
    <w:rsid w:val="00B90FA3"/>
    <w:rsid w:val="00B911E9"/>
    <w:rsid w:val="00B91576"/>
    <w:rsid w:val="00B916D4"/>
    <w:rsid w:val="00B91817"/>
    <w:rsid w:val="00B918DF"/>
    <w:rsid w:val="00B91D38"/>
    <w:rsid w:val="00B920B8"/>
    <w:rsid w:val="00B922C6"/>
    <w:rsid w:val="00B927D4"/>
    <w:rsid w:val="00B92A13"/>
    <w:rsid w:val="00B930C0"/>
    <w:rsid w:val="00B93194"/>
    <w:rsid w:val="00B932D8"/>
    <w:rsid w:val="00B93541"/>
    <w:rsid w:val="00B935AB"/>
    <w:rsid w:val="00B93D8A"/>
    <w:rsid w:val="00B93FE2"/>
    <w:rsid w:val="00B9434B"/>
    <w:rsid w:val="00B946A5"/>
    <w:rsid w:val="00B948E1"/>
    <w:rsid w:val="00B94945"/>
    <w:rsid w:val="00B94966"/>
    <w:rsid w:val="00B94C0E"/>
    <w:rsid w:val="00B94CDA"/>
    <w:rsid w:val="00B94CF1"/>
    <w:rsid w:val="00B94D8E"/>
    <w:rsid w:val="00B94DC3"/>
    <w:rsid w:val="00B952B2"/>
    <w:rsid w:val="00B95975"/>
    <w:rsid w:val="00B95A00"/>
    <w:rsid w:val="00B95E89"/>
    <w:rsid w:val="00B95FD1"/>
    <w:rsid w:val="00B95FD3"/>
    <w:rsid w:val="00B96317"/>
    <w:rsid w:val="00B9690A"/>
    <w:rsid w:val="00B96A41"/>
    <w:rsid w:val="00B96C4C"/>
    <w:rsid w:val="00B96F94"/>
    <w:rsid w:val="00B9702C"/>
    <w:rsid w:val="00B97099"/>
    <w:rsid w:val="00B97105"/>
    <w:rsid w:val="00B9713C"/>
    <w:rsid w:val="00B978B5"/>
    <w:rsid w:val="00B97AD8"/>
    <w:rsid w:val="00B97C00"/>
    <w:rsid w:val="00B97D37"/>
    <w:rsid w:val="00BA0089"/>
    <w:rsid w:val="00BA02CE"/>
    <w:rsid w:val="00BA0586"/>
    <w:rsid w:val="00BA0996"/>
    <w:rsid w:val="00BA0A77"/>
    <w:rsid w:val="00BA0BAA"/>
    <w:rsid w:val="00BA16CB"/>
    <w:rsid w:val="00BA1A8F"/>
    <w:rsid w:val="00BA20AB"/>
    <w:rsid w:val="00BA2235"/>
    <w:rsid w:val="00BA2306"/>
    <w:rsid w:val="00BA251B"/>
    <w:rsid w:val="00BA28BC"/>
    <w:rsid w:val="00BA2A0E"/>
    <w:rsid w:val="00BA2B98"/>
    <w:rsid w:val="00BA315B"/>
    <w:rsid w:val="00BA365D"/>
    <w:rsid w:val="00BA3807"/>
    <w:rsid w:val="00BA3BFC"/>
    <w:rsid w:val="00BA3E1E"/>
    <w:rsid w:val="00BA3E60"/>
    <w:rsid w:val="00BA3EBE"/>
    <w:rsid w:val="00BA3F5E"/>
    <w:rsid w:val="00BA433D"/>
    <w:rsid w:val="00BA4542"/>
    <w:rsid w:val="00BA473F"/>
    <w:rsid w:val="00BA48B2"/>
    <w:rsid w:val="00BA4E8B"/>
    <w:rsid w:val="00BA4FD7"/>
    <w:rsid w:val="00BA52E1"/>
    <w:rsid w:val="00BA5612"/>
    <w:rsid w:val="00BA5A9D"/>
    <w:rsid w:val="00BA5F85"/>
    <w:rsid w:val="00BA6024"/>
    <w:rsid w:val="00BA66C1"/>
    <w:rsid w:val="00BA6E31"/>
    <w:rsid w:val="00BA7CA0"/>
    <w:rsid w:val="00BA7E51"/>
    <w:rsid w:val="00BB0130"/>
    <w:rsid w:val="00BB01CE"/>
    <w:rsid w:val="00BB04C3"/>
    <w:rsid w:val="00BB04E9"/>
    <w:rsid w:val="00BB0AA2"/>
    <w:rsid w:val="00BB0AEE"/>
    <w:rsid w:val="00BB0E48"/>
    <w:rsid w:val="00BB1266"/>
    <w:rsid w:val="00BB1292"/>
    <w:rsid w:val="00BB17E6"/>
    <w:rsid w:val="00BB1C3A"/>
    <w:rsid w:val="00BB1D17"/>
    <w:rsid w:val="00BB1DDE"/>
    <w:rsid w:val="00BB1E69"/>
    <w:rsid w:val="00BB2084"/>
    <w:rsid w:val="00BB295D"/>
    <w:rsid w:val="00BB2A02"/>
    <w:rsid w:val="00BB310D"/>
    <w:rsid w:val="00BB320F"/>
    <w:rsid w:val="00BB337F"/>
    <w:rsid w:val="00BB3431"/>
    <w:rsid w:val="00BB3611"/>
    <w:rsid w:val="00BB36B3"/>
    <w:rsid w:val="00BB36F7"/>
    <w:rsid w:val="00BB3AA7"/>
    <w:rsid w:val="00BB3DEB"/>
    <w:rsid w:val="00BB3E5C"/>
    <w:rsid w:val="00BB414C"/>
    <w:rsid w:val="00BB4206"/>
    <w:rsid w:val="00BB4899"/>
    <w:rsid w:val="00BB4A24"/>
    <w:rsid w:val="00BB4CF8"/>
    <w:rsid w:val="00BB4F63"/>
    <w:rsid w:val="00BB5031"/>
    <w:rsid w:val="00BB5071"/>
    <w:rsid w:val="00BB521F"/>
    <w:rsid w:val="00BB5275"/>
    <w:rsid w:val="00BB539D"/>
    <w:rsid w:val="00BB5F92"/>
    <w:rsid w:val="00BB6258"/>
    <w:rsid w:val="00BB6359"/>
    <w:rsid w:val="00BB65B2"/>
    <w:rsid w:val="00BB66D6"/>
    <w:rsid w:val="00BB67BB"/>
    <w:rsid w:val="00BB6903"/>
    <w:rsid w:val="00BB6BB7"/>
    <w:rsid w:val="00BB6F21"/>
    <w:rsid w:val="00BB6FB8"/>
    <w:rsid w:val="00BB7023"/>
    <w:rsid w:val="00BB744C"/>
    <w:rsid w:val="00BB7628"/>
    <w:rsid w:val="00BB78E4"/>
    <w:rsid w:val="00BB798A"/>
    <w:rsid w:val="00BB7E70"/>
    <w:rsid w:val="00BC00D7"/>
    <w:rsid w:val="00BC0422"/>
    <w:rsid w:val="00BC052F"/>
    <w:rsid w:val="00BC069F"/>
    <w:rsid w:val="00BC072A"/>
    <w:rsid w:val="00BC0C90"/>
    <w:rsid w:val="00BC0E4D"/>
    <w:rsid w:val="00BC1696"/>
    <w:rsid w:val="00BC1818"/>
    <w:rsid w:val="00BC1A24"/>
    <w:rsid w:val="00BC1A84"/>
    <w:rsid w:val="00BC1ADA"/>
    <w:rsid w:val="00BC1CF8"/>
    <w:rsid w:val="00BC1CFA"/>
    <w:rsid w:val="00BC1DB6"/>
    <w:rsid w:val="00BC1F78"/>
    <w:rsid w:val="00BC21BB"/>
    <w:rsid w:val="00BC22AC"/>
    <w:rsid w:val="00BC22DF"/>
    <w:rsid w:val="00BC26D3"/>
    <w:rsid w:val="00BC26F2"/>
    <w:rsid w:val="00BC29D4"/>
    <w:rsid w:val="00BC2BF1"/>
    <w:rsid w:val="00BC2EDF"/>
    <w:rsid w:val="00BC3161"/>
    <w:rsid w:val="00BC320D"/>
    <w:rsid w:val="00BC3300"/>
    <w:rsid w:val="00BC33A0"/>
    <w:rsid w:val="00BC3527"/>
    <w:rsid w:val="00BC3814"/>
    <w:rsid w:val="00BC39B4"/>
    <w:rsid w:val="00BC3CF5"/>
    <w:rsid w:val="00BC3D0C"/>
    <w:rsid w:val="00BC4421"/>
    <w:rsid w:val="00BC492D"/>
    <w:rsid w:val="00BC4D78"/>
    <w:rsid w:val="00BC4D7C"/>
    <w:rsid w:val="00BC4E83"/>
    <w:rsid w:val="00BC5121"/>
    <w:rsid w:val="00BC552F"/>
    <w:rsid w:val="00BC55AC"/>
    <w:rsid w:val="00BC56E2"/>
    <w:rsid w:val="00BC57C4"/>
    <w:rsid w:val="00BC5877"/>
    <w:rsid w:val="00BC5D03"/>
    <w:rsid w:val="00BC60BE"/>
    <w:rsid w:val="00BC6564"/>
    <w:rsid w:val="00BC65BA"/>
    <w:rsid w:val="00BC6935"/>
    <w:rsid w:val="00BC6996"/>
    <w:rsid w:val="00BC6A3D"/>
    <w:rsid w:val="00BC6C35"/>
    <w:rsid w:val="00BC6DBC"/>
    <w:rsid w:val="00BC701B"/>
    <w:rsid w:val="00BC7710"/>
    <w:rsid w:val="00BC7C16"/>
    <w:rsid w:val="00BC7F2E"/>
    <w:rsid w:val="00BD0A37"/>
    <w:rsid w:val="00BD0D4F"/>
    <w:rsid w:val="00BD116B"/>
    <w:rsid w:val="00BD12C7"/>
    <w:rsid w:val="00BD148D"/>
    <w:rsid w:val="00BD16F7"/>
    <w:rsid w:val="00BD1757"/>
    <w:rsid w:val="00BD1863"/>
    <w:rsid w:val="00BD18C8"/>
    <w:rsid w:val="00BD18D6"/>
    <w:rsid w:val="00BD1A87"/>
    <w:rsid w:val="00BD1D5F"/>
    <w:rsid w:val="00BD1EB7"/>
    <w:rsid w:val="00BD260B"/>
    <w:rsid w:val="00BD2773"/>
    <w:rsid w:val="00BD287D"/>
    <w:rsid w:val="00BD28AB"/>
    <w:rsid w:val="00BD2E21"/>
    <w:rsid w:val="00BD3324"/>
    <w:rsid w:val="00BD335E"/>
    <w:rsid w:val="00BD34C2"/>
    <w:rsid w:val="00BD361F"/>
    <w:rsid w:val="00BD3CA5"/>
    <w:rsid w:val="00BD3DE0"/>
    <w:rsid w:val="00BD3F6C"/>
    <w:rsid w:val="00BD4018"/>
    <w:rsid w:val="00BD4143"/>
    <w:rsid w:val="00BD4618"/>
    <w:rsid w:val="00BD46FB"/>
    <w:rsid w:val="00BD483C"/>
    <w:rsid w:val="00BD48AA"/>
    <w:rsid w:val="00BD4A3E"/>
    <w:rsid w:val="00BD4D35"/>
    <w:rsid w:val="00BD4E95"/>
    <w:rsid w:val="00BD5420"/>
    <w:rsid w:val="00BD577E"/>
    <w:rsid w:val="00BD590F"/>
    <w:rsid w:val="00BD5AD6"/>
    <w:rsid w:val="00BD5C3A"/>
    <w:rsid w:val="00BD5D1C"/>
    <w:rsid w:val="00BD5FC6"/>
    <w:rsid w:val="00BD649D"/>
    <w:rsid w:val="00BD6527"/>
    <w:rsid w:val="00BD67DA"/>
    <w:rsid w:val="00BD69AA"/>
    <w:rsid w:val="00BD7135"/>
    <w:rsid w:val="00BD7178"/>
    <w:rsid w:val="00BD73F9"/>
    <w:rsid w:val="00BD77ED"/>
    <w:rsid w:val="00BD7D03"/>
    <w:rsid w:val="00BD7F18"/>
    <w:rsid w:val="00BE0735"/>
    <w:rsid w:val="00BE0B2A"/>
    <w:rsid w:val="00BE1341"/>
    <w:rsid w:val="00BE13A8"/>
    <w:rsid w:val="00BE1404"/>
    <w:rsid w:val="00BE167C"/>
    <w:rsid w:val="00BE1BAB"/>
    <w:rsid w:val="00BE1DFF"/>
    <w:rsid w:val="00BE1EEF"/>
    <w:rsid w:val="00BE24FC"/>
    <w:rsid w:val="00BE26B7"/>
    <w:rsid w:val="00BE3213"/>
    <w:rsid w:val="00BE3361"/>
    <w:rsid w:val="00BE340C"/>
    <w:rsid w:val="00BE372C"/>
    <w:rsid w:val="00BE3770"/>
    <w:rsid w:val="00BE3A4C"/>
    <w:rsid w:val="00BE3C0D"/>
    <w:rsid w:val="00BE3C60"/>
    <w:rsid w:val="00BE3FD7"/>
    <w:rsid w:val="00BE4273"/>
    <w:rsid w:val="00BE4299"/>
    <w:rsid w:val="00BE48B4"/>
    <w:rsid w:val="00BE4E32"/>
    <w:rsid w:val="00BE51F9"/>
    <w:rsid w:val="00BE5389"/>
    <w:rsid w:val="00BE557D"/>
    <w:rsid w:val="00BE5596"/>
    <w:rsid w:val="00BE55CB"/>
    <w:rsid w:val="00BE58BE"/>
    <w:rsid w:val="00BE5A3E"/>
    <w:rsid w:val="00BE5EC6"/>
    <w:rsid w:val="00BE60D2"/>
    <w:rsid w:val="00BE6285"/>
    <w:rsid w:val="00BE62F9"/>
    <w:rsid w:val="00BE6355"/>
    <w:rsid w:val="00BE6641"/>
    <w:rsid w:val="00BE6F78"/>
    <w:rsid w:val="00BE726F"/>
    <w:rsid w:val="00BE7425"/>
    <w:rsid w:val="00BE76AD"/>
    <w:rsid w:val="00BE77C4"/>
    <w:rsid w:val="00BE7B02"/>
    <w:rsid w:val="00BE7C63"/>
    <w:rsid w:val="00BE7D62"/>
    <w:rsid w:val="00BF0078"/>
    <w:rsid w:val="00BF0082"/>
    <w:rsid w:val="00BF0494"/>
    <w:rsid w:val="00BF075C"/>
    <w:rsid w:val="00BF0960"/>
    <w:rsid w:val="00BF0D18"/>
    <w:rsid w:val="00BF16CA"/>
    <w:rsid w:val="00BF1864"/>
    <w:rsid w:val="00BF1EEF"/>
    <w:rsid w:val="00BF2607"/>
    <w:rsid w:val="00BF263E"/>
    <w:rsid w:val="00BF2975"/>
    <w:rsid w:val="00BF2CDD"/>
    <w:rsid w:val="00BF2DB7"/>
    <w:rsid w:val="00BF3166"/>
    <w:rsid w:val="00BF318C"/>
    <w:rsid w:val="00BF31F4"/>
    <w:rsid w:val="00BF37FE"/>
    <w:rsid w:val="00BF3896"/>
    <w:rsid w:val="00BF3D12"/>
    <w:rsid w:val="00BF3F83"/>
    <w:rsid w:val="00BF40E7"/>
    <w:rsid w:val="00BF49AE"/>
    <w:rsid w:val="00BF4A24"/>
    <w:rsid w:val="00BF4ADE"/>
    <w:rsid w:val="00BF4D70"/>
    <w:rsid w:val="00BF51D8"/>
    <w:rsid w:val="00BF57C3"/>
    <w:rsid w:val="00BF58F5"/>
    <w:rsid w:val="00BF5B43"/>
    <w:rsid w:val="00BF5DB6"/>
    <w:rsid w:val="00BF5EA6"/>
    <w:rsid w:val="00BF61FC"/>
    <w:rsid w:val="00BF6352"/>
    <w:rsid w:val="00BF6908"/>
    <w:rsid w:val="00BF692D"/>
    <w:rsid w:val="00BF6C69"/>
    <w:rsid w:val="00BF6EA3"/>
    <w:rsid w:val="00BF70F1"/>
    <w:rsid w:val="00BF74D9"/>
    <w:rsid w:val="00BF74FC"/>
    <w:rsid w:val="00BF764B"/>
    <w:rsid w:val="00BF794F"/>
    <w:rsid w:val="00BF7C85"/>
    <w:rsid w:val="00BF7DED"/>
    <w:rsid w:val="00C00351"/>
    <w:rsid w:val="00C00374"/>
    <w:rsid w:val="00C005FD"/>
    <w:rsid w:val="00C00708"/>
    <w:rsid w:val="00C00C72"/>
    <w:rsid w:val="00C00CB8"/>
    <w:rsid w:val="00C00DFB"/>
    <w:rsid w:val="00C00EED"/>
    <w:rsid w:val="00C00F9D"/>
    <w:rsid w:val="00C011B2"/>
    <w:rsid w:val="00C013A1"/>
    <w:rsid w:val="00C014F7"/>
    <w:rsid w:val="00C0171B"/>
    <w:rsid w:val="00C01BA1"/>
    <w:rsid w:val="00C01E6E"/>
    <w:rsid w:val="00C01F77"/>
    <w:rsid w:val="00C0206B"/>
    <w:rsid w:val="00C02097"/>
    <w:rsid w:val="00C023BF"/>
    <w:rsid w:val="00C0240B"/>
    <w:rsid w:val="00C02630"/>
    <w:rsid w:val="00C02928"/>
    <w:rsid w:val="00C02AAB"/>
    <w:rsid w:val="00C02D55"/>
    <w:rsid w:val="00C02FC5"/>
    <w:rsid w:val="00C0308F"/>
    <w:rsid w:val="00C030CE"/>
    <w:rsid w:val="00C03489"/>
    <w:rsid w:val="00C03901"/>
    <w:rsid w:val="00C04071"/>
    <w:rsid w:val="00C041BA"/>
    <w:rsid w:val="00C041F4"/>
    <w:rsid w:val="00C041F7"/>
    <w:rsid w:val="00C047BA"/>
    <w:rsid w:val="00C04A9C"/>
    <w:rsid w:val="00C04B2D"/>
    <w:rsid w:val="00C04B83"/>
    <w:rsid w:val="00C0502A"/>
    <w:rsid w:val="00C0545E"/>
    <w:rsid w:val="00C05545"/>
    <w:rsid w:val="00C058E3"/>
    <w:rsid w:val="00C05AFF"/>
    <w:rsid w:val="00C06157"/>
    <w:rsid w:val="00C06311"/>
    <w:rsid w:val="00C06A48"/>
    <w:rsid w:val="00C06C5F"/>
    <w:rsid w:val="00C06D77"/>
    <w:rsid w:val="00C072AF"/>
    <w:rsid w:val="00C07925"/>
    <w:rsid w:val="00C079B5"/>
    <w:rsid w:val="00C07C25"/>
    <w:rsid w:val="00C07D51"/>
    <w:rsid w:val="00C1041C"/>
    <w:rsid w:val="00C10659"/>
    <w:rsid w:val="00C10EA0"/>
    <w:rsid w:val="00C11372"/>
    <w:rsid w:val="00C113AF"/>
    <w:rsid w:val="00C11BE0"/>
    <w:rsid w:val="00C11EA7"/>
    <w:rsid w:val="00C120A9"/>
    <w:rsid w:val="00C126CB"/>
    <w:rsid w:val="00C1297D"/>
    <w:rsid w:val="00C12C43"/>
    <w:rsid w:val="00C12E07"/>
    <w:rsid w:val="00C13241"/>
    <w:rsid w:val="00C13514"/>
    <w:rsid w:val="00C13A94"/>
    <w:rsid w:val="00C13BBE"/>
    <w:rsid w:val="00C13C29"/>
    <w:rsid w:val="00C13D02"/>
    <w:rsid w:val="00C1402B"/>
    <w:rsid w:val="00C1431E"/>
    <w:rsid w:val="00C145AE"/>
    <w:rsid w:val="00C1469D"/>
    <w:rsid w:val="00C148CF"/>
    <w:rsid w:val="00C14B42"/>
    <w:rsid w:val="00C152ED"/>
    <w:rsid w:val="00C155AC"/>
    <w:rsid w:val="00C15856"/>
    <w:rsid w:val="00C15AC7"/>
    <w:rsid w:val="00C15C65"/>
    <w:rsid w:val="00C15F8C"/>
    <w:rsid w:val="00C1615B"/>
    <w:rsid w:val="00C16574"/>
    <w:rsid w:val="00C165EC"/>
    <w:rsid w:val="00C1665E"/>
    <w:rsid w:val="00C16F30"/>
    <w:rsid w:val="00C16F6E"/>
    <w:rsid w:val="00C170FF"/>
    <w:rsid w:val="00C1714C"/>
    <w:rsid w:val="00C179FA"/>
    <w:rsid w:val="00C17C50"/>
    <w:rsid w:val="00C20096"/>
    <w:rsid w:val="00C201BE"/>
    <w:rsid w:val="00C20644"/>
    <w:rsid w:val="00C20CC2"/>
    <w:rsid w:val="00C20F00"/>
    <w:rsid w:val="00C20FBF"/>
    <w:rsid w:val="00C212E6"/>
    <w:rsid w:val="00C21694"/>
    <w:rsid w:val="00C21C63"/>
    <w:rsid w:val="00C2214F"/>
    <w:rsid w:val="00C222EB"/>
    <w:rsid w:val="00C229A4"/>
    <w:rsid w:val="00C229E8"/>
    <w:rsid w:val="00C22A6F"/>
    <w:rsid w:val="00C22A86"/>
    <w:rsid w:val="00C22D66"/>
    <w:rsid w:val="00C22EF9"/>
    <w:rsid w:val="00C23301"/>
    <w:rsid w:val="00C2336D"/>
    <w:rsid w:val="00C236A6"/>
    <w:rsid w:val="00C23898"/>
    <w:rsid w:val="00C238E5"/>
    <w:rsid w:val="00C2441D"/>
    <w:rsid w:val="00C24580"/>
    <w:rsid w:val="00C24958"/>
    <w:rsid w:val="00C24AD0"/>
    <w:rsid w:val="00C24AF8"/>
    <w:rsid w:val="00C24F34"/>
    <w:rsid w:val="00C24FC9"/>
    <w:rsid w:val="00C250FA"/>
    <w:rsid w:val="00C25102"/>
    <w:rsid w:val="00C253D6"/>
    <w:rsid w:val="00C25558"/>
    <w:rsid w:val="00C25B22"/>
    <w:rsid w:val="00C25C1B"/>
    <w:rsid w:val="00C25E26"/>
    <w:rsid w:val="00C25F29"/>
    <w:rsid w:val="00C25F34"/>
    <w:rsid w:val="00C25F5A"/>
    <w:rsid w:val="00C261EB"/>
    <w:rsid w:val="00C261F0"/>
    <w:rsid w:val="00C262D2"/>
    <w:rsid w:val="00C262E7"/>
    <w:rsid w:val="00C26397"/>
    <w:rsid w:val="00C264B4"/>
    <w:rsid w:val="00C26545"/>
    <w:rsid w:val="00C26705"/>
    <w:rsid w:val="00C26A5D"/>
    <w:rsid w:val="00C26AFA"/>
    <w:rsid w:val="00C26EC4"/>
    <w:rsid w:val="00C26EC9"/>
    <w:rsid w:val="00C26F1F"/>
    <w:rsid w:val="00C2704C"/>
    <w:rsid w:val="00C27164"/>
    <w:rsid w:val="00C27229"/>
    <w:rsid w:val="00C27296"/>
    <w:rsid w:val="00C27B3C"/>
    <w:rsid w:val="00C27B8F"/>
    <w:rsid w:val="00C27DC8"/>
    <w:rsid w:val="00C27DF1"/>
    <w:rsid w:val="00C30236"/>
    <w:rsid w:val="00C30248"/>
    <w:rsid w:val="00C304F5"/>
    <w:rsid w:val="00C305B1"/>
    <w:rsid w:val="00C306F9"/>
    <w:rsid w:val="00C30A07"/>
    <w:rsid w:val="00C30A95"/>
    <w:rsid w:val="00C30CC5"/>
    <w:rsid w:val="00C31094"/>
    <w:rsid w:val="00C31156"/>
    <w:rsid w:val="00C31753"/>
    <w:rsid w:val="00C3175D"/>
    <w:rsid w:val="00C3184D"/>
    <w:rsid w:val="00C318BB"/>
    <w:rsid w:val="00C31AE0"/>
    <w:rsid w:val="00C321C4"/>
    <w:rsid w:val="00C321D2"/>
    <w:rsid w:val="00C32354"/>
    <w:rsid w:val="00C32401"/>
    <w:rsid w:val="00C324E3"/>
    <w:rsid w:val="00C32893"/>
    <w:rsid w:val="00C32B0F"/>
    <w:rsid w:val="00C32D88"/>
    <w:rsid w:val="00C32EA4"/>
    <w:rsid w:val="00C33056"/>
    <w:rsid w:val="00C33FB2"/>
    <w:rsid w:val="00C34160"/>
    <w:rsid w:val="00C3422E"/>
    <w:rsid w:val="00C3426E"/>
    <w:rsid w:val="00C34282"/>
    <w:rsid w:val="00C3459E"/>
    <w:rsid w:val="00C346E2"/>
    <w:rsid w:val="00C34FA6"/>
    <w:rsid w:val="00C3529B"/>
    <w:rsid w:val="00C35305"/>
    <w:rsid w:val="00C35362"/>
    <w:rsid w:val="00C35567"/>
    <w:rsid w:val="00C361EE"/>
    <w:rsid w:val="00C3695D"/>
    <w:rsid w:val="00C3715B"/>
    <w:rsid w:val="00C3728F"/>
    <w:rsid w:val="00C37364"/>
    <w:rsid w:val="00C37408"/>
    <w:rsid w:val="00C37856"/>
    <w:rsid w:val="00C400F3"/>
    <w:rsid w:val="00C4028E"/>
    <w:rsid w:val="00C402AC"/>
    <w:rsid w:val="00C40628"/>
    <w:rsid w:val="00C40A2A"/>
    <w:rsid w:val="00C40B75"/>
    <w:rsid w:val="00C40D30"/>
    <w:rsid w:val="00C40FE1"/>
    <w:rsid w:val="00C4120E"/>
    <w:rsid w:val="00C4150B"/>
    <w:rsid w:val="00C417E7"/>
    <w:rsid w:val="00C41B52"/>
    <w:rsid w:val="00C41B55"/>
    <w:rsid w:val="00C41E56"/>
    <w:rsid w:val="00C41EA0"/>
    <w:rsid w:val="00C41EFF"/>
    <w:rsid w:val="00C41F22"/>
    <w:rsid w:val="00C422DB"/>
    <w:rsid w:val="00C424B7"/>
    <w:rsid w:val="00C4276F"/>
    <w:rsid w:val="00C428B0"/>
    <w:rsid w:val="00C42E77"/>
    <w:rsid w:val="00C42F56"/>
    <w:rsid w:val="00C43225"/>
    <w:rsid w:val="00C435BD"/>
    <w:rsid w:val="00C439DD"/>
    <w:rsid w:val="00C43A4F"/>
    <w:rsid w:val="00C441FF"/>
    <w:rsid w:val="00C44410"/>
    <w:rsid w:val="00C44448"/>
    <w:rsid w:val="00C444A9"/>
    <w:rsid w:val="00C448F9"/>
    <w:rsid w:val="00C44A9C"/>
    <w:rsid w:val="00C44CFB"/>
    <w:rsid w:val="00C44D2B"/>
    <w:rsid w:val="00C44E67"/>
    <w:rsid w:val="00C44ED1"/>
    <w:rsid w:val="00C451BF"/>
    <w:rsid w:val="00C452BB"/>
    <w:rsid w:val="00C45507"/>
    <w:rsid w:val="00C45701"/>
    <w:rsid w:val="00C45A20"/>
    <w:rsid w:val="00C45DD3"/>
    <w:rsid w:val="00C45E33"/>
    <w:rsid w:val="00C46200"/>
    <w:rsid w:val="00C46369"/>
    <w:rsid w:val="00C4640B"/>
    <w:rsid w:val="00C46AB7"/>
    <w:rsid w:val="00C46E2A"/>
    <w:rsid w:val="00C46E6D"/>
    <w:rsid w:val="00C46F69"/>
    <w:rsid w:val="00C46FA2"/>
    <w:rsid w:val="00C47584"/>
    <w:rsid w:val="00C47CC8"/>
    <w:rsid w:val="00C47D02"/>
    <w:rsid w:val="00C500FD"/>
    <w:rsid w:val="00C501E9"/>
    <w:rsid w:val="00C50250"/>
    <w:rsid w:val="00C5025D"/>
    <w:rsid w:val="00C5027E"/>
    <w:rsid w:val="00C504D7"/>
    <w:rsid w:val="00C50570"/>
    <w:rsid w:val="00C506F1"/>
    <w:rsid w:val="00C50825"/>
    <w:rsid w:val="00C50919"/>
    <w:rsid w:val="00C50B1F"/>
    <w:rsid w:val="00C50E5A"/>
    <w:rsid w:val="00C510EF"/>
    <w:rsid w:val="00C516DE"/>
    <w:rsid w:val="00C51914"/>
    <w:rsid w:val="00C5198F"/>
    <w:rsid w:val="00C51B88"/>
    <w:rsid w:val="00C51DF5"/>
    <w:rsid w:val="00C52120"/>
    <w:rsid w:val="00C527E6"/>
    <w:rsid w:val="00C52B3D"/>
    <w:rsid w:val="00C52E64"/>
    <w:rsid w:val="00C53154"/>
    <w:rsid w:val="00C53174"/>
    <w:rsid w:val="00C53200"/>
    <w:rsid w:val="00C5328E"/>
    <w:rsid w:val="00C532D2"/>
    <w:rsid w:val="00C534A6"/>
    <w:rsid w:val="00C537C7"/>
    <w:rsid w:val="00C53B08"/>
    <w:rsid w:val="00C53B53"/>
    <w:rsid w:val="00C53B97"/>
    <w:rsid w:val="00C53CD3"/>
    <w:rsid w:val="00C542F3"/>
    <w:rsid w:val="00C54319"/>
    <w:rsid w:val="00C5432D"/>
    <w:rsid w:val="00C5439D"/>
    <w:rsid w:val="00C5471F"/>
    <w:rsid w:val="00C54A5B"/>
    <w:rsid w:val="00C54CCD"/>
    <w:rsid w:val="00C54E7B"/>
    <w:rsid w:val="00C54F01"/>
    <w:rsid w:val="00C55201"/>
    <w:rsid w:val="00C552BB"/>
    <w:rsid w:val="00C55427"/>
    <w:rsid w:val="00C5546A"/>
    <w:rsid w:val="00C55715"/>
    <w:rsid w:val="00C5593D"/>
    <w:rsid w:val="00C5599B"/>
    <w:rsid w:val="00C55AED"/>
    <w:rsid w:val="00C55BD0"/>
    <w:rsid w:val="00C55C2C"/>
    <w:rsid w:val="00C55DA2"/>
    <w:rsid w:val="00C55DAE"/>
    <w:rsid w:val="00C55DBE"/>
    <w:rsid w:val="00C55EA7"/>
    <w:rsid w:val="00C560B2"/>
    <w:rsid w:val="00C56724"/>
    <w:rsid w:val="00C568DC"/>
    <w:rsid w:val="00C56B56"/>
    <w:rsid w:val="00C56CA9"/>
    <w:rsid w:val="00C57266"/>
    <w:rsid w:val="00C57292"/>
    <w:rsid w:val="00C57433"/>
    <w:rsid w:val="00C57799"/>
    <w:rsid w:val="00C5785C"/>
    <w:rsid w:val="00C57878"/>
    <w:rsid w:val="00C57967"/>
    <w:rsid w:val="00C57B41"/>
    <w:rsid w:val="00C57C6C"/>
    <w:rsid w:val="00C57E9E"/>
    <w:rsid w:val="00C6051B"/>
    <w:rsid w:val="00C606CF"/>
    <w:rsid w:val="00C60C7D"/>
    <w:rsid w:val="00C610F9"/>
    <w:rsid w:val="00C6113B"/>
    <w:rsid w:val="00C614A6"/>
    <w:rsid w:val="00C61763"/>
    <w:rsid w:val="00C61A98"/>
    <w:rsid w:val="00C61D0B"/>
    <w:rsid w:val="00C61D17"/>
    <w:rsid w:val="00C61FA0"/>
    <w:rsid w:val="00C626A4"/>
    <w:rsid w:val="00C626D1"/>
    <w:rsid w:val="00C62725"/>
    <w:rsid w:val="00C6288A"/>
    <w:rsid w:val="00C62AAD"/>
    <w:rsid w:val="00C62EC0"/>
    <w:rsid w:val="00C6326D"/>
    <w:rsid w:val="00C634FF"/>
    <w:rsid w:val="00C63679"/>
    <w:rsid w:val="00C63A20"/>
    <w:rsid w:val="00C63FA2"/>
    <w:rsid w:val="00C63FA7"/>
    <w:rsid w:val="00C645ED"/>
    <w:rsid w:val="00C64618"/>
    <w:rsid w:val="00C64788"/>
    <w:rsid w:val="00C648D3"/>
    <w:rsid w:val="00C64DED"/>
    <w:rsid w:val="00C64DF7"/>
    <w:rsid w:val="00C64E67"/>
    <w:rsid w:val="00C651B8"/>
    <w:rsid w:val="00C651ED"/>
    <w:rsid w:val="00C6529E"/>
    <w:rsid w:val="00C65358"/>
    <w:rsid w:val="00C6545B"/>
    <w:rsid w:val="00C65616"/>
    <w:rsid w:val="00C659DC"/>
    <w:rsid w:val="00C65A20"/>
    <w:rsid w:val="00C65C2F"/>
    <w:rsid w:val="00C65DBC"/>
    <w:rsid w:val="00C65F31"/>
    <w:rsid w:val="00C660E1"/>
    <w:rsid w:val="00C66110"/>
    <w:rsid w:val="00C662FD"/>
    <w:rsid w:val="00C66486"/>
    <w:rsid w:val="00C6675B"/>
    <w:rsid w:val="00C66BEB"/>
    <w:rsid w:val="00C66FC5"/>
    <w:rsid w:val="00C67239"/>
    <w:rsid w:val="00C67242"/>
    <w:rsid w:val="00C676B4"/>
    <w:rsid w:val="00C67A69"/>
    <w:rsid w:val="00C67CA7"/>
    <w:rsid w:val="00C67EE3"/>
    <w:rsid w:val="00C700CC"/>
    <w:rsid w:val="00C7046A"/>
    <w:rsid w:val="00C704AA"/>
    <w:rsid w:val="00C70518"/>
    <w:rsid w:val="00C70D03"/>
    <w:rsid w:val="00C70EF9"/>
    <w:rsid w:val="00C70F0B"/>
    <w:rsid w:val="00C710A6"/>
    <w:rsid w:val="00C71421"/>
    <w:rsid w:val="00C717F0"/>
    <w:rsid w:val="00C71A79"/>
    <w:rsid w:val="00C71F6A"/>
    <w:rsid w:val="00C72079"/>
    <w:rsid w:val="00C720BA"/>
    <w:rsid w:val="00C721EF"/>
    <w:rsid w:val="00C72794"/>
    <w:rsid w:val="00C72950"/>
    <w:rsid w:val="00C730A3"/>
    <w:rsid w:val="00C7311C"/>
    <w:rsid w:val="00C7333B"/>
    <w:rsid w:val="00C7351B"/>
    <w:rsid w:val="00C73FCB"/>
    <w:rsid w:val="00C740ED"/>
    <w:rsid w:val="00C7415A"/>
    <w:rsid w:val="00C7425B"/>
    <w:rsid w:val="00C745CE"/>
    <w:rsid w:val="00C745EE"/>
    <w:rsid w:val="00C746D1"/>
    <w:rsid w:val="00C746EE"/>
    <w:rsid w:val="00C74B54"/>
    <w:rsid w:val="00C74D4E"/>
    <w:rsid w:val="00C751B1"/>
    <w:rsid w:val="00C75703"/>
    <w:rsid w:val="00C75871"/>
    <w:rsid w:val="00C75B83"/>
    <w:rsid w:val="00C75CC3"/>
    <w:rsid w:val="00C75D7F"/>
    <w:rsid w:val="00C75DA9"/>
    <w:rsid w:val="00C7666E"/>
    <w:rsid w:val="00C76AC0"/>
    <w:rsid w:val="00C771A6"/>
    <w:rsid w:val="00C771E9"/>
    <w:rsid w:val="00C772E4"/>
    <w:rsid w:val="00C77984"/>
    <w:rsid w:val="00C779B8"/>
    <w:rsid w:val="00C77D9A"/>
    <w:rsid w:val="00C77E87"/>
    <w:rsid w:val="00C80275"/>
    <w:rsid w:val="00C803F9"/>
    <w:rsid w:val="00C804DB"/>
    <w:rsid w:val="00C809EE"/>
    <w:rsid w:val="00C80B9E"/>
    <w:rsid w:val="00C80E78"/>
    <w:rsid w:val="00C816A8"/>
    <w:rsid w:val="00C817FD"/>
    <w:rsid w:val="00C81AF3"/>
    <w:rsid w:val="00C81B65"/>
    <w:rsid w:val="00C81C59"/>
    <w:rsid w:val="00C81D8F"/>
    <w:rsid w:val="00C82612"/>
    <w:rsid w:val="00C82718"/>
    <w:rsid w:val="00C83510"/>
    <w:rsid w:val="00C8385F"/>
    <w:rsid w:val="00C83CB3"/>
    <w:rsid w:val="00C83D8A"/>
    <w:rsid w:val="00C843D8"/>
    <w:rsid w:val="00C84525"/>
    <w:rsid w:val="00C84646"/>
    <w:rsid w:val="00C8467E"/>
    <w:rsid w:val="00C84B23"/>
    <w:rsid w:val="00C84BE1"/>
    <w:rsid w:val="00C84CDE"/>
    <w:rsid w:val="00C84EF9"/>
    <w:rsid w:val="00C8510D"/>
    <w:rsid w:val="00C85196"/>
    <w:rsid w:val="00C85941"/>
    <w:rsid w:val="00C85B16"/>
    <w:rsid w:val="00C85B6A"/>
    <w:rsid w:val="00C85F46"/>
    <w:rsid w:val="00C8628F"/>
    <w:rsid w:val="00C8651B"/>
    <w:rsid w:val="00C86610"/>
    <w:rsid w:val="00C86A61"/>
    <w:rsid w:val="00C86B7C"/>
    <w:rsid w:val="00C8719C"/>
    <w:rsid w:val="00C875C9"/>
    <w:rsid w:val="00C877A5"/>
    <w:rsid w:val="00C87944"/>
    <w:rsid w:val="00C87B7E"/>
    <w:rsid w:val="00C87C9B"/>
    <w:rsid w:val="00C87EEB"/>
    <w:rsid w:val="00C87F1D"/>
    <w:rsid w:val="00C90129"/>
    <w:rsid w:val="00C90D11"/>
    <w:rsid w:val="00C9111C"/>
    <w:rsid w:val="00C912CA"/>
    <w:rsid w:val="00C919C1"/>
    <w:rsid w:val="00C919FA"/>
    <w:rsid w:val="00C91AA9"/>
    <w:rsid w:val="00C91BCC"/>
    <w:rsid w:val="00C91E68"/>
    <w:rsid w:val="00C91FEA"/>
    <w:rsid w:val="00C924CD"/>
    <w:rsid w:val="00C9295C"/>
    <w:rsid w:val="00C92C4F"/>
    <w:rsid w:val="00C92CBA"/>
    <w:rsid w:val="00C92EBE"/>
    <w:rsid w:val="00C92ED6"/>
    <w:rsid w:val="00C933D7"/>
    <w:rsid w:val="00C93748"/>
    <w:rsid w:val="00C9383A"/>
    <w:rsid w:val="00C93A9E"/>
    <w:rsid w:val="00C93C1D"/>
    <w:rsid w:val="00C944C5"/>
    <w:rsid w:val="00C9487F"/>
    <w:rsid w:val="00C948DC"/>
    <w:rsid w:val="00C94AE1"/>
    <w:rsid w:val="00C94D8B"/>
    <w:rsid w:val="00C94F19"/>
    <w:rsid w:val="00C95152"/>
    <w:rsid w:val="00C95171"/>
    <w:rsid w:val="00C95192"/>
    <w:rsid w:val="00C951D3"/>
    <w:rsid w:val="00C952B1"/>
    <w:rsid w:val="00C952FF"/>
    <w:rsid w:val="00C95313"/>
    <w:rsid w:val="00C95ADF"/>
    <w:rsid w:val="00C95AF9"/>
    <w:rsid w:val="00C95CE9"/>
    <w:rsid w:val="00C95D2E"/>
    <w:rsid w:val="00C95DC8"/>
    <w:rsid w:val="00C95E27"/>
    <w:rsid w:val="00C9618A"/>
    <w:rsid w:val="00C9638D"/>
    <w:rsid w:val="00C9695C"/>
    <w:rsid w:val="00C96D2F"/>
    <w:rsid w:val="00C96E0D"/>
    <w:rsid w:val="00C97150"/>
    <w:rsid w:val="00C976B0"/>
    <w:rsid w:val="00C97A06"/>
    <w:rsid w:val="00C97A29"/>
    <w:rsid w:val="00C97AA0"/>
    <w:rsid w:val="00C97CEA"/>
    <w:rsid w:val="00CA00A9"/>
    <w:rsid w:val="00CA00D5"/>
    <w:rsid w:val="00CA010D"/>
    <w:rsid w:val="00CA064B"/>
    <w:rsid w:val="00CA0B6C"/>
    <w:rsid w:val="00CA0C2E"/>
    <w:rsid w:val="00CA0CC7"/>
    <w:rsid w:val="00CA1147"/>
    <w:rsid w:val="00CA181A"/>
    <w:rsid w:val="00CA2362"/>
    <w:rsid w:val="00CA251E"/>
    <w:rsid w:val="00CA254A"/>
    <w:rsid w:val="00CA2899"/>
    <w:rsid w:val="00CA2A5B"/>
    <w:rsid w:val="00CA3280"/>
    <w:rsid w:val="00CA38A0"/>
    <w:rsid w:val="00CA3B0B"/>
    <w:rsid w:val="00CA3B32"/>
    <w:rsid w:val="00CA40CF"/>
    <w:rsid w:val="00CA4179"/>
    <w:rsid w:val="00CA4312"/>
    <w:rsid w:val="00CA438B"/>
    <w:rsid w:val="00CA4589"/>
    <w:rsid w:val="00CA463A"/>
    <w:rsid w:val="00CA46DF"/>
    <w:rsid w:val="00CA496B"/>
    <w:rsid w:val="00CA4D1D"/>
    <w:rsid w:val="00CA4E4A"/>
    <w:rsid w:val="00CA54F2"/>
    <w:rsid w:val="00CA5688"/>
    <w:rsid w:val="00CA57B5"/>
    <w:rsid w:val="00CA581F"/>
    <w:rsid w:val="00CA5B45"/>
    <w:rsid w:val="00CA6189"/>
    <w:rsid w:val="00CA623F"/>
    <w:rsid w:val="00CA62D3"/>
    <w:rsid w:val="00CA6C74"/>
    <w:rsid w:val="00CA6E28"/>
    <w:rsid w:val="00CA6E42"/>
    <w:rsid w:val="00CA71D4"/>
    <w:rsid w:val="00CA724E"/>
    <w:rsid w:val="00CA7320"/>
    <w:rsid w:val="00CA782E"/>
    <w:rsid w:val="00CA7B7A"/>
    <w:rsid w:val="00CB01D1"/>
    <w:rsid w:val="00CB0298"/>
    <w:rsid w:val="00CB0550"/>
    <w:rsid w:val="00CB0613"/>
    <w:rsid w:val="00CB0714"/>
    <w:rsid w:val="00CB07DC"/>
    <w:rsid w:val="00CB09EE"/>
    <w:rsid w:val="00CB0A85"/>
    <w:rsid w:val="00CB0BD3"/>
    <w:rsid w:val="00CB0DEB"/>
    <w:rsid w:val="00CB0F26"/>
    <w:rsid w:val="00CB139E"/>
    <w:rsid w:val="00CB146E"/>
    <w:rsid w:val="00CB15D8"/>
    <w:rsid w:val="00CB16A2"/>
    <w:rsid w:val="00CB16D9"/>
    <w:rsid w:val="00CB19CF"/>
    <w:rsid w:val="00CB1B46"/>
    <w:rsid w:val="00CB1E0F"/>
    <w:rsid w:val="00CB251C"/>
    <w:rsid w:val="00CB2CF3"/>
    <w:rsid w:val="00CB2D52"/>
    <w:rsid w:val="00CB2DC0"/>
    <w:rsid w:val="00CB36AC"/>
    <w:rsid w:val="00CB377D"/>
    <w:rsid w:val="00CB378C"/>
    <w:rsid w:val="00CB37D5"/>
    <w:rsid w:val="00CB3EE6"/>
    <w:rsid w:val="00CB4151"/>
    <w:rsid w:val="00CB432C"/>
    <w:rsid w:val="00CB4581"/>
    <w:rsid w:val="00CB4F39"/>
    <w:rsid w:val="00CB517B"/>
    <w:rsid w:val="00CB5580"/>
    <w:rsid w:val="00CB5924"/>
    <w:rsid w:val="00CB598F"/>
    <w:rsid w:val="00CB5D6D"/>
    <w:rsid w:val="00CB5DC4"/>
    <w:rsid w:val="00CB5F0D"/>
    <w:rsid w:val="00CB61D7"/>
    <w:rsid w:val="00CB6234"/>
    <w:rsid w:val="00CB642C"/>
    <w:rsid w:val="00CB6671"/>
    <w:rsid w:val="00CB67F8"/>
    <w:rsid w:val="00CB68A6"/>
    <w:rsid w:val="00CB6D31"/>
    <w:rsid w:val="00CB710E"/>
    <w:rsid w:val="00CB74C1"/>
    <w:rsid w:val="00CB7CCA"/>
    <w:rsid w:val="00CB7D59"/>
    <w:rsid w:val="00CB7E88"/>
    <w:rsid w:val="00CB7FDF"/>
    <w:rsid w:val="00CC0439"/>
    <w:rsid w:val="00CC0AE8"/>
    <w:rsid w:val="00CC0B66"/>
    <w:rsid w:val="00CC0B78"/>
    <w:rsid w:val="00CC0FBC"/>
    <w:rsid w:val="00CC1354"/>
    <w:rsid w:val="00CC155D"/>
    <w:rsid w:val="00CC1601"/>
    <w:rsid w:val="00CC17F4"/>
    <w:rsid w:val="00CC19A2"/>
    <w:rsid w:val="00CC1B2A"/>
    <w:rsid w:val="00CC1BFE"/>
    <w:rsid w:val="00CC1CC1"/>
    <w:rsid w:val="00CC1F4A"/>
    <w:rsid w:val="00CC20DA"/>
    <w:rsid w:val="00CC2142"/>
    <w:rsid w:val="00CC236F"/>
    <w:rsid w:val="00CC2790"/>
    <w:rsid w:val="00CC2C84"/>
    <w:rsid w:val="00CC3148"/>
    <w:rsid w:val="00CC3243"/>
    <w:rsid w:val="00CC37FD"/>
    <w:rsid w:val="00CC3943"/>
    <w:rsid w:val="00CC3CC1"/>
    <w:rsid w:val="00CC3E58"/>
    <w:rsid w:val="00CC40F1"/>
    <w:rsid w:val="00CC4672"/>
    <w:rsid w:val="00CC46A0"/>
    <w:rsid w:val="00CC4710"/>
    <w:rsid w:val="00CC4FC0"/>
    <w:rsid w:val="00CC57C8"/>
    <w:rsid w:val="00CC5C13"/>
    <w:rsid w:val="00CC5FD9"/>
    <w:rsid w:val="00CC60CB"/>
    <w:rsid w:val="00CC632E"/>
    <w:rsid w:val="00CC67A6"/>
    <w:rsid w:val="00CC6971"/>
    <w:rsid w:val="00CC6C7B"/>
    <w:rsid w:val="00CC6F69"/>
    <w:rsid w:val="00CC7006"/>
    <w:rsid w:val="00CC7153"/>
    <w:rsid w:val="00CC7221"/>
    <w:rsid w:val="00CC7703"/>
    <w:rsid w:val="00CC7ABC"/>
    <w:rsid w:val="00CD00A1"/>
    <w:rsid w:val="00CD02BD"/>
    <w:rsid w:val="00CD0478"/>
    <w:rsid w:val="00CD0489"/>
    <w:rsid w:val="00CD09C2"/>
    <w:rsid w:val="00CD0AA0"/>
    <w:rsid w:val="00CD0C48"/>
    <w:rsid w:val="00CD1120"/>
    <w:rsid w:val="00CD178C"/>
    <w:rsid w:val="00CD1AB3"/>
    <w:rsid w:val="00CD1B66"/>
    <w:rsid w:val="00CD1E7B"/>
    <w:rsid w:val="00CD1FF6"/>
    <w:rsid w:val="00CD24AF"/>
    <w:rsid w:val="00CD29C4"/>
    <w:rsid w:val="00CD2C1A"/>
    <w:rsid w:val="00CD2C91"/>
    <w:rsid w:val="00CD2E6F"/>
    <w:rsid w:val="00CD3384"/>
    <w:rsid w:val="00CD3513"/>
    <w:rsid w:val="00CD3892"/>
    <w:rsid w:val="00CD39E5"/>
    <w:rsid w:val="00CD3C09"/>
    <w:rsid w:val="00CD3C4E"/>
    <w:rsid w:val="00CD3D9A"/>
    <w:rsid w:val="00CD410B"/>
    <w:rsid w:val="00CD43C4"/>
    <w:rsid w:val="00CD4BB7"/>
    <w:rsid w:val="00CD4D8C"/>
    <w:rsid w:val="00CD4E20"/>
    <w:rsid w:val="00CD5427"/>
    <w:rsid w:val="00CD5C41"/>
    <w:rsid w:val="00CD5CF8"/>
    <w:rsid w:val="00CD5E03"/>
    <w:rsid w:val="00CD5F75"/>
    <w:rsid w:val="00CD6095"/>
    <w:rsid w:val="00CD60FC"/>
    <w:rsid w:val="00CD68E7"/>
    <w:rsid w:val="00CD6DF2"/>
    <w:rsid w:val="00CD6DF3"/>
    <w:rsid w:val="00CD700A"/>
    <w:rsid w:val="00CD7131"/>
    <w:rsid w:val="00CD7560"/>
    <w:rsid w:val="00CD7875"/>
    <w:rsid w:val="00CE00A2"/>
    <w:rsid w:val="00CE015F"/>
    <w:rsid w:val="00CE02E1"/>
    <w:rsid w:val="00CE035C"/>
    <w:rsid w:val="00CE045D"/>
    <w:rsid w:val="00CE09FA"/>
    <w:rsid w:val="00CE0DD8"/>
    <w:rsid w:val="00CE103C"/>
    <w:rsid w:val="00CE1203"/>
    <w:rsid w:val="00CE12BA"/>
    <w:rsid w:val="00CE1335"/>
    <w:rsid w:val="00CE13C8"/>
    <w:rsid w:val="00CE15F5"/>
    <w:rsid w:val="00CE1A60"/>
    <w:rsid w:val="00CE1B26"/>
    <w:rsid w:val="00CE1F3C"/>
    <w:rsid w:val="00CE2003"/>
    <w:rsid w:val="00CE2DE8"/>
    <w:rsid w:val="00CE2F59"/>
    <w:rsid w:val="00CE2F8E"/>
    <w:rsid w:val="00CE2FD3"/>
    <w:rsid w:val="00CE33C8"/>
    <w:rsid w:val="00CE3C4F"/>
    <w:rsid w:val="00CE3DA2"/>
    <w:rsid w:val="00CE4058"/>
    <w:rsid w:val="00CE4308"/>
    <w:rsid w:val="00CE43E9"/>
    <w:rsid w:val="00CE461C"/>
    <w:rsid w:val="00CE4DD7"/>
    <w:rsid w:val="00CE4ED9"/>
    <w:rsid w:val="00CE5015"/>
    <w:rsid w:val="00CE525A"/>
    <w:rsid w:val="00CE5385"/>
    <w:rsid w:val="00CE53DB"/>
    <w:rsid w:val="00CE5C4C"/>
    <w:rsid w:val="00CE5E9A"/>
    <w:rsid w:val="00CE61FF"/>
    <w:rsid w:val="00CE66CB"/>
    <w:rsid w:val="00CE685D"/>
    <w:rsid w:val="00CE6E54"/>
    <w:rsid w:val="00CE6F5B"/>
    <w:rsid w:val="00CE72C5"/>
    <w:rsid w:val="00CE7960"/>
    <w:rsid w:val="00CE7BAC"/>
    <w:rsid w:val="00CE7C81"/>
    <w:rsid w:val="00CF01F4"/>
    <w:rsid w:val="00CF0214"/>
    <w:rsid w:val="00CF0289"/>
    <w:rsid w:val="00CF02EE"/>
    <w:rsid w:val="00CF056D"/>
    <w:rsid w:val="00CF0642"/>
    <w:rsid w:val="00CF07CE"/>
    <w:rsid w:val="00CF09C5"/>
    <w:rsid w:val="00CF0AD8"/>
    <w:rsid w:val="00CF0CD1"/>
    <w:rsid w:val="00CF0D20"/>
    <w:rsid w:val="00CF0F53"/>
    <w:rsid w:val="00CF1342"/>
    <w:rsid w:val="00CF15E0"/>
    <w:rsid w:val="00CF19A5"/>
    <w:rsid w:val="00CF1A0F"/>
    <w:rsid w:val="00CF1A8E"/>
    <w:rsid w:val="00CF1A91"/>
    <w:rsid w:val="00CF1FAE"/>
    <w:rsid w:val="00CF2160"/>
    <w:rsid w:val="00CF24A4"/>
    <w:rsid w:val="00CF253E"/>
    <w:rsid w:val="00CF26B1"/>
    <w:rsid w:val="00CF2978"/>
    <w:rsid w:val="00CF36AD"/>
    <w:rsid w:val="00CF36EF"/>
    <w:rsid w:val="00CF42CA"/>
    <w:rsid w:val="00CF437D"/>
    <w:rsid w:val="00CF45CA"/>
    <w:rsid w:val="00CF478D"/>
    <w:rsid w:val="00CF4AC5"/>
    <w:rsid w:val="00CF4B49"/>
    <w:rsid w:val="00CF4CBB"/>
    <w:rsid w:val="00CF4DBD"/>
    <w:rsid w:val="00CF51C1"/>
    <w:rsid w:val="00CF54EC"/>
    <w:rsid w:val="00CF56A9"/>
    <w:rsid w:val="00CF5827"/>
    <w:rsid w:val="00CF5C4E"/>
    <w:rsid w:val="00CF5FCE"/>
    <w:rsid w:val="00CF61B7"/>
    <w:rsid w:val="00CF69B8"/>
    <w:rsid w:val="00CF7009"/>
    <w:rsid w:val="00CF7264"/>
    <w:rsid w:val="00CF7346"/>
    <w:rsid w:val="00CF7A1C"/>
    <w:rsid w:val="00CF7CB8"/>
    <w:rsid w:val="00D004BE"/>
    <w:rsid w:val="00D0095B"/>
    <w:rsid w:val="00D00AC9"/>
    <w:rsid w:val="00D00C89"/>
    <w:rsid w:val="00D010D2"/>
    <w:rsid w:val="00D01193"/>
    <w:rsid w:val="00D012CD"/>
    <w:rsid w:val="00D019FF"/>
    <w:rsid w:val="00D01F02"/>
    <w:rsid w:val="00D02119"/>
    <w:rsid w:val="00D02540"/>
    <w:rsid w:val="00D0299C"/>
    <w:rsid w:val="00D02BF4"/>
    <w:rsid w:val="00D02D96"/>
    <w:rsid w:val="00D02DF4"/>
    <w:rsid w:val="00D02E2E"/>
    <w:rsid w:val="00D02E52"/>
    <w:rsid w:val="00D02FBD"/>
    <w:rsid w:val="00D035C9"/>
    <w:rsid w:val="00D03C43"/>
    <w:rsid w:val="00D03DDB"/>
    <w:rsid w:val="00D0410A"/>
    <w:rsid w:val="00D041B7"/>
    <w:rsid w:val="00D041E3"/>
    <w:rsid w:val="00D04B8A"/>
    <w:rsid w:val="00D04D88"/>
    <w:rsid w:val="00D050FC"/>
    <w:rsid w:val="00D0542D"/>
    <w:rsid w:val="00D056A2"/>
    <w:rsid w:val="00D05A9D"/>
    <w:rsid w:val="00D05B85"/>
    <w:rsid w:val="00D0645C"/>
    <w:rsid w:val="00D0656B"/>
    <w:rsid w:val="00D06B6E"/>
    <w:rsid w:val="00D06F7B"/>
    <w:rsid w:val="00D07607"/>
    <w:rsid w:val="00D07B22"/>
    <w:rsid w:val="00D07C4B"/>
    <w:rsid w:val="00D1020E"/>
    <w:rsid w:val="00D10347"/>
    <w:rsid w:val="00D1096E"/>
    <w:rsid w:val="00D10F80"/>
    <w:rsid w:val="00D11312"/>
    <w:rsid w:val="00D11B2A"/>
    <w:rsid w:val="00D11EA7"/>
    <w:rsid w:val="00D12069"/>
    <w:rsid w:val="00D121CB"/>
    <w:rsid w:val="00D1228F"/>
    <w:rsid w:val="00D12441"/>
    <w:rsid w:val="00D1286A"/>
    <w:rsid w:val="00D12DD8"/>
    <w:rsid w:val="00D1315A"/>
    <w:rsid w:val="00D13209"/>
    <w:rsid w:val="00D139FF"/>
    <w:rsid w:val="00D13BD7"/>
    <w:rsid w:val="00D13C12"/>
    <w:rsid w:val="00D13DCB"/>
    <w:rsid w:val="00D13F57"/>
    <w:rsid w:val="00D1402C"/>
    <w:rsid w:val="00D142BE"/>
    <w:rsid w:val="00D144C3"/>
    <w:rsid w:val="00D146D9"/>
    <w:rsid w:val="00D149A7"/>
    <w:rsid w:val="00D14A62"/>
    <w:rsid w:val="00D14A9A"/>
    <w:rsid w:val="00D14BD2"/>
    <w:rsid w:val="00D15051"/>
    <w:rsid w:val="00D15567"/>
    <w:rsid w:val="00D1584C"/>
    <w:rsid w:val="00D15938"/>
    <w:rsid w:val="00D15CA2"/>
    <w:rsid w:val="00D15D40"/>
    <w:rsid w:val="00D15DCD"/>
    <w:rsid w:val="00D16495"/>
    <w:rsid w:val="00D166A8"/>
    <w:rsid w:val="00D16815"/>
    <w:rsid w:val="00D16B98"/>
    <w:rsid w:val="00D16F27"/>
    <w:rsid w:val="00D170A0"/>
    <w:rsid w:val="00D1721D"/>
    <w:rsid w:val="00D177D9"/>
    <w:rsid w:val="00D177EE"/>
    <w:rsid w:val="00D17DF7"/>
    <w:rsid w:val="00D17FD8"/>
    <w:rsid w:val="00D20246"/>
    <w:rsid w:val="00D20814"/>
    <w:rsid w:val="00D20877"/>
    <w:rsid w:val="00D209C0"/>
    <w:rsid w:val="00D20AFC"/>
    <w:rsid w:val="00D21397"/>
    <w:rsid w:val="00D2162F"/>
    <w:rsid w:val="00D21699"/>
    <w:rsid w:val="00D21873"/>
    <w:rsid w:val="00D21883"/>
    <w:rsid w:val="00D21910"/>
    <w:rsid w:val="00D21939"/>
    <w:rsid w:val="00D21B24"/>
    <w:rsid w:val="00D21C8C"/>
    <w:rsid w:val="00D21DF9"/>
    <w:rsid w:val="00D21E1F"/>
    <w:rsid w:val="00D220B6"/>
    <w:rsid w:val="00D220EA"/>
    <w:rsid w:val="00D22272"/>
    <w:rsid w:val="00D22333"/>
    <w:rsid w:val="00D223E8"/>
    <w:rsid w:val="00D2242A"/>
    <w:rsid w:val="00D228B4"/>
    <w:rsid w:val="00D22EE2"/>
    <w:rsid w:val="00D2306D"/>
    <w:rsid w:val="00D235A4"/>
    <w:rsid w:val="00D23679"/>
    <w:rsid w:val="00D236B8"/>
    <w:rsid w:val="00D23ADD"/>
    <w:rsid w:val="00D23AEB"/>
    <w:rsid w:val="00D23BDD"/>
    <w:rsid w:val="00D23C47"/>
    <w:rsid w:val="00D23CA9"/>
    <w:rsid w:val="00D24100"/>
    <w:rsid w:val="00D245CA"/>
    <w:rsid w:val="00D24B00"/>
    <w:rsid w:val="00D24B3F"/>
    <w:rsid w:val="00D2505F"/>
    <w:rsid w:val="00D2512C"/>
    <w:rsid w:val="00D2516D"/>
    <w:rsid w:val="00D25178"/>
    <w:rsid w:val="00D2553E"/>
    <w:rsid w:val="00D258FA"/>
    <w:rsid w:val="00D25969"/>
    <w:rsid w:val="00D25B33"/>
    <w:rsid w:val="00D25D46"/>
    <w:rsid w:val="00D25D62"/>
    <w:rsid w:val="00D26078"/>
    <w:rsid w:val="00D2669E"/>
    <w:rsid w:val="00D26759"/>
    <w:rsid w:val="00D268A4"/>
    <w:rsid w:val="00D269B8"/>
    <w:rsid w:val="00D269FB"/>
    <w:rsid w:val="00D26A45"/>
    <w:rsid w:val="00D26CA4"/>
    <w:rsid w:val="00D26D76"/>
    <w:rsid w:val="00D26DB5"/>
    <w:rsid w:val="00D2728D"/>
    <w:rsid w:val="00D2732E"/>
    <w:rsid w:val="00D27B51"/>
    <w:rsid w:val="00D27B96"/>
    <w:rsid w:val="00D27CB9"/>
    <w:rsid w:val="00D27CDD"/>
    <w:rsid w:val="00D27D73"/>
    <w:rsid w:val="00D30398"/>
    <w:rsid w:val="00D306E8"/>
    <w:rsid w:val="00D309BD"/>
    <w:rsid w:val="00D30BCD"/>
    <w:rsid w:val="00D30E35"/>
    <w:rsid w:val="00D3146D"/>
    <w:rsid w:val="00D319FC"/>
    <w:rsid w:val="00D31C5B"/>
    <w:rsid w:val="00D31D9A"/>
    <w:rsid w:val="00D32AE2"/>
    <w:rsid w:val="00D32B81"/>
    <w:rsid w:val="00D32BDA"/>
    <w:rsid w:val="00D32C6E"/>
    <w:rsid w:val="00D32CF4"/>
    <w:rsid w:val="00D32D83"/>
    <w:rsid w:val="00D32E1B"/>
    <w:rsid w:val="00D3335E"/>
    <w:rsid w:val="00D33364"/>
    <w:rsid w:val="00D33761"/>
    <w:rsid w:val="00D3391B"/>
    <w:rsid w:val="00D33E52"/>
    <w:rsid w:val="00D3403E"/>
    <w:rsid w:val="00D34114"/>
    <w:rsid w:val="00D34133"/>
    <w:rsid w:val="00D341CD"/>
    <w:rsid w:val="00D3446E"/>
    <w:rsid w:val="00D34961"/>
    <w:rsid w:val="00D34A46"/>
    <w:rsid w:val="00D35456"/>
    <w:rsid w:val="00D354C8"/>
    <w:rsid w:val="00D354E5"/>
    <w:rsid w:val="00D35697"/>
    <w:rsid w:val="00D3569B"/>
    <w:rsid w:val="00D3590F"/>
    <w:rsid w:val="00D35C76"/>
    <w:rsid w:val="00D35DC4"/>
    <w:rsid w:val="00D35F2F"/>
    <w:rsid w:val="00D36009"/>
    <w:rsid w:val="00D36045"/>
    <w:rsid w:val="00D361EE"/>
    <w:rsid w:val="00D362B0"/>
    <w:rsid w:val="00D36A06"/>
    <w:rsid w:val="00D36B30"/>
    <w:rsid w:val="00D36C8E"/>
    <w:rsid w:val="00D374CA"/>
    <w:rsid w:val="00D3758E"/>
    <w:rsid w:val="00D37689"/>
    <w:rsid w:val="00D37B53"/>
    <w:rsid w:val="00D37D94"/>
    <w:rsid w:val="00D37E3A"/>
    <w:rsid w:val="00D37EE6"/>
    <w:rsid w:val="00D40513"/>
    <w:rsid w:val="00D40740"/>
    <w:rsid w:val="00D40773"/>
    <w:rsid w:val="00D407D0"/>
    <w:rsid w:val="00D4092E"/>
    <w:rsid w:val="00D40AC4"/>
    <w:rsid w:val="00D40C7C"/>
    <w:rsid w:val="00D40FFF"/>
    <w:rsid w:val="00D414CD"/>
    <w:rsid w:val="00D414FE"/>
    <w:rsid w:val="00D41547"/>
    <w:rsid w:val="00D416D6"/>
    <w:rsid w:val="00D41AFD"/>
    <w:rsid w:val="00D420BC"/>
    <w:rsid w:val="00D427F2"/>
    <w:rsid w:val="00D429CF"/>
    <w:rsid w:val="00D4356E"/>
    <w:rsid w:val="00D4361B"/>
    <w:rsid w:val="00D4365E"/>
    <w:rsid w:val="00D43C16"/>
    <w:rsid w:val="00D43DB5"/>
    <w:rsid w:val="00D43E7C"/>
    <w:rsid w:val="00D43F6E"/>
    <w:rsid w:val="00D444BC"/>
    <w:rsid w:val="00D449DD"/>
    <w:rsid w:val="00D4504E"/>
    <w:rsid w:val="00D4505E"/>
    <w:rsid w:val="00D4555B"/>
    <w:rsid w:val="00D45D16"/>
    <w:rsid w:val="00D45FA1"/>
    <w:rsid w:val="00D460C6"/>
    <w:rsid w:val="00D46266"/>
    <w:rsid w:val="00D467E6"/>
    <w:rsid w:val="00D468C3"/>
    <w:rsid w:val="00D46903"/>
    <w:rsid w:val="00D46A03"/>
    <w:rsid w:val="00D46B50"/>
    <w:rsid w:val="00D46D50"/>
    <w:rsid w:val="00D46E04"/>
    <w:rsid w:val="00D46EBC"/>
    <w:rsid w:val="00D4726B"/>
    <w:rsid w:val="00D472D1"/>
    <w:rsid w:val="00D47611"/>
    <w:rsid w:val="00D4761D"/>
    <w:rsid w:val="00D477BA"/>
    <w:rsid w:val="00D47A7B"/>
    <w:rsid w:val="00D47AD4"/>
    <w:rsid w:val="00D47B4E"/>
    <w:rsid w:val="00D47F8B"/>
    <w:rsid w:val="00D50530"/>
    <w:rsid w:val="00D509A3"/>
    <w:rsid w:val="00D50C25"/>
    <w:rsid w:val="00D50F09"/>
    <w:rsid w:val="00D510AC"/>
    <w:rsid w:val="00D510D0"/>
    <w:rsid w:val="00D513E1"/>
    <w:rsid w:val="00D51531"/>
    <w:rsid w:val="00D518AA"/>
    <w:rsid w:val="00D518E1"/>
    <w:rsid w:val="00D52228"/>
    <w:rsid w:val="00D52242"/>
    <w:rsid w:val="00D52479"/>
    <w:rsid w:val="00D524F6"/>
    <w:rsid w:val="00D52AA5"/>
    <w:rsid w:val="00D52B5F"/>
    <w:rsid w:val="00D532CD"/>
    <w:rsid w:val="00D5349A"/>
    <w:rsid w:val="00D5353C"/>
    <w:rsid w:val="00D5371C"/>
    <w:rsid w:val="00D53B4D"/>
    <w:rsid w:val="00D53D62"/>
    <w:rsid w:val="00D53DB3"/>
    <w:rsid w:val="00D547BE"/>
    <w:rsid w:val="00D5493D"/>
    <w:rsid w:val="00D54C12"/>
    <w:rsid w:val="00D54F56"/>
    <w:rsid w:val="00D5536B"/>
    <w:rsid w:val="00D55465"/>
    <w:rsid w:val="00D55684"/>
    <w:rsid w:val="00D5595D"/>
    <w:rsid w:val="00D55BFB"/>
    <w:rsid w:val="00D55F20"/>
    <w:rsid w:val="00D5640B"/>
    <w:rsid w:val="00D565E2"/>
    <w:rsid w:val="00D56F6B"/>
    <w:rsid w:val="00D5724D"/>
    <w:rsid w:val="00D5750A"/>
    <w:rsid w:val="00D57629"/>
    <w:rsid w:val="00D57C18"/>
    <w:rsid w:val="00D60300"/>
    <w:rsid w:val="00D60388"/>
    <w:rsid w:val="00D6050B"/>
    <w:rsid w:val="00D605A1"/>
    <w:rsid w:val="00D6060B"/>
    <w:rsid w:val="00D60626"/>
    <w:rsid w:val="00D60B81"/>
    <w:rsid w:val="00D60EDF"/>
    <w:rsid w:val="00D614AF"/>
    <w:rsid w:val="00D615D8"/>
    <w:rsid w:val="00D617F2"/>
    <w:rsid w:val="00D61811"/>
    <w:rsid w:val="00D61C8E"/>
    <w:rsid w:val="00D625FA"/>
    <w:rsid w:val="00D6271E"/>
    <w:rsid w:val="00D62837"/>
    <w:rsid w:val="00D62C05"/>
    <w:rsid w:val="00D62C19"/>
    <w:rsid w:val="00D62D07"/>
    <w:rsid w:val="00D64144"/>
    <w:rsid w:val="00D645E0"/>
    <w:rsid w:val="00D64922"/>
    <w:rsid w:val="00D64ECB"/>
    <w:rsid w:val="00D64EE5"/>
    <w:rsid w:val="00D65251"/>
    <w:rsid w:val="00D6526C"/>
    <w:rsid w:val="00D65413"/>
    <w:rsid w:val="00D6582E"/>
    <w:rsid w:val="00D65E74"/>
    <w:rsid w:val="00D65FEA"/>
    <w:rsid w:val="00D660E6"/>
    <w:rsid w:val="00D665A0"/>
    <w:rsid w:val="00D66A4E"/>
    <w:rsid w:val="00D66BBE"/>
    <w:rsid w:val="00D66CFF"/>
    <w:rsid w:val="00D66D85"/>
    <w:rsid w:val="00D66DAF"/>
    <w:rsid w:val="00D670B4"/>
    <w:rsid w:val="00D67116"/>
    <w:rsid w:val="00D673D3"/>
    <w:rsid w:val="00D67913"/>
    <w:rsid w:val="00D67F7D"/>
    <w:rsid w:val="00D67FE7"/>
    <w:rsid w:val="00D703FB"/>
    <w:rsid w:val="00D704F2"/>
    <w:rsid w:val="00D7083A"/>
    <w:rsid w:val="00D70A79"/>
    <w:rsid w:val="00D71088"/>
    <w:rsid w:val="00D7156B"/>
    <w:rsid w:val="00D7193E"/>
    <w:rsid w:val="00D71B82"/>
    <w:rsid w:val="00D71CFB"/>
    <w:rsid w:val="00D72068"/>
    <w:rsid w:val="00D72467"/>
    <w:rsid w:val="00D7262C"/>
    <w:rsid w:val="00D726F0"/>
    <w:rsid w:val="00D72913"/>
    <w:rsid w:val="00D72DCC"/>
    <w:rsid w:val="00D73138"/>
    <w:rsid w:val="00D73D11"/>
    <w:rsid w:val="00D73D3E"/>
    <w:rsid w:val="00D740F1"/>
    <w:rsid w:val="00D74779"/>
    <w:rsid w:val="00D747D9"/>
    <w:rsid w:val="00D748C8"/>
    <w:rsid w:val="00D749CF"/>
    <w:rsid w:val="00D74FF3"/>
    <w:rsid w:val="00D75318"/>
    <w:rsid w:val="00D75367"/>
    <w:rsid w:val="00D7596B"/>
    <w:rsid w:val="00D75F46"/>
    <w:rsid w:val="00D76235"/>
    <w:rsid w:val="00D762D4"/>
    <w:rsid w:val="00D7639C"/>
    <w:rsid w:val="00D767DC"/>
    <w:rsid w:val="00D769C4"/>
    <w:rsid w:val="00D76B98"/>
    <w:rsid w:val="00D76C4F"/>
    <w:rsid w:val="00D7700C"/>
    <w:rsid w:val="00D7709C"/>
    <w:rsid w:val="00D771EA"/>
    <w:rsid w:val="00D7731C"/>
    <w:rsid w:val="00D7772F"/>
    <w:rsid w:val="00D77D83"/>
    <w:rsid w:val="00D803A3"/>
    <w:rsid w:val="00D804D8"/>
    <w:rsid w:val="00D806EF"/>
    <w:rsid w:val="00D80899"/>
    <w:rsid w:val="00D80BD2"/>
    <w:rsid w:val="00D80E7B"/>
    <w:rsid w:val="00D8100C"/>
    <w:rsid w:val="00D81023"/>
    <w:rsid w:val="00D8134F"/>
    <w:rsid w:val="00D8151D"/>
    <w:rsid w:val="00D8156B"/>
    <w:rsid w:val="00D816C7"/>
    <w:rsid w:val="00D81FAC"/>
    <w:rsid w:val="00D820BB"/>
    <w:rsid w:val="00D823A3"/>
    <w:rsid w:val="00D82430"/>
    <w:rsid w:val="00D82A22"/>
    <w:rsid w:val="00D82B4D"/>
    <w:rsid w:val="00D82EFC"/>
    <w:rsid w:val="00D82FEC"/>
    <w:rsid w:val="00D83001"/>
    <w:rsid w:val="00D83107"/>
    <w:rsid w:val="00D83302"/>
    <w:rsid w:val="00D83689"/>
    <w:rsid w:val="00D83984"/>
    <w:rsid w:val="00D83A26"/>
    <w:rsid w:val="00D83AF0"/>
    <w:rsid w:val="00D83E53"/>
    <w:rsid w:val="00D845C5"/>
    <w:rsid w:val="00D8489C"/>
    <w:rsid w:val="00D8498F"/>
    <w:rsid w:val="00D84C7A"/>
    <w:rsid w:val="00D84F9A"/>
    <w:rsid w:val="00D85172"/>
    <w:rsid w:val="00D8554E"/>
    <w:rsid w:val="00D85745"/>
    <w:rsid w:val="00D85756"/>
    <w:rsid w:val="00D8593C"/>
    <w:rsid w:val="00D85AF8"/>
    <w:rsid w:val="00D85B91"/>
    <w:rsid w:val="00D85C37"/>
    <w:rsid w:val="00D85D11"/>
    <w:rsid w:val="00D85DF1"/>
    <w:rsid w:val="00D864C2"/>
    <w:rsid w:val="00D86815"/>
    <w:rsid w:val="00D869E3"/>
    <w:rsid w:val="00D872ED"/>
    <w:rsid w:val="00D874FD"/>
    <w:rsid w:val="00D87559"/>
    <w:rsid w:val="00D87627"/>
    <w:rsid w:val="00D87652"/>
    <w:rsid w:val="00D8795B"/>
    <w:rsid w:val="00D87C64"/>
    <w:rsid w:val="00D87EC9"/>
    <w:rsid w:val="00D87F3C"/>
    <w:rsid w:val="00D87FB3"/>
    <w:rsid w:val="00D9003F"/>
    <w:rsid w:val="00D90813"/>
    <w:rsid w:val="00D90CD1"/>
    <w:rsid w:val="00D90E5A"/>
    <w:rsid w:val="00D90E9D"/>
    <w:rsid w:val="00D90ECB"/>
    <w:rsid w:val="00D90FF5"/>
    <w:rsid w:val="00D911D4"/>
    <w:rsid w:val="00D91273"/>
    <w:rsid w:val="00D91555"/>
    <w:rsid w:val="00D916D5"/>
    <w:rsid w:val="00D91745"/>
    <w:rsid w:val="00D917D2"/>
    <w:rsid w:val="00D9185E"/>
    <w:rsid w:val="00D91CD6"/>
    <w:rsid w:val="00D91EEB"/>
    <w:rsid w:val="00D91F74"/>
    <w:rsid w:val="00D92068"/>
    <w:rsid w:val="00D920F6"/>
    <w:rsid w:val="00D9238D"/>
    <w:rsid w:val="00D924E8"/>
    <w:rsid w:val="00D927C0"/>
    <w:rsid w:val="00D92F6D"/>
    <w:rsid w:val="00D934B5"/>
    <w:rsid w:val="00D9360E"/>
    <w:rsid w:val="00D9368E"/>
    <w:rsid w:val="00D93AA4"/>
    <w:rsid w:val="00D93BA1"/>
    <w:rsid w:val="00D93C29"/>
    <w:rsid w:val="00D93CF2"/>
    <w:rsid w:val="00D93E83"/>
    <w:rsid w:val="00D93EAF"/>
    <w:rsid w:val="00D94112"/>
    <w:rsid w:val="00D94142"/>
    <w:rsid w:val="00D9420F"/>
    <w:rsid w:val="00D942FB"/>
    <w:rsid w:val="00D943C4"/>
    <w:rsid w:val="00D94559"/>
    <w:rsid w:val="00D9455D"/>
    <w:rsid w:val="00D94A55"/>
    <w:rsid w:val="00D94BBE"/>
    <w:rsid w:val="00D94BC3"/>
    <w:rsid w:val="00D94DD4"/>
    <w:rsid w:val="00D94E2E"/>
    <w:rsid w:val="00D94EEE"/>
    <w:rsid w:val="00D94F76"/>
    <w:rsid w:val="00D955F8"/>
    <w:rsid w:val="00D95B59"/>
    <w:rsid w:val="00D95C5D"/>
    <w:rsid w:val="00D9614B"/>
    <w:rsid w:val="00D961E9"/>
    <w:rsid w:val="00D96656"/>
    <w:rsid w:val="00D96743"/>
    <w:rsid w:val="00D96822"/>
    <w:rsid w:val="00D96948"/>
    <w:rsid w:val="00D96BFE"/>
    <w:rsid w:val="00D96CB4"/>
    <w:rsid w:val="00D9711F"/>
    <w:rsid w:val="00D9730E"/>
    <w:rsid w:val="00D973C9"/>
    <w:rsid w:val="00D9766E"/>
    <w:rsid w:val="00D97974"/>
    <w:rsid w:val="00D97FD3"/>
    <w:rsid w:val="00D97FFC"/>
    <w:rsid w:val="00DA02EC"/>
    <w:rsid w:val="00DA081D"/>
    <w:rsid w:val="00DA096F"/>
    <w:rsid w:val="00DA0BDE"/>
    <w:rsid w:val="00DA0CF1"/>
    <w:rsid w:val="00DA0F4C"/>
    <w:rsid w:val="00DA0F87"/>
    <w:rsid w:val="00DA0FB4"/>
    <w:rsid w:val="00DA1743"/>
    <w:rsid w:val="00DA176C"/>
    <w:rsid w:val="00DA179B"/>
    <w:rsid w:val="00DA17EA"/>
    <w:rsid w:val="00DA1868"/>
    <w:rsid w:val="00DA1914"/>
    <w:rsid w:val="00DA1C1A"/>
    <w:rsid w:val="00DA1D7B"/>
    <w:rsid w:val="00DA22B6"/>
    <w:rsid w:val="00DA22C7"/>
    <w:rsid w:val="00DA23C8"/>
    <w:rsid w:val="00DA2B0C"/>
    <w:rsid w:val="00DA2C60"/>
    <w:rsid w:val="00DA2E80"/>
    <w:rsid w:val="00DA2EFA"/>
    <w:rsid w:val="00DA2F19"/>
    <w:rsid w:val="00DA2FF3"/>
    <w:rsid w:val="00DA3117"/>
    <w:rsid w:val="00DA348C"/>
    <w:rsid w:val="00DA3705"/>
    <w:rsid w:val="00DA3AE0"/>
    <w:rsid w:val="00DA3BF6"/>
    <w:rsid w:val="00DA41C2"/>
    <w:rsid w:val="00DA4341"/>
    <w:rsid w:val="00DA484D"/>
    <w:rsid w:val="00DA490B"/>
    <w:rsid w:val="00DA49B0"/>
    <w:rsid w:val="00DA4A40"/>
    <w:rsid w:val="00DA4ACD"/>
    <w:rsid w:val="00DA4CA4"/>
    <w:rsid w:val="00DA4EB1"/>
    <w:rsid w:val="00DA4F4C"/>
    <w:rsid w:val="00DA5102"/>
    <w:rsid w:val="00DA51B9"/>
    <w:rsid w:val="00DA5433"/>
    <w:rsid w:val="00DA5706"/>
    <w:rsid w:val="00DA5BB3"/>
    <w:rsid w:val="00DA5D43"/>
    <w:rsid w:val="00DA5F09"/>
    <w:rsid w:val="00DA60CC"/>
    <w:rsid w:val="00DA61A1"/>
    <w:rsid w:val="00DA628D"/>
    <w:rsid w:val="00DA634B"/>
    <w:rsid w:val="00DA640C"/>
    <w:rsid w:val="00DA65BE"/>
    <w:rsid w:val="00DA694E"/>
    <w:rsid w:val="00DA6BF8"/>
    <w:rsid w:val="00DA6C3A"/>
    <w:rsid w:val="00DA750A"/>
    <w:rsid w:val="00DA7A7E"/>
    <w:rsid w:val="00DA7C60"/>
    <w:rsid w:val="00DB0145"/>
    <w:rsid w:val="00DB0310"/>
    <w:rsid w:val="00DB0803"/>
    <w:rsid w:val="00DB0D41"/>
    <w:rsid w:val="00DB0E08"/>
    <w:rsid w:val="00DB116B"/>
    <w:rsid w:val="00DB1259"/>
    <w:rsid w:val="00DB12F1"/>
    <w:rsid w:val="00DB26DD"/>
    <w:rsid w:val="00DB2AB8"/>
    <w:rsid w:val="00DB35FF"/>
    <w:rsid w:val="00DB37AB"/>
    <w:rsid w:val="00DB3ADC"/>
    <w:rsid w:val="00DB3FA3"/>
    <w:rsid w:val="00DB3FBB"/>
    <w:rsid w:val="00DB4231"/>
    <w:rsid w:val="00DB4771"/>
    <w:rsid w:val="00DB47AE"/>
    <w:rsid w:val="00DB4839"/>
    <w:rsid w:val="00DB4983"/>
    <w:rsid w:val="00DB4B11"/>
    <w:rsid w:val="00DB4E0A"/>
    <w:rsid w:val="00DB4E25"/>
    <w:rsid w:val="00DB51AD"/>
    <w:rsid w:val="00DB52A8"/>
    <w:rsid w:val="00DB5BF1"/>
    <w:rsid w:val="00DB5C0C"/>
    <w:rsid w:val="00DB62AB"/>
    <w:rsid w:val="00DB6853"/>
    <w:rsid w:val="00DB68D7"/>
    <w:rsid w:val="00DB6C3B"/>
    <w:rsid w:val="00DB7326"/>
    <w:rsid w:val="00DB7DA7"/>
    <w:rsid w:val="00DB7E55"/>
    <w:rsid w:val="00DB7EAE"/>
    <w:rsid w:val="00DC0176"/>
    <w:rsid w:val="00DC0202"/>
    <w:rsid w:val="00DC0619"/>
    <w:rsid w:val="00DC09CD"/>
    <w:rsid w:val="00DC0A32"/>
    <w:rsid w:val="00DC0D26"/>
    <w:rsid w:val="00DC102E"/>
    <w:rsid w:val="00DC12A4"/>
    <w:rsid w:val="00DC16CA"/>
    <w:rsid w:val="00DC17FF"/>
    <w:rsid w:val="00DC2453"/>
    <w:rsid w:val="00DC2597"/>
    <w:rsid w:val="00DC2691"/>
    <w:rsid w:val="00DC2900"/>
    <w:rsid w:val="00DC2C3F"/>
    <w:rsid w:val="00DC2CF6"/>
    <w:rsid w:val="00DC2DB9"/>
    <w:rsid w:val="00DC31DF"/>
    <w:rsid w:val="00DC35D9"/>
    <w:rsid w:val="00DC37E2"/>
    <w:rsid w:val="00DC3A50"/>
    <w:rsid w:val="00DC3B32"/>
    <w:rsid w:val="00DC3B8A"/>
    <w:rsid w:val="00DC3D56"/>
    <w:rsid w:val="00DC3ED6"/>
    <w:rsid w:val="00DC3FBF"/>
    <w:rsid w:val="00DC417B"/>
    <w:rsid w:val="00DC42B1"/>
    <w:rsid w:val="00DC4370"/>
    <w:rsid w:val="00DC4439"/>
    <w:rsid w:val="00DC4559"/>
    <w:rsid w:val="00DC458A"/>
    <w:rsid w:val="00DC4591"/>
    <w:rsid w:val="00DC4B99"/>
    <w:rsid w:val="00DC4F3C"/>
    <w:rsid w:val="00DC5259"/>
    <w:rsid w:val="00DC52EB"/>
    <w:rsid w:val="00DC542D"/>
    <w:rsid w:val="00DC550E"/>
    <w:rsid w:val="00DC5A04"/>
    <w:rsid w:val="00DC5F51"/>
    <w:rsid w:val="00DC5FE1"/>
    <w:rsid w:val="00DC61EB"/>
    <w:rsid w:val="00DC63C3"/>
    <w:rsid w:val="00DC65EB"/>
    <w:rsid w:val="00DC681C"/>
    <w:rsid w:val="00DC6A7D"/>
    <w:rsid w:val="00DC6D73"/>
    <w:rsid w:val="00DC6E87"/>
    <w:rsid w:val="00DC6E8E"/>
    <w:rsid w:val="00DC6E99"/>
    <w:rsid w:val="00DC74F1"/>
    <w:rsid w:val="00DC754C"/>
    <w:rsid w:val="00DC7591"/>
    <w:rsid w:val="00DC7610"/>
    <w:rsid w:val="00DC767C"/>
    <w:rsid w:val="00DC7743"/>
    <w:rsid w:val="00DC7AAB"/>
    <w:rsid w:val="00DD0051"/>
    <w:rsid w:val="00DD008B"/>
    <w:rsid w:val="00DD0492"/>
    <w:rsid w:val="00DD063E"/>
    <w:rsid w:val="00DD09C2"/>
    <w:rsid w:val="00DD09FF"/>
    <w:rsid w:val="00DD0A50"/>
    <w:rsid w:val="00DD0B45"/>
    <w:rsid w:val="00DD0B46"/>
    <w:rsid w:val="00DD0E0C"/>
    <w:rsid w:val="00DD0F39"/>
    <w:rsid w:val="00DD0FF4"/>
    <w:rsid w:val="00DD1093"/>
    <w:rsid w:val="00DD1339"/>
    <w:rsid w:val="00DD13C0"/>
    <w:rsid w:val="00DD15D1"/>
    <w:rsid w:val="00DD1656"/>
    <w:rsid w:val="00DD1660"/>
    <w:rsid w:val="00DD1908"/>
    <w:rsid w:val="00DD1964"/>
    <w:rsid w:val="00DD19A3"/>
    <w:rsid w:val="00DD1AB9"/>
    <w:rsid w:val="00DD1EE7"/>
    <w:rsid w:val="00DD1FA5"/>
    <w:rsid w:val="00DD218C"/>
    <w:rsid w:val="00DD21CD"/>
    <w:rsid w:val="00DD2216"/>
    <w:rsid w:val="00DD28D8"/>
    <w:rsid w:val="00DD2AB1"/>
    <w:rsid w:val="00DD2B78"/>
    <w:rsid w:val="00DD2EF6"/>
    <w:rsid w:val="00DD2EF7"/>
    <w:rsid w:val="00DD311B"/>
    <w:rsid w:val="00DD31DC"/>
    <w:rsid w:val="00DD31ED"/>
    <w:rsid w:val="00DD3305"/>
    <w:rsid w:val="00DD3BFE"/>
    <w:rsid w:val="00DD3D0A"/>
    <w:rsid w:val="00DD3EE5"/>
    <w:rsid w:val="00DD41F2"/>
    <w:rsid w:val="00DD43E3"/>
    <w:rsid w:val="00DD4835"/>
    <w:rsid w:val="00DD48EE"/>
    <w:rsid w:val="00DD4C7B"/>
    <w:rsid w:val="00DD50B6"/>
    <w:rsid w:val="00DD51D5"/>
    <w:rsid w:val="00DD5C16"/>
    <w:rsid w:val="00DD5E43"/>
    <w:rsid w:val="00DD5F7E"/>
    <w:rsid w:val="00DD60D5"/>
    <w:rsid w:val="00DD6124"/>
    <w:rsid w:val="00DD68D7"/>
    <w:rsid w:val="00DD6DD1"/>
    <w:rsid w:val="00DD7135"/>
    <w:rsid w:val="00DD72FB"/>
    <w:rsid w:val="00DD7728"/>
    <w:rsid w:val="00DD7E00"/>
    <w:rsid w:val="00DD7E25"/>
    <w:rsid w:val="00DD7F1C"/>
    <w:rsid w:val="00DD7FE3"/>
    <w:rsid w:val="00DE018A"/>
    <w:rsid w:val="00DE0427"/>
    <w:rsid w:val="00DE0453"/>
    <w:rsid w:val="00DE04AA"/>
    <w:rsid w:val="00DE093E"/>
    <w:rsid w:val="00DE0C1C"/>
    <w:rsid w:val="00DE1159"/>
    <w:rsid w:val="00DE131D"/>
    <w:rsid w:val="00DE144C"/>
    <w:rsid w:val="00DE162E"/>
    <w:rsid w:val="00DE1921"/>
    <w:rsid w:val="00DE1BB1"/>
    <w:rsid w:val="00DE1F40"/>
    <w:rsid w:val="00DE2580"/>
    <w:rsid w:val="00DE2650"/>
    <w:rsid w:val="00DE28C0"/>
    <w:rsid w:val="00DE28C3"/>
    <w:rsid w:val="00DE2916"/>
    <w:rsid w:val="00DE2BBB"/>
    <w:rsid w:val="00DE2C8F"/>
    <w:rsid w:val="00DE30E9"/>
    <w:rsid w:val="00DE31AE"/>
    <w:rsid w:val="00DE3698"/>
    <w:rsid w:val="00DE37DE"/>
    <w:rsid w:val="00DE3896"/>
    <w:rsid w:val="00DE396A"/>
    <w:rsid w:val="00DE3A2B"/>
    <w:rsid w:val="00DE3B2B"/>
    <w:rsid w:val="00DE3C2C"/>
    <w:rsid w:val="00DE429D"/>
    <w:rsid w:val="00DE4DFF"/>
    <w:rsid w:val="00DE4E62"/>
    <w:rsid w:val="00DE4F93"/>
    <w:rsid w:val="00DE4FFE"/>
    <w:rsid w:val="00DE53E3"/>
    <w:rsid w:val="00DE54D5"/>
    <w:rsid w:val="00DE59C8"/>
    <w:rsid w:val="00DE612E"/>
    <w:rsid w:val="00DE65B9"/>
    <w:rsid w:val="00DE65F3"/>
    <w:rsid w:val="00DE683A"/>
    <w:rsid w:val="00DE6FE0"/>
    <w:rsid w:val="00DE72AF"/>
    <w:rsid w:val="00DE72D7"/>
    <w:rsid w:val="00DE73CA"/>
    <w:rsid w:val="00DE7570"/>
    <w:rsid w:val="00DE75F6"/>
    <w:rsid w:val="00DE7638"/>
    <w:rsid w:val="00DE77F5"/>
    <w:rsid w:val="00DE7A20"/>
    <w:rsid w:val="00DE7EE6"/>
    <w:rsid w:val="00DE7F5F"/>
    <w:rsid w:val="00DF036A"/>
    <w:rsid w:val="00DF070B"/>
    <w:rsid w:val="00DF0BBF"/>
    <w:rsid w:val="00DF0F0D"/>
    <w:rsid w:val="00DF0F7C"/>
    <w:rsid w:val="00DF0FA4"/>
    <w:rsid w:val="00DF10C4"/>
    <w:rsid w:val="00DF10FA"/>
    <w:rsid w:val="00DF11C7"/>
    <w:rsid w:val="00DF14EA"/>
    <w:rsid w:val="00DF192B"/>
    <w:rsid w:val="00DF1C06"/>
    <w:rsid w:val="00DF1CAF"/>
    <w:rsid w:val="00DF1CE1"/>
    <w:rsid w:val="00DF2056"/>
    <w:rsid w:val="00DF22C2"/>
    <w:rsid w:val="00DF3508"/>
    <w:rsid w:val="00DF364A"/>
    <w:rsid w:val="00DF3CA5"/>
    <w:rsid w:val="00DF3CF1"/>
    <w:rsid w:val="00DF3D85"/>
    <w:rsid w:val="00DF3E6D"/>
    <w:rsid w:val="00DF3FC7"/>
    <w:rsid w:val="00DF409B"/>
    <w:rsid w:val="00DF4573"/>
    <w:rsid w:val="00DF4ECE"/>
    <w:rsid w:val="00DF4FC7"/>
    <w:rsid w:val="00DF5186"/>
    <w:rsid w:val="00DF5369"/>
    <w:rsid w:val="00DF547A"/>
    <w:rsid w:val="00DF557D"/>
    <w:rsid w:val="00DF5BB1"/>
    <w:rsid w:val="00DF5C75"/>
    <w:rsid w:val="00DF5E74"/>
    <w:rsid w:val="00DF5E93"/>
    <w:rsid w:val="00DF5EA4"/>
    <w:rsid w:val="00DF6045"/>
    <w:rsid w:val="00DF6154"/>
    <w:rsid w:val="00DF64AD"/>
    <w:rsid w:val="00DF6912"/>
    <w:rsid w:val="00DF6EC5"/>
    <w:rsid w:val="00DF6F9D"/>
    <w:rsid w:val="00DF71A7"/>
    <w:rsid w:val="00DF7299"/>
    <w:rsid w:val="00DF75A7"/>
    <w:rsid w:val="00DF7616"/>
    <w:rsid w:val="00DF7634"/>
    <w:rsid w:val="00DF765A"/>
    <w:rsid w:val="00DF7736"/>
    <w:rsid w:val="00DF774A"/>
    <w:rsid w:val="00DF7A55"/>
    <w:rsid w:val="00DF7DBD"/>
    <w:rsid w:val="00DF7EAF"/>
    <w:rsid w:val="00DF7F7E"/>
    <w:rsid w:val="00DF7F85"/>
    <w:rsid w:val="00E00267"/>
    <w:rsid w:val="00E00528"/>
    <w:rsid w:val="00E006EB"/>
    <w:rsid w:val="00E0075B"/>
    <w:rsid w:val="00E00BA5"/>
    <w:rsid w:val="00E00CC0"/>
    <w:rsid w:val="00E0135B"/>
    <w:rsid w:val="00E0185B"/>
    <w:rsid w:val="00E01BD9"/>
    <w:rsid w:val="00E01DD2"/>
    <w:rsid w:val="00E020EA"/>
    <w:rsid w:val="00E02245"/>
    <w:rsid w:val="00E0236C"/>
    <w:rsid w:val="00E02402"/>
    <w:rsid w:val="00E029B9"/>
    <w:rsid w:val="00E02C6F"/>
    <w:rsid w:val="00E033DB"/>
    <w:rsid w:val="00E034D1"/>
    <w:rsid w:val="00E0370F"/>
    <w:rsid w:val="00E037FA"/>
    <w:rsid w:val="00E03908"/>
    <w:rsid w:val="00E03A38"/>
    <w:rsid w:val="00E0405A"/>
    <w:rsid w:val="00E04133"/>
    <w:rsid w:val="00E0435C"/>
    <w:rsid w:val="00E043AE"/>
    <w:rsid w:val="00E0446F"/>
    <w:rsid w:val="00E046E3"/>
    <w:rsid w:val="00E0476B"/>
    <w:rsid w:val="00E04F09"/>
    <w:rsid w:val="00E04F9D"/>
    <w:rsid w:val="00E051FA"/>
    <w:rsid w:val="00E0520D"/>
    <w:rsid w:val="00E053AC"/>
    <w:rsid w:val="00E054CB"/>
    <w:rsid w:val="00E057B4"/>
    <w:rsid w:val="00E05824"/>
    <w:rsid w:val="00E05906"/>
    <w:rsid w:val="00E05964"/>
    <w:rsid w:val="00E05B19"/>
    <w:rsid w:val="00E05BC8"/>
    <w:rsid w:val="00E05D3B"/>
    <w:rsid w:val="00E05D5D"/>
    <w:rsid w:val="00E05E6C"/>
    <w:rsid w:val="00E05F24"/>
    <w:rsid w:val="00E05F9F"/>
    <w:rsid w:val="00E0605A"/>
    <w:rsid w:val="00E0614A"/>
    <w:rsid w:val="00E0625C"/>
    <w:rsid w:val="00E063AB"/>
    <w:rsid w:val="00E06469"/>
    <w:rsid w:val="00E0671E"/>
    <w:rsid w:val="00E067CC"/>
    <w:rsid w:val="00E0682C"/>
    <w:rsid w:val="00E068C4"/>
    <w:rsid w:val="00E06B94"/>
    <w:rsid w:val="00E0764A"/>
    <w:rsid w:val="00E07666"/>
    <w:rsid w:val="00E07D4C"/>
    <w:rsid w:val="00E07DB6"/>
    <w:rsid w:val="00E10031"/>
    <w:rsid w:val="00E10129"/>
    <w:rsid w:val="00E10136"/>
    <w:rsid w:val="00E1015D"/>
    <w:rsid w:val="00E10196"/>
    <w:rsid w:val="00E1034A"/>
    <w:rsid w:val="00E10523"/>
    <w:rsid w:val="00E1078C"/>
    <w:rsid w:val="00E1094A"/>
    <w:rsid w:val="00E109B7"/>
    <w:rsid w:val="00E10E0A"/>
    <w:rsid w:val="00E10EBA"/>
    <w:rsid w:val="00E10F8C"/>
    <w:rsid w:val="00E11295"/>
    <w:rsid w:val="00E11339"/>
    <w:rsid w:val="00E11351"/>
    <w:rsid w:val="00E113B5"/>
    <w:rsid w:val="00E119DD"/>
    <w:rsid w:val="00E11CC1"/>
    <w:rsid w:val="00E11F5D"/>
    <w:rsid w:val="00E1215C"/>
    <w:rsid w:val="00E121F3"/>
    <w:rsid w:val="00E124A2"/>
    <w:rsid w:val="00E12630"/>
    <w:rsid w:val="00E12877"/>
    <w:rsid w:val="00E128F0"/>
    <w:rsid w:val="00E12D17"/>
    <w:rsid w:val="00E12E29"/>
    <w:rsid w:val="00E135B7"/>
    <w:rsid w:val="00E1369C"/>
    <w:rsid w:val="00E136D5"/>
    <w:rsid w:val="00E13EF6"/>
    <w:rsid w:val="00E14380"/>
    <w:rsid w:val="00E1444D"/>
    <w:rsid w:val="00E146F2"/>
    <w:rsid w:val="00E14C0E"/>
    <w:rsid w:val="00E14C81"/>
    <w:rsid w:val="00E14F97"/>
    <w:rsid w:val="00E152FD"/>
    <w:rsid w:val="00E153F9"/>
    <w:rsid w:val="00E16070"/>
    <w:rsid w:val="00E161B8"/>
    <w:rsid w:val="00E16257"/>
    <w:rsid w:val="00E164D0"/>
    <w:rsid w:val="00E16A7D"/>
    <w:rsid w:val="00E16B8D"/>
    <w:rsid w:val="00E16BD5"/>
    <w:rsid w:val="00E16CBD"/>
    <w:rsid w:val="00E16D2E"/>
    <w:rsid w:val="00E16F58"/>
    <w:rsid w:val="00E178CB"/>
    <w:rsid w:val="00E17C2C"/>
    <w:rsid w:val="00E17D23"/>
    <w:rsid w:val="00E17F1C"/>
    <w:rsid w:val="00E17F7B"/>
    <w:rsid w:val="00E20205"/>
    <w:rsid w:val="00E2067C"/>
    <w:rsid w:val="00E207C1"/>
    <w:rsid w:val="00E20C0E"/>
    <w:rsid w:val="00E21152"/>
    <w:rsid w:val="00E214B9"/>
    <w:rsid w:val="00E216E2"/>
    <w:rsid w:val="00E21908"/>
    <w:rsid w:val="00E21AAD"/>
    <w:rsid w:val="00E21B5A"/>
    <w:rsid w:val="00E22338"/>
    <w:rsid w:val="00E2244B"/>
    <w:rsid w:val="00E226F9"/>
    <w:rsid w:val="00E227D6"/>
    <w:rsid w:val="00E22834"/>
    <w:rsid w:val="00E22FF1"/>
    <w:rsid w:val="00E23083"/>
    <w:rsid w:val="00E23710"/>
    <w:rsid w:val="00E23F31"/>
    <w:rsid w:val="00E240EB"/>
    <w:rsid w:val="00E241DC"/>
    <w:rsid w:val="00E244B5"/>
    <w:rsid w:val="00E245C8"/>
    <w:rsid w:val="00E248E6"/>
    <w:rsid w:val="00E249CA"/>
    <w:rsid w:val="00E24F16"/>
    <w:rsid w:val="00E2528D"/>
    <w:rsid w:val="00E25300"/>
    <w:rsid w:val="00E25320"/>
    <w:rsid w:val="00E25651"/>
    <w:rsid w:val="00E259E5"/>
    <w:rsid w:val="00E25BE4"/>
    <w:rsid w:val="00E25D93"/>
    <w:rsid w:val="00E25E82"/>
    <w:rsid w:val="00E2647D"/>
    <w:rsid w:val="00E2690F"/>
    <w:rsid w:val="00E26C51"/>
    <w:rsid w:val="00E2726A"/>
    <w:rsid w:val="00E273DD"/>
    <w:rsid w:val="00E2766F"/>
    <w:rsid w:val="00E277A0"/>
    <w:rsid w:val="00E2790F"/>
    <w:rsid w:val="00E3012B"/>
    <w:rsid w:val="00E30189"/>
    <w:rsid w:val="00E3059A"/>
    <w:rsid w:val="00E3068B"/>
    <w:rsid w:val="00E306B2"/>
    <w:rsid w:val="00E30C30"/>
    <w:rsid w:val="00E3144D"/>
    <w:rsid w:val="00E31754"/>
    <w:rsid w:val="00E31BEA"/>
    <w:rsid w:val="00E31F31"/>
    <w:rsid w:val="00E3201B"/>
    <w:rsid w:val="00E32663"/>
    <w:rsid w:val="00E329AF"/>
    <w:rsid w:val="00E32BB1"/>
    <w:rsid w:val="00E330EF"/>
    <w:rsid w:val="00E331EA"/>
    <w:rsid w:val="00E33878"/>
    <w:rsid w:val="00E33B68"/>
    <w:rsid w:val="00E33D47"/>
    <w:rsid w:val="00E33DF4"/>
    <w:rsid w:val="00E33FBB"/>
    <w:rsid w:val="00E34678"/>
    <w:rsid w:val="00E34714"/>
    <w:rsid w:val="00E34CA7"/>
    <w:rsid w:val="00E34D61"/>
    <w:rsid w:val="00E3505C"/>
    <w:rsid w:val="00E35452"/>
    <w:rsid w:val="00E36228"/>
    <w:rsid w:val="00E364E0"/>
    <w:rsid w:val="00E3663A"/>
    <w:rsid w:val="00E37092"/>
    <w:rsid w:val="00E37507"/>
    <w:rsid w:val="00E3767B"/>
    <w:rsid w:val="00E37794"/>
    <w:rsid w:val="00E3785D"/>
    <w:rsid w:val="00E37941"/>
    <w:rsid w:val="00E37C27"/>
    <w:rsid w:val="00E37D10"/>
    <w:rsid w:val="00E40220"/>
    <w:rsid w:val="00E405A7"/>
    <w:rsid w:val="00E405CC"/>
    <w:rsid w:val="00E4069F"/>
    <w:rsid w:val="00E4071F"/>
    <w:rsid w:val="00E409F2"/>
    <w:rsid w:val="00E40B1A"/>
    <w:rsid w:val="00E41131"/>
    <w:rsid w:val="00E4122A"/>
    <w:rsid w:val="00E41A11"/>
    <w:rsid w:val="00E41C74"/>
    <w:rsid w:val="00E41CD9"/>
    <w:rsid w:val="00E42010"/>
    <w:rsid w:val="00E420C2"/>
    <w:rsid w:val="00E4240D"/>
    <w:rsid w:val="00E42A46"/>
    <w:rsid w:val="00E42F81"/>
    <w:rsid w:val="00E431E5"/>
    <w:rsid w:val="00E43512"/>
    <w:rsid w:val="00E43A81"/>
    <w:rsid w:val="00E43AE4"/>
    <w:rsid w:val="00E43DD8"/>
    <w:rsid w:val="00E440E8"/>
    <w:rsid w:val="00E44396"/>
    <w:rsid w:val="00E44531"/>
    <w:rsid w:val="00E4486A"/>
    <w:rsid w:val="00E451EC"/>
    <w:rsid w:val="00E453C9"/>
    <w:rsid w:val="00E455D3"/>
    <w:rsid w:val="00E45775"/>
    <w:rsid w:val="00E458D6"/>
    <w:rsid w:val="00E459F4"/>
    <w:rsid w:val="00E45A9A"/>
    <w:rsid w:val="00E45AB3"/>
    <w:rsid w:val="00E45BE1"/>
    <w:rsid w:val="00E45FF4"/>
    <w:rsid w:val="00E46154"/>
    <w:rsid w:val="00E46179"/>
    <w:rsid w:val="00E46415"/>
    <w:rsid w:val="00E46604"/>
    <w:rsid w:val="00E4685C"/>
    <w:rsid w:val="00E46C36"/>
    <w:rsid w:val="00E46D2F"/>
    <w:rsid w:val="00E46DD3"/>
    <w:rsid w:val="00E472E3"/>
    <w:rsid w:val="00E47A46"/>
    <w:rsid w:val="00E506CA"/>
    <w:rsid w:val="00E50781"/>
    <w:rsid w:val="00E507A6"/>
    <w:rsid w:val="00E50CDD"/>
    <w:rsid w:val="00E50D6B"/>
    <w:rsid w:val="00E51177"/>
    <w:rsid w:val="00E515D4"/>
    <w:rsid w:val="00E516A8"/>
    <w:rsid w:val="00E51AD8"/>
    <w:rsid w:val="00E51CD4"/>
    <w:rsid w:val="00E51D07"/>
    <w:rsid w:val="00E528A6"/>
    <w:rsid w:val="00E529D1"/>
    <w:rsid w:val="00E52CA9"/>
    <w:rsid w:val="00E52F83"/>
    <w:rsid w:val="00E5343D"/>
    <w:rsid w:val="00E539B1"/>
    <w:rsid w:val="00E53A5A"/>
    <w:rsid w:val="00E544FF"/>
    <w:rsid w:val="00E54606"/>
    <w:rsid w:val="00E54B75"/>
    <w:rsid w:val="00E54C8D"/>
    <w:rsid w:val="00E554BC"/>
    <w:rsid w:val="00E5588C"/>
    <w:rsid w:val="00E55CA4"/>
    <w:rsid w:val="00E55CA6"/>
    <w:rsid w:val="00E56201"/>
    <w:rsid w:val="00E56767"/>
    <w:rsid w:val="00E56792"/>
    <w:rsid w:val="00E568C9"/>
    <w:rsid w:val="00E56A23"/>
    <w:rsid w:val="00E56B93"/>
    <w:rsid w:val="00E56BFC"/>
    <w:rsid w:val="00E56EF0"/>
    <w:rsid w:val="00E56EFB"/>
    <w:rsid w:val="00E56F8F"/>
    <w:rsid w:val="00E57135"/>
    <w:rsid w:val="00E57296"/>
    <w:rsid w:val="00E5737E"/>
    <w:rsid w:val="00E576EB"/>
    <w:rsid w:val="00E57C46"/>
    <w:rsid w:val="00E57D2F"/>
    <w:rsid w:val="00E57FB9"/>
    <w:rsid w:val="00E60283"/>
    <w:rsid w:val="00E604AD"/>
    <w:rsid w:val="00E604B0"/>
    <w:rsid w:val="00E60692"/>
    <w:rsid w:val="00E60BD8"/>
    <w:rsid w:val="00E61372"/>
    <w:rsid w:val="00E6148E"/>
    <w:rsid w:val="00E6159A"/>
    <w:rsid w:val="00E61C48"/>
    <w:rsid w:val="00E62003"/>
    <w:rsid w:val="00E6243F"/>
    <w:rsid w:val="00E625E1"/>
    <w:rsid w:val="00E62781"/>
    <w:rsid w:val="00E62D93"/>
    <w:rsid w:val="00E63543"/>
    <w:rsid w:val="00E637BA"/>
    <w:rsid w:val="00E6385C"/>
    <w:rsid w:val="00E638DD"/>
    <w:rsid w:val="00E63A01"/>
    <w:rsid w:val="00E63DEE"/>
    <w:rsid w:val="00E63EB2"/>
    <w:rsid w:val="00E63F71"/>
    <w:rsid w:val="00E63FC1"/>
    <w:rsid w:val="00E64285"/>
    <w:rsid w:val="00E64384"/>
    <w:rsid w:val="00E64836"/>
    <w:rsid w:val="00E64D5E"/>
    <w:rsid w:val="00E651D6"/>
    <w:rsid w:val="00E6532A"/>
    <w:rsid w:val="00E654BE"/>
    <w:rsid w:val="00E657AE"/>
    <w:rsid w:val="00E65C9F"/>
    <w:rsid w:val="00E65CFE"/>
    <w:rsid w:val="00E66257"/>
    <w:rsid w:val="00E664A8"/>
    <w:rsid w:val="00E66608"/>
    <w:rsid w:val="00E6678C"/>
    <w:rsid w:val="00E66C35"/>
    <w:rsid w:val="00E6703A"/>
    <w:rsid w:val="00E670F0"/>
    <w:rsid w:val="00E67193"/>
    <w:rsid w:val="00E674CF"/>
    <w:rsid w:val="00E6756C"/>
    <w:rsid w:val="00E67775"/>
    <w:rsid w:val="00E678A1"/>
    <w:rsid w:val="00E67A68"/>
    <w:rsid w:val="00E7004C"/>
    <w:rsid w:val="00E70166"/>
    <w:rsid w:val="00E70322"/>
    <w:rsid w:val="00E70593"/>
    <w:rsid w:val="00E706F1"/>
    <w:rsid w:val="00E706F3"/>
    <w:rsid w:val="00E708C3"/>
    <w:rsid w:val="00E70A4E"/>
    <w:rsid w:val="00E70A95"/>
    <w:rsid w:val="00E70B5D"/>
    <w:rsid w:val="00E70CDF"/>
    <w:rsid w:val="00E70DCA"/>
    <w:rsid w:val="00E70DDD"/>
    <w:rsid w:val="00E7109B"/>
    <w:rsid w:val="00E7111C"/>
    <w:rsid w:val="00E71CAB"/>
    <w:rsid w:val="00E71E2A"/>
    <w:rsid w:val="00E72194"/>
    <w:rsid w:val="00E72449"/>
    <w:rsid w:val="00E7252C"/>
    <w:rsid w:val="00E72916"/>
    <w:rsid w:val="00E72F86"/>
    <w:rsid w:val="00E73264"/>
    <w:rsid w:val="00E7326D"/>
    <w:rsid w:val="00E7349A"/>
    <w:rsid w:val="00E7354B"/>
    <w:rsid w:val="00E738DE"/>
    <w:rsid w:val="00E73A4E"/>
    <w:rsid w:val="00E73B99"/>
    <w:rsid w:val="00E74062"/>
    <w:rsid w:val="00E74621"/>
    <w:rsid w:val="00E7473B"/>
    <w:rsid w:val="00E74A35"/>
    <w:rsid w:val="00E74AD9"/>
    <w:rsid w:val="00E74C08"/>
    <w:rsid w:val="00E74D4D"/>
    <w:rsid w:val="00E752CC"/>
    <w:rsid w:val="00E75708"/>
    <w:rsid w:val="00E75899"/>
    <w:rsid w:val="00E76029"/>
    <w:rsid w:val="00E76A0B"/>
    <w:rsid w:val="00E76A19"/>
    <w:rsid w:val="00E76A51"/>
    <w:rsid w:val="00E76F59"/>
    <w:rsid w:val="00E77276"/>
    <w:rsid w:val="00E7733C"/>
    <w:rsid w:val="00E77461"/>
    <w:rsid w:val="00E7746C"/>
    <w:rsid w:val="00E7751F"/>
    <w:rsid w:val="00E77587"/>
    <w:rsid w:val="00E777BF"/>
    <w:rsid w:val="00E778D7"/>
    <w:rsid w:val="00E77B2F"/>
    <w:rsid w:val="00E80297"/>
    <w:rsid w:val="00E804D4"/>
    <w:rsid w:val="00E80725"/>
    <w:rsid w:val="00E807F7"/>
    <w:rsid w:val="00E808A8"/>
    <w:rsid w:val="00E80FB1"/>
    <w:rsid w:val="00E810DD"/>
    <w:rsid w:val="00E8111A"/>
    <w:rsid w:val="00E81527"/>
    <w:rsid w:val="00E81A85"/>
    <w:rsid w:val="00E81C44"/>
    <w:rsid w:val="00E81D5C"/>
    <w:rsid w:val="00E82171"/>
    <w:rsid w:val="00E822DF"/>
    <w:rsid w:val="00E8270A"/>
    <w:rsid w:val="00E827AE"/>
    <w:rsid w:val="00E82B78"/>
    <w:rsid w:val="00E82EFC"/>
    <w:rsid w:val="00E830D5"/>
    <w:rsid w:val="00E83437"/>
    <w:rsid w:val="00E83591"/>
    <w:rsid w:val="00E83924"/>
    <w:rsid w:val="00E83E18"/>
    <w:rsid w:val="00E84628"/>
    <w:rsid w:val="00E84C60"/>
    <w:rsid w:val="00E84DAA"/>
    <w:rsid w:val="00E85225"/>
    <w:rsid w:val="00E852D5"/>
    <w:rsid w:val="00E85446"/>
    <w:rsid w:val="00E8573F"/>
    <w:rsid w:val="00E85A4B"/>
    <w:rsid w:val="00E85A69"/>
    <w:rsid w:val="00E85B32"/>
    <w:rsid w:val="00E85C99"/>
    <w:rsid w:val="00E85F54"/>
    <w:rsid w:val="00E8678B"/>
    <w:rsid w:val="00E86E2A"/>
    <w:rsid w:val="00E86EF1"/>
    <w:rsid w:val="00E8722B"/>
    <w:rsid w:val="00E8725A"/>
    <w:rsid w:val="00E875BD"/>
    <w:rsid w:val="00E87769"/>
    <w:rsid w:val="00E877F0"/>
    <w:rsid w:val="00E87868"/>
    <w:rsid w:val="00E87CC3"/>
    <w:rsid w:val="00E87EF1"/>
    <w:rsid w:val="00E900BD"/>
    <w:rsid w:val="00E9012F"/>
    <w:rsid w:val="00E9026B"/>
    <w:rsid w:val="00E9056D"/>
    <w:rsid w:val="00E906E4"/>
    <w:rsid w:val="00E90785"/>
    <w:rsid w:val="00E90810"/>
    <w:rsid w:val="00E90A62"/>
    <w:rsid w:val="00E90A79"/>
    <w:rsid w:val="00E90B60"/>
    <w:rsid w:val="00E9143E"/>
    <w:rsid w:val="00E91BE3"/>
    <w:rsid w:val="00E91DBA"/>
    <w:rsid w:val="00E92258"/>
    <w:rsid w:val="00E92831"/>
    <w:rsid w:val="00E92958"/>
    <w:rsid w:val="00E92BA8"/>
    <w:rsid w:val="00E92D67"/>
    <w:rsid w:val="00E932F1"/>
    <w:rsid w:val="00E93306"/>
    <w:rsid w:val="00E935A8"/>
    <w:rsid w:val="00E93676"/>
    <w:rsid w:val="00E93C16"/>
    <w:rsid w:val="00E93CE1"/>
    <w:rsid w:val="00E93D36"/>
    <w:rsid w:val="00E93EC5"/>
    <w:rsid w:val="00E93F41"/>
    <w:rsid w:val="00E9405C"/>
    <w:rsid w:val="00E9470F"/>
    <w:rsid w:val="00E94AE1"/>
    <w:rsid w:val="00E94C76"/>
    <w:rsid w:val="00E94DD7"/>
    <w:rsid w:val="00E95201"/>
    <w:rsid w:val="00E953AF"/>
    <w:rsid w:val="00E9543F"/>
    <w:rsid w:val="00E955CB"/>
    <w:rsid w:val="00E95FF3"/>
    <w:rsid w:val="00E9614B"/>
    <w:rsid w:val="00E96322"/>
    <w:rsid w:val="00E964E9"/>
    <w:rsid w:val="00E96598"/>
    <w:rsid w:val="00E9659F"/>
    <w:rsid w:val="00E965C2"/>
    <w:rsid w:val="00E96675"/>
    <w:rsid w:val="00E96750"/>
    <w:rsid w:val="00E96807"/>
    <w:rsid w:val="00E96C27"/>
    <w:rsid w:val="00E96E2F"/>
    <w:rsid w:val="00E96EFB"/>
    <w:rsid w:val="00E972EC"/>
    <w:rsid w:val="00E97377"/>
    <w:rsid w:val="00E97968"/>
    <w:rsid w:val="00E97ADC"/>
    <w:rsid w:val="00E97D19"/>
    <w:rsid w:val="00EA01A5"/>
    <w:rsid w:val="00EA0D22"/>
    <w:rsid w:val="00EA0DC4"/>
    <w:rsid w:val="00EA0F9D"/>
    <w:rsid w:val="00EA11FF"/>
    <w:rsid w:val="00EA1451"/>
    <w:rsid w:val="00EA17BE"/>
    <w:rsid w:val="00EA1C1F"/>
    <w:rsid w:val="00EA1E2C"/>
    <w:rsid w:val="00EA27EF"/>
    <w:rsid w:val="00EA28E5"/>
    <w:rsid w:val="00EA2917"/>
    <w:rsid w:val="00EA2B9F"/>
    <w:rsid w:val="00EA3268"/>
    <w:rsid w:val="00EA37B3"/>
    <w:rsid w:val="00EA388A"/>
    <w:rsid w:val="00EA38E6"/>
    <w:rsid w:val="00EA3B0B"/>
    <w:rsid w:val="00EA3D54"/>
    <w:rsid w:val="00EA3FD3"/>
    <w:rsid w:val="00EA417A"/>
    <w:rsid w:val="00EA442D"/>
    <w:rsid w:val="00EA48A1"/>
    <w:rsid w:val="00EA4B1C"/>
    <w:rsid w:val="00EA4EAC"/>
    <w:rsid w:val="00EA4F50"/>
    <w:rsid w:val="00EA5001"/>
    <w:rsid w:val="00EA55FF"/>
    <w:rsid w:val="00EA56D7"/>
    <w:rsid w:val="00EA5A75"/>
    <w:rsid w:val="00EA5CE1"/>
    <w:rsid w:val="00EA5E64"/>
    <w:rsid w:val="00EA624D"/>
    <w:rsid w:val="00EA6426"/>
    <w:rsid w:val="00EA67B6"/>
    <w:rsid w:val="00EA6C61"/>
    <w:rsid w:val="00EA6CA4"/>
    <w:rsid w:val="00EA757B"/>
    <w:rsid w:val="00EA799A"/>
    <w:rsid w:val="00EA7A82"/>
    <w:rsid w:val="00EA7B66"/>
    <w:rsid w:val="00EA7B9D"/>
    <w:rsid w:val="00EA7CB0"/>
    <w:rsid w:val="00EA7D2C"/>
    <w:rsid w:val="00EA7E9E"/>
    <w:rsid w:val="00EB00CB"/>
    <w:rsid w:val="00EB0733"/>
    <w:rsid w:val="00EB08CA"/>
    <w:rsid w:val="00EB08EF"/>
    <w:rsid w:val="00EB0C87"/>
    <w:rsid w:val="00EB0E7D"/>
    <w:rsid w:val="00EB0F21"/>
    <w:rsid w:val="00EB0F63"/>
    <w:rsid w:val="00EB1160"/>
    <w:rsid w:val="00EB126C"/>
    <w:rsid w:val="00EB1562"/>
    <w:rsid w:val="00EB15E3"/>
    <w:rsid w:val="00EB169D"/>
    <w:rsid w:val="00EB18EF"/>
    <w:rsid w:val="00EB1A93"/>
    <w:rsid w:val="00EB1AEC"/>
    <w:rsid w:val="00EB1B49"/>
    <w:rsid w:val="00EB1C09"/>
    <w:rsid w:val="00EB1CB3"/>
    <w:rsid w:val="00EB2033"/>
    <w:rsid w:val="00EB2360"/>
    <w:rsid w:val="00EB24DB"/>
    <w:rsid w:val="00EB2D50"/>
    <w:rsid w:val="00EB30A1"/>
    <w:rsid w:val="00EB3383"/>
    <w:rsid w:val="00EB372C"/>
    <w:rsid w:val="00EB4494"/>
    <w:rsid w:val="00EB45DC"/>
    <w:rsid w:val="00EB4F82"/>
    <w:rsid w:val="00EB51FA"/>
    <w:rsid w:val="00EB5BAE"/>
    <w:rsid w:val="00EB5FC0"/>
    <w:rsid w:val="00EB65C5"/>
    <w:rsid w:val="00EB663D"/>
    <w:rsid w:val="00EB6891"/>
    <w:rsid w:val="00EB6A80"/>
    <w:rsid w:val="00EB713E"/>
    <w:rsid w:val="00EB726A"/>
    <w:rsid w:val="00EB7940"/>
    <w:rsid w:val="00EB7B6E"/>
    <w:rsid w:val="00EB7FDC"/>
    <w:rsid w:val="00EC011F"/>
    <w:rsid w:val="00EC0345"/>
    <w:rsid w:val="00EC043D"/>
    <w:rsid w:val="00EC0682"/>
    <w:rsid w:val="00EC0AF1"/>
    <w:rsid w:val="00EC0AFA"/>
    <w:rsid w:val="00EC1246"/>
    <w:rsid w:val="00EC1307"/>
    <w:rsid w:val="00EC1462"/>
    <w:rsid w:val="00EC1645"/>
    <w:rsid w:val="00EC1A24"/>
    <w:rsid w:val="00EC1E41"/>
    <w:rsid w:val="00EC1F45"/>
    <w:rsid w:val="00EC22CF"/>
    <w:rsid w:val="00EC276E"/>
    <w:rsid w:val="00EC27F4"/>
    <w:rsid w:val="00EC2D23"/>
    <w:rsid w:val="00EC372E"/>
    <w:rsid w:val="00EC378B"/>
    <w:rsid w:val="00EC39C0"/>
    <w:rsid w:val="00EC3B3B"/>
    <w:rsid w:val="00EC3E54"/>
    <w:rsid w:val="00EC3EA1"/>
    <w:rsid w:val="00EC41FF"/>
    <w:rsid w:val="00EC4399"/>
    <w:rsid w:val="00EC4964"/>
    <w:rsid w:val="00EC4AED"/>
    <w:rsid w:val="00EC4CDE"/>
    <w:rsid w:val="00EC4F85"/>
    <w:rsid w:val="00EC506B"/>
    <w:rsid w:val="00EC50AD"/>
    <w:rsid w:val="00EC50F9"/>
    <w:rsid w:val="00EC5183"/>
    <w:rsid w:val="00EC528E"/>
    <w:rsid w:val="00EC547E"/>
    <w:rsid w:val="00EC565A"/>
    <w:rsid w:val="00EC585E"/>
    <w:rsid w:val="00EC5B44"/>
    <w:rsid w:val="00EC5B71"/>
    <w:rsid w:val="00EC5C21"/>
    <w:rsid w:val="00EC5CA7"/>
    <w:rsid w:val="00EC62DA"/>
    <w:rsid w:val="00EC6387"/>
    <w:rsid w:val="00EC6416"/>
    <w:rsid w:val="00EC646D"/>
    <w:rsid w:val="00EC6757"/>
    <w:rsid w:val="00EC680D"/>
    <w:rsid w:val="00EC68F0"/>
    <w:rsid w:val="00EC69F6"/>
    <w:rsid w:val="00EC6F4E"/>
    <w:rsid w:val="00EC7016"/>
    <w:rsid w:val="00EC70EB"/>
    <w:rsid w:val="00EC715A"/>
    <w:rsid w:val="00EC72F7"/>
    <w:rsid w:val="00EC769C"/>
    <w:rsid w:val="00EC77B0"/>
    <w:rsid w:val="00EC784D"/>
    <w:rsid w:val="00EC79A7"/>
    <w:rsid w:val="00EC7D4E"/>
    <w:rsid w:val="00EC7F33"/>
    <w:rsid w:val="00EC7F87"/>
    <w:rsid w:val="00ED0006"/>
    <w:rsid w:val="00ED018A"/>
    <w:rsid w:val="00ED062D"/>
    <w:rsid w:val="00ED08AA"/>
    <w:rsid w:val="00ED0936"/>
    <w:rsid w:val="00ED0A78"/>
    <w:rsid w:val="00ED0AE3"/>
    <w:rsid w:val="00ED0F11"/>
    <w:rsid w:val="00ED0F6D"/>
    <w:rsid w:val="00ED14CF"/>
    <w:rsid w:val="00ED1753"/>
    <w:rsid w:val="00ED180C"/>
    <w:rsid w:val="00ED1864"/>
    <w:rsid w:val="00ED1A5D"/>
    <w:rsid w:val="00ED1AC8"/>
    <w:rsid w:val="00ED1B41"/>
    <w:rsid w:val="00ED1D6D"/>
    <w:rsid w:val="00ED2027"/>
    <w:rsid w:val="00ED214C"/>
    <w:rsid w:val="00ED22AD"/>
    <w:rsid w:val="00ED23F7"/>
    <w:rsid w:val="00ED2AFE"/>
    <w:rsid w:val="00ED2E33"/>
    <w:rsid w:val="00ED2E61"/>
    <w:rsid w:val="00ED2F43"/>
    <w:rsid w:val="00ED2F56"/>
    <w:rsid w:val="00ED32F2"/>
    <w:rsid w:val="00ED344E"/>
    <w:rsid w:val="00ED3BE9"/>
    <w:rsid w:val="00ED3D37"/>
    <w:rsid w:val="00ED3E50"/>
    <w:rsid w:val="00ED4271"/>
    <w:rsid w:val="00ED4619"/>
    <w:rsid w:val="00ED46F2"/>
    <w:rsid w:val="00ED4C5D"/>
    <w:rsid w:val="00ED4CB9"/>
    <w:rsid w:val="00ED4D90"/>
    <w:rsid w:val="00ED4ED7"/>
    <w:rsid w:val="00ED4F5D"/>
    <w:rsid w:val="00ED502D"/>
    <w:rsid w:val="00ED50D7"/>
    <w:rsid w:val="00ED55F4"/>
    <w:rsid w:val="00ED5669"/>
    <w:rsid w:val="00ED5AB4"/>
    <w:rsid w:val="00ED5DF2"/>
    <w:rsid w:val="00ED5EF3"/>
    <w:rsid w:val="00ED6201"/>
    <w:rsid w:val="00ED622C"/>
    <w:rsid w:val="00ED66D7"/>
    <w:rsid w:val="00ED67FD"/>
    <w:rsid w:val="00ED69D1"/>
    <w:rsid w:val="00ED6AD6"/>
    <w:rsid w:val="00ED6DD4"/>
    <w:rsid w:val="00ED6E2D"/>
    <w:rsid w:val="00ED6F85"/>
    <w:rsid w:val="00ED7170"/>
    <w:rsid w:val="00ED756A"/>
    <w:rsid w:val="00ED7783"/>
    <w:rsid w:val="00ED7B14"/>
    <w:rsid w:val="00ED7BDE"/>
    <w:rsid w:val="00ED7F75"/>
    <w:rsid w:val="00EE00C0"/>
    <w:rsid w:val="00EE06C1"/>
    <w:rsid w:val="00EE087A"/>
    <w:rsid w:val="00EE0DF1"/>
    <w:rsid w:val="00EE0E7A"/>
    <w:rsid w:val="00EE0EA9"/>
    <w:rsid w:val="00EE0F1D"/>
    <w:rsid w:val="00EE105E"/>
    <w:rsid w:val="00EE1695"/>
    <w:rsid w:val="00EE17C0"/>
    <w:rsid w:val="00EE1A34"/>
    <w:rsid w:val="00EE1A74"/>
    <w:rsid w:val="00EE1B49"/>
    <w:rsid w:val="00EE1D08"/>
    <w:rsid w:val="00EE1D93"/>
    <w:rsid w:val="00EE22C8"/>
    <w:rsid w:val="00EE254E"/>
    <w:rsid w:val="00EE2577"/>
    <w:rsid w:val="00EE287C"/>
    <w:rsid w:val="00EE2F6E"/>
    <w:rsid w:val="00EE3488"/>
    <w:rsid w:val="00EE38F9"/>
    <w:rsid w:val="00EE3B53"/>
    <w:rsid w:val="00EE4042"/>
    <w:rsid w:val="00EE4633"/>
    <w:rsid w:val="00EE47A5"/>
    <w:rsid w:val="00EE49FD"/>
    <w:rsid w:val="00EE4A03"/>
    <w:rsid w:val="00EE4A39"/>
    <w:rsid w:val="00EE4D09"/>
    <w:rsid w:val="00EE4D40"/>
    <w:rsid w:val="00EE4FA4"/>
    <w:rsid w:val="00EE529C"/>
    <w:rsid w:val="00EE5424"/>
    <w:rsid w:val="00EE553F"/>
    <w:rsid w:val="00EE556C"/>
    <w:rsid w:val="00EE5596"/>
    <w:rsid w:val="00EE5A04"/>
    <w:rsid w:val="00EE68A7"/>
    <w:rsid w:val="00EE69C1"/>
    <w:rsid w:val="00EE69FB"/>
    <w:rsid w:val="00EE6A5A"/>
    <w:rsid w:val="00EE6CB6"/>
    <w:rsid w:val="00EE6DE3"/>
    <w:rsid w:val="00EE6F12"/>
    <w:rsid w:val="00EE7A29"/>
    <w:rsid w:val="00EE7C2C"/>
    <w:rsid w:val="00EE7CC7"/>
    <w:rsid w:val="00EE7CF7"/>
    <w:rsid w:val="00EE7EA0"/>
    <w:rsid w:val="00EF02CB"/>
    <w:rsid w:val="00EF06B5"/>
    <w:rsid w:val="00EF07DF"/>
    <w:rsid w:val="00EF0A35"/>
    <w:rsid w:val="00EF0BCD"/>
    <w:rsid w:val="00EF0F18"/>
    <w:rsid w:val="00EF109A"/>
    <w:rsid w:val="00EF10C0"/>
    <w:rsid w:val="00EF11DF"/>
    <w:rsid w:val="00EF1389"/>
    <w:rsid w:val="00EF1577"/>
    <w:rsid w:val="00EF15BD"/>
    <w:rsid w:val="00EF1854"/>
    <w:rsid w:val="00EF18DB"/>
    <w:rsid w:val="00EF1A03"/>
    <w:rsid w:val="00EF1A5B"/>
    <w:rsid w:val="00EF1B84"/>
    <w:rsid w:val="00EF1C83"/>
    <w:rsid w:val="00EF1CBA"/>
    <w:rsid w:val="00EF1EE4"/>
    <w:rsid w:val="00EF294D"/>
    <w:rsid w:val="00EF2AD7"/>
    <w:rsid w:val="00EF2EC8"/>
    <w:rsid w:val="00EF3120"/>
    <w:rsid w:val="00EF3906"/>
    <w:rsid w:val="00EF3E21"/>
    <w:rsid w:val="00EF4472"/>
    <w:rsid w:val="00EF46CA"/>
    <w:rsid w:val="00EF52A3"/>
    <w:rsid w:val="00EF5508"/>
    <w:rsid w:val="00EF5DD2"/>
    <w:rsid w:val="00EF5E74"/>
    <w:rsid w:val="00EF5FE3"/>
    <w:rsid w:val="00EF671E"/>
    <w:rsid w:val="00EF673C"/>
    <w:rsid w:val="00EF6754"/>
    <w:rsid w:val="00EF6CFE"/>
    <w:rsid w:val="00EF6DFC"/>
    <w:rsid w:val="00EF6E6C"/>
    <w:rsid w:val="00EF7139"/>
    <w:rsid w:val="00EF71C4"/>
    <w:rsid w:val="00EF782F"/>
    <w:rsid w:val="00EF7C6F"/>
    <w:rsid w:val="00EF7CD8"/>
    <w:rsid w:val="00EF7FD5"/>
    <w:rsid w:val="00F00198"/>
    <w:rsid w:val="00F004E5"/>
    <w:rsid w:val="00F00602"/>
    <w:rsid w:val="00F0071F"/>
    <w:rsid w:val="00F007C4"/>
    <w:rsid w:val="00F009F0"/>
    <w:rsid w:val="00F00A14"/>
    <w:rsid w:val="00F00DE8"/>
    <w:rsid w:val="00F00E20"/>
    <w:rsid w:val="00F00E4F"/>
    <w:rsid w:val="00F01032"/>
    <w:rsid w:val="00F0151C"/>
    <w:rsid w:val="00F019AD"/>
    <w:rsid w:val="00F01CBC"/>
    <w:rsid w:val="00F01DF3"/>
    <w:rsid w:val="00F01E77"/>
    <w:rsid w:val="00F01FCE"/>
    <w:rsid w:val="00F02109"/>
    <w:rsid w:val="00F0283E"/>
    <w:rsid w:val="00F02947"/>
    <w:rsid w:val="00F02A7E"/>
    <w:rsid w:val="00F02D4B"/>
    <w:rsid w:val="00F03625"/>
    <w:rsid w:val="00F03855"/>
    <w:rsid w:val="00F03EA8"/>
    <w:rsid w:val="00F04320"/>
    <w:rsid w:val="00F045B4"/>
    <w:rsid w:val="00F046CD"/>
    <w:rsid w:val="00F04787"/>
    <w:rsid w:val="00F048EE"/>
    <w:rsid w:val="00F05134"/>
    <w:rsid w:val="00F0543B"/>
    <w:rsid w:val="00F05670"/>
    <w:rsid w:val="00F056A8"/>
    <w:rsid w:val="00F0579C"/>
    <w:rsid w:val="00F059F5"/>
    <w:rsid w:val="00F05A33"/>
    <w:rsid w:val="00F05A99"/>
    <w:rsid w:val="00F05B80"/>
    <w:rsid w:val="00F05CCB"/>
    <w:rsid w:val="00F06086"/>
    <w:rsid w:val="00F06764"/>
    <w:rsid w:val="00F0692F"/>
    <w:rsid w:val="00F06BE5"/>
    <w:rsid w:val="00F06D6E"/>
    <w:rsid w:val="00F06E18"/>
    <w:rsid w:val="00F070D1"/>
    <w:rsid w:val="00F07106"/>
    <w:rsid w:val="00F0719B"/>
    <w:rsid w:val="00F0750B"/>
    <w:rsid w:val="00F079F5"/>
    <w:rsid w:val="00F07E49"/>
    <w:rsid w:val="00F1001F"/>
    <w:rsid w:val="00F100A1"/>
    <w:rsid w:val="00F10125"/>
    <w:rsid w:val="00F108D9"/>
    <w:rsid w:val="00F10948"/>
    <w:rsid w:val="00F10FCE"/>
    <w:rsid w:val="00F11126"/>
    <w:rsid w:val="00F11870"/>
    <w:rsid w:val="00F11A97"/>
    <w:rsid w:val="00F11BB5"/>
    <w:rsid w:val="00F11DD7"/>
    <w:rsid w:val="00F121BF"/>
    <w:rsid w:val="00F121DF"/>
    <w:rsid w:val="00F12B6A"/>
    <w:rsid w:val="00F12CB2"/>
    <w:rsid w:val="00F13154"/>
    <w:rsid w:val="00F1376E"/>
    <w:rsid w:val="00F13957"/>
    <w:rsid w:val="00F139E1"/>
    <w:rsid w:val="00F13C91"/>
    <w:rsid w:val="00F13ECC"/>
    <w:rsid w:val="00F13F55"/>
    <w:rsid w:val="00F14612"/>
    <w:rsid w:val="00F14758"/>
    <w:rsid w:val="00F149C1"/>
    <w:rsid w:val="00F149C2"/>
    <w:rsid w:val="00F14BE0"/>
    <w:rsid w:val="00F14C4E"/>
    <w:rsid w:val="00F15051"/>
    <w:rsid w:val="00F15266"/>
    <w:rsid w:val="00F15688"/>
    <w:rsid w:val="00F1581D"/>
    <w:rsid w:val="00F15A3F"/>
    <w:rsid w:val="00F162FB"/>
    <w:rsid w:val="00F16C91"/>
    <w:rsid w:val="00F16CE2"/>
    <w:rsid w:val="00F16DE5"/>
    <w:rsid w:val="00F16EF0"/>
    <w:rsid w:val="00F170CC"/>
    <w:rsid w:val="00F1722F"/>
    <w:rsid w:val="00F17494"/>
    <w:rsid w:val="00F175A9"/>
    <w:rsid w:val="00F177A5"/>
    <w:rsid w:val="00F17864"/>
    <w:rsid w:val="00F17A9B"/>
    <w:rsid w:val="00F17BFD"/>
    <w:rsid w:val="00F17DD4"/>
    <w:rsid w:val="00F2015F"/>
    <w:rsid w:val="00F20396"/>
    <w:rsid w:val="00F2051A"/>
    <w:rsid w:val="00F207B9"/>
    <w:rsid w:val="00F207E6"/>
    <w:rsid w:val="00F20B92"/>
    <w:rsid w:val="00F20D10"/>
    <w:rsid w:val="00F21389"/>
    <w:rsid w:val="00F2149C"/>
    <w:rsid w:val="00F21E9B"/>
    <w:rsid w:val="00F21F52"/>
    <w:rsid w:val="00F21FF4"/>
    <w:rsid w:val="00F22064"/>
    <w:rsid w:val="00F23020"/>
    <w:rsid w:val="00F23107"/>
    <w:rsid w:val="00F23695"/>
    <w:rsid w:val="00F236E1"/>
    <w:rsid w:val="00F2377F"/>
    <w:rsid w:val="00F2393E"/>
    <w:rsid w:val="00F23A4D"/>
    <w:rsid w:val="00F23B89"/>
    <w:rsid w:val="00F23F3E"/>
    <w:rsid w:val="00F24212"/>
    <w:rsid w:val="00F243B8"/>
    <w:rsid w:val="00F24704"/>
    <w:rsid w:val="00F2490B"/>
    <w:rsid w:val="00F24959"/>
    <w:rsid w:val="00F24BB7"/>
    <w:rsid w:val="00F24BC5"/>
    <w:rsid w:val="00F24BF6"/>
    <w:rsid w:val="00F24C37"/>
    <w:rsid w:val="00F25028"/>
    <w:rsid w:val="00F25108"/>
    <w:rsid w:val="00F2599A"/>
    <w:rsid w:val="00F25A1C"/>
    <w:rsid w:val="00F25DE0"/>
    <w:rsid w:val="00F2612B"/>
    <w:rsid w:val="00F261A7"/>
    <w:rsid w:val="00F26340"/>
    <w:rsid w:val="00F264CE"/>
    <w:rsid w:val="00F2670D"/>
    <w:rsid w:val="00F26C32"/>
    <w:rsid w:val="00F273D6"/>
    <w:rsid w:val="00F273ED"/>
    <w:rsid w:val="00F27495"/>
    <w:rsid w:val="00F2780D"/>
    <w:rsid w:val="00F2781C"/>
    <w:rsid w:val="00F279ED"/>
    <w:rsid w:val="00F27C73"/>
    <w:rsid w:val="00F30005"/>
    <w:rsid w:val="00F3006D"/>
    <w:rsid w:val="00F3015F"/>
    <w:rsid w:val="00F302CC"/>
    <w:rsid w:val="00F30333"/>
    <w:rsid w:val="00F3065A"/>
    <w:rsid w:val="00F306DA"/>
    <w:rsid w:val="00F30B01"/>
    <w:rsid w:val="00F30BC0"/>
    <w:rsid w:val="00F31033"/>
    <w:rsid w:val="00F3103C"/>
    <w:rsid w:val="00F3118D"/>
    <w:rsid w:val="00F3174B"/>
    <w:rsid w:val="00F3198F"/>
    <w:rsid w:val="00F319C1"/>
    <w:rsid w:val="00F31A90"/>
    <w:rsid w:val="00F31AD9"/>
    <w:rsid w:val="00F31C9C"/>
    <w:rsid w:val="00F31F16"/>
    <w:rsid w:val="00F31F9A"/>
    <w:rsid w:val="00F32043"/>
    <w:rsid w:val="00F3204C"/>
    <w:rsid w:val="00F320F0"/>
    <w:rsid w:val="00F323B4"/>
    <w:rsid w:val="00F323F0"/>
    <w:rsid w:val="00F324D0"/>
    <w:rsid w:val="00F325C6"/>
    <w:rsid w:val="00F327B3"/>
    <w:rsid w:val="00F32B2B"/>
    <w:rsid w:val="00F32EDF"/>
    <w:rsid w:val="00F32F7B"/>
    <w:rsid w:val="00F3318F"/>
    <w:rsid w:val="00F3446E"/>
    <w:rsid w:val="00F346DA"/>
    <w:rsid w:val="00F34E03"/>
    <w:rsid w:val="00F350F2"/>
    <w:rsid w:val="00F351DF"/>
    <w:rsid w:val="00F35284"/>
    <w:rsid w:val="00F3558F"/>
    <w:rsid w:val="00F35866"/>
    <w:rsid w:val="00F35AD6"/>
    <w:rsid w:val="00F35DFC"/>
    <w:rsid w:val="00F35E0F"/>
    <w:rsid w:val="00F35EEA"/>
    <w:rsid w:val="00F3626D"/>
    <w:rsid w:val="00F36BA2"/>
    <w:rsid w:val="00F36EDA"/>
    <w:rsid w:val="00F36FAC"/>
    <w:rsid w:val="00F373CC"/>
    <w:rsid w:val="00F37454"/>
    <w:rsid w:val="00F37521"/>
    <w:rsid w:val="00F375EC"/>
    <w:rsid w:val="00F379A6"/>
    <w:rsid w:val="00F379B3"/>
    <w:rsid w:val="00F37AC5"/>
    <w:rsid w:val="00F37AFE"/>
    <w:rsid w:val="00F37B96"/>
    <w:rsid w:val="00F37BF3"/>
    <w:rsid w:val="00F37D9B"/>
    <w:rsid w:val="00F37E12"/>
    <w:rsid w:val="00F40016"/>
    <w:rsid w:val="00F40028"/>
    <w:rsid w:val="00F40165"/>
    <w:rsid w:val="00F4019A"/>
    <w:rsid w:val="00F40280"/>
    <w:rsid w:val="00F40514"/>
    <w:rsid w:val="00F406B4"/>
    <w:rsid w:val="00F407C7"/>
    <w:rsid w:val="00F40B03"/>
    <w:rsid w:val="00F40B63"/>
    <w:rsid w:val="00F410DE"/>
    <w:rsid w:val="00F413AE"/>
    <w:rsid w:val="00F41859"/>
    <w:rsid w:val="00F4186F"/>
    <w:rsid w:val="00F41A38"/>
    <w:rsid w:val="00F41ED5"/>
    <w:rsid w:val="00F42539"/>
    <w:rsid w:val="00F425C2"/>
    <w:rsid w:val="00F426DA"/>
    <w:rsid w:val="00F429E6"/>
    <w:rsid w:val="00F42E07"/>
    <w:rsid w:val="00F4372C"/>
    <w:rsid w:val="00F438E3"/>
    <w:rsid w:val="00F43DFE"/>
    <w:rsid w:val="00F43E28"/>
    <w:rsid w:val="00F440C8"/>
    <w:rsid w:val="00F4433F"/>
    <w:rsid w:val="00F444CD"/>
    <w:rsid w:val="00F444DD"/>
    <w:rsid w:val="00F4472B"/>
    <w:rsid w:val="00F44939"/>
    <w:rsid w:val="00F449B1"/>
    <w:rsid w:val="00F44D55"/>
    <w:rsid w:val="00F44EF8"/>
    <w:rsid w:val="00F4515D"/>
    <w:rsid w:val="00F45993"/>
    <w:rsid w:val="00F45A32"/>
    <w:rsid w:val="00F45E57"/>
    <w:rsid w:val="00F45FB3"/>
    <w:rsid w:val="00F46233"/>
    <w:rsid w:val="00F46512"/>
    <w:rsid w:val="00F46517"/>
    <w:rsid w:val="00F465BD"/>
    <w:rsid w:val="00F46724"/>
    <w:rsid w:val="00F469BD"/>
    <w:rsid w:val="00F46B55"/>
    <w:rsid w:val="00F46C08"/>
    <w:rsid w:val="00F46D1A"/>
    <w:rsid w:val="00F46D40"/>
    <w:rsid w:val="00F46D72"/>
    <w:rsid w:val="00F470A5"/>
    <w:rsid w:val="00F4718A"/>
    <w:rsid w:val="00F47584"/>
    <w:rsid w:val="00F4773F"/>
    <w:rsid w:val="00F47C59"/>
    <w:rsid w:val="00F47CEE"/>
    <w:rsid w:val="00F47F6D"/>
    <w:rsid w:val="00F5008F"/>
    <w:rsid w:val="00F50444"/>
    <w:rsid w:val="00F51490"/>
    <w:rsid w:val="00F5155D"/>
    <w:rsid w:val="00F51681"/>
    <w:rsid w:val="00F519D6"/>
    <w:rsid w:val="00F51A8F"/>
    <w:rsid w:val="00F51C62"/>
    <w:rsid w:val="00F51E8F"/>
    <w:rsid w:val="00F5202A"/>
    <w:rsid w:val="00F521F1"/>
    <w:rsid w:val="00F523DD"/>
    <w:rsid w:val="00F525F9"/>
    <w:rsid w:val="00F526A1"/>
    <w:rsid w:val="00F52837"/>
    <w:rsid w:val="00F52C0D"/>
    <w:rsid w:val="00F52F7D"/>
    <w:rsid w:val="00F53106"/>
    <w:rsid w:val="00F5327C"/>
    <w:rsid w:val="00F53710"/>
    <w:rsid w:val="00F53899"/>
    <w:rsid w:val="00F538DD"/>
    <w:rsid w:val="00F5394F"/>
    <w:rsid w:val="00F53A15"/>
    <w:rsid w:val="00F53B0C"/>
    <w:rsid w:val="00F53F81"/>
    <w:rsid w:val="00F53FF7"/>
    <w:rsid w:val="00F54173"/>
    <w:rsid w:val="00F5418C"/>
    <w:rsid w:val="00F543C2"/>
    <w:rsid w:val="00F5450D"/>
    <w:rsid w:val="00F54558"/>
    <w:rsid w:val="00F54586"/>
    <w:rsid w:val="00F54BC0"/>
    <w:rsid w:val="00F55083"/>
    <w:rsid w:val="00F550D1"/>
    <w:rsid w:val="00F552DB"/>
    <w:rsid w:val="00F5542C"/>
    <w:rsid w:val="00F5547E"/>
    <w:rsid w:val="00F5598A"/>
    <w:rsid w:val="00F55CE9"/>
    <w:rsid w:val="00F55EF5"/>
    <w:rsid w:val="00F56C1C"/>
    <w:rsid w:val="00F56E8B"/>
    <w:rsid w:val="00F5701E"/>
    <w:rsid w:val="00F572EF"/>
    <w:rsid w:val="00F579E9"/>
    <w:rsid w:val="00F57B55"/>
    <w:rsid w:val="00F603D0"/>
    <w:rsid w:val="00F60417"/>
    <w:rsid w:val="00F60448"/>
    <w:rsid w:val="00F609F1"/>
    <w:rsid w:val="00F60C1D"/>
    <w:rsid w:val="00F610F5"/>
    <w:rsid w:val="00F61780"/>
    <w:rsid w:val="00F61A1F"/>
    <w:rsid w:val="00F61C1D"/>
    <w:rsid w:val="00F61D23"/>
    <w:rsid w:val="00F61DCF"/>
    <w:rsid w:val="00F61E46"/>
    <w:rsid w:val="00F61F07"/>
    <w:rsid w:val="00F61F14"/>
    <w:rsid w:val="00F62077"/>
    <w:rsid w:val="00F62218"/>
    <w:rsid w:val="00F6253C"/>
    <w:rsid w:val="00F62A95"/>
    <w:rsid w:val="00F63005"/>
    <w:rsid w:val="00F63293"/>
    <w:rsid w:val="00F63438"/>
    <w:rsid w:val="00F6344F"/>
    <w:rsid w:val="00F63558"/>
    <w:rsid w:val="00F6357A"/>
    <w:rsid w:val="00F63855"/>
    <w:rsid w:val="00F63CF6"/>
    <w:rsid w:val="00F63FFA"/>
    <w:rsid w:val="00F6419D"/>
    <w:rsid w:val="00F64628"/>
    <w:rsid w:val="00F648A5"/>
    <w:rsid w:val="00F64A3F"/>
    <w:rsid w:val="00F64D7B"/>
    <w:rsid w:val="00F64D8E"/>
    <w:rsid w:val="00F6507E"/>
    <w:rsid w:val="00F654CD"/>
    <w:rsid w:val="00F655FC"/>
    <w:rsid w:val="00F656CC"/>
    <w:rsid w:val="00F657ED"/>
    <w:rsid w:val="00F65F22"/>
    <w:rsid w:val="00F662F1"/>
    <w:rsid w:val="00F663B5"/>
    <w:rsid w:val="00F664BF"/>
    <w:rsid w:val="00F6668B"/>
    <w:rsid w:val="00F66819"/>
    <w:rsid w:val="00F6688D"/>
    <w:rsid w:val="00F668AC"/>
    <w:rsid w:val="00F668BE"/>
    <w:rsid w:val="00F66979"/>
    <w:rsid w:val="00F66A08"/>
    <w:rsid w:val="00F66BFA"/>
    <w:rsid w:val="00F66C4C"/>
    <w:rsid w:val="00F66DA7"/>
    <w:rsid w:val="00F66DB9"/>
    <w:rsid w:val="00F672ED"/>
    <w:rsid w:val="00F6758A"/>
    <w:rsid w:val="00F6788B"/>
    <w:rsid w:val="00F67A14"/>
    <w:rsid w:val="00F703D4"/>
    <w:rsid w:val="00F7092E"/>
    <w:rsid w:val="00F70B63"/>
    <w:rsid w:val="00F70D91"/>
    <w:rsid w:val="00F70EA7"/>
    <w:rsid w:val="00F7148F"/>
    <w:rsid w:val="00F71B69"/>
    <w:rsid w:val="00F71CB5"/>
    <w:rsid w:val="00F71D5B"/>
    <w:rsid w:val="00F71DA0"/>
    <w:rsid w:val="00F71EBB"/>
    <w:rsid w:val="00F71EF5"/>
    <w:rsid w:val="00F72086"/>
    <w:rsid w:val="00F7210C"/>
    <w:rsid w:val="00F725F7"/>
    <w:rsid w:val="00F72737"/>
    <w:rsid w:val="00F729BC"/>
    <w:rsid w:val="00F72DD5"/>
    <w:rsid w:val="00F72E66"/>
    <w:rsid w:val="00F73467"/>
    <w:rsid w:val="00F736D6"/>
    <w:rsid w:val="00F73993"/>
    <w:rsid w:val="00F73BA4"/>
    <w:rsid w:val="00F74184"/>
    <w:rsid w:val="00F7467C"/>
    <w:rsid w:val="00F74A5F"/>
    <w:rsid w:val="00F74B6F"/>
    <w:rsid w:val="00F74F78"/>
    <w:rsid w:val="00F7524B"/>
    <w:rsid w:val="00F759E7"/>
    <w:rsid w:val="00F75AD4"/>
    <w:rsid w:val="00F75C62"/>
    <w:rsid w:val="00F75FEF"/>
    <w:rsid w:val="00F76094"/>
    <w:rsid w:val="00F765A2"/>
    <w:rsid w:val="00F766DE"/>
    <w:rsid w:val="00F76724"/>
    <w:rsid w:val="00F767D1"/>
    <w:rsid w:val="00F76942"/>
    <w:rsid w:val="00F76A4C"/>
    <w:rsid w:val="00F76BF8"/>
    <w:rsid w:val="00F77084"/>
    <w:rsid w:val="00F771A6"/>
    <w:rsid w:val="00F77BE0"/>
    <w:rsid w:val="00F800F6"/>
    <w:rsid w:val="00F80106"/>
    <w:rsid w:val="00F8018D"/>
    <w:rsid w:val="00F80494"/>
    <w:rsid w:val="00F807D9"/>
    <w:rsid w:val="00F809D0"/>
    <w:rsid w:val="00F80BDF"/>
    <w:rsid w:val="00F80D08"/>
    <w:rsid w:val="00F813BD"/>
    <w:rsid w:val="00F813EB"/>
    <w:rsid w:val="00F81F9D"/>
    <w:rsid w:val="00F81FAD"/>
    <w:rsid w:val="00F82487"/>
    <w:rsid w:val="00F827D3"/>
    <w:rsid w:val="00F82AEF"/>
    <w:rsid w:val="00F82E33"/>
    <w:rsid w:val="00F83019"/>
    <w:rsid w:val="00F832B3"/>
    <w:rsid w:val="00F834EC"/>
    <w:rsid w:val="00F837B5"/>
    <w:rsid w:val="00F83880"/>
    <w:rsid w:val="00F83B4F"/>
    <w:rsid w:val="00F840B6"/>
    <w:rsid w:val="00F84495"/>
    <w:rsid w:val="00F8473A"/>
    <w:rsid w:val="00F84A2D"/>
    <w:rsid w:val="00F84A38"/>
    <w:rsid w:val="00F84CAC"/>
    <w:rsid w:val="00F84D1A"/>
    <w:rsid w:val="00F84D85"/>
    <w:rsid w:val="00F8516F"/>
    <w:rsid w:val="00F852C4"/>
    <w:rsid w:val="00F85752"/>
    <w:rsid w:val="00F8587B"/>
    <w:rsid w:val="00F858DF"/>
    <w:rsid w:val="00F8594D"/>
    <w:rsid w:val="00F8597A"/>
    <w:rsid w:val="00F85D97"/>
    <w:rsid w:val="00F85F05"/>
    <w:rsid w:val="00F863E1"/>
    <w:rsid w:val="00F867C5"/>
    <w:rsid w:val="00F8680C"/>
    <w:rsid w:val="00F86E7E"/>
    <w:rsid w:val="00F87009"/>
    <w:rsid w:val="00F870F7"/>
    <w:rsid w:val="00F87103"/>
    <w:rsid w:val="00F87312"/>
    <w:rsid w:val="00F87A90"/>
    <w:rsid w:val="00F87BF3"/>
    <w:rsid w:val="00F90179"/>
    <w:rsid w:val="00F90226"/>
    <w:rsid w:val="00F9035D"/>
    <w:rsid w:val="00F90556"/>
    <w:rsid w:val="00F90788"/>
    <w:rsid w:val="00F90C6C"/>
    <w:rsid w:val="00F90D92"/>
    <w:rsid w:val="00F90E1A"/>
    <w:rsid w:val="00F90F5E"/>
    <w:rsid w:val="00F9124F"/>
    <w:rsid w:val="00F9181E"/>
    <w:rsid w:val="00F92338"/>
    <w:rsid w:val="00F92540"/>
    <w:rsid w:val="00F92566"/>
    <w:rsid w:val="00F928AE"/>
    <w:rsid w:val="00F928F7"/>
    <w:rsid w:val="00F929E4"/>
    <w:rsid w:val="00F92A8C"/>
    <w:rsid w:val="00F92C58"/>
    <w:rsid w:val="00F92FD8"/>
    <w:rsid w:val="00F9327C"/>
    <w:rsid w:val="00F93664"/>
    <w:rsid w:val="00F937F8"/>
    <w:rsid w:val="00F9387D"/>
    <w:rsid w:val="00F93E3F"/>
    <w:rsid w:val="00F940CC"/>
    <w:rsid w:val="00F94F65"/>
    <w:rsid w:val="00F951AE"/>
    <w:rsid w:val="00F956AC"/>
    <w:rsid w:val="00F95785"/>
    <w:rsid w:val="00F95930"/>
    <w:rsid w:val="00F95B47"/>
    <w:rsid w:val="00F95F07"/>
    <w:rsid w:val="00F961DF"/>
    <w:rsid w:val="00F964D9"/>
    <w:rsid w:val="00F9698D"/>
    <w:rsid w:val="00F96BA4"/>
    <w:rsid w:val="00F96CB5"/>
    <w:rsid w:val="00F96F9E"/>
    <w:rsid w:val="00F97120"/>
    <w:rsid w:val="00F97325"/>
    <w:rsid w:val="00F973B0"/>
    <w:rsid w:val="00F97897"/>
    <w:rsid w:val="00F97CB4"/>
    <w:rsid w:val="00F97F59"/>
    <w:rsid w:val="00F97F7B"/>
    <w:rsid w:val="00FA0493"/>
    <w:rsid w:val="00FA05D9"/>
    <w:rsid w:val="00FA077C"/>
    <w:rsid w:val="00FA0856"/>
    <w:rsid w:val="00FA0FBA"/>
    <w:rsid w:val="00FA1408"/>
    <w:rsid w:val="00FA14FA"/>
    <w:rsid w:val="00FA15B3"/>
    <w:rsid w:val="00FA15B7"/>
    <w:rsid w:val="00FA15BD"/>
    <w:rsid w:val="00FA16CB"/>
    <w:rsid w:val="00FA1811"/>
    <w:rsid w:val="00FA181C"/>
    <w:rsid w:val="00FA193F"/>
    <w:rsid w:val="00FA1954"/>
    <w:rsid w:val="00FA2AC5"/>
    <w:rsid w:val="00FA2AF9"/>
    <w:rsid w:val="00FA2DFF"/>
    <w:rsid w:val="00FA2F85"/>
    <w:rsid w:val="00FA2FF3"/>
    <w:rsid w:val="00FA3129"/>
    <w:rsid w:val="00FA3243"/>
    <w:rsid w:val="00FA3591"/>
    <w:rsid w:val="00FA3661"/>
    <w:rsid w:val="00FA384F"/>
    <w:rsid w:val="00FA3C7E"/>
    <w:rsid w:val="00FA3D9A"/>
    <w:rsid w:val="00FA3DBF"/>
    <w:rsid w:val="00FA410A"/>
    <w:rsid w:val="00FA4777"/>
    <w:rsid w:val="00FA494F"/>
    <w:rsid w:val="00FA4981"/>
    <w:rsid w:val="00FA5150"/>
    <w:rsid w:val="00FA5785"/>
    <w:rsid w:val="00FA5CBC"/>
    <w:rsid w:val="00FA6143"/>
    <w:rsid w:val="00FA6283"/>
    <w:rsid w:val="00FA6656"/>
    <w:rsid w:val="00FA6661"/>
    <w:rsid w:val="00FA6B7C"/>
    <w:rsid w:val="00FA6CA2"/>
    <w:rsid w:val="00FA6FB8"/>
    <w:rsid w:val="00FA70BA"/>
    <w:rsid w:val="00FA70BE"/>
    <w:rsid w:val="00FA7277"/>
    <w:rsid w:val="00FA755D"/>
    <w:rsid w:val="00FA75FB"/>
    <w:rsid w:val="00FA7E8D"/>
    <w:rsid w:val="00FA7F3B"/>
    <w:rsid w:val="00FB00AE"/>
    <w:rsid w:val="00FB024C"/>
    <w:rsid w:val="00FB06D6"/>
    <w:rsid w:val="00FB0843"/>
    <w:rsid w:val="00FB084C"/>
    <w:rsid w:val="00FB0F28"/>
    <w:rsid w:val="00FB0FE1"/>
    <w:rsid w:val="00FB1379"/>
    <w:rsid w:val="00FB18D9"/>
    <w:rsid w:val="00FB1A70"/>
    <w:rsid w:val="00FB1C82"/>
    <w:rsid w:val="00FB1CA7"/>
    <w:rsid w:val="00FB1FFA"/>
    <w:rsid w:val="00FB23DF"/>
    <w:rsid w:val="00FB2A6A"/>
    <w:rsid w:val="00FB2BDA"/>
    <w:rsid w:val="00FB3948"/>
    <w:rsid w:val="00FB3A49"/>
    <w:rsid w:val="00FB3B80"/>
    <w:rsid w:val="00FB403B"/>
    <w:rsid w:val="00FB41E8"/>
    <w:rsid w:val="00FB4212"/>
    <w:rsid w:val="00FB4253"/>
    <w:rsid w:val="00FB45F1"/>
    <w:rsid w:val="00FB468F"/>
    <w:rsid w:val="00FB4758"/>
    <w:rsid w:val="00FB476C"/>
    <w:rsid w:val="00FB477F"/>
    <w:rsid w:val="00FB4A9B"/>
    <w:rsid w:val="00FB4B87"/>
    <w:rsid w:val="00FB55CF"/>
    <w:rsid w:val="00FB5981"/>
    <w:rsid w:val="00FB59AE"/>
    <w:rsid w:val="00FB5BF7"/>
    <w:rsid w:val="00FB5CDC"/>
    <w:rsid w:val="00FB5F09"/>
    <w:rsid w:val="00FB6234"/>
    <w:rsid w:val="00FB62E1"/>
    <w:rsid w:val="00FB66C4"/>
    <w:rsid w:val="00FB6813"/>
    <w:rsid w:val="00FB6992"/>
    <w:rsid w:val="00FB69A7"/>
    <w:rsid w:val="00FB6FE4"/>
    <w:rsid w:val="00FB7366"/>
    <w:rsid w:val="00FB7478"/>
    <w:rsid w:val="00FB78C4"/>
    <w:rsid w:val="00FB7A40"/>
    <w:rsid w:val="00FB7D1A"/>
    <w:rsid w:val="00FB7F98"/>
    <w:rsid w:val="00FC032E"/>
    <w:rsid w:val="00FC078A"/>
    <w:rsid w:val="00FC0972"/>
    <w:rsid w:val="00FC0AA6"/>
    <w:rsid w:val="00FC0AEC"/>
    <w:rsid w:val="00FC1124"/>
    <w:rsid w:val="00FC121E"/>
    <w:rsid w:val="00FC171E"/>
    <w:rsid w:val="00FC17E2"/>
    <w:rsid w:val="00FC1BB8"/>
    <w:rsid w:val="00FC1CB3"/>
    <w:rsid w:val="00FC1CC1"/>
    <w:rsid w:val="00FC2117"/>
    <w:rsid w:val="00FC26F5"/>
    <w:rsid w:val="00FC2716"/>
    <w:rsid w:val="00FC2733"/>
    <w:rsid w:val="00FC288E"/>
    <w:rsid w:val="00FC29AE"/>
    <w:rsid w:val="00FC2BBB"/>
    <w:rsid w:val="00FC2CA2"/>
    <w:rsid w:val="00FC2D36"/>
    <w:rsid w:val="00FC2F7D"/>
    <w:rsid w:val="00FC3544"/>
    <w:rsid w:val="00FC3BF9"/>
    <w:rsid w:val="00FC3D49"/>
    <w:rsid w:val="00FC41CC"/>
    <w:rsid w:val="00FC43F6"/>
    <w:rsid w:val="00FC47C4"/>
    <w:rsid w:val="00FC4846"/>
    <w:rsid w:val="00FC4A86"/>
    <w:rsid w:val="00FC4A9B"/>
    <w:rsid w:val="00FC5130"/>
    <w:rsid w:val="00FC550C"/>
    <w:rsid w:val="00FC55BA"/>
    <w:rsid w:val="00FC55E8"/>
    <w:rsid w:val="00FC572A"/>
    <w:rsid w:val="00FC5938"/>
    <w:rsid w:val="00FC5D26"/>
    <w:rsid w:val="00FC64A7"/>
    <w:rsid w:val="00FC65A3"/>
    <w:rsid w:val="00FC6A91"/>
    <w:rsid w:val="00FC6C70"/>
    <w:rsid w:val="00FC6CCB"/>
    <w:rsid w:val="00FC6D0C"/>
    <w:rsid w:val="00FC6D3A"/>
    <w:rsid w:val="00FC6F18"/>
    <w:rsid w:val="00FC6FFA"/>
    <w:rsid w:val="00FC71AA"/>
    <w:rsid w:val="00FC768B"/>
    <w:rsid w:val="00FC793F"/>
    <w:rsid w:val="00FC7D3A"/>
    <w:rsid w:val="00FC7E01"/>
    <w:rsid w:val="00FD03D5"/>
    <w:rsid w:val="00FD0407"/>
    <w:rsid w:val="00FD0853"/>
    <w:rsid w:val="00FD0B0A"/>
    <w:rsid w:val="00FD0CA9"/>
    <w:rsid w:val="00FD0D18"/>
    <w:rsid w:val="00FD1516"/>
    <w:rsid w:val="00FD15F4"/>
    <w:rsid w:val="00FD189B"/>
    <w:rsid w:val="00FD1A32"/>
    <w:rsid w:val="00FD1A48"/>
    <w:rsid w:val="00FD1B76"/>
    <w:rsid w:val="00FD1CBF"/>
    <w:rsid w:val="00FD1CC9"/>
    <w:rsid w:val="00FD1EF7"/>
    <w:rsid w:val="00FD2246"/>
    <w:rsid w:val="00FD24C7"/>
    <w:rsid w:val="00FD2C63"/>
    <w:rsid w:val="00FD2C88"/>
    <w:rsid w:val="00FD2F7A"/>
    <w:rsid w:val="00FD2FA1"/>
    <w:rsid w:val="00FD339F"/>
    <w:rsid w:val="00FD33A3"/>
    <w:rsid w:val="00FD3807"/>
    <w:rsid w:val="00FD39F0"/>
    <w:rsid w:val="00FD4C06"/>
    <w:rsid w:val="00FD5490"/>
    <w:rsid w:val="00FD5614"/>
    <w:rsid w:val="00FD5AC8"/>
    <w:rsid w:val="00FD5C41"/>
    <w:rsid w:val="00FD5D25"/>
    <w:rsid w:val="00FD5F20"/>
    <w:rsid w:val="00FD63B1"/>
    <w:rsid w:val="00FD653C"/>
    <w:rsid w:val="00FD67F7"/>
    <w:rsid w:val="00FD68D3"/>
    <w:rsid w:val="00FD68F7"/>
    <w:rsid w:val="00FD6A18"/>
    <w:rsid w:val="00FD6C44"/>
    <w:rsid w:val="00FD6F34"/>
    <w:rsid w:val="00FD71B8"/>
    <w:rsid w:val="00FD74EC"/>
    <w:rsid w:val="00FD761E"/>
    <w:rsid w:val="00FD7930"/>
    <w:rsid w:val="00FD7EEE"/>
    <w:rsid w:val="00FD7EF5"/>
    <w:rsid w:val="00FD7FCB"/>
    <w:rsid w:val="00FE0784"/>
    <w:rsid w:val="00FE0A49"/>
    <w:rsid w:val="00FE0BE1"/>
    <w:rsid w:val="00FE0ECC"/>
    <w:rsid w:val="00FE151B"/>
    <w:rsid w:val="00FE17D4"/>
    <w:rsid w:val="00FE18A7"/>
    <w:rsid w:val="00FE190C"/>
    <w:rsid w:val="00FE1E25"/>
    <w:rsid w:val="00FE2131"/>
    <w:rsid w:val="00FE237B"/>
    <w:rsid w:val="00FE25BC"/>
    <w:rsid w:val="00FE2707"/>
    <w:rsid w:val="00FE2A67"/>
    <w:rsid w:val="00FE300E"/>
    <w:rsid w:val="00FE3323"/>
    <w:rsid w:val="00FE3331"/>
    <w:rsid w:val="00FE34ED"/>
    <w:rsid w:val="00FE34F1"/>
    <w:rsid w:val="00FE376B"/>
    <w:rsid w:val="00FE3C19"/>
    <w:rsid w:val="00FE3FAD"/>
    <w:rsid w:val="00FE440B"/>
    <w:rsid w:val="00FE44F2"/>
    <w:rsid w:val="00FE4527"/>
    <w:rsid w:val="00FE474D"/>
    <w:rsid w:val="00FE4951"/>
    <w:rsid w:val="00FE4A04"/>
    <w:rsid w:val="00FE4BA1"/>
    <w:rsid w:val="00FE4BDA"/>
    <w:rsid w:val="00FE51DE"/>
    <w:rsid w:val="00FE5562"/>
    <w:rsid w:val="00FE58BA"/>
    <w:rsid w:val="00FE5A87"/>
    <w:rsid w:val="00FE5B52"/>
    <w:rsid w:val="00FE5BE9"/>
    <w:rsid w:val="00FE5CCE"/>
    <w:rsid w:val="00FE5D08"/>
    <w:rsid w:val="00FE5DEA"/>
    <w:rsid w:val="00FE5F7B"/>
    <w:rsid w:val="00FE600D"/>
    <w:rsid w:val="00FE61B8"/>
    <w:rsid w:val="00FE668E"/>
    <w:rsid w:val="00FE66C6"/>
    <w:rsid w:val="00FE6BA3"/>
    <w:rsid w:val="00FE6C53"/>
    <w:rsid w:val="00FE6C68"/>
    <w:rsid w:val="00FE7366"/>
    <w:rsid w:val="00FE79C0"/>
    <w:rsid w:val="00FE7E1D"/>
    <w:rsid w:val="00FE7F22"/>
    <w:rsid w:val="00FF0147"/>
    <w:rsid w:val="00FF0148"/>
    <w:rsid w:val="00FF03AF"/>
    <w:rsid w:val="00FF03E5"/>
    <w:rsid w:val="00FF0474"/>
    <w:rsid w:val="00FF0940"/>
    <w:rsid w:val="00FF094C"/>
    <w:rsid w:val="00FF0A11"/>
    <w:rsid w:val="00FF0A18"/>
    <w:rsid w:val="00FF11F6"/>
    <w:rsid w:val="00FF15CC"/>
    <w:rsid w:val="00FF1600"/>
    <w:rsid w:val="00FF1717"/>
    <w:rsid w:val="00FF2058"/>
    <w:rsid w:val="00FF2322"/>
    <w:rsid w:val="00FF2393"/>
    <w:rsid w:val="00FF2A5E"/>
    <w:rsid w:val="00FF2B2C"/>
    <w:rsid w:val="00FF2CCB"/>
    <w:rsid w:val="00FF3018"/>
    <w:rsid w:val="00FF3644"/>
    <w:rsid w:val="00FF365B"/>
    <w:rsid w:val="00FF36D8"/>
    <w:rsid w:val="00FF3A2D"/>
    <w:rsid w:val="00FF3A87"/>
    <w:rsid w:val="00FF3C6E"/>
    <w:rsid w:val="00FF3DC5"/>
    <w:rsid w:val="00FF4240"/>
    <w:rsid w:val="00FF480B"/>
    <w:rsid w:val="00FF4885"/>
    <w:rsid w:val="00FF4EC7"/>
    <w:rsid w:val="00FF5203"/>
    <w:rsid w:val="00FF5489"/>
    <w:rsid w:val="00FF5670"/>
    <w:rsid w:val="00FF5758"/>
    <w:rsid w:val="00FF5B35"/>
    <w:rsid w:val="00FF5BD4"/>
    <w:rsid w:val="00FF5CD2"/>
    <w:rsid w:val="00FF5ED7"/>
    <w:rsid w:val="00FF67BC"/>
    <w:rsid w:val="00FF6A5B"/>
    <w:rsid w:val="00FF6B91"/>
    <w:rsid w:val="00FF6C20"/>
    <w:rsid w:val="00FF71BA"/>
    <w:rsid w:val="00FF7789"/>
    <w:rsid w:val="00FF77BA"/>
    <w:rsid w:val="00FF7A28"/>
    <w:rsid w:val="00FF7AC7"/>
    <w:rsid w:val="00FF7E83"/>
    <w:rsid w:val="00FF7FEC"/>
    <w:rsid w:val="011EA759"/>
    <w:rsid w:val="0121FA95"/>
    <w:rsid w:val="018A2579"/>
    <w:rsid w:val="018C093E"/>
    <w:rsid w:val="01A991AA"/>
    <w:rsid w:val="01CF807F"/>
    <w:rsid w:val="01EC9E9B"/>
    <w:rsid w:val="01ECB52A"/>
    <w:rsid w:val="020C1CA3"/>
    <w:rsid w:val="0226FB40"/>
    <w:rsid w:val="025DABB5"/>
    <w:rsid w:val="028ED066"/>
    <w:rsid w:val="02BEB589"/>
    <w:rsid w:val="02D75ADB"/>
    <w:rsid w:val="02F0C9FD"/>
    <w:rsid w:val="02F7F210"/>
    <w:rsid w:val="0304BA79"/>
    <w:rsid w:val="03B09995"/>
    <w:rsid w:val="03C20253"/>
    <w:rsid w:val="03C81065"/>
    <w:rsid w:val="03E47576"/>
    <w:rsid w:val="03EC686E"/>
    <w:rsid w:val="0408BC24"/>
    <w:rsid w:val="04292BE5"/>
    <w:rsid w:val="044825F8"/>
    <w:rsid w:val="04553AF7"/>
    <w:rsid w:val="045BE30C"/>
    <w:rsid w:val="046188DD"/>
    <w:rsid w:val="048E388F"/>
    <w:rsid w:val="04C1858B"/>
    <w:rsid w:val="04EB0D71"/>
    <w:rsid w:val="05102A4D"/>
    <w:rsid w:val="0517B8D0"/>
    <w:rsid w:val="0559F6E5"/>
    <w:rsid w:val="055E9921"/>
    <w:rsid w:val="05875C32"/>
    <w:rsid w:val="05D17C40"/>
    <w:rsid w:val="0693F14D"/>
    <w:rsid w:val="06B60EB3"/>
    <w:rsid w:val="07045EB3"/>
    <w:rsid w:val="07801B33"/>
    <w:rsid w:val="078A1F9F"/>
    <w:rsid w:val="07A89DE6"/>
    <w:rsid w:val="07F132C5"/>
    <w:rsid w:val="0819648A"/>
    <w:rsid w:val="0833B625"/>
    <w:rsid w:val="0848479B"/>
    <w:rsid w:val="087EF0B8"/>
    <w:rsid w:val="08957376"/>
    <w:rsid w:val="08E3AFD6"/>
    <w:rsid w:val="091ADF84"/>
    <w:rsid w:val="094AD9B9"/>
    <w:rsid w:val="098717CD"/>
    <w:rsid w:val="099B44F5"/>
    <w:rsid w:val="09EBDF50"/>
    <w:rsid w:val="09EE4245"/>
    <w:rsid w:val="09F91990"/>
    <w:rsid w:val="0A15B6E4"/>
    <w:rsid w:val="0A903428"/>
    <w:rsid w:val="0A98B860"/>
    <w:rsid w:val="0AAC897B"/>
    <w:rsid w:val="0AC71351"/>
    <w:rsid w:val="0AD3F01A"/>
    <w:rsid w:val="0AFAA0B5"/>
    <w:rsid w:val="0AFE623C"/>
    <w:rsid w:val="0B262C83"/>
    <w:rsid w:val="0B3670EC"/>
    <w:rsid w:val="0B68E88E"/>
    <w:rsid w:val="0B7D8608"/>
    <w:rsid w:val="0BCED71A"/>
    <w:rsid w:val="0BE55BA9"/>
    <w:rsid w:val="0C0C1354"/>
    <w:rsid w:val="0C3151C0"/>
    <w:rsid w:val="0C402FA0"/>
    <w:rsid w:val="0C4BB68B"/>
    <w:rsid w:val="0C4EC9AE"/>
    <w:rsid w:val="0C61E195"/>
    <w:rsid w:val="0CBB767A"/>
    <w:rsid w:val="0CC3EF3C"/>
    <w:rsid w:val="0CCCA56D"/>
    <w:rsid w:val="0CF65BCA"/>
    <w:rsid w:val="0D3A0895"/>
    <w:rsid w:val="0D466C0A"/>
    <w:rsid w:val="0D52792E"/>
    <w:rsid w:val="0D65593C"/>
    <w:rsid w:val="0D746628"/>
    <w:rsid w:val="0E0B8D4D"/>
    <w:rsid w:val="0E2949BB"/>
    <w:rsid w:val="0E79EB3D"/>
    <w:rsid w:val="0E9C27CE"/>
    <w:rsid w:val="0EB8079D"/>
    <w:rsid w:val="0EB9CB63"/>
    <w:rsid w:val="0ED7ED30"/>
    <w:rsid w:val="0EF21164"/>
    <w:rsid w:val="0F2D15AD"/>
    <w:rsid w:val="0F6FF94F"/>
    <w:rsid w:val="0F7B55BC"/>
    <w:rsid w:val="0FC38EAC"/>
    <w:rsid w:val="0FCD419F"/>
    <w:rsid w:val="10033063"/>
    <w:rsid w:val="107ED61A"/>
    <w:rsid w:val="10875CFE"/>
    <w:rsid w:val="111FE402"/>
    <w:rsid w:val="113E75EA"/>
    <w:rsid w:val="1196F0E4"/>
    <w:rsid w:val="11E7A8A8"/>
    <w:rsid w:val="12081745"/>
    <w:rsid w:val="120E55FA"/>
    <w:rsid w:val="12278361"/>
    <w:rsid w:val="12344E69"/>
    <w:rsid w:val="125C1666"/>
    <w:rsid w:val="12A7B882"/>
    <w:rsid w:val="12BEB830"/>
    <w:rsid w:val="12D2C0C2"/>
    <w:rsid w:val="12DFA01C"/>
    <w:rsid w:val="12F5536E"/>
    <w:rsid w:val="130A6FBD"/>
    <w:rsid w:val="13297A59"/>
    <w:rsid w:val="132A85A0"/>
    <w:rsid w:val="134C42E8"/>
    <w:rsid w:val="1386D379"/>
    <w:rsid w:val="13AF8B12"/>
    <w:rsid w:val="13CF9F39"/>
    <w:rsid w:val="1408A1FB"/>
    <w:rsid w:val="142387DF"/>
    <w:rsid w:val="14475807"/>
    <w:rsid w:val="1463C7D2"/>
    <w:rsid w:val="148C7A16"/>
    <w:rsid w:val="14988F14"/>
    <w:rsid w:val="149E482C"/>
    <w:rsid w:val="14A5A929"/>
    <w:rsid w:val="14D544DB"/>
    <w:rsid w:val="14EB7975"/>
    <w:rsid w:val="14F51C59"/>
    <w:rsid w:val="14FAD3CD"/>
    <w:rsid w:val="151228AD"/>
    <w:rsid w:val="151DB309"/>
    <w:rsid w:val="15317FD8"/>
    <w:rsid w:val="1552473D"/>
    <w:rsid w:val="157CAA71"/>
    <w:rsid w:val="159320A7"/>
    <w:rsid w:val="159AB4CD"/>
    <w:rsid w:val="15DC090D"/>
    <w:rsid w:val="15F71C5C"/>
    <w:rsid w:val="160D87AB"/>
    <w:rsid w:val="161AC9E1"/>
    <w:rsid w:val="16392BAC"/>
    <w:rsid w:val="163973F3"/>
    <w:rsid w:val="1640ED63"/>
    <w:rsid w:val="1672E389"/>
    <w:rsid w:val="16EE179E"/>
    <w:rsid w:val="1717799B"/>
    <w:rsid w:val="17205132"/>
    <w:rsid w:val="17254960"/>
    <w:rsid w:val="17461010"/>
    <w:rsid w:val="17710326"/>
    <w:rsid w:val="17884017"/>
    <w:rsid w:val="1792FA09"/>
    <w:rsid w:val="17C4D9EE"/>
    <w:rsid w:val="17D157E9"/>
    <w:rsid w:val="17F5F5EF"/>
    <w:rsid w:val="182CBD1B"/>
    <w:rsid w:val="183E5752"/>
    <w:rsid w:val="18456712"/>
    <w:rsid w:val="1875A3A4"/>
    <w:rsid w:val="189E98C8"/>
    <w:rsid w:val="18AB5813"/>
    <w:rsid w:val="18AEBE6E"/>
    <w:rsid w:val="194C3D0A"/>
    <w:rsid w:val="1980B972"/>
    <w:rsid w:val="19F614FD"/>
    <w:rsid w:val="1A1C9533"/>
    <w:rsid w:val="1A28FB81"/>
    <w:rsid w:val="1A3EE0BD"/>
    <w:rsid w:val="1A4D91A6"/>
    <w:rsid w:val="1A50DBF3"/>
    <w:rsid w:val="1A58B0F2"/>
    <w:rsid w:val="1ADF00A5"/>
    <w:rsid w:val="1AE6EE2B"/>
    <w:rsid w:val="1AF79C22"/>
    <w:rsid w:val="1B3A93E8"/>
    <w:rsid w:val="1B3C0AD1"/>
    <w:rsid w:val="1B4F008B"/>
    <w:rsid w:val="1B5CC463"/>
    <w:rsid w:val="1B5F4253"/>
    <w:rsid w:val="1B7198CB"/>
    <w:rsid w:val="1B91E55E"/>
    <w:rsid w:val="1B9F0363"/>
    <w:rsid w:val="1BBE9207"/>
    <w:rsid w:val="1BF92025"/>
    <w:rsid w:val="1C03B739"/>
    <w:rsid w:val="1C6F6D2E"/>
    <w:rsid w:val="1C74FFDA"/>
    <w:rsid w:val="1CB287C7"/>
    <w:rsid w:val="1CCE7991"/>
    <w:rsid w:val="1D01BAD7"/>
    <w:rsid w:val="1D2C9EB2"/>
    <w:rsid w:val="1D37F178"/>
    <w:rsid w:val="1D39183C"/>
    <w:rsid w:val="1D5CBD71"/>
    <w:rsid w:val="1D94F086"/>
    <w:rsid w:val="1DD66C00"/>
    <w:rsid w:val="1DF23A3E"/>
    <w:rsid w:val="1DF467E6"/>
    <w:rsid w:val="1E4BBA28"/>
    <w:rsid w:val="1E531B16"/>
    <w:rsid w:val="1E9EB349"/>
    <w:rsid w:val="1EA23EF8"/>
    <w:rsid w:val="1EC69F3C"/>
    <w:rsid w:val="1F2B4DE7"/>
    <w:rsid w:val="1F43F83C"/>
    <w:rsid w:val="1F6A5397"/>
    <w:rsid w:val="1F85AF27"/>
    <w:rsid w:val="1FDB5E0B"/>
    <w:rsid w:val="1FF8FCA4"/>
    <w:rsid w:val="2002325A"/>
    <w:rsid w:val="20045218"/>
    <w:rsid w:val="2016070D"/>
    <w:rsid w:val="201F0547"/>
    <w:rsid w:val="20295E53"/>
    <w:rsid w:val="2046DA19"/>
    <w:rsid w:val="2048A1BD"/>
    <w:rsid w:val="20561880"/>
    <w:rsid w:val="20739044"/>
    <w:rsid w:val="2098326D"/>
    <w:rsid w:val="20BDA80B"/>
    <w:rsid w:val="20BED038"/>
    <w:rsid w:val="20ECBF97"/>
    <w:rsid w:val="20ED72AC"/>
    <w:rsid w:val="213F4F07"/>
    <w:rsid w:val="2154D4C4"/>
    <w:rsid w:val="216ECB2C"/>
    <w:rsid w:val="2175B6C8"/>
    <w:rsid w:val="21C55701"/>
    <w:rsid w:val="21C7888B"/>
    <w:rsid w:val="21E0DE72"/>
    <w:rsid w:val="226BA4CA"/>
    <w:rsid w:val="2272C5EC"/>
    <w:rsid w:val="2294EC09"/>
    <w:rsid w:val="22B5EA5A"/>
    <w:rsid w:val="22CDBF2A"/>
    <w:rsid w:val="22D5ACB0"/>
    <w:rsid w:val="22FDB1BC"/>
    <w:rsid w:val="2337F155"/>
    <w:rsid w:val="23802DE1"/>
    <w:rsid w:val="23985871"/>
    <w:rsid w:val="23AEC992"/>
    <w:rsid w:val="23C1C817"/>
    <w:rsid w:val="23DDD85E"/>
    <w:rsid w:val="23DE40B4"/>
    <w:rsid w:val="23DEDDB4"/>
    <w:rsid w:val="24177632"/>
    <w:rsid w:val="242FC9B5"/>
    <w:rsid w:val="2463C74C"/>
    <w:rsid w:val="2490BA36"/>
    <w:rsid w:val="24A48AE7"/>
    <w:rsid w:val="24B87013"/>
    <w:rsid w:val="251FE426"/>
    <w:rsid w:val="252C761E"/>
    <w:rsid w:val="252ED0F7"/>
    <w:rsid w:val="25312D06"/>
    <w:rsid w:val="256022C0"/>
    <w:rsid w:val="25693038"/>
    <w:rsid w:val="257B7D02"/>
    <w:rsid w:val="258098AB"/>
    <w:rsid w:val="25B8FE72"/>
    <w:rsid w:val="25CC68EF"/>
    <w:rsid w:val="25CF1F95"/>
    <w:rsid w:val="2615A477"/>
    <w:rsid w:val="26A30A87"/>
    <w:rsid w:val="26D79168"/>
    <w:rsid w:val="2715763F"/>
    <w:rsid w:val="27348ECC"/>
    <w:rsid w:val="273F15ED"/>
    <w:rsid w:val="2756133B"/>
    <w:rsid w:val="2762E27C"/>
    <w:rsid w:val="27DED5FE"/>
    <w:rsid w:val="27E66FF0"/>
    <w:rsid w:val="28711139"/>
    <w:rsid w:val="28ADD678"/>
    <w:rsid w:val="28D8BB3F"/>
    <w:rsid w:val="28D8C014"/>
    <w:rsid w:val="2904B8C0"/>
    <w:rsid w:val="290B85D0"/>
    <w:rsid w:val="2915DD18"/>
    <w:rsid w:val="294B02FC"/>
    <w:rsid w:val="296FE4AF"/>
    <w:rsid w:val="29A05CEA"/>
    <w:rsid w:val="29B8A52B"/>
    <w:rsid w:val="29C3897A"/>
    <w:rsid w:val="29D4B8F8"/>
    <w:rsid w:val="29D8DAC6"/>
    <w:rsid w:val="29F5EFDF"/>
    <w:rsid w:val="29F638FC"/>
    <w:rsid w:val="29FA5BE0"/>
    <w:rsid w:val="2A22BF5C"/>
    <w:rsid w:val="2A3E0DB4"/>
    <w:rsid w:val="2A84CB0B"/>
    <w:rsid w:val="2A9303D5"/>
    <w:rsid w:val="2AABA9DA"/>
    <w:rsid w:val="2AB02DD6"/>
    <w:rsid w:val="2AB343AB"/>
    <w:rsid w:val="2ACE9DDD"/>
    <w:rsid w:val="2AE6D35D"/>
    <w:rsid w:val="2AE7E0D7"/>
    <w:rsid w:val="2B139148"/>
    <w:rsid w:val="2B1676C0"/>
    <w:rsid w:val="2B1875C1"/>
    <w:rsid w:val="2B1F7DFE"/>
    <w:rsid w:val="2B3531A4"/>
    <w:rsid w:val="2B51211D"/>
    <w:rsid w:val="2BDAB8A2"/>
    <w:rsid w:val="2C064F36"/>
    <w:rsid w:val="2C3F8423"/>
    <w:rsid w:val="2C7411A9"/>
    <w:rsid w:val="2C9C92B4"/>
    <w:rsid w:val="2CD2A090"/>
    <w:rsid w:val="2D0418FD"/>
    <w:rsid w:val="2D08C550"/>
    <w:rsid w:val="2D737CEC"/>
    <w:rsid w:val="2DD0A527"/>
    <w:rsid w:val="2DDACBA7"/>
    <w:rsid w:val="2E35A24A"/>
    <w:rsid w:val="2E42FEF9"/>
    <w:rsid w:val="2E4D4E34"/>
    <w:rsid w:val="2E790E11"/>
    <w:rsid w:val="2E7ABB0A"/>
    <w:rsid w:val="2EB66A29"/>
    <w:rsid w:val="2EE794BB"/>
    <w:rsid w:val="2F0C04A9"/>
    <w:rsid w:val="2F208824"/>
    <w:rsid w:val="2F4B894B"/>
    <w:rsid w:val="2F76ED11"/>
    <w:rsid w:val="2F8BBDDC"/>
    <w:rsid w:val="2FA5E31D"/>
    <w:rsid w:val="300CC563"/>
    <w:rsid w:val="3026820D"/>
    <w:rsid w:val="303C9D91"/>
    <w:rsid w:val="309B2E6D"/>
    <w:rsid w:val="30A66179"/>
    <w:rsid w:val="30AB1DAE"/>
    <w:rsid w:val="30C4460B"/>
    <w:rsid w:val="314616A7"/>
    <w:rsid w:val="3185B844"/>
    <w:rsid w:val="31A2192A"/>
    <w:rsid w:val="31A4E6A1"/>
    <w:rsid w:val="31EDE29E"/>
    <w:rsid w:val="31EEA9C3"/>
    <w:rsid w:val="31FC2D38"/>
    <w:rsid w:val="320C7EF4"/>
    <w:rsid w:val="3219E086"/>
    <w:rsid w:val="3246EE0F"/>
    <w:rsid w:val="3260166C"/>
    <w:rsid w:val="32805825"/>
    <w:rsid w:val="32B5A4AC"/>
    <w:rsid w:val="3316701C"/>
    <w:rsid w:val="3332C37C"/>
    <w:rsid w:val="3348230F"/>
    <w:rsid w:val="33592009"/>
    <w:rsid w:val="33A73598"/>
    <w:rsid w:val="33AC2B27"/>
    <w:rsid w:val="33CBDDC8"/>
    <w:rsid w:val="33D19F46"/>
    <w:rsid w:val="33E50625"/>
    <w:rsid w:val="342F413F"/>
    <w:rsid w:val="3463BED4"/>
    <w:rsid w:val="3468683E"/>
    <w:rsid w:val="3476D51C"/>
    <w:rsid w:val="34938DCE"/>
    <w:rsid w:val="34D68163"/>
    <w:rsid w:val="34F08352"/>
    <w:rsid w:val="3525F774"/>
    <w:rsid w:val="35383306"/>
    <w:rsid w:val="356CF867"/>
    <w:rsid w:val="35738C03"/>
    <w:rsid w:val="35CB4070"/>
    <w:rsid w:val="3639AC30"/>
    <w:rsid w:val="36A5E744"/>
    <w:rsid w:val="37575EA9"/>
    <w:rsid w:val="37712870"/>
    <w:rsid w:val="378E0A04"/>
    <w:rsid w:val="37A61940"/>
    <w:rsid w:val="37D46CBA"/>
    <w:rsid w:val="37F05111"/>
    <w:rsid w:val="37FC60A7"/>
    <w:rsid w:val="38372840"/>
    <w:rsid w:val="3852BA04"/>
    <w:rsid w:val="390CF8D1"/>
    <w:rsid w:val="392556E5"/>
    <w:rsid w:val="398C5348"/>
    <w:rsid w:val="39A69F4A"/>
    <w:rsid w:val="39AE3C18"/>
    <w:rsid w:val="39C32D7A"/>
    <w:rsid w:val="39F19A3F"/>
    <w:rsid w:val="39FB09CE"/>
    <w:rsid w:val="3A679347"/>
    <w:rsid w:val="3AA98533"/>
    <w:rsid w:val="3AC56686"/>
    <w:rsid w:val="3ACFE319"/>
    <w:rsid w:val="3ADE1C33"/>
    <w:rsid w:val="3AFCF727"/>
    <w:rsid w:val="3B4A5D43"/>
    <w:rsid w:val="3B5FB075"/>
    <w:rsid w:val="3B829B7C"/>
    <w:rsid w:val="3B981491"/>
    <w:rsid w:val="3BAA901E"/>
    <w:rsid w:val="3BDC957E"/>
    <w:rsid w:val="3BE3A5BD"/>
    <w:rsid w:val="3C449993"/>
    <w:rsid w:val="3C47C9DB"/>
    <w:rsid w:val="3C56AC2C"/>
    <w:rsid w:val="3C5DE654"/>
    <w:rsid w:val="3C6096EA"/>
    <w:rsid w:val="3C98C788"/>
    <w:rsid w:val="3D8790E7"/>
    <w:rsid w:val="3DA03E1B"/>
    <w:rsid w:val="3DA44022"/>
    <w:rsid w:val="3DC10530"/>
    <w:rsid w:val="3DED1C32"/>
    <w:rsid w:val="3E311B54"/>
    <w:rsid w:val="3E3497E9"/>
    <w:rsid w:val="3E7726A5"/>
    <w:rsid w:val="3E77C777"/>
    <w:rsid w:val="3E9F15D1"/>
    <w:rsid w:val="3EB27621"/>
    <w:rsid w:val="3EBE47F8"/>
    <w:rsid w:val="3F091DB7"/>
    <w:rsid w:val="3F2A15F9"/>
    <w:rsid w:val="3F2FBBD8"/>
    <w:rsid w:val="3F4DB426"/>
    <w:rsid w:val="3F5E0579"/>
    <w:rsid w:val="3F920B94"/>
    <w:rsid w:val="3FA5AFDE"/>
    <w:rsid w:val="3FD56275"/>
    <w:rsid w:val="3FE23A99"/>
    <w:rsid w:val="3FE26C71"/>
    <w:rsid w:val="4068AA1B"/>
    <w:rsid w:val="406F68B1"/>
    <w:rsid w:val="409829DA"/>
    <w:rsid w:val="409FBCE6"/>
    <w:rsid w:val="40A0B12B"/>
    <w:rsid w:val="40A416E4"/>
    <w:rsid w:val="40B02035"/>
    <w:rsid w:val="40D00B41"/>
    <w:rsid w:val="40D92B35"/>
    <w:rsid w:val="414B5D0F"/>
    <w:rsid w:val="418C4629"/>
    <w:rsid w:val="419F52D0"/>
    <w:rsid w:val="41ADCC33"/>
    <w:rsid w:val="41B778A1"/>
    <w:rsid w:val="41D181EC"/>
    <w:rsid w:val="41EA769D"/>
    <w:rsid w:val="4208B0BA"/>
    <w:rsid w:val="4222FD23"/>
    <w:rsid w:val="42CBC7FD"/>
    <w:rsid w:val="42DAC7A8"/>
    <w:rsid w:val="42F0547E"/>
    <w:rsid w:val="435A4C81"/>
    <w:rsid w:val="43992F43"/>
    <w:rsid w:val="43D83B13"/>
    <w:rsid w:val="44414F1B"/>
    <w:rsid w:val="44463E91"/>
    <w:rsid w:val="4472D751"/>
    <w:rsid w:val="4491D030"/>
    <w:rsid w:val="449C08D5"/>
    <w:rsid w:val="44E0E2D8"/>
    <w:rsid w:val="4523E2A2"/>
    <w:rsid w:val="453B5B44"/>
    <w:rsid w:val="4542E07C"/>
    <w:rsid w:val="4557A88D"/>
    <w:rsid w:val="456A4F67"/>
    <w:rsid w:val="45803972"/>
    <w:rsid w:val="45AD4E18"/>
    <w:rsid w:val="45D87A9A"/>
    <w:rsid w:val="45DFF577"/>
    <w:rsid w:val="463B748B"/>
    <w:rsid w:val="467057DA"/>
    <w:rsid w:val="4672D39E"/>
    <w:rsid w:val="46922403"/>
    <w:rsid w:val="46D95BDA"/>
    <w:rsid w:val="4745FEFC"/>
    <w:rsid w:val="474B1000"/>
    <w:rsid w:val="475DBDE7"/>
    <w:rsid w:val="477A1139"/>
    <w:rsid w:val="47A2A526"/>
    <w:rsid w:val="47A50BCB"/>
    <w:rsid w:val="47ED4C7E"/>
    <w:rsid w:val="483A3E05"/>
    <w:rsid w:val="48A57FDA"/>
    <w:rsid w:val="48CE234E"/>
    <w:rsid w:val="48DA9F9F"/>
    <w:rsid w:val="490A8E97"/>
    <w:rsid w:val="490D6A30"/>
    <w:rsid w:val="4919D9B2"/>
    <w:rsid w:val="491C03C3"/>
    <w:rsid w:val="4943E44E"/>
    <w:rsid w:val="494FCB86"/>
    <w:rsid w:val="49B5802B"/>
    <w:rsid w:val="49D8B1CD"/>
    <w:rsid w:val="4A6A1BCB"/>
    <w:rsid w:val="4A911001"/>
    <w:rsid w:val="4AB50047"/>
    <w:rsid w:val="4B190CE2"/>
    <w:rsid w:val="4B2A485B"/>
    <w:rsid w:val="4B3A0A61"/>
    <w:rsid w:val="4B3F9351"/>
    <w:rsid w:val="4B40913C"/>
    <w:rsid w:val="4B640E62"/>
    <w:rsid w:val="4B6DA49F"/>
    <w:rsid w:val="4B736187"/>
    <w:rsid w:val="4B7CE56E"/>
    <w:rsid w:val="4B8503B1"/>
    <w:rsid w:val="4B9139BD"/>
    <w:rsid w:val="4B9B3424"/>
    <w:rsid w:val="4B9E1CB6"/>
    <w:rsid w:val="4BAF8C6E"/>
    <w:rsid w:val="4BE783A6"/>
    <w:rsid w:val="4C422F59"/>
    <w:rsid w:val="4C5FFBFA"/>
    <w:rsid w:val="4CA3EF7E"/>
    <w:rsid w:val="4CACE91D"/>
    <w:rsid w:val="4D1452C2"/>
    <w:rsid w:val="4D25B72E"/>
    <w:rsid w:val="4D70B895"/>
    <w:rsid w:val="4D723649"/>
    <w:rsid w:val="4D75BC2B"/>
    <w:rsid w:val="4D81D71C"/>
    <w:rsid w:val="4D85E4E3"/>
    <w:rsid w:val="4D8B366D"/>
    <w:rsid w:val="4DBEBBD2"/>
    <w:rsid w:val="4DF4F60A"/>
    <w:rsid w:val="4E228295"/>
    <w:rsid w:val="4E2A6729"/>
    <w:rsid w:val="4E3268A3"/>
    <w:rsid w:val="4E4E0A67"/>
    <w:rsid w:val="4E64E7CF"/>
    <w:rsid w:val="4E697E4E"/>
    <w:rsid w:val="4E76962E"/>
    <w:rsid w:val="4E824C9C"/>
    <w:rsid w:val="4EB13256"/>
    <w:rsid w:val="4EFA056A"/>
    <w:rsid w:val="4F0269B4"/>
    <w:rsid w:val="4F0F51F8"/>
    <w:rsid w:val="4F1D3E63"/>
    <w:rsid w:val="4F4084E6"/>
    <w:rsid w:val="4F648124"/>
    <w:rsid w:val="4F6ACECD"/>
    <w:rsid w:val="4F9EED29"/>
    <w:rsid w:val="4FB71ACF"/>
    <w:rsid w:val="4FDE9E90"/>
    <w:rsid w:val="4FF742B9"/>
    <w:rsid w:val="50162F77"/>
    <w:rsid w:val="5057C4B0"/>
    <w:rsid w:val="50ACFD9C"/>
    <w:rsid w:val="5145203B"/>
    <w:rsid w:val="51AED4D5"/>
    <w:rsid w:val="51B64013"/>
    <w:rsid w:val="51B9ED5E"/>
    <w:rsid w:val="51C3ACFB"/>
    <w:rsid w:val="51C4A7EF"/>
    <w:rsid w:val="51CA9B55"/>
    <w:rsid w:val="5242A48A"/>
    <w:rsid w:val="52647783"/>
    <w:rsid w:val="529686F5"/>
    <w:rsid w:val="5299D198"/>
    <w:rsid w:val="52BC6567"/>
    <w:rsid w:val="530CA35A"/>
    <w:rsid w:val="53135CE2"/>
    <w:rsid w:val="54464E7A"/>
    <w:rsid w:val="54A0FA8D"/>
    <w:rsid w:val="54BF8799"/>
    <w:rsid w:val="54EE3AE4"/>
    <w:rsid w:val="552A8D70"/>
    <w:rsid w:val="5543B9BB"/>
    <w:rsid w:val="5543DFCA"/>
    <w:rsid w:val="5558C7EC"/>
    <w:rsid w:val="557EA2AD"/>
    <w:rsid w:val="5582BAE6"/>
    <w:rsid w:val="5593DBE0"/>
    <w:rsid w:val="559BE343"/>
    <w:rsid w:val="559D92CD"/>
    <w:rsid w:val="55D24B04"/>
    <w:rsid w:val="55FC3D39"/>
    <w:rsid w:val="562A368A"/>
    <w:rsid w:val="563F0996"/>
    <w:rsid w:val="5657B5E9"/>
    <w:rsid w:val="567473D9"/>
    <w:rsid w:val="56DC3A39"/>
    <w:rsid w:val="571997FF"/>
    <w:rsid w:val="5749CC35"/>
    <w:rsid w:val="57514A47"/>
    <w:rsid w:val="5765A304"/>
    <w:rsid w:val="5775EB4A"/>
    <w:rsid w:val="578BA84D"/>
    <w:rsid w:val="57A0111D"/>
    <w:rsid w:val="57A2D000"/>
    <w:rsid w:val="57AAD95A"/>
    <w:rsid w:val="57DF6830"/>
    <w:rsid w:val="57E1C1AB"/>
    <w:rsid w:val="57F4ECAD"/>
    <w:rsid w:val="581FFA87"/>
    <w:rsid w:val="583A69B9"/>
    <w:rsid w:val="583EB766"/>
    <w:rsid w:val="58414D28"/>
    <w:rsid w:val="58424019"/>
    <w:rsid w:val="5844EEF2"/>
    <w:rsid w:val="58A91E1C"/>
    <w:rsid w:val="58AD8010"/>
    <w:rsid w:val="58F5C124"/>
    <w:rsid w:val="590BCEEF"/>
    <w:rsid w:val="59225DEE"/>
    <w:rsid w:val="592FDDD3"/>
    <w:rsid w:val="595DEEEA"/>
    <w:rsid w:val="597C3383"/>
    <w:rsid w:val="5A3538BC"/>
    <w:rsid w:val="5A907131"/>
    <w:rsid w:val="5A9F27A6"/>
    <w:rsid w:val="5A9F99D9"/>
    <w:rsid w:val="5AA873CE"/>
    <w:rsid w:val="5ACF5D83"/>
    <w:rsid w:val="5AF2FC9E"/>
    <w:rsid w:val="5B17E14E"/>
    <w:rsid w:val="5B29D633"/>
    <w:rsid w:val="5B4E4FBD"/>
    <w:rsid w:val="5B58E21E"/>
    <w:rsid w:val="5B994CFC"/>
    <w:rsid w:val="5B9989D0"/>
    <w:rsid w:val="5BD5F4CC"/>
    <w:rsid w:val="5BEE013B"/>
    <w:rsid w:val="5C292DBD"/>
    <w:rsid w:val="5C35D477"/>
    <w:rsid w:val="5C49D26B"/>
    <w:rsid w:val="5C4E934D"/>
    <w:rsid w:val="5C7D013A"/>
    <w:rsid w:val="5CF4B27F"/>
    <w:rsid w:val="5D21BEAB"/>
    <w:rsid w:val="5D312C2E"/>
    <w:rsid w:val="5D35CA4D"/>
    <w:rsid w:val="5D5CD12B"/>
    <w:rsid w:val="5D78DAFD"/>
    <w:rsid w:val="5D89050B"/>
    <w:rsid w:val="5D8F3C4B"/>
    <w:rsid w:val="5DCB564B"/>
    <w:rsid w:val="5E418653"/>
    <w:rsid w:val="5E6D5802"/>
    <w:rsid w:val="5E8B4C50"/>
    <w:rsid w:val="5EB26AD6"/>
    <w:rsid w:val="5EDE982B"/>
    <w:rsid w:val="5F7CF1B3"/>
    <w:rsid w:val="5F7E83B2"/>
    <w:rsid w:val="5FA88041"/>
    <w:rsid w:val="5FB2BD3D"/>
    <w:rsid w:val="5FC651C1"/>
    <w:rsid w:val="60092D4D"/>
    <w:rsid w:val="601835A7"/>
    <w:rsid w:val="605A2C67"/>
    <w:rsid w:val="6062D85B"/>
    <w:rsid w:val="609BAEFD"/>
    <w:rsid w:val="60F784F0"/>
    <w:rsid w:val="61220EC8"/>
    <w:rsid w:val="613F3239"/>
    <w:rsid w:val="61631B7E"/>
    <w:rsid w:val="616A1227"/>
    <w:rsid w:val="617BEE12"/>
    <w:rsid w:val="619ECCDC"/>
    <w:rsid w:val="61A11698"/>
    <w:rsid w:val="61C9519D"/>
    <w:rsid w:val="61FDE953"/>
    <w:rsid w:val="62128D25"/>
    <w:rsid w:val="621E0716"/>
    <w:rsid w:val="62D514D3"/>
    <w:rsid w:val="62D74A61"/>
    <w:rsid w:val="62F363B0"/>
    <w:rsid w:val="63222EC6"/>
    <w:rsid w:val="6330EA6A"/>
    <w:rsid w:val="636E8D32"/>
    <w:rsid w:val="63AD05BE"/>
    <w:rsid w:val="6408C6B6"/>
    <w:rsid w:val="6437721F"/>
    <w:rsid w:val="645901D9"/>
    <w:rsid w:val="6489DCE7"/>
    <w:rsid w:val="64A543B2"/>
    <w:rsid w:val="64A95118"/>
    <w:rsid w:val="64B12E68"/>
    <w:rsid w:val="64B85E02"/>
    <w:rsid w:val="64D2362D"/>
    <w:rsid w:val="64F17E40"/>
    <w:rsid w:val="65118F37"/>
    <w:rsid w:val="653D56C6"/>
    <w:rsid w:val="6582F90B"/>
    <w:rsid w:val="65887F35"/>
    <w:rsid w:val="65B06059"/>
    <w:rsid w:val="65CA054C"/>
    <w:rsid w:val="65CF8CB8"/>
    <w:rsid w:val="65D768E6"/>
    <w:rsid w:val="66192AF5"/>
    <w:rsid w:val="661D59AC"/>
    <w:rsid w:val="667B1E18"/>
    <w:rsid w:val="6693567D"/>
    <w:rsid w:val="669B94C5"/>
    <w:rsid w:val="66BC4557"/>
    <w:rsid w:val="66D3705A"/>
    <w:rsid w:val="66D4A6B9"/>
    <w:rsid w:val="66E0F0B1"/>
    <w:rsid w:val="67206105"/>
    <w:rsid w:val="672B0E01"/>
    <w:rsid w:val="6734088D"/>
    <w:rsid w:val="673FB16A"/>
    <w:rsid w:val="67539B29"/>
    <w:rsid w:val="6793FC9A"/>
    <w:rsid w:val="67BECEDB"/>
    <w:rsid w:val="67C0BC18"/>
    <w:rsid w:val="68272AFB"/>
    <w:rsid w:val="6830431D"/>
    <w:rsid w:val="684349EB"/>
    <w:rsid w:val="68560D22"/>
    <w:rsid w:val="68B341A2"/>
    <w:rsid w:val="68CD7D6E"/>
    <w:rsid w:val="6980E875"/>
    <w:rsid w:val="6A026F73"/>
    <w:rsid w:val="6A18D043"/>
    <w:rsid w:val="6A2560BC"/>
    <w:rsid w:val="6AA8D845"/>
    <w:rsid w:val="6AD617AB"/>
    <w:rsid w:val="6B1E5C11"/>
    <w:rsid w:val="6B2137AA"/>
    <w:rsid w:val="6B2ED081"/>
    <w:rsid w:val="6BE1E7C3"/>
    <w:rsid w:val="6BE5D734"/>
    <w:rsid w:val="6C100DBA"/>
    <w:rsid w:val="6C45FD85"/>
    <w:rsid w:val="6C54C68D"/>
    <w:rsid w:val="6C626A34"/>
    <w:rsid w:val="6C7A941F"/>
    <w:rsid w:val="6CD1E595"/>
    <w:rsid w:val="6CDF2526"/>
    <w:rsid w:val="6CE8BAAA"/>
    <w:rsid w:val="6CF27EF8"/>
    <w:rsid w:val="6D1D9D2D"/>
    <w:rsid w:val="6D2D6768"/>
    <w:rsid w:val="6D388E02"/>
    <w:rsid w:val="6D5D7488"/>
    <w:rsid w:val="6DABDE1B"/>
    <w:rsid w:val="6DB56CCF"/>
    <w:rsid w:val="6DD0F1CC"/>
    <w:rsid w:val="6DD63222"/>
    <w:rsid w:val="6DF096EE"/>
    <w:rsid w:val="6E0681AA"/>
    <w:rsid w:val="6E20221E"/>
    <w:rsid w:val="6E43D7D7"/>
    <w:rsid w:val="6E58D86C"/>
    <w:rsid w:val="6EC9F7FC"/>
    <w:rsid w:val="6EF6411A"/>
    <w:rsid w:val="6F406306"/>
    <w:rsid w:val="6F6A6193"/>
    <w:rsid w:val="6F7A3D53"/>
    <w:rsid w:val="6F80BC2B"/>
    <w:rsid w:val="6FBBFFB9"/>
    <w:rsid w:val="6FDB4600"/>
    <w:rsid w:val="6FE2F1DF"/>
    <w:rsid w:val="6FF0329F"/>
    <w:rsid w:val="6FF6B533"/>
    <w:rsid w:val="7050D48E"/>
    <w:rsid w:val="7050D991"/>
    <w:rsid w:val="70712D8D"/>
    <w:rsid w:val="707A1906"/>
    <w:rsid w:val="70B2326C"/>
    <w:rsid w:val="710B842B"/>
    <w:rsid w:val="7130AD39"/>
    <w:rsid w:val="713ADEE0"/>
    <w:rsid w:val="71608F02"/>
    <w:rsid w:val="7164989C"/>
    <w:rsid w:val="7173DADF"/>
    <w:rsid w:val="71B1603F"/>
    <w:rsid w:val="72030E6A"/>
    <w:rsid w:val="725D7023"/>
    <w:rsid w:val="729C8EA2"/>
    <w:rsid w:val="72A159C8"/>
    <w:rsid w:val="72A2FE74"/>
    <w:rsid w:val="72D20A5F"/>
    <w:rsid w:val="7343AB84"/>
    <w:rsid w:val="734AF141"/>
    <w:rsid w:val="736CF4B2"/>
    <w:rsid w:val="73847669"/>
    <w:rsid w:val="73A62D54"/>
    <w:rsid w:val="73E2D151"/>
    <w:rsid w:val="73E5546B"/>
    <w:rsid w:val="74252BEE"/>
    <w:rsid w:val="743CD1B5"/>
    <w:rsid w:val="743EC38A"/>
    <w:rsid w:val="7443778C"/>
    <w:rsid w:val="744F2313"/>
    <w:rsid w:val="749A6B2F"/>
    <w:rsid w:val="74A4D7F2"/>
    <w:rsid w:val="753427BF"/>
    <w:rsid w:val="75509C0A"/>
    <w:rsid w:val="755C17B1"/>
    <w:rsid w:val="75874C8E"/>
    <w:rsid w:val="7589D659"/>
    <w:rsid w:val="75BBDCE3"/>
    <w:rsid w:val="75E049D3"/>
    <w:rsid w:val="75E7C600"/>
    <w:rsid w:val="762F0676"/>
    <w:rsid w:val="7640B894"/>
    <w:rsid w:val="764BA89B"/>
    <w:rsid w:val="76521802"/>
    <w:rsid w:val="768E501E"/>
    <w:rsid w:val="76AF8963"/>
    <w:rsid w:val="76C73265"/>
    <w:rsid w:val="76E83CF6"/>
    <w:rsid w:val="76FC96C5"/>
    <w:rsid w:val="770D08C8"/>
    <w:rsid w:val="77160991"/>
    <w:rsid w:val="772EAB89"/>
    <w:rsid w:val="773EC79D"/>
    <w:rsid w:val="779C5446"/>
    <w:rsid w:val="77BB4AE1"/>
    <w:rsid w:val="77E69255"/>
    <w:rsid w:val="7806D25C"/>
    <w:rsid w:val="783AA4F8"/>
    <w:rsid w:val="78840372"/>
    <w:rsid w:val="789DBA9C"/>
    <w:rsid w:val="78B109B9"/>
    <w:rsid w:val="78B7A6BC"/>
    <w:rsid w:val="790752CA"/>
    <w:rsid w:val="7910F7CA"/>
    <w:rsid w:val="7924B35E"/>
    <w:rsid w:val="796F45DA"/>
    <w:rsid w:val="79B7CF0B"/>
    <w:rsid w:val="79FBE006"/>
    <w:rsid w:val="7A3573D3"/>
    <w:rsid w:val="7A5D7BB2"/>
    <w:rsid w:val="7A87773A"/>
    <w:rsid w:val="7A9F6F20"/>
    <w:rsid w:val="7AB2B910"/>
    <w:rsid w:val="7AC0F5A3"/>
    <w:rsid w:val="7AF2BE4C"/>
    <w:rsid w:val="7B0DAD11"/>
    <w:rsid w:val="7B0E46EE"/>
    <w:rsid w:val="7B214BCB"/>
    <w:rsid w:val="7B2CF177"/>
    <w:rsid w:val="7B3B6044"/>
    <w:rsid w:val="7B8B622B"/>
    <w:rsid w:val="7BB3894B"/>
    <w:rsid w:val="7C0F3C19"/>
    <w:rsid w:val="7C11BC35"/>
    <w:rsid w:val="7C3EF38C"/>
    <w:rsid w:val="7C43EBBA"/>
    <w:rsid w:val="7C4B5801"/>
    <w:rsid w:val="7C4BFAC7"/>
    <w:rsid w:val="7CF4ED1F"/>
    <w:rsid w:val="7D8CF1A2"/>
    <w:rsid w:val="7DA71032"/>
    <w:rsid w:val="7DF1C8AA"/>
    <w:rsid w:val="7E16F58E"/>
    <w:rsid w:val="7E47A05B"/>
    <w:rsid w:val="7E870448"/>
    <w:rsid w:val="7E8B122D"/>
    <w:rsid w:val="7EAD803E"/>
    <w:rsid w:val="7EB02467"/>
    <w:rsid w:val="7EC84A92"/>
    <w:rsid w:val="7F0F65CD"/>
    <w:rsid w:val="7F3668FD"/>
    <w:rsid w:val="7F562056"/>
    <w:rsid w:val="7F5E7456"/>
    <w:rsid w:val="7F9F5290"/>
    <w:rsid w:val="7FBD95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B1017"/>
  <w15:docId w15:val="{FFE8BC0B-BAFA-4BC0-8055-BEC3C45E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PGothic"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CB0298"/>
    <w:pPr>
      <w:widowControl w:val="0"/>
      <w:spacing w:line="280" w:lineRule="exact"/>
    </w:pPr>
    <w:rPr>
      <w:rFonts w:eastAsia="Times New Roman"/>
      <w:snapToGrid w:val="0"/>
      <w:kern w:val="22"/>
      <w:sz w:val="22"/>
      <w:szCs w:val="22"/>
      <w:lang w:val="sl-SI"/>
    </w:rPr>
  </w:style>
  <w:style w:type="paragraph" w:styleId="Naslov1">
    <w:name w:val="heading 1"/>
    <w:basedOn w:val="Navaden"/>
    <w:next w:val="Navaden"/>
    <w:link w:val="Naslov1Znak"/>
    <w:autoRedefine/>
    <w:uiPriority w:val="9"/>
    <w:qFormat/>
    <w:rsid w:val="00E827AE"/>
    <w:pPr>
      <w:spacing w:line="360" w:lineRule="exact"/>
      <w:outlineLvl w:val="0"/>
    </w:pPr>
    <w:rPr>
      <w:b/>
    </w:rPr>
  </w:style>
  <w:style w:type="paragraph" w:styleId="Naslov2">
    <w:name w:val="heading 2"/>
    <w:basedOn w:val="Navaden"/>
    <w:next w:val="Navaden"/>
    <w:link w:val="Naslov2Znak"/>
    <w:uiPriority w:val="9"/>
    <w:semiHidden/>
    <w:unhideWhenUsed/>
    <w:qFormat/>
    <w:rsid w:val="00E827AE"/>
    <w:pPr>
      <w:keepNext/>
      <w:keepLines/>
      <w:spacing w:before="200"/>
      <w:outlineLvl w:val="1"/>
    </w:pPr>
    <w:rPr>
      <w:rFonts w:eastAsia="MS PGothic"/>
      <w:b/>
      <w:bCs/>
      <w:sz w:val="26"/>
      <w:szCs w:val="26"/>
    </w:rPr>
  </w:style>
  <w:style w:type="paragraph" w:styleId="Naslov3">
    <w:name w:val="heading 3"/>
    <w:basedOn w:val="Navaden"/>
    <w:next w:val="Navaden"/>
    <w:link w:val="Naslov3Znak"/>
    <w:uiPriority w:val="9"/>
    <w:semiHidden/>
    <w:unhideWhenUsed/>
    <w:qFormat/>
    <w:rsid w:val="00E827AE"/>
    <w:pPr>
      <w:keepNext/>
      <w:keepLines/>
      <w:spacing w:before="200"/>
      <w:outlineLvl w:val="2"/>
    </w:pPr>
    <w:rPr>
      <w:rFonts w:asciiTheme="majorHAnsi" w:eastAsiaTheme="majorEastAsia" w:hAnsiTheme="majorHAnsi" w:cstheme="majorBidi"/>
      <w:b/>
      <w:bCs/>
      <w:color w:val="5B9BD5" w:themeColor="accent1"/>
    </w:rPr>
  </w:style>
  <w:style w:type="paragraph" w:styleId="Naslov4">
    <w:name w:val="heading 4"/>
    <w:basedOn w:val="Navaden"/>
    <w:next w:val="Navaden"/>
    <w:link w:val="Naslov4Znak"/>
    <w:uiPriority w:val="9"/>
    <w:semiHidden/>
    <w:unhideWhenUsed/>
    <w:qFormat/>
    <w:rsid w:val="4D85E4E3"/>
    <w:pPr>
      <w:keepNext/>
      <w:keepLines/>
      <w:spacing w:before="40"/>
      <w:outlineLvl w:val="3"/>
    </w:pPr>
    <w:rPr>
      <w:rFonts w:asciiTheme="majorHAnsi" w:eastAsiaTheme="majorEastAsia" w:hAnsiTheme="majorHAnsi" w:cstheme="majorBidi"/>
      <w:i/>
      <w:iCs/>
      <w:color w:val="2E74B5" w:themeColor="accent1" w:themeShade="BF"/>
    </w:rPr>
  </w:style>
  <w:style w:type="paragraph" w:styleId="Naslov5">
    <w:name w:val="heading 5"/>
    <w:basedOn w:val="Navaden"/>
    <w:next w:val="Navaden"/>
    <w:link w:val="Naslov5Znak"/>
    <w:uiPriority w:val="9"/>
    <w:semiHidden/>
    <w:unhideWhenUsed/>
    <w:qFormat/>
    <w:rsid w:val="4D85E4E3"/>
    <w:pPr>
      <w:keepNext/>
      <w:keepLines/>
      <w:spacing w:before="40"/>
      <w:outlineLvl w:val="4"/>
    </w:pPr>
    <w:rPr>
      <w:rFonts w:asciiTheme="majorHAnsi" w:eastAsiaTheme="majorEastAsia" w:hAnsiTheme="majorHAnsi" w:cstheme="majorBidi"/>
      <w:color w:val="2E74B5" w:themeColor="accent1" w:themeShade="BF"/>
    </w:rPr>
  </w:style>
  <w:style w:type="paragraph" w:styleId="Naslov6">
    <w:name w:val="heading 6"/>
    <w:basedOn w:val="Navaden"/>
    <w:next w:val="Navaden"/>
    <w:link w:val="Naslov6Znak"/>
    <w:uiPriority w:val="9"/>
    <w:semiHidden/>
    <w:unhideWhenUsed/>
    <w:qFormat/>
    <w:rsid w:val="4D85E4E3"/>
    <w:pPr>
      <w:keepNext/>
      <w:keepLines/>
      <w:spacing w:before="40"/>
      <w:outlineLvl w:val="5"/>
    </w:pPr>
    <w:rPr>
      <w:rFonts w:asciiTheme="majorHAnsi" w:eastAsiaTheme="majorEastAsia" w:hAnsiTheme="majorHAnsi" w:cstheme="majorBidi"/>
      <w:color w:val="1F4D78" w:themeColor="accent1" w:themeShade="7F"/>
    </w:rPr>
  </w:style>
  <w:style w:type="paragraph" w:styleId="Naslov7">
    <w:name w:val="heading 7"/>
    <w:basedOn w:val="Navaden"/>
    <w:next w:val="Navaden"/>
    <w:link w:val="Naslov7Znak"/>
    <w:uiPriority w:val="9"/>
    <w:semiHidden/>
    <w:unhideWhenUsed/>
    <w:qFormat/>
    <w:rsid w:val="4D85E4E3"/>
    <w:pPr>
      <w:keepNext/>
      <w:keepLines/>
      <w:spacing w:before="40"/>
      <w:outlineLvl w:val="6"/>
    </w:pPr>
    <w:rPr>
      <w:rFonts w:asciiTheme="majorHAnsi" w:eastAsiaTheme="majorEastAsia" w:hAnsiTheme="majorHAnsi" w:cstheme="majorBidi"/>
      <w:i/>
      <w:iCs/>
      <w:color w:val="1F4D78" w:themeColor="accent1" w:themeShade="7F"/>
    </w:rPr>
  </w:style>
  <w:style w:type="paragraph" w:styleId="Naslov8">
    <w:name w:val="heading 8"/>
    <w:basedOn w:val="Navaden"/>
    <w:next w:val="Navaden"/>
    <w:link w:val="Naslov8Znak"/>
    <w:uiPriority w:val="9"/>
    <w:semiHidden/>
    <w:unhideWhenUsed/>
    <w:qFormat/>
    <w:rsid w:val="4D85E4E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4D85E4E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link w:val="Naslov1"/>
    <w:uiPriority w:val="9"/>
    <w:rsid w:val="4D85E4E3"/>
    <w:rPr>
      <w:rFonts w:eastAsia="Times New Roman"/>
      <w:b/>
      <w:snapToGrid w:val="0"/>
      <w:kern w:val="22"/>
      <w:sz w:val="22"/>
      <w:szCs w:val="22"/>
      <w:lang w:val="sl-SI"/>
    </w:rPr>
  </w:style>
  <w:style w:type="character" w:styleId="Hiperpovezava">
    <w:name w:val="Hyperlink"/>
    <w:uiPriority w:val="99"/>
    <w:unhideWhenUsed/>
    <w:rsid w:val="0067449F"/>
    <w:rPr>
      <w:color w:val="5F5F5F"/>
      <w:u w:val="single"/>
    </w:rPr>
  </w:style>
  <w:style w:type="paragraph" w:customStyle="1" w:styleId="Style1">
    <w:name w:val="Style1"/>
    <w:basedOn w:val="Telobesedila"/>
    <w:autoRedefine/>
    <w:qFormat/>
    <w:rsid w:val="00E827AE"/>
    <w:pPr>
      <w:spacing w:before="240" w:after="200" w:line="320" w:lineRule="exact"/>
    </w:pPr>
    <w:rPr>
      <w:lang w:val="en-GB"/>
    </w:rPr>
  </w:style>
  <w:style w:type="paragraph" w:styleId="Telobesedila">
    <w:name w:val="Body Text"/>
    <w:basedOn w:val="Navaden"/>
    <w:link w:val="TelobesedilaZnak"/>
    <w:semiHidden/>
    <w:unhideWhenUsed/>
    <w:rsid w:val="4D85E4E3"/>
  </w:style>
  <w:style w:type="character" w:customStyle="1" w:styleId="TelobesedilaZnak">
    <w:name w:val="Telo besedila Znak"/>
    <w:link w:val="Telobesedila"/>
    <w:semiHidden/>
    <w:rsid w:val="4D85E4E3"/>
    <w:rPr>
      <w:rFonts w:ascii="Source Sans Pro" w:eastAsia="Times" w:hAnsi="Source Sans Pro"/>
      <w:noProof w:val="0"/>
      <w:sz w:val="20"/>
      <w:szCs w:val="20"/>
      <w:lang w:val="sl-SI"/>
    </w:rPr>
  </w:style>
  <w:style w:type="paragraph" w:styleId="Glava">
    <w:name w:val="header"/>
    <w:basedOn w:val="Navaden"/>
    <w:link w:val="GlavaZnak"/>
    <w:unhideWhenUsed/>
    <w:rsid w:val="4D85E4E3"/>
    <w:pPr>
      <w:tabs>
        <w:tab w:val="center" w:pos="4320"/>
        <w:tab w:val="right" w:pos="8640"/>
      </w:tabs>
      <w:spacing w:after="80"/>
    </w:pPr>
    <w:rPr>
      <w:sz w:val="18"/>
      <w:szCs w:val="18"/>
    </w:rPr>
  </w:style>
  <w:style w:type="character" w:customStyle="1" w:styleId="GlavaZnak">
    <w:name w:val="Glava Znak"/>
    <w:link w:val="Glava"/>
    <w:rsid w:val="4D85E4E3"/>
    <w:rPr>
      <w:rFonts w:eastAsia="Times New Roman"/>
      <w:noProof w:val="0"/>
      <w:sz w:val="18"/>
      <w:szCs w:val="18"/>
      <w:lang w:val="sl-SI"/>
    </w:rPr>
  </w:style>
  <w:style w:type="paragraph" w:styleId="Noga">
    <w:name w:val="footer"/>
    <w:basedOn w:val="Navaden"/>
    <w:link w:val="NogaZnak"/>
    <w:uiPriority w:val="99"/>
    <w:unhideWhenUsed/>
    <w:rsid w:val="4D85E4E3"/>
    <w:rPr>
      <w:sz w:val="18"/>
      <w:szCs w:val="18"/>
    </w:rPr>
  </w:style>
  <w:style w:type="character" w:customStyle="1" w:styleId="NogaZnak">
    <w:name w:val="Noga Znak"/>
    <w:link w:val="Noga"/>
    <w:uiPriority w:val="99"/>
    <w:rsid w:val="4D85E4E3"/>
    <w:rPr>
      <w:rFonts w:eastAsia="Times New Roman"/>
      <w:noProof w:val="0"/>
      <w:sz w:val="18"/>
      <w:szCs w:val="18"/>
      <w:lang w:val="sl-SI"/>
    </w:rPr>
  </w:style>
  <w:style w:type="character" w:styleId="Krepko">
    <w:name w:val="Strong"/>
    <w:uiPriority w:val="22"/>
    <w:qFormat/>
    <w:rsid w:val="00E85F54"/>
    <w:rPr>
      <w:rFonts w:ascii="Cambria" w:hAnsi="Cambria"/>
      <w:b/>
      <w:bCs/>
      <w:i w:val="0"/>
      <w:iCs w:val="0"/>
    </w:rPr>
  </w:style>
  <w:style w:type="character" w:styleId="tevilkastrani">
    <w:name w:val="page number"/>
    <w:uiPriority w:val="99"/>
    <w:semiHidden/>
    <w:unhideWhenUsed/>
    <w:rsid w:val="00B33BC3"/>
    <w:rPr>
      <w:rFonts w:ascii="Calibri" w:hAnsi="Calibri"/>
    </w:rPr>
  </w:style>
  <w:style w:type="paragraph" w:styleId="Odstavekseznama">
    <w:name w:val="List Paragraph"/>
    <w:basedOn w:val="Navaden"/>
    <w:next w:val="Seznam"/>
    <w:link w:val="OdstavekseznamaZnak"/>
    <w:autoRedefine/>
    <w:uiPriority w:val="34"/>
    <w:qFormat/>
    <w:rsid w:val="00A54C03"/>
    <w:pPr>
      <w:widowControl/>
      <w:snapToGrid w:val="0"/>
      <w:spacing w:line="276" w:lineRule="auto"/>
      <w:ind w:left="720" w:hanging="360"/>
      <w:contextualSpacing/>
      <w:jc w:val="both"/>
    </w:pPr>
    <w:rPr>
      <w:bCs/>
    </w:rPr>
  </w:style>
  <w:style w:type="paragraph" w:styleId="Seznam">
    <w:name w:val="List"/>
    <w:basedOn w:val="Navaden"/>
    <w:autoRedefine/>
    <w:uiPriority w:val="99"/>
    <w:unhideWhenUsed/>
    <w:qFormat/>
    <w:rsid w:val="006C1B4A"/>
    <w:pPr>
      <w:spacing w:line="276" w:lineRule="auto"/>
      <w:contextualSpacing/>
      <w:jc w:val="both"/>
    </w:pPr>
  </w:style>
  <w:style w:type="paragraph" w:customStyle="1" w:styleId="BasicParagraph">
    <w:name w:val="[Basic Paragraph]"/>
    <w:basedOn w:val="Navaden"/>
    <w:uiPriority w:val="99"/>
    <w:qFormat/>
    <w:rsid w:val="4D85E4E3"/>
    <w:pPr>
      <w:spacing w:before="160"/>
    </w:pPr>
  </w:style>
  <w:style w:type="paragraph" w:styleId="Otevilenseznam">
    <w:name w:val="List Number"/>
    <w:basedOn w:val="Navaden"/>
    <w:semiHidden/>
    <w:unhideWhenUsed/>
    <w:rsid w:val="4D85E4E3"/>
    <w:pPr>
      <w:tabs>
        <w:tab w:val="num" w:pos="360"/>
      </w:tabs>
      <w:ind w:left="360" w:hanging="360"/>
      <w:contextualSpacing/>
    </w:pPr>
  </w:style>
  <w:style w:type="character" w:customStyle="1" w:styleId="Naslov2Znak">
    <w:name w:val="Naslov 2 Znak"/>
    <w:link w:val="Naslov2"/>
    <w:uiPriority w:val="9"/>
    <w:semiHidden/>
    <w:rsid w:val="4D85E4E3"/>
    <w:rPr>
      <w:b/>
      <w:bCs/>
      <w:snapToGrid w:val="0"/>
      <w:kern w:val="22"/>
      <w:sz w:val="26"/>
      <w:szCs w:val="26"/>
      <w:lang w:val="sl-SI"/>
    </w:rPr>
  </w:style>
  <w:style w:type="paragraph" w:customStyle="1" w:styleId="Table">
    <w:name w:val="Table"/>
    <w:basedOn w:val="Navaden"/>
    <w:autoRedefine/>
    <w:qFormat/>
    <w:rsid w:val="00E827AE"/>
    <w:pPr>
      <w:spacing w:line="240" w:lineRule="auto"/>
    </w:pPr>
    <w:rPr>
      <w:lang w:val="en-US"/>
    </w:rPr>
  </w:style>
  <w:style w:type="table" w:styleId="Tabelamrea">
    <w:name w:val="Table Grid"/>
    <w:basedOn w:val="Navadnatabela"/>
    <w:uiPriority w:val="59"/>
    <w:rsid w:val="000B0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avaden"/>
    <w:qFormat/>
    <w:rsid w:val="4D85E4E3"/>
  </w:style>
  <w:style w:type="paragraph" w:styleId="Naslov">
    <w:name w:val="Title"/>
    <w:basedOn w:val="Navaden"/>
    <w:next w:val="Navaden"/>
    <w:link w:val="NaslovZnak"/>
    <w:uiPriority w:val="10"/>
    <w:qFormat/>
    <w:rsid w:val="00E827AE"/>
    <w:pPr>
      <w:spacing w:after="300" w:line="240" w:lineRule="auto"/>
      <w:contextualSpacing/>
    </w:pPr>
    <w:rPr>
      <w:rFonts w:eastAsia="MS PGothic"/>
      <w:b/>
      <w:color w:val="000000"/>
      <w:spacing w:val="5"/>
      <w:kern w:val="28"/>
      <w:sz w:val="24"/>
      <w:szCs w:val="24"/>
    </w:rPr>
  </w:style>
  <w:style w:type="character" w:customStyle="1" w:styleId="NaslovZnak">
    <w:name w:val="Naslov Znak"/>
    <w:link w:val="Naslov"/>
    <w:uiPriority w:val="10"/>
    <w:rsid w:val="4D85E4E3"/>
    <w:rPr>
      <w:b/>
      <w:snapToGrid w:val="0"/>
      <w:color w:val="000000"/>
      <w:spacing w:val="5"/>
      <w:kern w:val="28"/>
      <w:sz w:val="24"/>
      <w:szCs w:val="24"/>
      <w:lang w:val="sl-SI"/>
    </w:rPr>
  </w:style>
  <w:style w:type="paragraph" w:styleId="Besedilooblaka">
    <w:name w:val="Balloon Text"/>
    <w:basedOn w:val="Navaden"/>
    <w:link w:val="BesedilooblakaZnak"/>
    <w:semiHidden/>
    <w:unhideWhenUsed/>
    <w:rsid w:val="4D85E4E3"/>
    <w:pPr>
      <w:spacing w:line="240" w:lineRule="auto"/>
    </w:pPr>
    <w:rPr>
      <w:rFonts w:ascii="Lucida Grande" w:hAnsi="Lucida Grande" w:cs="Lucida Grande"/>
      <w:sz w:val="18"/>
      <w:szCs w:val="18"/>
    </w:rPr>
  </w:style>
  <w:style w:type="character" w:customStyle="1" w:styleId="BesedilooblakaZnak">
    <w:name w:val="Besedilo oblačka Znak"/>
    <w:link w:val="Besedilooblaka"/>
    <w:semiHidden/>
    <w:rsid w:val="4D85E4E3"/>
    <w:rPr>
      <w:rFonts w:ascii="Lucida Grande" w:eastAsia="Times New Roman" w:hAnsi="Lucida Grande" w:cs="Lucida Grande"/>
      <w:noProof w:val="0"/>
      <w:sz w:val="18"/>
      <w:szCs w:val="18"/>
      <w:lang w:val="sl-SI"/>
    </w:rPr>
  </w:style>
  <w:style w:type="paragraph" w:customStyle="1" w:styleId="Naslovnik">
    <w:name w:val="Naslovnik"/>
    <w:basedOn w:val="Navaden"/>
    <w:qFormat/>
    <w:rsid w:val="4D85E4E3"/>
    <w:rPr>
      <w:b/>
      <w:bCs/>
      <w:sz w:val="24"/>
      <w:szCs w:val="24"/>
    </w:rPr>
  </w:style>
  <w:style w:type="paragraph" w:customStyle="1" w:styleId="upo1">
    <w:name w:val="upo_1"/>
    <w:basedOn w:val="Navaden"/>
    <w:qFormat/>
    <w:rsid w:val="00E827AE"/>
    <w:pPr>
      <w:pBdr>
        <w:left w:val="single" w:sz="48" w:space="4" w:color="5CAC34"/>
      </w:pBdr>
    </w:pPr>
    <w:rPr>
      <w:b/>
      <w:sz w:val="24"/>
      <w:lang w:val="en-US"/>
    </w:rPr>
  </w:style>
  <w:style w:type="paragraph" w:customStyle="1" w:styleId="Vsebina">
    <w:name w:val="Vsebina"/>
    <w:basedOn w:val="Navaden"/>
    <w:qFormat/>
    <w:rsid w:val="4D85E4E3"/>
  </w:style>
  <w:style w:type="paragraph" w:customStyle="1" w:styleId="Opomba">
    <w:name w:val="Opomba"/>
    <w:basedOn w:val="Vsebina"/>
    <w:qFormat/>
    <w:rsid w:val="4D85E4E3"/>
    <w:pPr>
      <w:jc w:val="right"/>
    </w:pPr>
    <w:rPr>
      <w:i/>
      <w:iCs/>
      <w:sz w:val="18"/>
      <w:szCs w:val="18"/>
    </w:rPr>
  </w:style>
  <w:style w:type="paragraph" w:customStyle="1" w:styleId="upo2">
    <w:name w:val="upo_2"/>
    <w:basedOn w:val="Vsebina"/>
    <w:qFormat/>
    <w:rsid w:val="4D85E4E3"/>
    <w:rPr>
      <w:b/>
      <w:bCs/>
    </w:rPr>
  </w:style>
  <w:style w:type="paragraph" w:customStyle="1" w:styleId="Noga1">
    <w:name w:val="Noga1"/>
    <w:basedOn w:val="Noga"/>
    <w:qFormat/>
    <w:rsid w:val="4D85E4E3"/>
    <w:rPr>
      <w:noProof/>
      <w:lang w:val="en-US"/>
    </w:rPr>
  </w:style>
  <w:style w:type="paragraph" w:styleId="Podnaslov">
    <w:name w:val="Subtitle"/>
    <w:basedOn w:val="Naslov"/>
    <w:next w:val="Navaden"/>
    <w:link w:val="PodnaslovZnak"/>
    <w:autoRedefine/>
    <w:uiPriority w:val="11"/>
    <w:qFormat/>
    <w:rsid w:val="00E827AE"/>
    <w:pPr>
      <w:widowControl/>
      <w:pBdr>
        <w:left w:val="single" w:sz="48" w:space="8" w:color="9EC650"/>
      </w:pBdr>
      <w:spacing w:before="360" w:after="360" w:line="276" w:lineRule="auto"/>
      <w:ind w:left="284"/>
      <w:contextualSpacing w:val="0"/>
    </w:pPr>
    <w:rPr>
      <w:rFonts w:eastAsia="MS Mincho"/>
      <w:b w:val="0"/>
      <w:snapToGrid/>
      <w:color w:val="auto"/>
      <w:spacing w:val="0"/>
      <w:sz w:val="22"/>
      <w:lang w:val="en-US"/>
    </w:rPr>
  </w:style>
  <w:style w:type="character" w:customStyle="1" w:styleId="PodnaslovZnak">
    <w:name w:val="Podnaslov Znak"/>
    <w:link w:val="Podnaslov"/>
    <w:uiPriority w:val="11"/>
    <w:rsid w:val="4D85E4E3"/>
    <w:rPr>
      <w:rFonts w:eastAsia="MS Mincho"/>
      <w:kern w:val="28"/>
      <w:sz w:val="22"/>
      <w:szCs w:val="24"/>
    </w:rPr>
  </w:style>
  <w:style w:type="paragraph" w:customStyle="1" w:styleId="Table2">
    <w:name w:val="Table 2"/>
    <w:basedOn w:val="Table"/>
    <w:autoRedefine/>
    <w:qFormat/>
    <w:rsid w:val="00E827AE"/>
    <w:pPr>
      <w:spacing w:before="160" w:after="160" w:line="280" w:lineRule="exact"/>
    </w:pPr>
    <w:rPr>
      <w:rFonts w:eastAsia="MS Mincho" w:cs="Helvetica"/>
      <w:bCs/>
      <w:snapToGrid/>
      <w:kern w:val="0"/>
      <w:lang w:eastAsia="ja-JP"/>
    </w:rPr>
  </w:style>
  <w:style w:type="character" w:styleId="Pripombasklic">
    <w:name w:val="annotation reference"/>
    <w:uiPriority w:val="99"/>
    <w:semiHidden/>
    <w:unhideWhenUsed/>
    <w:rsid w:val="00105D63"/>
    <w:rPr>
      <w:sz w:val="16"/>
      <w:szCs w:val="16"/>
    </w:rPr>
  </w:style>
  <w:style w:type="paragraph" w:styleId="Pripombabesedilo">
    <w:name w:val="annotation text"/>
    <w:basedOn w:val="Navaden"/>
    <w:link w:val="PripombabesediloZnak"/>
    <w:unhideWhenUsed/>
    <w:rsid w:val="4D85E4E3"/>
    <w:pPr>
      <w:spacing w:line="240" w:lineRule="auto"/>
    </w:pPr>
    <w:rPr>
      <w:sz w:val="20"/>
      <w:szCs w:val="20"/>
    </w:rPr>
  </w:style>
  <w:style w:type="character" w:customStyle="1" w:styleId="PripombabesediloZnak">
    <w:name w:val="Pripomba – besedilo Znak"/>
    <w:link w:val="Pripombabesedilo"/>
    <w:rsid w:val="4D85E4E3"/>
    <w:rPr>
      <w:rFonts w:eastAsia="Times New Roman"/>
      <w:noProof w:val="0"/>
      <w:sz w:val="20"/>
      <w:szCs w:val="20"/>
      <w:lang w:val="sl-SI"/>
    </w:rPr>
  </w:style>
  <w:style w:type="paragraph" w:styleId="Zadevapripombe">
    <w:name w:val="annotation subject"/>
    <w:basedOn w:val="Pripombabesedilo"/>
    <w:next w:val="Pripombabesedilo"/>
    <w:link w:val="ZadevapripombeZnak"/>
    <w:semiHidden/>
    <w:unhideWhenUsed/>
    <w:rsid w:val="4D85E4E3"/>
    <w:rPr>
      <w:b/>
      <w:bCs/>
    </w:rPr>
  </w:style>
  <w:style w:type="character" w:customStyle="1" w:styleId="ZadevapripombeZnak">
    <w:name w:val="Zadeva pripombe Znak"/>
    <w:link w:val="Zadevapripombe"/>
    <w:semiHidden/>
    <w:rsid w:val="4D85E4E3"/>
    <w:rPr>
      <w:rFonts w:eastAsia="Times New Roman"/>
      <w:b/>
      <w:bCs/>
      <w:noProof w:val="0"/>
      <w:sz w:val="20"/>
      <w:szCs w:val="20"/>
      <w:lang w:val="sl-SI"/>
    </w:rPr>
  </w:style>
  <w:style w:type="paragraph" w:customStyle="1" w:styleId="Glavninaslov">
    <w:name w:val="Glavni naslov"/>
    <w:basedOn w:val="upo1"/>
    <w:qFormat/>
    <w:rsid w:val="00E827AE"/>
    <w:pPr>
      <w:spacing w:line="240" w:lineRule="auto"/>
    </w:pPr>
    <w:rPr>
      <w:bCs/>
      <w:kern w:val="48"/>
      <w:sz w:val="48"/>
      <w:szCs w:val="48"/>
    </w:rPr>
  </w:style>
  <w:style w:type="table" w:styleId="Srednjesenenje1poudarek1">
    <w:name w:val="Medium Shading 1 Accent 1"/>
    <w:basedOn w:val="Navadnatabela"/>
    <w:uiPriority w:val="63"/>
    <w:semiHidden/>
    <w:unhideWhenUsed/>
    <w:rsid w:val="00A15EF0"/>
    <w:tblPr>
      <w:tblStyleRowBandSize w:val="1"/>
      <w:tblStyleColBandSize w:val="1"/>
      <w:tblBorders>
        <w:top w:val="single" w:sz="8" w:space="0" w:color="B6D47B"/>
        <w:left w:val="single" w:sz="8" w:space="0" w:color="B6D47B"/>
        <w:bottom w:val="single" w:sz="8" w:space="0" w:color="B6D47B"/>
        <w:right w:val="single" w:sz="8" w:space="0" w:color="B6D47B"/>
        <w:insideH w:val="single" w:sz="8" w:space="0" w:color="B6D47B"/>
      </w:tblBorders>
    </w:tblPr>
    <w:tblStylePr w:type="firstRow">
      <w:pPr>
        <w:spacing w:before="0" w:after="0" w:line="240" w:lineRule="auto"/>
      </w:pPr>
      <w:rPr>
        <w:b/>
        <w:bCs/>
        <w:color w:val="FFFFFF"/>
      </w:rPr>
      <w:tblPr/>
      <w:tcPr>
        <w:tcBorders>
          <w:top w:val="single" w:sz="8" w:space="0" w:color="B6D47B"/>
          <w:left w:val="single" w:sz="8" w:space="0" w:color="B6D47B"/>
          <w:bottom w:val="single" w:sz="8" w:space="0" w:color="B6D47B"/>
          <w:right w:val="single" w:sz="8" w:space="0" w:color="B6D47B"/>
          <w:insideH w:val="nil"/>
          <w:insideV w:val="nil"/>
        </w:tcBorders>
        <w:shd w:val="clear" w:color="auto" w:fill="9EC650"/>
      </w:tcPr>
    </w:tblStylePr>
    <w:tblStylePr w:type="lastRow">
      <w:pPr>
        <w:spacing w:before="0" w:after="0" w:line="240" w:lineRule="auto"/>
      </w:pPr>
      <w:rPr>
        <w:b/>
        <w:bCs/>
      </w:rPr>
      <w:tblPr/>
      <w:tcPr>
        <w:tcBorders>
          <w:top w:val="double" w:sz="6" w:space="0" w:color="B6D47B"/>
          <w:left w:val="single" w:sz="8" w:space="0" w:color="B6D47B"/>
          <w:bottom w:val="single" w:sz="8" w:space="0" w:color="B6D47B"/>
          <w:right w:val="single" w:sz="8" w:space="0" w:color="B6D47B"/>
          <w:insideH w:val="nil"/>
          <w:insideV w:val="nil"/>
        </w:tcBorders>
      </w:tcPr>
    </w:tblStylePr>
    <w:tblStylePr w:type="firstCol">
      <w:rPr>
        <w:b/>
        <w:bCs/>
      </w:rPr>
    </w:tblStylePr>
    <w:tblStylePr w:type="lastCol">
      <w:rPr>
        <w:b/>
        <w:bCs/>
      </w:rPr>
    </w:tblStylePr>
    <w:tblStylePr w:type="band1Vert">
      <w:tblPr/>
      <w:tcPr>
        <w:shd w:val="clear" w:color="auto" w:fill="E6F1D3"/>
      </w:tcPr>
    </w:tblStylePr>
    <w:tblStylePr w:type="band1Horz">
      <w:tblPr/>
      <w:tcPr>
        <w:tcBorders>
          <w:insideH w:val="nil"/>
          <w:insideV w:val="nil"/>
        </w:tcBorders>
        <w:shd w:val="clear" w:color="auto" w:fill="E6F1D3"/>
      </w:tcPr>
    </w:tblStylePr>
    <w:tblStylePr w:type="band2Horz">
      <w:tblPr/>
      <w:tcPr>
        <w:tcBorders>
          <w:insideH w:val="nil"/>
          <w:insideV w:val="nil"/>
        </w:tcBorders>
      </w:tcPr>
    </w:tblStylePr>
  </w:style>
  <w:style w:type="paragraph" w:customStyle="1" w:styleId="Podnaslov2">
    <w:name w:val="Podnaslov 2"/>
    <w:basedOn w:val="upo2"/>
    <w:qFormat/>
    <w:rsid w:val="004A6961"/>
    <w:pPr>
      <w:ind w:left="1440" w:hanging="720"/>
    </w:pPr>
    <w:rPr>
      <w:bCs w:val="0"/>
    </w:rPr>
  </w:style>
  <w:style w:type="paragraph" w:customStyle="1" w:styleId="Podnaslov3">
    <w:name w:val="Podnaslov 3"/>
    <w:basedOn w:val="Podnaslov2"/>
    <w:qFormat/>
    <w:rsid w:val="004A6961"/>
  </w:style>
  <w:style w:type="paragraph" w:customStyle="1" w:styleId="Podnaslov4">
    <w:name w:val="Podnaslov 4"/>
    <w:basedOn w:val="Podnaslov3"/>
    <w:qFormat/>
    <w:rsid w:val="004A6961"/>
    <w:pPr>
      <w:ind w:left="1800" w:hanging="1080"/>
    </w:pPr>
  </w:style>
  <w:style w:type="paragraph" w:customStyle="1" w:styleId="Podnaslov5">
    <w:name w:val="Podnaslov 5"/>
    <w:basedOn w:val="Podnaslov4"/>
    <w:qFormat/>
    <w:rsid w:val="4D85E4E3"/>
  </w:style>
  <w:style w:type="paragraph" w:customStyle="1" w:styleId="Podnaslov6">
    <w:name w:val="Podnaslov 6"/>
    <w:basedOn w:val="Podnaslov5"/>
    <w:qFormat/>
    <w:rsid w:val="4D85E4E3"/>
  </w:style>
  <w:style w:type="paragraph" w:customStyle="1" w:styleId="Podnaslov7">
    <w:name w:val="Podnaslov 7"/>
    <w:basedOn w:val="Podnaslov6"/>
    <w:qFormat/>
    <w:rsid w:val="4D85E4E3"/>
  </w:style>
  <w:style w:type="paragraph" w:customStyle="1" w:styleId="Podnaslov8">
    <w:name w:val="Podnaslov 8"/>
    <w:basedOn w:val="Podnaslov7"/>
    <w:qFormat/>
    <w:rsid w:val="4D85E4E3"/>
  </w:style>
  <w:style w:type="paragraph" w:customStyle="1" w:styleId="Diagrami">
    <w:name w:val="Diagrami"/>
    <w:basedOn w:val="Navaden"/>
    <w:qFormat/>
    <w:rsid w:val="4D85E4E3"/>
    <w:pPr>
      <w:widowControl/>
      <w:spacing w:line="240" w:lineRule="auto"/>
      <w:jc w:val="right"/>
    </w:pPr>
    <w:rPr>
      <w:i/>
      <w:iCs/>
    </w:rPr>
  </w:style>
  <w:style w:type="paragraph" w:customStyle="1" w:styleId="Priloge">
    <w:name w:val="Priloge"/>
    <w:basedOn w:val="Slike"/>
    <w:qFormat/>
    <w:rsid w:val="4D85E4E3"/>
  </w:style>
  <w:style w:type="paragraph" w:customStyle="1" w:styleId="Slike">
    <w:name w:val="Slike"/>
    <w:basedOn w:val="Navaden"/>
    <w:qFormat/>
    <w:rsid w:val="4D85E4E3"/>
    <w:pPr>
      <w:widowControl/>
      <w:tabs>
        <w:tab w:val="num" w:pos="431"/>
      </w:tabs>
      <w:spacing w:line="240" w:lineRule="auto"/>
      <w:jc w:val="right"/>
    </w:pPr>
    <w:rPr>
      <w:i/>
      <w:iCs/>
    </w:rPr>
  </w:style>
  <w:style w:type="paragraph" w:styleId="Kazalovsebine1">
    <w:name w:val="toc 1"/>
    <w:basedOn w:val="Navaden"/>
    <w:next w:val="Navaden"/>
    <w:autoRedefine/>
    <w:uiPriority w:val="39"/>
    <w:unhideWhenUsed/>
    <w:qFormat/>
    <w:rsid w:val="001714AA"/>
    <w:pPr>
      <w:tabs>
        <w:tab w:val="left" w:pos="440"/>
        <w:tab w:val="right" w:leader="dot" w:pos="9202"/>
      </w:tabs>
    </w:pPr>
    <w:rPr>
      <w:b/>
      <w:sz w:val="24"/>
      <w:szCs w:val="24"/>
    </w:rPr>
  </w:style>
  <w:style w:type="paragraph" w:styleId="Kazalovsebine2">
    <w:name w:val="toc 2"/>
    <w:basedOn w:val="Navaden"/>
    <w:next w:val="Navaden"/>
    <w:autoRedefine/>
    <w:uiPriority w:val="39"/>
    <w:unhideWhenUsed/>
    <w:qFormat/>
    <w:rsid w:val="00E827AE"/>
    <w:pPr>
      <w:tabs>
        <w:tab w:val="left" w:pos="1134"/>
        <w:tab w:val="right" w:leader="dot" w:pos="9202"/>
      </w:tabs>
      <w:ind w:left="220"/>
    </w:pPr>
    <w:rPr>
      <w:b/>
    </w:rPr>
  </w:style>
  <w:style w:type="paragraph" w:styleId="Kazalovsebine3">
    <w:name w:val="toc 3"/>
    <w:basedOn w:val="Navaden"/>
    <w:next w:val="Navaden"/>
    <w:autoRedefine/>
    <w:uiPriority w:val="39"/>
    <w:unhideWhenUsed/>
    <w:qFormat/>
    <w:rsid w:val="005F1D39"/>
    <w:pPr>
      <w:tabs>
        <w:tab w:val="left" w:pos="1320"/>
        <w:tab w:val="right" w:leader="dot" w:pos="9202"/>
      </w:tabs>
      <w:ind w:left="440"/>
    </w:pPr>
  </w:style>
  <w:style w:type="paragraph" w:styleId="Kazalovsebine4">
    <w:name w:val="toc 4"/>
    <w:basedOn w:val="Navaden"/>
    <w:next w:val="Navaden"/>
    <w:unhideWhenUsed/>
    <w:rsid w:val="4D85E4E3"/>
    <w:pPr>
      <w:ind w:left="660"/>
    </w:pPr>
    <w:rPr>
      <w:sz w:val="20"/>
      <w:szCs w:val="20"/>
    </w:rPr>
  </w:style>
  <w:style w:type="paragraph" w:styleId="Kazalovsebine5">
    <w:name w:val="toc 5"/>
    <w:basedOn w:val="Navaden"/>
    <w:next w:val="Navaden"/>
    <w:unhideWhenUsed/>
    <w:rsid w:val="4D85E4E3"/>
    <w:pPr>
      <w:ind w:left="880"/>
    </w:pPr>
    <w:rPr>
      <w:sz w:val="20"/>
      <w:szCs w:val="20"/>
    </w:rPr>
  </w:style>
  <w:style w:type="paragraph" w:styleId="Kazalovsebine6">
    <w:name w:val="toc 6"/>
    <w:basedOn w:val="Navaden"/>
    <w:next w:val="Navaden"/>
    <w:unhideWhenUsed/>
    <w:rsid w:val="4D85E4E3"/>
    <w:pPr>
      <w:ind w:left="1100"/>
    </w:pPr>
    <w:rPr>
      <w:sz w:val="20"/>
      <w:szCs w:val="20"/>
    </w:rPr>
  </w:style>
  <w:style w:type="paragraph" w:styleId="Kazalovsebine7">
    <w:name w:val="toc 7"/>
    <w:basedOn w:val="Navaden"/>
    <w:next w:val="Navaden"/>
    <w:unhideWhenUsed/>
    <w:rsid w:val="4D85E4E3"/>
    <w:pPr>
      <w:ind w:left="1320"/>
    </w:pPr>
    <w:rPr>
      <w:sz w:val="20"/>
      <w:szCs w:val="20"/>
    </w:rPr>
  </w:style>
  <w:style w:type="paragraph" w:styleId="Kazalovsebine8">
    <w:name w:val="toc 8"/>
    <w:basedOn w:val="Navaden"/>
    <w:next w:val="Navaden"/>
    <w:unhideWhenUsed/>
    <w:rsid w:val="4D85E4E3"/>
    <w:pPr>
      <w:ind w:left="1540"/>
    </w:pPr>
    <w:rPr>
      <w:sz w:val="20"/>
      <w:szCs w:val="20"/>
    </w:rPr>
  </w:style>
  <w:style w:type="paragraph" w:styleId="Kazalovsebine9">
    <w:name w:val="toc 9"/>
    <w:basedOn w:val="Navaden"/>
    <w:next w:val="Navaden"/>
    <w:unhideWhenUsed/>
    <w:rsid w:val="4D85E4E3"/>
    <w:pPr>
      <w:ind w:left="1760"/>
    </w:pPr>
    <w:rPr>
      <w:sz w:val="20"/>
      <w:szCs w:val="20"/>
    </w:rPr>
  </w:style>
  <w:style w:type="paragraph" w:customStyle="1" w:styleId="Preglednice">
    <w:name w:val="Preglednice"/>
    <w:basedOn w:val="Navaden"/>
    <w:qFormat/>
    <w:rsid w:val="4D85E4E3"/>
    <w:pPr>
      <w:widowControl/>
      <w:spacing w:line="240" w:lineRule="auto"/>
      <w:jc w:val="center"/>
    </w:pPr>
    <w:rPr>
      <w:i/>
      <w:iCs/>
    </w:rPr>
  </w:style>
  <w:style w:type="character" w:customStyle="1" w:styleId="OdstavekseznamaZnak">
    <w:name w:val="Odstavek seznama Znak"/>
    <w:basedOn w:val="Privzetapisavaodstavka"/>
    <w:link w:val="Odstavekseznama"/>
    <w:uiPriority w:val="34"/>
    <w:rsid w:val="4D85E4E3"/>
    <w:rPr>
      <w:rFonts w:eastAsia="Times New Roman"/>
      <w:bCs/>
      <w:snapToGrid w:val="0"/>
      <w:kern w:val="22"/>
      <w:sz w:val="22"/>
      <w:szCs w:val="22"/>
      <w:lang w:val="sl-SI"/>
    </w:rPr>
  </w:style>
  <w:style w:type="paragraph" w:styleId="Napis">
    <w:name w:val="caption"/>
    <w:basedOn w:val="Navaden"/>
    <w:next w:val="Navaden"/>
    <w:uiPriority w:val="35"/>
    <w:unhideWhenUsed/>
    <w:qFormat/>
    <w:rsid w:val="00E827AE"/>
    <w:pPr>
      <w:widowControl/>
      <w:spacing w:after="200" w:line="240" w:lineRule="auto"/>
    </w:pPr>
    <w:rPr>
      <w:rFonts w:ascii="Times New Roman" w:eastAsiaTheme="minorHAnsi" w:hAnsi="Times New Roman" w:cstheme="minorBidi"/>
      <w:bCs/>
      <w:snapToGrid/>
      <w:kern w:val="0"/>
      <w:sz w:val="24"/>
      <w:szCs w:val="18"/>
    </w:rPr>
  </w:style>
  <w:style w:type="paragraph" w:customStyle="1" w:styleId="STMslog1">
    <w:name w:val="STM slog1"/>
    <w:basedOn w:val="Naslov1"/>
    <w:qFormat/>
    <w:rsid w:val="004A6961"/>
    <w:pPr>
      <w:keepNext/>
      <w:keepLines/>
      <w:widowControl/>
      <w:tabs>
        <w:tab w:val="num" w:pos="360"/>
      </w:tabs>
      <w:spacing w:before="480" w:line="276" w:lineRule="auto"/>
      <w:ind w:left="360" w:hanging="360"/>
    </w:pPr>
    <w:rPr>
      <w:rFonts w:ascii="Times New Roman" w:eastAsiaTheme="majorEastAsia" w:hAnsi="Times New Roman"/>
      <w:bCs/>
      <w:snapToGrid/>
      <w:kern w:val="0"/>
      <w:sz w:val="24"/>
      <w:szCs w:val="28"/>
    </w:rPr>
  </w:style>
  <w:style w:type="paragraph" w:customStyle="1" w:styleId="STMslog2">
    <w:name w:val="STM slog 2"/>
    <w:basedOn w:val="Naslov2"/>
    <w:link w:val="STMslog2Znak"/>
    <w:qFormat/>
    <w:rsid w:val="004A6961"/>
    <w:pPr>
      <w:widowControl/>
      <w:numPr>
        <w:ilvl w:val="1"/>
        <w:numId w:val="1"/>
      </w:numPr>
      <w:spacing w:line="276" w:lineRule="auto"/>
    </w:pPr>
    <w:rPr>
      <w:rFonts w:ascii="Times New Roman" w:eastAsiaTheme="majorEastAsia" w:hAnsi="Times New Roman"/>
      <w:snapToGrid/>
      <w:sz w:val="24"/>
    </w:rPr>
  </w:style>
  <w:style w:type="character" w:customStyle="1" w:styleId="STMslog2Znak">
    <w:name w:val="STM slog 2 Znak"/>
    <w:basedOn w:val="OdstavekseznamaZnak"/>
    <w:link w:val="STMslog2"/>
    <w:rsid w:val="4D85E4E3"/>
    <w:rPr>
      <w:rFonts w:ascii="Times New Roman" w:eastAsiaTheme="majorEastAsia" w:hAnsi="Times New Roman"/>
      <w:b/>
      <w:bCs/>
      <w:snapToGrid/>
      <w:kern w:val="22"/>
      <w:sz w:val="24"/>
      <w:szCs w:val="26"/>
      <w:lang w:val="sl-SI"/>
    </w:rPr>
  </w:style>
  <w:style w:type="character" w:styleId="Besedilooznabemesta">
    <w:name w:val="Placeholder Text"/>
    <w:basedOn w:val="Privzetapisavaodstavka"/>
    <w:uiPriority w:val="99"/>
    <w:semiHidden/>
    <w:rsid w:val="005F656F"/>
    <w:rPr>
      <w:color w:val="808080"/>
    </w:rPr>
  </w:style>
  <w:style w:type="character" w:customStyle="1" w:styleId="tadeja">
    <w:name w:val="tadeja"/>
    <w:basedOn w:val="Privzetapisavaodstavka"/>
    <w:uiPriority w:val="1"/>
    <w:qFormat/>
    <w:rsid w:val="005F656F"/>
    <w:rPr>
      <w:rFonts w:ascii="Times New Roman" w:hAnsi="Times New Roman"/>
      <w:color w:val="000000" w:themeColor="text1"/>
      <w:sz w:val="24"/>
    </w:rPr>
  </w:style>
  <w:style w:type="paragraph" w:styleId="NaslovTOC">
    <w:name w:val="TOC Heading"/>
    <w:basedOn w:val="Naslov1"/>
    <w:next w:val="Navaden"/>
    <w:uiPriority w:val="39"/>
    <w:semiHidden/>
    <w:unhideWhenUsed/>
    <w:qFormat/>
    <w:rsid w:val="00E827AE"/>
    <w:pPr>
      <w:keepNext/>
      <w:keepLines/>
      <w:widowControl/>
      <w:spacing w:before="480" w:line="276" w:lineRule="auto"/>
      <w:outlineLvl w:val="9"/>
    </w:pPr>
    <w:rPr>
      <w:rFonts w:asciiTheme="majorHAnsi" w:eastAsiaTheme="majorEastAsia" w:hAnsiTheme="majorHAnsi" w:cstheme="majorBidi"/>
      <w:bCs/>
      <w:snapToGrid/>
      <w:color w:val="2E74B5" w:themeColor="accent1" w:themeShade="BF"/>
      <w:kern w:val="0"/>
      <w:sz w:val="28"/>
      <w:szCs w:val="28"/>
      <w:lang w:eastAsia="sl-SI"/>
    </w:rPr>
  </w:style>
  <w:style w:type="character" w:customStyle="1" w:styleId="Naslov3Znak">
    <w:name w:val="Naslov 3 Znak"/>
    <w:basedOn w:val="Privzetapisavaodstavka"/>
    <w:link w:val="Naslov3"/>
    <w:uiPriority w:val="9"/>
    <w:semiHidden/>
    <w:rsid w:val="4D85E4E3"/>
    <w:rPr>
      <w:rFonts w:asciiTheme="majorHAnsi" w:eastAsiaTheme="majorEastAsia" w:hAnsiTheme="majorHAnsi" w:cstheme="majorBidi"/>
      <w:b/>
      <w:bCs/>
      <w:snapToGrid w:val="0"/>
      <w:color w:val="5B9BD5" w:themeColor="accent1"/>
      <w:kern w:val="22"/>
      <w:sz w:val="22"/>
      <w:szCs w:val="22"/>
      <w:lang w:val="sl-SI"/>
    </w:rPr>
  </w:style>
  <w:style w:type="paragraph" w:styleId="Kazaloslik">
    <w:name w:val="table of figures"/>
    <w:basedOn w:val="Navaden"/>
    <w:next w:val="Navaden"/>
    <w:uiPriority w:val="99"/>
    <w:unhideWhenUsed/>
    <w:rsid w:val="4D85E4E3"/>
  </w:style>
  <w:style w:type="paragraph" w:styleId="Revizija">
    <w:name w:val="Revision"/>
    <w:hidden/>
    <w:uiPriority w:val="99"/>
    <w:semiHidden/>
    <w:rsid w:val="009B6E29"/>
    <w:rPr>
      <w:rFonts w:eastAsia="Times New Roman"/>
      <w:snapToGrid w:val="0"/>
      <w:kern w:val="22"/>
      <w:sz w:val="22"/>
      <w:szCs w:val="22"/>
      <w:lang w:val="sl-SI"/>
    </w:rPr>
  </w:style>
  <w:style w:type="table" w:styleId="Svetelseznampoudarek3">
    <w:name w:val="Light List Accent 3"/>
    <w:basedOn w:val="Navadnatabela"/>
    <w:uiPriority w:val="61"/>
    <w:rsid w:val="00246C7A"/>
    <w:rPr>
      <w:rFonts w:asciiTheme="minorHAnsi" w:eastAsiaTheme="minorHAnsi" w:hAnsiTheme="minorHAnsi" w:cstheme="minorBidi"/>
      <w:sz w:val="22"/>
      <w:szCs w:val="22"/>
      <w:lang w:val="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GeoZSVsebina">
    <w:name w:val="GeoZS_Vsebina"/>
    <w:basedOn w:val="Navaden"/>
    <w:qFormat/>
    <w:rsid w:val="4D85E4E3"/>
    <w:pPr>
      <w:spacing w:after="220" w:line="276" w:lineRule="auto"/>
      <w:jc w:val="both"/>
    </w:pPr>
    <w:rPr>
      <w:rFonts w:asciiTheme="minorHAnsi" w:eastAsiaTheme="majorEastAsia" w:hAnsiTheme="minorHAnsi"/>
    </w:rPr>
  </w:style>
  <w:style w:type="paragraph" w:customStyle="1" w:styleId="GeoZSPodnaslov">
    <w:name w:val="GeoZS_Podnaslov"/>
    <w:basedOn w:val="Navaden"/>
    <w:link w:val="GeoZSPodnaslovChar"/>
    <w:qFormat/>
    <w:rsid w:val="4D85E4E3"/>
    <w:pPr>
      <w:spacing w:line="276" w:lineRule="auto"/>
      <w:jc w:val="both"/>
    </w:pPr>
    <w:rPr>
      <w:rFonts w:asciiTheme="minorHAnsi" w:eastAsiaTheme="majorEastAsia" w:hAnsiTheme="minorHAnsi"/>
      <w:b/>
      <w:bCs/>
    </w:rPr>
  </w:style>
  <w:style w:type="character" w:customStyle="1" w:styleId="GeoZSPodnaslovChar">
    <w:name w:val="GeoZS_Podnaslov Char"/>
    <w:basedOn w:val="Privzetapisavaodstavka"/>
    <w:link w:val="GeoZSPodnaslov"/>
    <w:rsid w:val="4D85E4E3"/>
    <w:rPr>
      <w:rFonts w:asciiTheme="minorHAnsi" w:eastAsiaTheme="majorEastAsia" w:hAnsiTheme="minorHAnsi" w:cs="Times New Roman"/>
      <w:b/>
      <w:bCs/>
      <w:noProof w:val="0"/>
      <w:sz w:val="22"/>
      <w:szCs w:val="22"/>
      <w:lang w:val="sl-SI"/>
    </w:rPr>
  </w:style>
  <w:style w:type="character" w:customStyle="1" w:styleId="Nerazreenaomemba1">
    <w:name w:val="Nerazrešena omemba1"/>
    <w:basedOn w:val="Privzetapisavaodstavka"/>
    <w:uiPriority w:val="99"/>
    <w:semiHidden/>
    <w:unhideWhenUsed/>
    <w:rsid w:val="00D2306D"/>
    <w:rPr>
      <w:color w:val="605E5C"/>
      <w:shd w:val="clear" w:color="auto" w:fill="E1DFDD"/>
    </w:rPr>
  </w:style>
  <w:style w:type="character" w:styleId="SledenaHiperpovezava">
    <w:name w:val="FollowedHyperlink"/>
    <w:basedOn w:val="Privzetapisavaodstavka"/>
    <w:uiPriority w:val="99"/>
    <w:semiHidden/>
    <w:unhideWhenUsed/>
    <w:rsid w:val="00626970"/>
    <w:rPr>
      <w:color w:val="954F72"/>
      <w:u w:val="single"/>
    </w:rPr>
  </w:style>
  <w:style w:type="paragraph" w:customStyle="1" w:styleId="msonormal0">
    <w:name w:val="msonormal"/>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63">
    <w:name w:val="xl6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4">
    <w:name w:val="xl6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5">
    <w:name w:val="xl6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6">
    <w:name w:val="xl66"/>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7">
    <w:name w:val="xl6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68">
    <w:name w:val="xl68"/>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9">
    <w:name w:val="xl6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0">
    <w:name w:val="xl70"/>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1">
    <w:name w:val="xl71"/>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72">
    <w:name w:val="xl72"/>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3">
    <w:name w:val="xl7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4">
    <w:name w:val="xl7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5">
    <w:name w:val="xl7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6">
    <w:name w:val="xl76"/>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7">
    <w:name w:val="xl7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8">
    <w:name w:val="xl78"/>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9">
    <w:name w:val="xl7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0">
    <w:name w:val="xl80"/>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1">
    <w:name w:val="xl81"/>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2">
    <w:name w:val="xl82"/>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3">
    <w:name w:val="xl8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GeoZSPodnaslovZeleni">
    <w:name w:val="GeoZS_PodnaslovZeleni"/>
    <w:basedOn w:val="Navaden"/>
    <w:next w:val="GeoZSVsebina"/>
    <w:qFormat/>
    <w:rsid w:val="00E827AE"/>
    <w:pPr>
      <w:pBdr>
        <w:left w:val="single" w:sz="48" w:space="4" w:color="5CAC34"/>
      </w:pBdr>
      <w:jc w:val="both"/>
    </w:pPr>
    <w:rPr>
      <w:rFonts w:asciiTheme="minorHAnsi" w:eastAsiaTheme="majorEastAsia" w:hAnsiTheme="minorHAnsi"/>
      <w:b/>
    </w:rPr>
  </w:style>
  <w:style w:type="paragraph" w:customStyle="1" w:styleId="GeoZSPodnaslovStL1">
    <w:name w:val="GeoZS_PodnaslovSt_L1."/>
    <w:basedOn w:val="GeoZSPodnaslov"/>
    <w:next w:val="GeoZSVsebina"/>
    <w:link w:val="GeoZSPodnaslovStL1Char"/>
    <w:qFormat/>
    <w:rsid w:val="00295746"/>
    <w:pPr>
      <w:numPr>
        <w:numId w:val="3"/>
      </w:numPr>
      <w:pBdr>
        <w:left w:val="single" w:sz="48" w:space="4" w:color="5CAC34"/>
      </w:pBdr>
      <w:spacing w:before="220" w:after="220"/>
      <w:contextualSpacing/>
      <w:jc w:val="left"/>
      <w:outlineLvl w:val="0"/>
    </w:pPr>
    <w:rPr>
      <w:bCs w:val="0"/>
    </w:rPr>
  </w:style>
  <w:style w:type="character" w:customStyle="1" w:styleId="GeoZSPodnaslovStL1Char">
    <w:name w:val="GeoZS_PodnaslovSt_L1. Char"/>
    <w:basedOn w:val="GeoZSPodnaslovChar"/>
    <w:link w:val="GeoZSPodnaslovStL1"/>
    <w:rsid w:val="00295746"/>
    <w:rPr>
      <w:rFonts w:asciiTheme="minorHAnsi" w:eastAsiaTheme="majorEastAsia" w:hAnsiTheme="minorHAnsi" w:cs="Times New Roman"/>
      <w:b/>
      <w:bCs w:val="0"/>
      <w:noProof w:val="0"/>
      <w:snapToGrid w:val="0"/>
      <w:kern w:val="22"/>
      <w:sz w:val="22"/>
      <w:szCs w:val="22"/>
      <w:lang w:val="sl-SI"/>
    </w:rPr>
  </w:style>
  <w:style w:type="paragraph" w:customStyle="1" w:styleId="GeoZSPodnaslovStL2">
    <w:name w:val="GeoZS_PodnaslovSt_L2."/>
    <w:basedOn w:val="GeoZSPodnaslovStL1"/>
    <w:link w:val="GeoZSPodnaslovStL2Znak"/>
    <w:semiHidden/>
    <w:qFormat/>
    <w:rsid w:val="004A6961"/>
    <w:pPr>
      <w:numPr>
        <w:ilvl w:val="1"/>
      </w:numPr>
      <w:pBdr>
        <w:left w:val="none" w:sz="0" w:space="0" w:color="auto"/>
      </w:pBdr>
      <w:outlineLvl w:val="1"/>
    </w:pPr>
  </w:style>
  <w:style w:type="paragraph" w:customStyle="1" w:styleId="GeoZSPodnaslovStL3">
    <w:name w:val="GeoZS_PodnaslovSt_L3."/>
    <w:basedOn w:val="GeoZSPodnaslovStL1"/>
    <w:link w:val="GeoZSPodnaslovStL3Znak"/>
    <w:semiHidden/>
    <w:qFormat/>
    <w:rsid w:val="004A6961"/>
    <w:pPr>
      <w:numPr>
        <w:ilvl w:val="2"/>
      </w:numPr>
      <w:pBdr>
        <w:left w:val="none" w:sz="0" w:space="0" w:color="auto"/>
      </w:pBdr>
      <w:outlineLvl w:val="2"/>
    </w:pPr>
  </w:style>
  <w:style w:type="paragraph" w:customStyle="1" w:styleId="GeoZSPodnaslovStL4">
    <w:name w:val="GeoZS_PodnaslovSt_L4."/>
    <w:basedOn w:val="GeoZSPodnaslovStL1"/>
    <w:semiHidden/>
    <w:qFormat/>
    <w:rsid w:val="004A6961"/>
    <w:pPr>
      <w:numPr>
        <w:ilvl w:val="3"/>
      </w:numPr>
      <w:pBdr>
        <w:left w:val="none" w:sz="0" w:space="0" w:color="auto"/>
      </w:pBdr>
      <w:outlineLvl w:val="2"/>
    </w:pPr>
  </w:style>
  <w:style w:type="paragraph" w:customStyle="1" w:styleId="GeoZSPodnaslovStL5">
    <w:name w:val="GeoZS_PodnaslovSt_L5."/>
    <w:basedOn w:val="GeoZSPodnaslovStL1"/>
    <w:semiHidden/>
    <w:qFormat/>
    <w:rsid w:val="004A6961"/>
    <w:pPr>
      <w:numPr>
        <w:ilvl w:val="4"/>
      </w:numPr>
      <w:pBdr>
        <w:left w:val="none" w:sz="0" w:space="0" w:color="auto"/>
      </w:pBdr>
      <w:outlineLvl w:val="2"/>
    </w:pPr>
  </w:style>
  <w:style w:type="paragraph" w:customStyle="1" w:styleId="GeoZSPodnaslovStL6">
    <w:name w:val="GeoZS_PodnaslovSt_L6."/>
    <w:basedOn w:val="GeoZSPodnaslovStL1"/>
    <w:semiHidden/>
    <w:qFormat/>
    <w:rsid w:val="004A6961"/>
    <w:pPr>
      <w:numPr>
        <w:ilvl w:val="5"/>
      </w:numPr>
      <w:pBdr>
        <w:left w:val="none" w:sz="0" w:space="0" w:color="auto"/>
      </w:pBdr>
      <w:outlineLvl w:val="2"/>
    </w:pPr>
  </w:style>
  <w:style w:type="paragraph" w:customStyle="1" w:styleId="GeoZSPodnaslovStL7">
    <w:name w:val="GeoZS_PodnaslovSt_L7."/>
    <w:basedOn w:val="GeoZSPodnaslovStL1"/>
    <w:semiHidden/>
    <w:qFormat/>
    <w:rsid w:val="004A6961"/>
    <w:pPr>
      <w:numPr>
        <w:ilvl w:val="6"/>
      </w:numPr>
      <w:pBdr>
        <w:left w:val="none" w:sz="0" w:space="0" w:color="auto"/>
      </w:pBdr>
      <w:outlineLvl w:val="2"/>
    </w:pPr>
  </w:style>
  <w:style w:type="paragraph" w:customStyle="1" w:styleId="GeoZSPodnaslovStL8">
    <w:name w:val="GeoZS_PodnaslovSt_L8."/>
    <w:basedOn w:val="GeoZSPodnaslovStL1"/>
    <w:semiHidden/>
    <w:qFormat/>
    <w:rsid w:val="004A6961"/>
    <w:pPr>
      <w:numPr>
        <w:ilvl w:val="7"/>
      </w:numPr>
      <w:pBdr>
        <w:left w:val="none" w:sz="0" w:space="0" w:color="auto"/>
      </w:pBdr>
      <w:outlineLvl w:val="2"/>
    </w:pPr>
  </w:style>
  <w:style w:type="paragraph" w:customStyle="1" w:styleId="GeoZSPodnaslovStL9">
    <w:name w:val="GeoZS_PodnaslovSt_L9."/>
    <w:basedOn w:val="GeoZSPodnaslovStL1"/>
    <w:next w:val="GeoZSVsebina"/>
    <w:semiHidden/>
    <w:qFormat/>
    <w:rsid w:val="004A6961"/>
    <w:pPr>
      <w:numPr>
        <w:ilvl w:val="8"/>
      </w:numPr>
      <w:pBdr>
        <w:left w:val="none" w:sz="0" w:space="0" w:color="auto"/>
      </w:pBdr>
      <w:outlineLvl w:val="2"/>
    </w:pPr>
  </w:style>
  <w:style w:type="paragraph" w:customStyle="1" w:styleId="Preglednica">
    <w:name w:val="Preglednica"/>
    <w:basedOn w:val="Navaden"/>
    <w:link w:val="PreglednicaZnak"/>
    <w:qFormat/>
    <w:rsid w:val="00E827AE"/>
    <w:pPr>
      <w:keepNext/>
      <w:spacing w:before="200" w:after="200" w:line="276" w:lineRule="auto"/>
      <w:jc w:val="both"/>
    </w:pPr>
    <w:rPr>
      <w:bCs/>
      <w:i/>
      <w:szCs w:val="18"/>
    </w:rPr>
  </w:style>
  <w:style w:type="character" w:customStyle="1" w:styleId="Omemba1">
    <w:name w:val="Omemba1"/>
    <w:basedOn w:val="Privzetapisavaodstavka"/>
    <w:uiPriority w:val="99"/>
    <w:unhideWhenUsed/>
    <w:rsid w:val="00635370"/>
    <w:rPr>
      <w:color w:val="2B579A"/>
      <w:shd w:val="clear" w:color="auto" w:fill="E1DFDD"/>
    </w:rPr>
  </w:style>
  <w:style w:type="character" w:customStyle="1" w:styleId="PreglednicaZnak">
    <w:name w:val="Preglednica Znak"/>
    <w:basedOn w:val="Privzetapisavaodstavka"/>
    <w:link w:val="Preglednica"/>
    <w:rsid w:val="4D85E4E3"/>
    <w:rPr>
      <w:rFonts w:eastAsia="Times New Roman"/>
      <w:bCs/>
      <w:i/>
      <w:snapToGrid w:val="0"/>
      <w:kern w:val="22"/>
      <w:sz w:val="22"/>
      <w:szCs w:val="18"/>
      <w:lang w:val="sl-SI"/>
    </w:rPr>
  </w:style>
  <w:style w:type="table" w:styleId="Tabelaseznam3poudarek6">
    <w:name w:val="List Table 3 Accent 6"/>
    <w:basedOn w:val="Navadnatabela"/>
    <w:uiPriority w:val="48"/>
    <w:rsid w:val="00CB5F0D"/>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Poudarek">
    <w:name w:val="Emphasis"/>
    <w:basedOn w:val="Privzetapisavaodstavka"/>
    <w:uiPriority w:val="20"/>
    <w:qFormat/>
    <w:rsid w:val="00493E9B"/>
    <w:rPr>
      <w:i/>
      <w:iCs/>
    </w:rPr>
  </w:style>
  <w:style w:type="character" w:styleId="Nerazreenaomemba">
    <w:name w:val="Unresolved Mention"/>
    <w:basedOn w:val="Privzetapisavaodstavka"/>
    <w:uiPriority w:val="99"/>
    <w:unhideWhenUsed/>
    <w:rsid w:val="00DF3D85"/>
    <w:rPr>
      <w:color w:val="605E5C"/>
      <w:shd w:val="clear" w:color="auto" w:fill="E1DFDD"/>
    </w:rPr>
  </w:style>
  <w:style w:type="character" w:styleId="Omemba">
    <w:name w:val="Mention"/>
    <w:basedOn w:val="Privzetapisavaodstavka"/>
    <w:uiPriority w:val="99"/>
    <w:unhideWhenUsed/>
    <w:rsid w:val="00DF3D85"/>
    <w:rPr>
      <w:color w:val="2B579A"/>
      <w:shd w:val="clear" w:color="auto" w:fill="E1DFDD"/>
    </w:rPr>
  </w:style>
  <w:style w:type="table" w:styleId="Tabelamrea4poudarek6">
    <w:name w:val="Grid Table 4 Accent 6"/>
    <w:basedOn w:val="Navadnatabela"/>
    <w:uiPriority w:val="49"/>
    <w:rsid w:val="000F413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itat">
    <w:name w:val="Quote"/>
    <w:basedOn w:val="Navaden"/>
    <w:next w:val="Navaden"/>
    <w:link w:val="CitatZnak"/>
    <w:uiPriority w:val="29"/>
    <w:qFormat/>
    <w:rsid w:val="4D85E4E3"/>
    <w:pPr>
      <w:spacing w:before="200" w:after="160"/>
      <w:ind w:left="864" w:right="864"/>
      <w:jc w:val="center"/>
    </w:pPr>
    <w:rPr>
      <w:i/>
      <w:iCs/>
      <w:color w:val="404040" w:themeColor="text1" w:themeTint="BF"/>
    </w:rPr>
  </w:style>
  <w:style w:type="paragraph" w:styleId="Intenzivencitat">
    <w:name w:val="Intense Quote"/>
    <w:basedOn w:val="Navaden"/>
    <w:next w:val="Navaden"/>
    <w:link w:val="IntenzivencitatZnak"/>
    <w:uiPriority w:val="30"/>
    <w:qFormat/>
    <w:rsid w:val="4D85E4E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Naslov4Znak">
    <w:name w:val="Naslov 4 Znak"/>
    <w:basedOn w:val="Privzetapisavaodstavka"/>
    <w:link w:val="Naslov4"/>
    <w:uiPriority w:val="9"/>
    <w:rsid w:val="4D85E4E3"/>
    <w:rPr>
      <w:rFonts w:asciiTheme="majorHAnsi" w:eastAsiaTheme="majorEastAsia" w:hAnsiTheme="majorHAnsi" w:cstheme="majorBidi"/>
      <w:i/>
      <w:iCs/>
      <w:snapToGrid w:val="0"/>
      <w:color w:val="2E74B5" w:themeColor="accent1" w:themeShade="BF"/>
      <w:kern w:val="22"/>
      <w:sz w:val="22"/>
      <w:szCs w:val="22"/>
      <w:lang w:val="sl-SI"/>
    </w:rPr>
  </w:style>
  <w:style w:type="character" w:customStyle="1" w:styleId="Naslov5Znak">
    <w:name w:val="Naslov 5 Znak"/>
    <w:basedOn w:val="Privzetapisavaodstavka"/>
    <w:link w:val="Naslov5"/>
    <w:uiPriority w:val="9"/>
    <w:rsid w:val="4D85E4E3"/>
    <w:rPr>
      <w:rFonts w:asciiTheme="majorHAnsi" w:eastAsiaTheme="majorEastAsia" w:hAnsiTheme="majorHAnsi" w:cstheme="majorBidi"/>
      <w:snapToGrid w:val="0"/>
      <w:color w:val="2E74B5" w:themeColor="accent1" w:themeShade="BF"/>
      <w:kern w:val="22"/>
      <w:sz w:val="22"/>
      <w:szCs w:val="22"/>
      <w:lang w:val="sl-SI"/>
    </w:rPr>
  </w:style>
  <w:style w:type="character" w:customStyle="1" w:styleId="Naslov6Znak">
    <w:name w:val="Naslov 6 Znak"/>
    <w:basedOn w:val="Privzetapisavaodstavka"/>
    <w:link w:val="Naslov6"/>
    <w:uiPriority w:val="9"/>
    <w:rsid w:val="4D85E4E3"/>
    <w:rPr>
      <w:rFonts w:asciiTheme="majorHAnsi" w:eastAsiaTheme="majorEastAsia" w:hAnsiTheme="majorHAnsi" w:cstheme="majorBidi"/>
      <w:snapToGrid w:val="0"/>
      <w:color w:val="1F4D78" w:themeColor="accent1" w:themeShade="7F"/>
      <w:kern w:val="22"/>
      <w:sz w:val="22"/>
      <w:szCs w:val="22"/>
      <w:lang w:val="sl-SI"/>
    </w:rPr>
  </w:style>
  <w:style w:type="character" w:customStyle="1" w:styleId="Naslov7Znak">
    <w:name w:val="Naslov 7 Znak"/>
    <w:basedOn w:val="Privzetapisavaodstavka"/>
    <w:link w:val="Naslov7"/>
    <w:uiPriority w:val="9"/>
    <w:rsid w:val="4D85E4E3"/>
    <w:rPr>
      <w:rFonts w:asciiTheme="majorHAnsi" w:eastAsiaTheme="majorEastAsia" w:hAnsiTheme="majorHAnsi" w:cstheme="majorBidi"/>
      <w:i/>
      <w:iCs/>
      <w:snapToGrid w:val="0"/>
      <w:color w:val="1F4D78" w:themeColor="accent1" w:themeShade="7F"/>
      <w:kern w:val="22"/>
      <w:sz w:val="22"/>
      <w:szCs w:val="22"/>
      <w:lang w:val="sl-SI"/>
    </w:rPr>
  </w:style>
  <w:style w:type="character" w:customStyle="1" w:styleId="Naslov8Znak">
    <w:name w:val="Naslov 8 Znak"/>
    <w:basedOn w:val="Privzetapisavaodstavka"/>
    <w:link w:val="Naslov8"/>
    <w:uiPriority w:val="9"/>
    <w:rsid w:val="4D85E4E3"/>
    <w:rPr>
      <w:rFonts w:asciiTheme="majorHAnsi" w:eastAsiaTheme="majorEastAsia" w:hAnsiTheme="majorHAnsi" w:cstheme="majorBidi"/>
      <w:snapToGrid w:val="0"/>
      <w:color w:val="272727" w:themeColor="text1" w:themeTint="D8"/>
      <w:kern w:val="22"/>
      <w:sz w:val="21"/>
      <w:szCs w:val="21"/>
      <w:lang w:val="sl-SI"/>
    </w:rPr>
  </w:style>
  <w:style w:type="character" w:customStyle="1" w:styleId="Naslov9Znak">
    <w:name w:val="Naslov 9 Znak"/>
    <w:basedOn w:val="Privzetapisavaodstavka"/>
    <w:link w:val="Naslov9"/>
    <w:uiPriority w:val="9"/>
    <w:rsid w:val="4D85E4E3"/>
    <w:rPr>
      <w:rFonts w:asciiTheme="majorHAnsi" w:eastAsiaTheme="majorEastAsia" w:hAnsiTheme="majorHAnsi" w:cstheme="majorBidi"/>
      <w:i/>
      <w:iCs/>
      <w:snapToGrid w:val="0"/>
      <w:color w:val="272727" w:themeColor="text1" w:themeTint="D8"/>
      <w:kern w:val="22"/>
      <w:sz w:val="21"/>
      <w:szCs w:val="21"/>
      <w:lang w:val="sl-SI"/>
    </w:rPr>
  </w:style>
  <w:style w:type="character" w:customStyle="1" w:styleId="CitatZnak">
    <w:name w:val="Citat Znak"/>
    <w:basedOn w:val="Privzetapisavaodstavka"/>
    <w:link w:val="Citat"/>
    <w:uiPriority w:val="29"/>
    <w:rsid w:val="4D85E4E3"/>
    <w:rPr>
      <w:rFonts w:eastAsia="Times New Roman"/>
      <w:i/>
      <w:iCs/>
      <w:snapToGrid w:val="0"/>
      <w:color w:val="404040" w:themeColor="text1" w:themeTint="BF"/>
      <w:kern w:val="22"/>
      <w:sz w:val="22"/>
      <w:szCs w:val="22"/>
      <w:lang w:val="sl-SI"/>
    </w:rPr>
  </w:style>
  <w:style w:type="character" w:customStyle="1" w:styleId="IntenzivencitatZnak">
    <w:name w:val="Intenziven citat Znak"/>
    <w:basedOn w:val="Privzetapisavaodstavka"/>
    <w:link w:val="Intenzivencitat"/>
    <w:uiPriority w:val="30"/>
    <w:rsid w:val="4D85E4E3"/>
    <w:rPr>
      <w:rFonts w:eastAsia="Times New Roman"/>
      <w:i/>
      <w:iCs/>
      <w:snapToGrid w:val="0"/>
      <w:color w:val="5B9BD5" w:themeColor="accent1"/>
      <w:kern w:val="22"/>
      <w:sz w:val="22"/>
      <w:szCs w:val="22"/>
      <w:lang w:val="sl-SI"/>
    </w:rPr>
  </w:style>
  <w:style w:type="paragraph" w:styleId="Konnaopomba-besedilo">
    <w:name w:val="endnote text"/>
    <w:basedOn w:val="Navaden"/>
    <w:link w:val="Konnaopomba-besediloZnak"/>
    <w:semiHidden/>
    <w:unhideWhenUsed/>
    <w:rsid w:val="4D85E4E3"/>
    <w:pPr>
      <w:spacing w:line="240" w:lineRule="auto"/>
    </w:pPr>
    <w:rPr>
      <w:sz w:val="20"/>
      <w:szCs w:val="20"/>
    </w:rPr>
  </w:style>
  <w:style w:type="character" w:customStyle="1" w:styleId="Konnaopomba-besediloZnak">
    <w:name w:val="Končna opomba - besedilo Znak"/>
    <w:basedOn w:val="Privzetapisavaodstavka"/>
    <w:link w:val="Konnaopomba-besedilo"/>
    <w:semiHidden/>
    <w:rsid w:val="4D85E4E3"/>
    <w:rPr>
      <w:noProof w:val="0"/>
      <w:sz w:val="20"/>
      <w:szCs w:val="20"/>
      <w:lang w:val="sl-SI"/>
    </w:rPr>
  </w:style>
  <w:style w:type="paragraph" w:styleId="Sprotnaopomba-besedilo">
    <w:name w:val="footnote text"/>
    <w:basedOn w:val="Navaden"/>
    <w:link w:val="Sprotnaopomba-besediloZnak"/>
    <w:semiHidden/>
    <w:unhideWhenUsed/>
    <w:rsid w:val="4D85E4E3"/>
    <w:pPr>
      <w:spacing w:line="240" w:lineRule="auto"/>
    </w:pPr>
    <w:rPr>
      <w:sz w:val="20"/>
      <w:szCs w:val="20"/>
    </w:rPr>
  </w:style>
  <w:style w:type="character" w:customStyle="1" w:styleId="Sprotnaopomba-besediloZnak">
    <w:name w:val="Sprotna opomba - besedilo Znak"/>
    <w:basedOn w:val="Privzetapisavaodstavka"/>
    <w:link w:val="Sprotnaopomba-besedilo"/>
    <w:semiHidden/>
    <w:rsid w:val="4D85E4E3"/>
    <w:rPr>
      <w:noProof w:val="0"/>
      <w:sz w:val="20"/>
      <w:szCs w:val="20"/>
      <w:lang w:val="sl-SI"/>
    </w:rPr>
  </w:style>
  <w:style w:type="character" w:customStyle="1" w:styleId="normaltextrun">
    <w:name w:val="normaltextrun"/>
    <w:basedOn w:val="Privzetapisavaodstavka"/>
    <w:rsid w:val="00767A9B"/>
  </w:style>
  <w:style w:type="character" w:customStyle="1" w:styleId="eop">
    <w:name w:val="eop"/>
    <w:basedOn w:val="Privzetapisavaodstavka"/>
    <w:rsid w:val="00767A9B"/>
  </w:style>
  <w:style w:type="paragraph" w:customStyle="1" w:styleId="Slog1">
    <w:name w:val="Slog1"/>
    <w:basedOn w:val="GeoZSPodnaslovStL1"/>
    <w:link w:val="Slog1Znak"/>
    <w:qFormat/>
    <w:rsid w:val="005E296F"/>
    <w:pPr>
      <w:numPr>
        <w:numId w:val="0"/>
      </w:numPr>
      <w:ind w:left="431" w:hanging="431"/>
    </w:pPr>
    <w:rPr>
      <w:bCs/>
    </w:rPr>
  </w:style>
  <w:style w:type="paragraph" w:customStyle="1" w:styleId="Slog2">
    <w:name w:val="Slog2"/>
    <w:basedOn w:val="Slog1"/>
    <w:qFormat/>
    <w:rsid w:val="005E296F"/>
    <w:pPr>
      <w:numPr>
        <w:ilvl w:val="2"/>
      </w:numPr>
      <w:ind w:left="505" w:hanging="505"/>
    </w:pPr>
  </w:style>
  <w:style w:type="character" w:customStyle="1" w:styleId="Slog1Znak">
    <w:name w:val="Slog1 Znak"/>
    <w:basedOn w:val="GeoZSPodnaslovStL1Char"/>
    <w:link w:val="Slog1"/>
    <w:rsid w:val="005E296F"/>
    <w:rPr>
      <w:rFonts w:asciiTheme="minorHAnsi" w:eastAsiaTheme="majorEastAsia" w:hAnsiTheme="minorHAnsi" w:cs="Times New Roman"/>
      <w:b/>
      <w:bCs/>
      <w:noProof w:val="0"/>
      <w:snapToGrid w:val="0"/>
      <w:kern w:val="22"/>
      <w:sz w:val="22"/>
      <w:szCs w:val="22"/>
      <w:lang w:val="sl-SI"/>
    </w:rPr>
  </w:style>
  <w:style w:type="paragraph" w:customStyle="1" w:styleId="Slog3">
    <w:name w:val="Slog3"/>
    <w:basedOn w:val="GeoZSPodnaslovStL2"/>
    <w:link w:val="Slog3Znak"/>
    <w:qFormat/>
    <w:rsid w:val="005E296F"/>
    <w:pPr>
      <w:numPr>
        <w:ilvl w:val="0"/>
        <w:numId w:val="2"/>
      </w:numPr>
      <w:jc w:val="both"/>
    </w:pPr>
  </w:style>
  <w:style w:type="paragraph" w:customStyle="1" w:styleId="Slog4">
    <w:name w:val="Slog4"/>
    <w:basedOn w:val="GeoZSPodnaslovStL3"/>
    <w:link w:val="Slog4Znak"/>
    <w:qFormat/>
    <w:rsid w:val="005E296F"/>
    <w:pPr>
      <w:numPr>
        <w:ilvl w:val="0"/>
        <w:numId w:val="0"/>
      </w:numPr>
      <w:tabs>
        <w:tab w:val="num" w:pos="360"/>
      </w:tabs>
      <w:ind w:left="360" w:hanging="360"/>
      <w:jc w:val="both"/>
    </w:pPr>
  </w:style>
  <w:style w:type="character" w:customStyle="1" w:styleId="GeoZSPodnaslovStL2Znak">
    <w:name w:val="GeoZS_PodnaslovSt_L2. Znak"/>
    <w:basedOn w:val="GeoZSPodnaslovStL1Char"/>
    <w:link w:val="GeoZSPodnaslovStL2"/>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3Znak">
    <w:name w:val="Slog3 Znak"/>
    <w:basedOn w:val="GeoZSPodnaslovStL2Znak"/>
    <w:link w:val="Slog3"/>
    <w:rsid w:val="005E296F"/>
    <w:rPr>
      <w:rFonts w:asciiTheme="minorHAnsi" w:eastAsiaTheme="majorEastAsia" w:hAnsiTheme="minorHAnsi" w:cs="Times New Roman"/>
      <w:b/>
      <w:bCs w:val="0"/>
      <w:noProof w:val="0"/>
      <w:snapToGrid w:val="0"/>
      <w:kern w:val="22"/>
      <w:sz w:val="22"/>
      <w:szCs w:val="22"/>
      <w:lang w:val="sl-SI"/>
    </w:rPr>
  </w:style>
  <w:style w:type="paragraph" w:customStyle="1" w:styleId="disertacijanavaden">
    <w:name w:val="disertacija navaden"/>
    <w:basedOn w:val="Navaden"/>
    <w:link w:val="disertacijanavadenZnak"/>
    <w:qFormat/>
    <w:rsid w:val="005E296F"/>
    <w:pPr>
      <w:widowControl/>
      <w:spacing w:line="360" w:lineRule="auto"/>
    </w:pPr>
    <w:rPr>
      <w:rFonts w:ascii="Times New Roman" w:hAnsi="Times New Roman"/>
      <w:lang w:val="en-GB" w:eastAsia="sl-SI"/>
    </w:rPr>
  </w:style>
  <w:style w:type="character" w:customStyle="1" w:styleId="GeoZSPodnaslovStL3Znak">
    <w:name w:val="GeoZS_PodnaslovSt_L3. Znak"/>
    <w:basedOn w:val="GeoZSPodnaslovStL1Char"/>
    <w:link w:val="GeoZSPodnaslovStL3"/>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4Znak">
    <w:name w:val="Slog4 Znak"/>
    <w:basedOn w:val="GeoZSPodnaslovStL3Znak"/>
    <w:link w:val="Slog4"/>
    <w:rsid w:val="005E296F"/>
    <w:rPr>
      <w:rFonts w:asciiTheme="minorHAnsi" w:eastAsiaTheme="majorEastAsia" w:hAnsiTheme="minorHAnsi" w:cs="Times New Roman"/>
      <w:b/>
      <w:bCs w:val="0"/>
      <w:noProof w:val="0"/>
      <w:snapToGrid w:val="0"/>
      <w:kern w:val="22"/>
      <w:sz w:val="22"/>
      <w:szCs w:val="22"/>
      <w:lang w:val="sl-SI"/>
    </w:rPr>
  </w:style>
  <w:style w:type="character" w:customStyle="1" w:styleId="disertacijanavadenZnak">
    <w:name w:val="disertacija navaden Znak"/>
    <w:basedOn w:val="Privzetapisavaodstavka"/>
    <w:link w:val="disertacijanavaden"/>
    <w:rsid w:val="005E296F"/>
    <w:rPr>
      <w:rFonts w:ascii="Times New Roman" w:eastAsia="Times New Roman" w:hAnsi="Times New Roman"/>
      <w:sz w:val="22"/>
      <w:szCs w:val="22"/>
      <w:lang w:val="en-GB" w:eastAsia="sl-SI"/>
    </w:rPr>
  </w:style>
  <w:style w:type="paragraph" w:customStyle="1" w:styleId="disslike">
    <w:name w:val="dis. slike"/>
    <w:basedOn w:val="Navaden"/>
    <w:link w:val="disslikeZnak"/>
    <w:qFormat/>
    <w:rsid w:val="005E296F"/>
    <w:pPr>
      <w:widowControl/>
      <w:spacing w:line="360" w:lineRule="auto"/>
    </w:pPr>
    <w:rPr>
      <w:rFonts w:ascii="Times New Roman" w:eastAsiaTheme="minorHAnsi" w:hAnsi="Times New Roman" w:cstheme="minorBidi"/>
      <w:sz w:val="20"/>
      <w:szCs w:val="20"/>
      <w:lang w:val="en-GB"/>
    </w:rPr>
  </w:style>
  <w:style w:type="character" w:customStyle="1" w:styleId="disslikeZnak">
    <w:name w:val="dis. slike Znak"/>
    <w:basedOn w:val="Privzetapisavaodstavka"/>
    <w:link w:val="disslike"/>
    <w:rsid w:val="005E296F"/>
    <w:rPr>
      <w:rFonts w:ascii="Times New Roman" w:eastAsiaTheme="minorHAnsi" w:hAnsi="Times New Roman" w:cstheme="minorBidi"/>
      <w:lang w:val="en-GB"/>
    </w:rPr>
  </w:style>
  <w:style w:type="character" w:styleId="Sprotnaopomba-sklic">
    <w:name w:val="footnote reference"/>
    <w:basedOn w:val="Privzetapisavaodstavka"/>
    <w:uiPriority w:val="99"/>
    <w:semiHidden/>
    <w:unhideWhenUsed/>
    <w:rsid w:val="00D8156B"/>
    <w:rPr>
      <w:vertAlign w:val="superscript"/>
    </w:rPr>
  </w:style>
  <w:style w:type="paragraph" w:customStyle="1" w:styleId="paragraph">
    <w:name w:val="paragraph"/>
    <w:basedOn w:val="Navaden"/>
    <w:rsid w:val="00852B05"/>
    <w:pPr>
      <w:widowControl/>
      <w:spacing w:before="100" w:beforeAutospacing="1" w:after="100" w:afterAutospacing="1" w:line="240" w:lineRule="auto"/>
    </w:pPr>
    <w:rPr>
      <w:rFonts w:ascii="Times New Roman" w:hAnsi="Times New Roman"/>
      <w:snapToGrid/>
      <w:kern w:val="0"/>
      <w:sz w:val="24"/>
      <w:szCs w:val="24"/>
      <w:lang w:eastAsia="sl-SI"/>
    </w:rPr>
  </w:style>
  <w:style w:type="character" w:customStyle="1" w:styleId="wacimagecontainer">
    <w:name w:val="wacimagecontainer"/>
    <w:basedOn w:val="Privzetapisavaodstavka"/>
    <w:rsid w:val="007238B1"/>
  </w:style>
  <w:style w:type="character" w:customStyle="1" w:styleId="cf01">
    <w:name w:val="cf01"/>
    <w:basedOn w:val="Privzetapisavaodstavka"/>
    <w:rsid w:val="00402666"/>
    <w:rPr>
      <w:rFonts w:ascii="Segoe UI" w:hAnsi="Segoe UI" w:cs="Segoe UI" w:hint="default"/>
      <w:sz w:val="18"/>
      <w:szCs w:val="18"/>
    </w:rPr>
  </w:style>
  <w:style w:type="paragraph" w:customStyle="1" w:styleId="pf0">
    <w:name w:val="pf0"/>
    <w:basedOn w:val="Navaden"/>
    <w:rsid w:val="0022208A"/>
    <w:pPr>
      <w:widowControl/>
      <w:spacing w:before="100" w:beforeAutospacing="1" w:after="100" w:afterAutospacing="1" w:line="240" w:lineRule="auto"/>
    </w:pPr>
    <w:rPr>
      <w:rFonts w:ascii="Times New Roman" w:hAnsi="Times New Roman"/>
      <w:snapToGrid/>
      <w:kern w:val="0"/>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174">
      <w:bodyDiv w:val="1"/>
      <w:marLeft w:val="0"/>
      <w:marRight w:val="0"/>
      <w:marTop w:val="0"/>
      <w:marBottom w:val="0"/>
      <w:divBdr>
        <w:top w:val="none" w:sz="0" w:space="0" w:color="auto"/>
        <w:left w:val="none" w:sz="0" w:space="0" w:color="auto"/>
        <w:bottom w:val="none" w:sz="0" w:space="0" w:color="auto"/>
        <w:right w:val="none" w:sz="0" w:space="0" w:color="auto"/>
      </w:divBdr>
    </w:div>
    <w:div w:id="152141437">
      <w:bodyDiv w:val="1"/>
      <w:marLeft w:val="0"/>
      <w:marRight w:val="0"/>
      <w:marTop w:val="0"/>
      <w:marBottom w:val="0"/>
      <w:divBdr>
        <w:top w:val="none" w:sz="0" w:space="0" w:color="auto"/>
        <w:left w:val="none" w:sz="0" w:space="0" w:color="auto"/>
        <w:bottom w:val="none" w:sz="0" w:space="0" w:color="auto"/>
        <w:right w:val="none" w:sz="0" w:space="0" w:color="auto"/>
      </w:divBdr>
    </w:div>
    <w:div w:id="182984909">
      <w:bodyDiv w:val="1"/>
      <w:marLeft w:val="0"/>
      <w:marRight w:val="0"/>
      <w:marTop w:val="0"/>
      <w:marBottom w:val="0"/>
      <w:divBdr>
        <w:top w:val="none" w:sz="0" w:space="0" w:color="auto"/>
        <w:left w:val="none" w:sz="0" w:space="0" w:color="auto"/>
        <w:bottom w:val="none" w:sz="0" w:space="0" w:color="auto"/>
        <w:right w:val="none" w:sz="0" w:space="0" w:color="auto"/>
      </w:divBdr>
      <w:divsChild>
        <w:div w:id="315957300">
          <w:marLeft w:val="360"/>
          <w:marRight w:val="0"/>
          <w:marTop w:val="200"/>
          <w:marBottom w:val="0"/>
          <w:divBdr>
            <w:top w:val="none" w:sz="0" w:space="0" w:color="auto"/>
            <w:left w:val="none" w:sz="0" w:space="0" w:color="auto"/>
            <w:bottom w:val="none" w:sz="0" w:space="0" w:color="auto"/>
            <w:right w:val="none" w:sz="0" w:space="0" w:color="auto"/>
          </w:divBdr>
        </w:div>
        <w:div w:id="647512986">
          <w:marLeft w:val="360"/>
          <w:marRight w:val="0"/>
          <w:marTop w:val="200"/>
          <w:marBottom w:val="0"/>
          <w:divBdr>
            <w:top w:val="none" w:sz="0" w:space="0" w:color="auto"/>
            <w:left w:val="none" w:sz="0" w:space="0" w:color="auto"/>
            <w:bottom w:val="none" w:sz="0" w:space="0" w:color="auto"/>
            <w:right w:val="none" w:sz="0" w:space="0" w:color="auto"/>
          </w:divBdr>
        </w:div>
      </w:divsChild>
    </w:div>
    <w:div w:id="195050888">
      <w:bodyDiv w:val="1"/>
      <w:marLeft w:val="0"/>
      <w:marRight w:val="0"/>
      <w:marTop w:val="0"/>
      <w:marBottom w:val="0"/>
      <w:divBdr>
        <w:top w:val="none" w:sz="0" w:space="0" w:color="auto"/>
        <w:left w:val="none" w:sz="0" w:space="0" w:color="auto"/>
        <w:bottom w:val="none" w:sz="0" w:space="0" w:color="auto"/>
        <w:right w:val="none" w:sz="0" w:space="0" w:color="auto"/>
      </w:divBdr>
    </w:div>
    <w:div w:id="199514143">
      <w:bodyDiv w:val="1"/>
      <w:marLeft w:val="0"/>
      <w:marRight w:val="0"/>
      <w:marTop w:val="0"/>
      <w:marBottom w:val="0"/>
      <w:divBdr>
        <w:top w:val="none" w:sz="0" w:space="0" w:color="auto"/>
        <w:left w:val="none" w:sz="0" w:space="0" w:color="auto"/>
        <w:bottom w:val="none" w:sz="0" w:space="0" w:color="auto"/>
        <w:right w:val="none" w:sz="0" w:space="0" w:color="auto"/>
      </w:divBdr>
    </w:div>
    <w:div w:id="296224349">
      <w:bodyDiv w:val="1"/>
      <w:marLeft w:val="0"/>
      <w:marRight w:val="0"/>
      <w:marTop w:val="0"/>
      <w:marBottom w:val="0"/>
      <w:divBdr>
        <w:top w:val="none" w:sz="0" w:space="0" w:color="auto"/>
        <w:left w:val="none" w:sz="0" w:space="0" w:color="auto"/>
        <w:bottom w:val="none" w:sz="0" w:space="0" w:color="auto"/>
        <w:right w:val="none" w:sz="0" w:space="0" w:color="auto"/>
      </w:divBdr>
    </w:div>
    <w:div w:id="318849162">
      <w:bodyDiv w:val="1"/>
      <w:marLeft w:val="0"/>
      <w:marRight w:val="0"/>
      <w:marTop w:val="0"/>
      <w:marBottom w:val="0"/>
      <w:divBdr>
        <w:top w:val="none" w:sz="0" w:space="0" w:color="auto"/>
        <w:left w:val="none" w:sz="0" w:space="0" w:color="auto"/>
        <w:bottom w:val="none" w:sz="0" w:space="0" w:color="auto"/>
        <w:right w:val="none" w:sz="0" w:space="0" w:color="auto"/>
      </w:divBdr>
    </w:div>
    <w:div w:id="332801112">
      <w:bodyDiv w:val="1"/>
      <w:marLeft w:val="0"/>
      <w:marRight w:val="0"/>
      <w:marTop w:val="0"/>
      <w:marBottom w:val="0"/>
      <w:divBdr>
        <w:top w:val="none" w:sz="0" w:space="0" w:color="auto"/>
        <w:left w:val="none" w:sz="0" w:space="0" w:color="auto"/>
        <w:bottom w:val="none" w:sz="0" w:space="0" w:color="auto"/>
        <w:right w:val="none" w:sz="0" w:space="0" w:color="auto"/>
      </w:divBdr>
    </w:div>
    <w:div w:id="410738580">
      <w:bodyDiv w:val="1"/>
      <w:marLeft w:val="0"/>
      <w:marRight w:val="0"/>
      <w:marTop w:val="0"/>
      <w:marBottom w:val="0"/>
      <w:divBdr>
        <w:top w:val="none" w:sz="0" w:space="0" w:color="auto"/>
        <w:left w:val="none" w:sz="0" w:space="0" w:color="auto"/>
        <w:bottom w:val="none" w:sz="0" w:space="0" w:color="auto"/>
        <w:right w:val="none" w:sz="0" w:space="0" w:color="auto"/>
      </w:divBdr>
    </w:div>
    <w:div w:id="421414963">
      <w:bodyDiv w:val="1"/>
      <w:marLeft w:val="0"/>
      <w:marRight w:val="0"/>
      <w:marTop w:val="0"/>
      <w:marBottom w:val="0"/>
      <w:divBdr>
        <w:top w:val="none" w:sz="0" w:space="0" w:color="auto"/>
        <w:left w:val="none" w:sz="0" w:space="0" w:color="auto"/>
        <w:bottom w:val="none" w:sz="0" w:space="0" w:color="auto"/>
        <w:right w:val="none" w:sz="0" w:space="0" w:color="auto"/>
      </w:divBdr>
    </w:div>
    <w:div w:id="423651178">
      <w:bodyDiv w:val="1"/>
      <w:marLeft w:val="0"/>
      <w:marRight w:val="0"/>
      <w:marTop w:val="0"/>
      <w:marBottom w:val="0"/>
      <w:divBdr>
        <w:top w:val="none" w:sz="0" w:space="0" w:color="auto"/>
        <w:left w:val="none" w:sz="0" w:space="0" w:color="auto"/>
        <w:bottom w:val="none" w:sz="0" w:space="0" w:color="auto"/>
        <w:right w:val="none" w:sz="0" w:space="0" w:color="auto"/>
      </w:divBdr>
    </w:div>
    <w:div w:id="439449854">
      <w:bodyDiv w:val="1"/>
      <w:marLeft w:val="0"/>
      <w:marRight w:val="0"/>
      <w:marTop w:val="0"/>
      <w:marBottom w:val="0"/>
      <w:divBdr>
        <w:top w:val="none" w:sz="0" w:space="0" w:color="auto"/>
        <w:left w:val="none" w:sz="0" w:space="0" w:color="auto"/>
        <w:bottom w:val="none" w:sz="0" w:space="0" w:color="auto"/>
        <w:right w:val="none" w:sz="0" w:space="0" w:color="auto"/>
      </w:divBdr>
      <w:divsChild>
        <w:div w:id="1563641398">
          <w:marLeft w:val="360"/>
          <w:marRight w:val="0"/>
          <w:marTop w:val="200"/>
          <w:marBottom w:val="0"/>
          <w:divBdr>
            <w:top w:val="none" w:sz="0" w:space="0" w:color="auto"/>
            <w:left w:val="none" w:sz="0" w:space="0" w:color="auto"/>
            <w:bottom w:val="none" w:sz="0" w:space="0" w:color="auto"/>
            <w:right w:val="none" w:sz="0" w:space="0" w:color="auto"/>
          </w:divBdr>
        </w:div>
      </w:divsChild>
    </w:div>
    <w:div w:id="510342372">
      <w:bodyDiv w:val="1"/>
      <w:marLeft w:val="0"/>
      <w:marRight w:val="0"/>
      <w:marTop w:val="0"/>
      <w:marBottom w:val="0"/>
      <w:divBdr>
        <w:top w:val="none" w:sz="0" w:space="0" w:color="auto"/>
        <w:left w:val="none" w:sz="0" w:space="0" w:color="auto"/>
        <w:bottom w:val="none" w:sz="0" w:space="0" w:color="auto"/>
        <w:right w:val="none" w:sz="0" w:space="0" w:color="auto"/>
      </w:divBdr>
    </w:div>
    <w:div w:id="577519868">
      <w:bodyDiv w:val="1"/>
      <w:marLeft w:val="0"/>
      <w:marRight w:val="0"/>
      <w:marTop w:val="0"/>
      <w:marBottom w:val="0"/>
      <w:divBdr>
        <w:top w:val="none" w:sz="0" w:space="0" w:color="auto"/>
        <w:left w:val="none" w:sz="0" w:space="0" w:color="auto"/>
        <w:bottom w:val="none" w:sz="0" w:space="0" w:color="auto"/>
        <w:right w:val="none" w:sz="0" w:space="0" w:color="auto"/>
      </w:divBdr>
      <w:divsChild>
        <w:div w:id="1508473083">
          <w:marLeft w:val="360"/>
          <w:marRight w:val="0"/>
          <w:marTop w:val="200"/>
          <w:marBottom w:val="0"/>
          <w:divBdr>
            <w:top w:val="none" w:sz="0" w:space="0" w:color="auto"/>
            <w:left w:val="none" w:sz="0" w:space="0" w:color="auto"/>
            <w:bottom w:val="none" w:sz="0" w:space="0" w:color="auto"/>
            <w:right w:val="none" w:sz="0" w:space="0" w:color="auto"/>
          </w:divBdr>
        </w:div>
        <w:div w:id="2087847137">
          <w:marLeft w:val="360"/>
          <w:marRight w:val="0"/>
          <w:marTop w:val="200"/>
          <w:marBottom w:val="0"/>
          <w:divBdr>
            <w:top w:val="none" w:sz="0" w:space="0" w:color="auto"/>
            <w:left w:val="none" w:sz="0" w:space="0" w:color="auto"/>
            <w:bottom w:val="none" w:sz="0" w:space="0" w:color="auto"/>
            <w:right w:val="none" w:sz="0" w:space="0" w:color="auto"/>
          </w:divBdr>
        </w:div>
      </w:divsChild>
    </w:div>
    <w:div w:id="620263037">
      <w:bodyDiv w:val="1"/>
      <w:marLeft w:val="0"/>
      <w:marRight w:val="0"/>
      <w:marTop w:val="0"/>
      <w:marBottom w:val="0"/>
      <w:divBdr>
        <w:top w:val="none" w:sz="0" w:space="0" w:color="auto"/>
        <w:left w:val="none" w:sz="0" w:space="0" w:color="auto"/>
        <w:bottom w:val="none" w:sz="0" w:space="0" w:color="auto"/>
        <w:right w:val="none" w:sz="0" w:space="0" w:color="auto"/>
      </w:divBdr>
    </w:div>
    <w:div w:id="684136841">
      <w:bodyDiv w:val="1"/>
      <w:marLeft w:val="0"/>
      <w:marRight w:val="0"/>
      <w:marTop w:val="0"/>
      <w:marBottom w:val="0"/>
      <w:divBdr>
        <w:top w:val="none" w:sz="0" w:space="0" w:color="auto"/>
        <w:left w:val="none" w:sz="0" w:space="0" w:color="auto"/>
        <w:bottom w:val="none" w:sz="0" w:space="0" w:color="auto"/>
        <w:right w:val="none" w:sz="0" w:space="0" w:color="auto"/>
      </w:divBdr>
      <w:divsChild>
        <w:div w:id="1537498600">
          <w:marLeft w:val="0"/>
          <w:marRight w:val="0"/>
          <w:marTop w:val="0"/>
          <w:marBottom w:val="0"/>
          <w:divBdr>
            <w:top w:val="none" w:sz="0" w:space="0" w:color="auto"/>
            <w:left w:val="none" w:sz="0" w:space="0" w:color="auto"/>
            <w:bottom w:val="none" w:sz="0" w:space="0" w:color="auto"/>
            <w:right w:val="none" w:sz="0" w:space="0" w:color="auto"/>
          </w:divBdr>
        </w:div>
        <w:div w:id="1650475295">
          <w:marLeft w:val="0"/>
          <w:marRight w:val="0"/>
          <w:marTop w:val="0"/>
          <w:marBottom w:val="0"/>
          <w:divBdr>
            <w:top w:val="none" w:sz="0" w:space="0" w:color="auto"/>
            <w:left w:val="none" w:sz="0" w:space="0" w:color="auto"/>
            <w:bottom w:val="none" w:sz="0" w:space="0" w:color="auto"/>
            <w:right w:val="none" w:sz="0" w:space="0" w:color="auto"/>
          </w:divBdr>
        </w:div>
      </w:divsChild>
    </w:div>
    <w:div w:id="702633337">
      <w:bodyDiv w:val="1"/>
      <w:marLeft w:val="0"/>
      <w:marRight w:val="0"/>
      <w:marTop w:val="0"/>
      <w:marBottom w:val="0"/>
      <w:divBdr>
        <w:top w:val="none" w:sz="0" w:space="0" w:color="auto"/>
        <w:left w:val="none" w:sz="0" w:space="0" w:color="auto"/>
        <w:bottom w:val="none" w:sz="0" w:space="0" w:color="auto"/>
        <w:right w:val="none" w:sz="0" w:space="0" w:color="auto"/>
      </w:divBdr>
      <w:divsChild>
        <w:div w:id="1778990045">
          <w:marLeft w:val="0"/>
          <w:marRight w:val="0"/>
          <w:marTop w:val="0"/>
          <w:marBottom w:val="0"/>
          <w:divBdr>
            <w:top w:val="none" w:sz="0" w:space="0" w:color="auto"/>
            <w:left w:val="none" w:sz="0" w:space="0" w:color="auto"/>
            <w:bottom w:val="none" w:sz="0" w:space="0" w:color="auto"/>
            <w:right w:val="none" w:sz="0" w:space="0" w:color="auto"/>
          </w:divBdr>
        </w:div>
        <w:div w:id="1880047576">
          <w:marLeft w:val="0"/>
          <w:marRight w:val="0"/>
          <w:marTop w:val="0"/>
          <w:marBottom w:val="0"/>
          <w:divBdr>
            <w:top w:val="none" w:sz="0" w:space="0" w:color="auto"/>
            <w:left w:val="none" w:sz="0" w:space="0" w:color="auto"/>
            <w:bottom w:val="none" w:sz="0" w:space="0" w:color="auto"/>
            <w:right w:val="none" w:sz="0" w:space="0" w:color="auto"/>
          </w:divBdr>
        </w:div>
      </w:divsChild>
    </w:div>
    <w:div w:id="741218039">
      <w:bodyDiv w:val="1"/>
      <w:marLeft w:val="0"/>
      <w:marRight w:val="0"/>
      <w:marTop w:val="0"/>
      <w:marBottom w:val="0"/>
      <w:divBdr>
        <w:top w:val="none" w:sz="0" w:space="0" w:color="auto"/>
        <w:left w:val="none" w:sz="0" w:space="0" w:color="auto"/>
        <w:bottom w:val="none" w:sz="0" w:space="0" w:color="auto"/>
        <w:right w:val="none" w:sz="0" w:space="0" w:color="auto"/>
      </w:divBdr>
      <w:divsChild>
        <w:div w:id="98108669">
          <w:marLeft w:val="0"/>
          <w:marRight w:val="0"/>
          <w:marTop w:val="0"/>
          <w:marBottom w:val="0"/>
          <w:divBdr>
            <w:top w:val="none" w:sz="0" w:space="0" w:color="auto"/>
            <w:left w:val="none" w:sz="0" w:space="0" w:color="auto"/>
            <w:bottom w:val="none" w:sz="0" w:space="0" w:color="auto"/>
            <w:right w:val="none" w:sz="0" w:space="0" w:color="auto"/>
          </w:divBdr>
        </w:div>
        <w:div w:id="416169361">
          <w:marLeft w:val="0"/>
          <w:marRight w:val="0"/>
          <w:marTop w:val="0"/>
          <w:marBottom w:val="0"/>
          <w:divBdr>
            <w:top w:val="none" w:sz="0" w:space="0" w:color="auto"/>
            <w:left w:val="none" w:sz="0" w:space="0" w:color="auto"/>
            <w:bottom w:val="none" w:sz="0" w:space="0" w:color="auto"/>
            <w:right w:val="none" w:sz="0" w:space="0" w:color="auto"/>
          </w:divBdr>
        </w:div>
        <w:div w:id="539632023">
          <w:marLeft w:val="0"/>
          <w:marRight w:val="0"/>
          <w:marTop w:val="0"/>
          <w:marBottom w:val="0"/>
          <w:divBdr>
            <w:top w:val="none" w:sz="0" w:space="0" w:color="auto"/>
            <w:left w:val="none" w:sz="0" w:space="0" w:color="auto"/>
            <w:bottom w:val="none" w:sz="0" w:space="0" w:color="auto"/>
            <w:right w:val="none" w:sz="0" w:space="0" w:color="auto"/>
          </w:divBdr>
        </w:div>
        <w:div w:id="1294293820">
          <w:marLeft w:val="0"/>
          <w:marRight w:val="0"/>
          <w:marTop w:val="0"/>
          <w:marBottom w:val="0"/>
          <w:divBdr>
            <w:top w:val="none" w:sz="0" w:space="0" w:color="auto"/>
            <w:left w:val="none" w:sz="0" w:space="0" w:color="auto"/>
            <w:bottom w:val="none" w:sz="0" w:space="0" w:color="auto"/>
            <w:right w:val="none" w:sz="0" w:space="0" w:color="auto"/>
          </w:divBdr>
        </w:div>
        <w:div w:id="1702048618">
          <w:marLeft w:val="0"/>
          <w:marRight w:val="0"/>
          <w:marTop w:val="0"/>
          <w:marBottom w:val="0"/>
          <w:divBdr>
            <w:top w:val="none" w:sz="0" w:space="0" w:color="auto"/>
            <w:left w:val="none" w:sz="0" w:space="0" w:color="auto"/>
            <w:bottom w:val="none" w:sz="0" w:space="0" w:color="auto"/>
            <w:right w:val="none" w:sz="0" w:space="0" w:color="auto"/>
          </w:divBdr>
        </w:div>
        <w:div w:id="2119059528">
          <w:marLeft w:val="0"/>
          <w:marRight w:val="0"/>
          <w:marTop w:val="0"/>
          <w:marBottom w:val="0"/>
          <w:divBdr>
            <w:top w:val="none" w:sz="0" w:space="0" w:color="auto"/>
            <w:left w:val="none" w:sz="0" w:space="0" w:color="auto"/>
            <w:bottom w:val="none" w:sz="0" w:space="0" w:color="auto"/>
            <w:right w:val="none" w:sz="0" w:space="0" w:color="auto"/>
          </w:divBdr>
        </w:div>
      </w:divsChild>
    </w:div>
    <w:div w:id="792870660">
      <w:bodyDiv w:val="1"/>
      <w:marLeft w:val="0"/>
      <w:marRight w:val="0"/>
      <w:marTop w:val="0"/>
      <w:marBottom w:val="0"/>
      <w:divBdr>
        <w:top w:val="none" w:sz="0" w:space="0" w:color="auto"/>
        <w:left w:val="none" w:sz="0" w:space="0" w:color="auto"/>
        <w:bottom w:val="none" w:sz="0" w:space="0" w:color="auto"/>
        <w:right w:val="none" w:sz="0" w:space="0" w:color="auto"/>
      </w:divBdr>
    </w:div>
    <w:div w:id="901644644">
      <w:bodyDiv w:val="1"/>
      <w:marLeft w:val="0"/>
      <w:marRight w:val="0"/>
      <w:marTop w:val="0"/>
      <w:marBottom w:val="0"/>
      <w:divBdr>
        <w:top w:val="none" w:sz="0" w:space="0" w:color="auto"/>
        <w:left w:val="none" w:sz="0" w:space="0" w:color="auto"/>
        <w:bottom w:val="none" w:sz="0" w:space="0" w:color="auto"/>
        <w:right w:val="none" w:sz="0" w:space="0" w:color="auto"/>
      </w:divBdr>
      <w:divsChild>
        <w:div w:id="1161847330">
          <w:marLeft w:val="360"/>
          <w:marRight w:val="0"/>
          <w:marTop w:val="200"/>
          <w:marBottom w:val="0"/>
          <w:divBdr>
            <w:top w:val="none" w:sz="0" w:space="0" w:color="auto"/>
            <w:left w:val="none" w:sz="0" w:space="0" w:color="auto"/>
            <w:bottom w:val="none" w:sz="0" w:space="0" w:color="auto"/>
            <w:right w:val="none" w:sz="0" w:space="0" w:color="auto"/>
          </w:divBdr>
        </w:div>
        <w:div w:id="1562599725">
          <w:marLeft w:val="360"/>
          <w:marRight w:val="0"/>
          <w:marTop w:val="200"/>
          <w:marBottom w:val="0"/>
          <w:divBdr>
            <w:top w:val="none" w:sz="0" w:space="0" w:color="auto"/>
            <w:left w:val="none" w:sz="0" w:space="0" w:color="auto"/>
            <w:bottom w:val="none" w:sz="0" w:space="0" w:color="auto"/>
            <w:right w:val="none" w:sz="0" w:space="0" w:color="auto"/>
          </w:divBdr>
        </w:div>
        <w:div w:id="1940066837">
          <w:marLeft w:val="360"/>
          <w:marRight w:val="0"/>
          <w:marTop w:val="200"/>
          <w:marBottom w:val="0"/>
          <w:divBdr>
            <w:top w:val="none" w:sz="0" w:space="0" w:color="auto"/>
            <w:left w:val="none" w:sz="0" w:space="0" w:color="auto"/>
            <w:bottom w:val="none" w:sz="0" w:space="0" w:color="auto"/>
            <w:right w:val="none" w:sz="0" w:space="0" w:color="auto"/>
          </w:divBdr>
        </w:div>
        <w:div w:id="2027632472">
          <w:marLeft w:val="360"/>
          <w:marRight w:val="0"/>
          <w:marTop w:val="200"/>
          <w:marBottom w:val="0"/>
          <w:divBdr>
            <w:top w:val="none" w:sz="0" w:space="0" w:color="auto"/>
            <w:left w:val="none" w:sz="0" w:space="0" w:color="auto"/>
            <w:bottom w:val="none" w:sz="0" w:space="0" w:color="auto"/>
            <w:right w:val="none" w:sz="0" w:space="0" w:color="auto"/>
          </w:divBdr>
        </w:div>
      </w:divsChild>
    </w:div>
    <w:div w:id="987594715">
      <w:bodyDiv w:val="1"/>
      <w:marLeft w:val="0"/>
      <w:marRight w:val="0"/>
      <w:marTop w:val="0"/>
      <w:marBottom w:val="0"/>
      <w:divBdr>
        <w:top w:val="none" w:sz="0" w:space="0" w:color="auto"/>
        <w:left w:val="none" w:sz="0" w:space="0" w:color="auto"/>
        <w:bottom w:val="none" w:sz="0" w:space="0" w:color="auto"/>
        <w:right w:val="none" w:sz="0" w:space="0" w:color="auto"/>
      </w:divBdr>
    </w:div>
    <w:div w:id="998775986">
      <w:bodyDiv w:val="1"/>
      <w:marLeft w:val="0"/>
      <w:marRight w:val="0"/>
      <w:marTop w:val="0"/>
      <w:marBottom w:val="0"/>
      <w:divBdr>
        <w:top w:val="none" w:sz="0" w:space="0" w:color="auto"/>
        <w:left w:val="none" w:sz="0" w:space="0" w:color="auto"/>
        <w:bottom w:val="none" w:sz="0" w:space="0" w:color="auto"/>
        <w:right w:val="none" w:sz="0" w:space="0" w:color="auto"/>
      </w:divBdr>
    </w:div>
    <w:div w:id="1074620983">
      <w:bodyDiv w:val="1"/>
      <w:marLeft w:val="0"/>
      <w:marRight w:val="0"/>
      <w:marTop w:val="0"/>
      <w:marBottom w:val="0"/>
      <w:divBdr>
        <w:top w:val="none" w:sz="0" w:space="0" w:color="auto"/>
        <w:left w:val="none" w:sz="0" w:space="0" w:color="auto"/>
        <w:bottom w:val="none" w:sz="0" w:space="0" w:color="auto"/>
        <w:right w:val="none" w:sz="0" w:space="0" w:color="auto"/>
      </w:divBdr>
      <w:divsChild>
        <w:div w:id="418137206">
          <w:marLeft w:val="0"/>
          <w:marRight w:val="0"/>
          <w:marTop w:val="0"/>
          <w:marBottom w:val="0"/>
          <w:divBdr>
            <w:top w:val="none" w:sz="0" w:space="0" w:color="auto"/>
            <w:left w:val="none" w:sz="0" w:space="0" w:color="auto"/>
            <w:bottom w:val="none" w:sz="0" w:space="0" w:color="auto"/>
            <w:right w:val="none" w:sz="0" w:space="0" w:color="auto"/>
          </w:divBdr>
        </w:div>
        <w:div w:id="488903181">
          <w:marLeft w:val="0"/>
          <w:marRight w:val="0"/>
          <w:marTop w:val="0"/>
          <w:marBottom w:val="0"/>
          <w:divBdr>
            <w:top w:val="none" w:sz="0" w:space="0" w:color="auto"/>
            <w:left w:val="none" w:sz="0" w:space="0" w:color="auto"/>
            <w:bottom w:val="none" w:sz="0" w:space="0" w:color="auto"/>
            <w:right w:val="none" w:sz="0" w:space="0" w:color="auto"/>
          </w:divBdr>
        </w:div>
        <w:div w:id="1813253636">
          <w:marLeft w:val="0"/>
          <w:marRight w:val="0"/>
          <w:marTop w:val="0"/>
          <w:marBottom w:val="0"/>
          <w:divBdr>
            <w:top w:val="none" w:sz="0" w:space="0" w:color="auto"/>
            <w:left w:val="none" w:sz="0" w:space="0" w:color="auto"/>
            <w:bottom w:val="none" w:sz="0" w:space="0" w:color="auto"/>
            <w:right w:val="none" w:sz="0" w:space="0" w:color="auto"/>
          </w:divBdr>
        </w:div>
      </w:divsChild>
    </w:div>
    <w:div w:id="1078408283">
      <w:bodyDiv w:val="1"/>
      <w:marLeft w:val="0"/>
      <w:marRight w:val="0"/>
      <w:marTop w:val="0"/>
      <w:marBottom w:val="0"/>
      <w:divBdr>
        <w:top w:val="none" w:sz="0" w:space="0" w:color="auto"/>
        <w:left w:val="none" w:sz="0" w:space="0" w:color="auto"/>
        <w:bottom w:val="none" w:sz="0" w:space="0" w:color="auto"/>
        <w:right w:val="none" w:sz="0" w:space="0" w:color="auto"/>
      </w:divBdr>
    </w:div>
    <w:div w:id="1079135032">
      <w:bodyDiv w:val="1"/>
      <w:marLeft w:val="0"/>
      <w:marRight w:val="0"/>
      <w:marTop w:val="0"/>
      <w:marBottom w:val="0"/>
      <w:divBdr>
        <w:top w:val="none" w:sz="0" w:space="0" w:color="auto"/>
        <w:left w:val="none" w:sz="0" w:space="0" w:color="auto"/>
        <w:bottom w:val="none" w:sz="0" w:space="0" w:color="auto"/>
        <w:right w:val="none" w:sz="0" w:space="0" w:color="auto"/>
      </w:divBdr>
    </w:div>
    <w:div w:id="1121917082">
      <w:bodyDiv w:val="1"/>
      <w:marLeft w:val="0"/>
      <w:marRight w:val="0"/>
      <w:marTop w:val="0"/>
      <w:marBottom w:val="0"/>
      <w:divBdr>
        <w:top w:val="none" w:sz="0" w:space="0" w:color="auto"/>
        <w:left w:val="none" w:sz="0" w:space="0" w:color="auto"/>
        <w:bottom w:val="none" w:sz="0" w:space="0" w:color="auto"/>
        <w:right w:val="none" w:sz="0" w:space="0" w:color="auto"/>
      </w:divBdr>
      <w:divsChild>
        <w:div w:id="1429698325">
          <w:marLeft w:val="360"/>
          <w:marRight w:val="0"/>
          <w:marTop w:val="200"/>
          <w:marBottom w:val="0"/>
          <w:divBdr>
            <w:top w:val="none" w:sz="0" w:space="0" w:color="auto"/>
            <w:left w:val="none" w:sz="0" w:space="0" w:color="auto"/>
            <w:bottom w:val="none" w:sz="0" w:space="0" w:color="auto"/>
            <w:right w:val="none" w:sz="0" w:space="0" w:color="auto"/>
          </w:divBdr>
        </w:div>
        <w:div w:id="1802192085">
          <w:marLeft w:val="360"/>
          <w:marRight w:val="0"/>
          <w:marTop w:val="200"/>
          <w:marBottom w:val="0"/>
          <w:divBdr>
            <w:top w:val="none" w:sz="0" w:space="0" w:color="auto"/>
            <w:left w:val="none" w:sz="0" w:space="0" w:color="auto"/>
            <w:bottom w:val="none" w:sz="0" w:space="0" w:color="auto"/>
            <w:right w:val="none" w:sz="0" w:space="0" w:color="auto"/>
          </w:divBdr>
        </w:div>
        <w:div w:id="2000306683">
          <w:marLeft w:val="360"/>
          <w:marRight w:val="0"/>
          <w:marTop w:val="200"/>
          <w:marBottom w:val="0"/>
          <w:divBdr>
            <w:top w:val="none" w:sz="0" w:space="0" w:color="auto"/>
            <w:left w:val="none" w:sz="0" w:space="0" w:color="auto"/>
            <w:bottom w:val="none" w:sz="0" w:space="0" w:color="auto"/>
            <w:right w:val="none" w:sz="0" w:space="0" w:color="auto"/>
          </w:divBdr>
        </w:div>
      </w:divsChild>
    </w:div>
    <w:div w:id="1142575188">
      <w:bodyDiv w:val="1"/>
      <w:marLeft w:val="0"/>
      <w:marRight w:val="0"/>
      <w:marTop w:val="0"/>
      <w:marBottom w:val="0"/>
      <w:divBdr>
        <w:top w:val="none" w:sz="0" w:space="0" w:color="auto"/>
        <w:left w:val="none" w:sz="0" w:space="0" w:color="auto"/>
        <w:bottom w:val="none" w:sz="0" w:space="0" w:color="auto"/>
        <w:right w:val="none" w:sz="0" w:space="0" w:color="auto"/>
      </w:divBdr>
      <w:divsChild>
        <w:div w:id="390349957">
          <w:marLeft w:val="0"/>
          <w:marRight w:val="0"/>
          <w:marTop w:val="0"/>
          <w:marBottom w:val="0"/>
          <w:divBdr>
            <w:top w:val="single" w:sz="18" w:space="4" w:color="006FCA"/>
            <w:left w:val="single" w:sz="18" w:space="4" w:color="006FCA"/>
            <w:bottom w:val="single" w:sz="18" w:space="4" w:color="006FCA"/>
            <w:right w:val="single" w:sz="18" w:space="4" w:color="006FCA"/>
          </w:divBdr>
          <w:divsChild>
            <w:div w:id="939289661">
              <w:marLeft w:val="0"/>
              <w:marRight w:val="0"/>
              <w:marTop w:val="0"/>
              <w:marBottom w:val="0"/>
              <w:divBdr>
                <w:top w:val="none" w:sz="0" w:space="0" w:color="auto"/>
                <w:left w:val="none" w:sz="0" w:space="0" w:color="auto"/>
                <w:bottom w:val="none" w:sz="0" w:space="0" w:color="auto"/>
                <w:right w:val="none" w:sz="0" w:space="0" w:color="auto"/>
              </w:divBdr>
              <w:divsChild>
                <w:div w:id="17437194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62549909">
      <w:bodyDiv w:val="1"/>
      <w:marLeft w:val="0"/>
      <w:marRight w:val="0"/>
      <w:marTop w:val="0"/>
      <w:marBottom w:val="0"/>
      <w:divBdr>
        <w:top w:val="none" w:sz="0" w:space="0" w:color="auto"/>
        <w:left w:val="none" w:sz="0" w:space="0" w:color="auto"/>
        <w:bottom w:val="none" w:sz="0" w:space="0" w:color="auto"/>
        <w:right w:val="none" w:sz="0" w:space="0" w:color="auto"/>
      </w:divBdr>
      <w:divsChild>
        <w:div w:id="1059128672">
          <w:marLeft w:val="360"/>
          <w:marRight w:val="0"/>
          <w:marTop w:val="200"/>
          <w:marBottom w:val="0"/>
          <w:divBdr>
            <w:top w:val="none" w:sz="0" w:space="0" w:color="auto"/>
            <w:left w:val="none" w:sz="0" w:space="0" w:color="auto"/>
            <w:bottom w:val="none" w:sz="0" w:space="0" w:color="auto"/>
            <w:right w:val="none" w:sz="0" w:space="0" w:color="auto"/>
          </w:divBdr>
        </w:div>
        <w:div w:id="1652129662">
          <w:marLeft w:val="360"/>
          <w:marRight w:val="0"/>
          <w:marTop w:val="200"/>
          <w:marBottom w:val="0"/>
          <w:divBdr>
            <w:top w:val="none" w:sz="0" w:space="0" w:color="auto"/>
            <w:left w:val="none" w:sz="0" w:space="0" w:color="auto"/>
            <w:bottom w:val="none" w:sz="0" w:space="0" w:color="auto"/>
            <w:right w:val="none" w:sz="0" w:space="0" w:color="auto"/>
          </w:divBdr>
        </w:div>
      </w:divsChild>
    </w:div>
    <w:div w:id="1200511347">
      <w:bodyDiv w:val="1"/>
      <w:marLeft w:val="0"/>
      <w:marRight w:val="0"/>
      <w:marTop w:val="0"/>
      <w:marBottom w:val="0"/>
      <w:divBdr>
        <w:top w:val="none" w:sz="0" w:space="0" w:color="auto"/>
        <w:left w:val="none" w:sz="0" w:space="0" w:color="auto"/>
        <w:bottom w:val="none" w:sz="0" w:space="0" w:color="auto"/>
        <w:right w:val="none" w:sz="0" w:space="0" w:color="auto"/>
      </w:divBdr>
      <w:divsChild>
        <w:div w:id="610210932">
          <w:marLeft w:val="0"/>
          <w:marRight w:val="0"/>
          <w:marTop w:val="0"/>
          <w:marBottom w:val="0"/>
          <w:divBdr>
            <w:top w:val="none" w:sz="0" w:space="0" w:color="auto"/>
            <w:left w:val="none" w:sz="0" w:space="0" w:color="auto"/>
            <w:bottom w:val="none" w:sz="0" w:space="0" w:color="auto"/>
            <w:right w:val="none" w:sz="0" w:space="0" w:color="auto"/>
          </w:divBdr>
        </w:div>
        <w:div w:id="1072237874">
          <w:marLeft w:val="0"/>
          <w:marRight w:val="0"/>
          <w:marTop w:val="0"/>
          <w:marBottom w:val="0"/>
          <w:divBdr>
            <w:top w:val="none" w:sz="0" w:space="0" w:color="auto"/>
            <w:left w:val="none" w:sz="0" w:space="0" w:color="auto"/>
            <w:bottom w:val="none" w:sz="0" w:space="0" w:color="auto"/>
            <w:right w:val="none" w:sz="0" w:space="0" w:color="auto"/>
          </w:divBdr>
        </w:div>
      </w:divsChild>
    </w:div>
    <w:div w:id="1210655567">
      <w:bodyDiv w:val="1"/>
      <w:marLeft w:val="0"/>
      <w:marRight w:val="0"/>
      <w:marTop w:val="0"/>
      <w:marBottom w:val="0"/>
      <w:divBdr>
        <w:top w:val="none" w:sz="0" w:space="0" w:color="auto"/>
        <w:left w:val="none" w:sz="0" w:space="0" w:color="auto"/>
        <w:bottom w:val="none" w:sz="0" w:space="0" w:color="auto"/>
        <w:right w:val="none" w:sz="0" w:space="0" w:color="auto"/>
      </w:divBdr>
    </w:div>
    <w:div w:id="1297756071">
      <w:bodyDiv w:val="1"/>
      <w:marLeft w:val="0"/>
      <w:marRight w:val="0"/>
      <w:marTop w:val="0"/>
      <w:marBottom w:val="0"/>
      <w:divBdr>
        <w:top w:val="none" w:sz="0" w:space="0" w:color="auto"/>
        <w:left w:val="none" w:sz="0" w:space="0" w:color="auto"/>
        <w:bottom w:val="none" w:sz="0" w:space="0" w:color="auto"/>
        <w:right w:val="none" w:sz="0" w:space="0" w:color="auto"/>
      </w:divBdr>
    </w:div>
    <w:div w:id="1335306526">
      <w:bodyDiv w:val="1"/>
      <w:marLeft w:val="0"/>
      <w:marRight w:val="0"/>
      <w:marTop w:val="0"/>
      <w:marBottom w:val="0"/>
      <w:divBdr>
        <w:top w:val="none" w:sz="0" w:space="0" w:color="auto"/>
        <w:left w:val="none" w:sz="0" w:space="0" w:color="auto"/>
        <w:bottom w:val="none" w:sz="0" w:space="0" w:color="auto"/>
        <w:right w:val="none" w:sz="0" w:space="0" w:color="auto"/>
      </w:divBdr>
      <w:divsChild>
        <w:div w:id="1043403539">
          <w:marLeft w:val="360"/>
          <w:marRight w:val="0"/>
          <w:marTop w:val="200"/>
          <w:marBottom w:val="0"/>
          <w:divBdr>
            <w:top w:val="none" w:sz="0" w:space="0" w:color="auto"/>
            <w:left w:val="none" w:sz="0" w:space="0" w:color="auto"/>
            <w:bottom w:val="none" w:sz="0" w:space="0" w:color="auto"/>
            <w:right w:val="none" w:sz="0" w:space="0" w:color="auto"/>
          </w:divBdr>
        </w:div>
        <w:div w:id="1852601627">
          <w:marLeft w:val="360"/>
          <w:marRight w:val="0"/>
          <w:marTop w:val="200"/>
          <w:marBottom w:val="0"/>
          <w:divBdr>
            <w:top w:val="none" w:sz="0" w:space="0" w:color="auto"/>
            <w:left w:val="none" w:sz="0" w:space="0" w:color="auto"/>
            <w:bottom w:val="none" w:sz="0" w:space="0" w:color="auto"/>
            <w:right w:val="none" w:sz="0" w:space="0" w:color="auto"/>
          </w:divBdr>
        </w:div>
      </w:divsChild>
    </w:div>
    <w:div w:id="1398821433">
      <w:bodyDiv w:val="1"/>
      <w:marLeft w:val="0"/>
      <w:marRight w:val="0"/>
      <w:marTop w:val="0"/>
      <w:marBottom w:val="0"/>
      <w:divBdr>
        <w:top w:val="none" w:sz="0" w:space="0" w:color="auto"/>
        <w:left w:val="none" w:sz="0" w:space="0" w:color="auto"/>
        <w:bottom w:val="none" w:sz="0" w:space="0" w:color="auto"/>
        <w:right w:val="none" w:sz="0" w:space="0" w:color="auto"/>
      </w:divBdr>
      <w:divsChild>
        <w:div w:id="317270765">
          <w:marLeft w:val="0"/>
          <w:marRight w:val="0"/>
          <w:marTop w:val="0"/>
          <w:marBottom w:val="0"/>
          <w:divBdr>
            <w:top w:val="none" w:sz="0" w:space="0" w:color="auto"/>
            <w:left w:val="none" w:sz="0" w:space="0" w:color="auto"/>
            <w:bottom w:val="none" w:sz="0" w:space="0" w:color="auto"/>
            <w:right w:val="none" w:sz="0" w:space="0" w:color="auto"/>
          </w:divBdr>
        </w:div>
        <w:div w:id="1393697516">
          <w:marLeft w:val="0"/>
          <w:marRight w:val="0"/>
          <w:marTop w:val="0"/>
          <w:marBottom w:val="0"/>
          <w:divBdr>
            <w:top w:val="none" w:sz="0" w:space="0" w:color="auto"/>
            <w:left w:val="none" w:sz="0" w:space="0" w:color="auto"/>
            <w:bottom w:val="none" w:sz="0" w:space="0" w:color="auto"/>
            <w:right w:val="none" w:sz="0" w:space="0" w:color="auto"/>
          </w:divBdr>
        </w:div>
      </w:divsChild>
    </w:div>
    <w:div w:id="1538397305">
      <w:bodyDiv w:val="1"/>
      <w:marLeft w:val="0"/>
      <w:marRight w:val="0"/>
      <w:marTop w:val="0"/>
      <w:marBottom w:val="0"/>
      <w:divBdr>
        <w:top w:val="none" w:sz="0" w:space="0" w:color="auto"/>
        <w:left w:val="none" w:sz="0" w:space="0" w:color="auto"/>
        <w:bottom w:val="none" w:sz="0" w:space="0" w:color="auto"/>
        <w:right w:val="none" w:sz="0" w:space="0" w:color="auto"/>
      </w:divBdr>
    </w:div>
    <w:div w:id="1541283787">
      <w:bodyDiv w:val="1"/>
      <w:marLeft w:val="0"/>
      <w:marRight w:val="0"/>
      <w:marTop w:val="0"/>
      <w:marBottom w:val="0"/>
      <w:divBdr>
        <w:top w:val="none" w:sz="0" w:space="0" w:color="auto"/>
        <w:left w:val="none" w:sz="0" w:space="0" w:color="auto"/>
        <w:bottom w:val="none" w:sz="0" w:space="0" w:color="auto"/>
        <w:right w:val="none" w:sz="0" w:space="0" w:color="auto"/>
      </w:divBdr>
    </w:div>
    <w:div w:id="1585216194">
      <w:bodyDiv w:val="1"/>
      <w:marLeft w:val="0"/>
      <w:marRight w:val="0"/>
      <w:marTop w:val="0"/>
      <w:marBottom w:val="0"/>
      <w:divBdr>
        <w:top w:val="none" w:sz="0" w:space="0" w:color="auto"/>
        <w:left w:val="none" w:sz="0" w:space="0" w:color="auto"/>
        <w:bottom w:val="none" w:sz="0" w:space="0" w:color="auto"/>
        <w:right w:val="none" w:sz="0" w:space="0" w:color="auto"/>
      </w:divBdr>
    </w:div>
    <w:div w:id="1797794874">
      <w:bodyDiv w:val="1"/>
      <w:marLeft w:val="0"/>
      <w:marRight w:val="0"/>
      <w:marTop w:val="0"/>
      <w:marBottom w:val="0"/>
      <w:divBdr>
        <w:top w:val="none" w:sz="0" w:space="0" w:color="auto"/>
        <w:left w:val="none" w:sz="0" w:space="0" w:color="auto"/>
        <w:bottom w:val="none" w:sz="0" w:space="0" w:color="auto"/>
        <w:right w:val="none" w:sz="0" w:space="0" w:color="auto"/>
      </w:divBdr>
    </w:div>
    <w:div w:id="1846938830">
      <w:bodyDiv w:val="1"/>
      <w:marLeft w:val="0"/>
      <w:marRight w:val="0"/>
      <w:marTop w:val="0"/>
      <w:marBottom w:val="0"/>
      <w:divBdr>
        <w:top w:val="none" w:sz="0" w:space="0" w:color="auto"/>
        <w:left w:val="none" w:sz="0" w:space="0" w:color="auto"/>
        <w:bottom w:val="none" w:sz="0" w:space="0" w:color="auto"/>
        <w:right w:val="none" w:sz="0" w:space="0" w:color="auto"/>
      </w:divBdr>
    </w:div>
    <w:div w:id="1913663358">
      <w:bodyDiv w:val="1"/>
      <w:marLeft w:val="0"/>
      <w:marRight w:val="0"/>
      <w:marTop w:val="0"/>
      <w:marBottom w:val="0"/>
      <w:divBdr>
        <w:top w:val="none" w:sz="0" w:space="0" w:color="auto"/>
        <w:left w:val="none" w:sz="0" w:space="0" w:color="auto"/>
        <w:bottom w:val="none" w:sz="0" w:space="0" w:color="auto"/>
        <w:right w:val="none" w:sz="0" w:space="0" w:color="auto"/>
      </w:divBdr>
    </w:div>
    <w:div w:id="1988775854">
      <w:bodyDiv w:val="1"/>
      <w:marLeft w:val="0"/>
      <w:marRight w:val="0"/>
      <w:marTop w:val="0"/>
      <w:marBottom w:val="0"/>
      <w:divBdr>
        <w:top w:val="none" w:sz="0" w:space="0" w:color="auto"/>
        <w:left w:val="none" w:sz="0" w:space="0" w:color="auto"/>
        <w:bottom w:val="none" w:sz="0" w:space="0" w:color="auto"/>
        <w:right w:val="none" w:sz="0" w:space="0" w:color="auto"/>
      </w:divBdr>
    </w:div>
    <w:div w:id="2001733216">
      <w:bodyDiv w:val="1"/>
      <w:marLeft w:val="0"/>
      <w:marRight w:val="0"/>
      <w:marTop w:val="0"/>
      <w:marBottom w:val="0"/>
      <w:divBdr>
        <w:top w:val="none" w:sz="0" w:space="0" w:color="auto"/>
        <w:left w:val="none" w:sz="0" w:space="0" w:color="auto"/>
        <w:bottom w:val="none" w:sz="0" w:space="0" w:color="auto"/>
        <w:right w:val="none" w:sz="0" w:space="0" w:color="auto"/>
      </w:divBdr>
    </w:div>
    <w:div w:id="2032754182">
      <w:bodyDiv w:val="1"/>
      <w:marLeft w:val="0"/>
      <w:marRight w:val="0"/>
      <w:marTop w:val="0"/>
      <w:marBottom w:val="0"/>
      <w:divBdr>
        <w:top w:val="none" w:sz="0" w:space="0" w:color="auto"/>
        <w:left w:val="none" w:sz="0" w:space="0" w:color="auto"/>
        <w:bottom w:val="none" w:sz="0" w:space="0" w:color="auto"/>
        <w:right w:val="none" w:sz="0" w:space="0" w:color="auto"/>
      </w:divBdr>
    </w:div>
    <w:div w:id="2056199593">
      <w:bodyDiv w:val="1"/>
      <w:marLeft w:val="0"/>
      <w:marRight w:val="0"/>
      <w:marTop w:val="0"/>
      <w:marBottom w:val="0"/>
      <w:divBdr>
        <w:top w:val="none" w:sz="0" w:space="0" w:color="auto"/>
        <w:left w:val="none" w:sz="0" w:space="0" w:color="auto"/>
        <w:bottom w:val="none" w:sz="0" w:space="0" w:color="auto"/>
        <w:right w:val="none" w:sz="0" w:space="0" w:color="auto"/>
      </w:divBdr>
    </w:div>
    <w:div w:id="21198335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eo-zs.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tanackov\Desktop\revizija%20junij%202017\Karta_aktivnih_prelomov_poporavki_1506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30BF0-91FE-45D8-9BBD-03C48FF8A4F7}">
  <ds:schemaRefs>
    <ds:schemaRef ds:uri="http://schemas.openxmlformats.org/officeDocument/2006/bibliography"/>
  </ds:schemaRefs>
</ds:datastoreItem>
</file>

<file path=docMetadata/LabelInfo.xml><?xml version="1.0" encoding="utf-8"?>
<clbl:labelList xmlns:clbl="http://schemas.microsoft.com/office/2020/mipLabelMetadata">
  <clbl:label id="{047eeac8-dfd7-4292-b90e-030b62c6643d}" enabled="0" method="" siteId="{047eeac8-dfd7-4292-b90e-030b62c6643d}" removed="1"/>
</clbl:labelList>
</file>

<file path=docProps/app.xml><?xml version="1.0" encoding="utf-8"?>
<Properties xmlns="http://schemas.openxmlformats.org/officeDocument/2006/extended-properties" xmlns:vt="http://schemas.openxmlformats.org/officeDocument/2006/docPropsVTypes">
  <Template>Karta_aktivnih_prelomov_poporavki_15062017.dotx</Template>
  <TotalTime>134</TotalTime>
  <Pages>9</Pages>
  <Words>2858</Words>
  <Characters>16293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Geološki zavod Slovenije</Company>
  <LinksUpToDate>false</LinksUpToDate>
  <CharactersWithSpaces>19113</CharactersWithSpaces>
  <SharedDoc>false</SharedDoc>
  <HLinks>
    <vt:vector size="6" baseType="variant">
      <vt:variant>
        <vt:i4>1966104</vt:i4>
      </vt:variant>
      <vt:variant>
        <vt:i4>0</vt:i4>
      </vt:variant>
      <vt:variant>
        <vt:i4>0</vt:i4>
      </vt:variant>
      <vt:variant>
        <vt:i4>5</vt:i4>
      </vt:variant>
      <vt:variant>
        <vt:lpwstr>http://www.geo-zs.si/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Atanackov</dc:creator>
  <cp:keywords/>
  <cp:lastModifiedBy>Manja Žebre</cp:lastModifiedBy>
  <cp:revision>17</cp:revision>
  <cp:lastPrinted>2021-12-11T04:55:00Z</cp:lastPrinted>
  <dcterms:created xsi:type="dcterms:W3CDTF">2026-06-01T09:50:00Z</dcterms:created>
  <dcterms:modified xsi:type="dcterms:W3CDTF">2026-06-01T12:05:00Z</dcterms:modified>
</cp:coreProperties>
</file>