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EC173" w14:textId="77777777" w:rsidR="00B63B63" w:rsidRPr="00512AC6" w:rsidRDefault="00B63B63" w:rsidP="00524B94">
      <w:pPr>
        <w:pStyle w:val="Noga"/>
        <w:rPr>
          <w:sz w:val="20"/>
          <w:szCs w:val="20"/>
          <w:lang w:val="en-US"/>
        </w:rPr>
      </w:pPr>
    </w:p>
    <w:tbl>
      <w:tblPr>
        <w:tblW w:w="9429" w:type="dxa"/>
        <w:tblInd w:w="-34" w:type="dxa"/>
        <w:tblLayout w:type="fixed"/>
        <w:tblLook w:val="04A0" w:firstRow="1" w:lastRow="0" w:firstColumn="1" w:lastColumn="0" w:noHBand="0" w:noVBand="1"/>
      </w:tblPr>
      <w:tblGrid>
        <w:gridCol w:w="236"/>
        <w:gridCol w:w="236"/>
        <w:gridCol w:w="8957"/>
      </w:tblGrid>
      <w:tr w:rsidR="00512AC6" w:rsidRPr="00243248" w14:paraId="596DBD90" w14:textId="77777777" w:rsidTr="4F0269B4">
        <w:tc>
          <w:tcPr>
            <w:tcW w:w="236" w:type="dxa"/>
            <w:shd w:val="clear" w:color="auto" w:fill="auto"/>
          </w:tcPr>
          <w:p w14:paraId="3C52A3C8" w14:textId="77777777" w:rsidR="00105D63" w:rsidRPr="00512AC6" w:rsidRDefault="00105D63" w:rsidP="00105D63">
            <w:pPr>
              <w:rPr>
                <w:lang w:val="en-US"/>
              </w:rPr>
            </w:pPr>
          </w:p>
        </w:tc>
        <w:tc>
          <w:tcPr>
            <w:tcW w:w="236" w:type="dxa"/>
            <w:shd w:val="clear" w:color="auto" w:fill="0075AF"/>
          </w:tcPr>
          <w:p w14:paraId="49621688" w14:textId="77777777" w:rsidR="00105D63" w:rsidRPr="00512AC6" w:rsidRDefault="00105D63" w:rsidP="00105D63">
            <w:pPr>
              <w:rPr>
                <w:sz w:val="12"/>
                <w:szCs w:val="12"/>
                <w:lang w:val="en-US"/>
              </w:rPr>
            </w:pPr>
          </w:p>
        </w:tc>
        <w:tc>
          <w:tcPr>
            <w:tcW w:w="8957" w:type="dxa"/>
            <w:shd w:val="clear" w:color="auto" w:fill="auto"/>
          </w:tcPr>
          <w:p w14:paraId="5307484E" w14:textId="21A3A41E" w:rsidR="00F02109" w:rsidRPr="00295746" w:rsidRDefault="00295746" w:rsidP="00295746">
            <w:pPr>
              <w:pStyle w:val="Glavninaslov"/>
              <w:rPr>
                <w:noProof/>
                <w:sz w:val="40"/>
                <w:szCs w:val="40"/>
              </w:rPr>
            </w:pPr>
            <w:r w:rsidRPr="4F0269B4">
              <w:rPr>
                <w:noProof/>
                <w:sz w:val="40"/>
                <w:szCs w:val="40"/>
              </w:rPr>
              <w:t>Načrt ravnanja z raziskovalnimi podatki NRRP</w:t>
            </w:r>
          </w:p>
        </w:tc>
      </w:tr>
      <w:tr w:rsidR="00512AC6" w:rsidRPr="00243248" w14:paraId="3B10AE72" w14:textId="77777777" w:rsidTr="4F0269B4">
        <w:tc>
          <w:tcPr>
            <w:tcW w:w="236" w:type="dxa"/>
            <w:shd w:val="clear" w:color="auto" w:fill="auto"/>
          </w:tcPr>
          <w:p w14:paraId="620E265C" w14:textId="77777777" w:rsidR="00105D63" w:rsidRPr="006777C6" w:rsidRDefault="00105D63" w:rsidP="00105D63">
            <w:pPr>
              <w:rPr>
                <w:lang w:val="en-US"/>
              </w:rPr>
            </w:pPr>
          </w:p>
        </w:tc>
        <w:tc>
          <w:tcPr>
            <w:tcW w:w="236" w:type="dxa"/>
            <w:shd w:val="clear" w:color="auto" w:fill="66964B"/>
          </w:tcPr>
          <w:p w14:paraId="53E28A96" w14:textId="2BE18326" w:rsidR="00105D63" w:rsidRPr="006777C6" w:rsidRDefault="00105D63" w:rsidP="00105D63">
            <w:pPr>
              <w:rPr>
                <w:sz w:val="12"/>
                <w:szCs w:val="12"/>
                <w:lang w:val="en-US"/>
              </w:rPr>
            </w:pPr>
          </w:p>
        </w:tc>
        <w:tc>
          <w:tcPr>
            <w:tcW w:w="8957" w:type="dxa"/>
            <w:shd w:val="clear" w:color="auto" w:fill="auto"/>
          </w:tcPr>
          <w:p w14:paraId="4932C086" w14:textId="14C1B029" w:rsidR="00222D64" w:rsidRPr="006777C6" w:rsidRDefault="009E393B" w:rsidP="00105D63">
            <w:pPr>
              <w:rPr>
                <w:sz w:val="26"/>
                <w:szCs w:val="26"/>
              </w:rPr>
            </w:pPr>
            <w:r w:rsidRPr="009E393B">
              <w:rPr>
                <w:sz w:val="26"/>
                <w:szCs w:val="26"/>
              </w:rPr>
              <w:t>ENLIL</w:t>
            </w:r>
          </w:p>
        </w:tc>
      </w:tr>
      <w:tr w:rsidR="00512AC6" w:rsidRPr="00243248" w14:paraId="66F6EF3A" w14:textId="77777777" w:rsidTr="4F0269B4">
        <w:tc>
          <w:tcPr>
            <w:tcW w:w="236" w:type="dxa"/>
            <w:shd w:val="clear" w:color="auto" w:fill="auto"/>
          </w:tcPr>
          <w:p w14:paraId="0A01161F" w14:textId="77777777" w:rsidR="005C5999" w:rsidRPr="00243248" w:rsidRDefault="005C5999" w:rsidP="00105D63">
            <w:pPr>
              <w:rPr>
                <w:lang w:val="it-IT"/>
              </w:rPr>
            </w:pPr>
          </w:p>
        </w:tc>
        <w:tc>
          <w:tcPr>
            <w:tcW w:w="236" w:type="dxa"/>
            <w:shd w:val="clear" w:color="auto" w:fill="9EC751"/>
          </w:tcPr>
          <w:p w14:paraId="66BA5A68" w14:textId="77777777" w:rsidR="005C5999" w:rsidRPr="00243248" w:rsidRDefault="005C5999" w:rsidP="00105D63">
            <w:pPr>
              <w:rPr>
                <w:sz w:val="12"/>
                <w:szCs w:val="12"/>
                <w:lang w:val="it-IT"/>
              </w:rPr>
            </w:pPr>
          </w:p>
        </w:tc>
        <w:tc>
          <w:tcPr>
            <w:tcW w:w="8957" w:type="dxa"/>
            <w:shd w:val="clear" w:color="auto" w:fill="auto"/>
          </w:tcPr>
          <w:p w14:paraId="175118A4" w14:textId="61717789" w:rsidR="00295746" w:rsidRDefault="00295746" w:rsidP="00295746">
            <w:pPr>
              <w:pStyle w:val="Vsebina"/>
            </w:pPr>
            <w:r>
              <w:t xml:space="preserve">Datum zadnjega urejanja: </w:t>
            </w:r>
            <w:r w:rsidR="009E393B">
              <w:t>19</w:t>
            </w:r>
            <w:r>
              <w:t>.</w:t>
            </w:r>
            <w:r w:rsidR="009E393B">
              <w:t>03</w:t>
            </w:r>
            <w:r>
              <w:t>.</w:t>
            </w:r>
            <w:r w:rsidR="009E393B">
              <w:t>2025</w:t>
            </w:r>
          </w:p>
          <w:p w14:paraId="13A974EA" w14:textId="066BE464" w:rsidR="00F02109" w:rsidRPr="00295746" w:rsidRDefault="00295746" w:rsidP="001679FB">
            <w:pPr>
              <w:pStyle w:val="Vsebina"/>
            </w:pPr>
            <w:r>
              <w:t>Verzija: NRRP_</w:t>
            </w:r>
            <w:r w:rsidR="009E393B">
              <w:t>ENLIL</w:t>
            </w:r>
            <w:r>
              <w:t>_v01</w:t>
            </w:r>
          </w:p>
        </w:tc>
      </w:tr>
    </w:tbl>
    <w:p w14:paraId="4C62B165" w14:textId="40A33FE7" w:rsidR="00387B62" w:rsidRPr="00F16C91" w:rsidRDefault="00387B62" w:rsidP="00295746"/>
    <w:p w14:paraId="2F51581E" w14:textId="6BF915B7" w:rsidR="00295746" w:rsidRDefault="00DF7634" w:rsidP="00DF7634">
      <w:pPr>
        <w:pStyle w:val="GeoZSPodnaslovStL1"/>
        <w:numPr>
          <w:ilvl w:val="0"/>
          <w:numId w:val="0"/>
        </w:numPr>
      </w:pPr>
      <w:bookmarkStart w:id="0" w:name="_Toc89078327"/>
      <w:bookmarkStart w:id="1" w:name="_Toc192770016"/>
      <w:r>
        <w:t xml:space="preserve">0. </w:t>
      </w:r>
      <w:r w:rsidR="00295746">
        <w:t>Splošne informacije</w:t>
      </w:r>
    </w:p>
    <w:p w14:paraId="735BD29D" w14:textId="77777777" w:rsidR="00295746" w:rsidRPr="00295746" w:rsidRDefault="00295746" w:rsidP="00295746">
      <w:bookmarkStart w:id="2" w:name="_Toc284709549"/>
      <w:bookmarkStart w:id="3" w:name="_Toc284709810"/>
      <w:bookmarkStart w:id="4" w:name="_Toc284710206"/>
      <w:bookmarkStart w:id="5" w:name="_Toc284758799"/>
      <w:bookmarkStart w:id="6" w:name="_Toc284759787"/>
      <w:bookmarkStart w:id="7" w:name="_Toc284759867"/>
      <w:bookmarkStart w:id="8" w:name="_Toc284762666"/>
      <w:bookmarkStart w:id="9" w:name="_Toc284765023"/>
      <w:bookmarkStart w:id="10" w:name="_Toc284765505"/>
      <w:bookmarkStart w:id="11" w:name="_Toc284765803"/>
      <w:bookmarkStart w:id="12" w:name="_Toc311305827"/>
      <w:bookmarkStart w:id="13" w:name="_Toc311306106"/>
      <w:bookmarkStart w:id="14" w:name="_Toc311713504"/>
      <w:bookmarkStart w:id="15" w:name="_Toc311717791"/>
      <w:bookmarkStart w:id="16" w:name="_Toc311717816"/>
      <w:bookmarkEnd w:id="0"/>
      <w:bookmarkEnd w:id="1"/>
    </w:p>
    <w:p w14:paraId="072C6ACA" w14:textId="786C60D6" w:rsidR="00295746" w:rsidRDefault="00295746" w:rsidP="00CB0298">
      <w:pPr>
        <w:spacing w:after="120"/>
      </w:pPr>
      <w:r w:rsidRPr="00DF7634">
        <w:rPr>
          <w:b/>
          <w:bCs/>
        </w:rPr>
        <w:t>Naziv projekta:</w:t>
      </w:r>
      <w:r>
        <w:t xml:space="preserve"> </w:t>
      </w:r>
      <w:r w:rsidR="009E393B" w:rsidRPr="009E393B">
        <w:t>Dinamika geokemičnih procesov pod vplivom izjemnih vremenskih dogodkov – ENLIL</w:t>
      </w:r>
    </w:p>
    <w:p w14:paraId="4E097889" w14:textId="4C790189" w:rsidR="00295746" w:rsidRDefault="00295746" w:rsidP="00CB0298">
      <w:pPr>
        <w:spacing w:after="120"/>
      </w:pPr>
      <w:r w:rsidRPr="00DF7634">
        <w:rPr>
          <w:b/>
          <w:bCs/>
        </w:rPr>
        <w:t>Vodja projekta:</w:t>
      </w:r>
      <w:r>
        <w:t xml:space="preserve"> </w:t>
      </w:r>
      <w:r w:rsidR="009E393B" w:rsidRPr="009E393B">
        <w:t>dr. Martin Gaberšek</w:t>
      </w:r>
    </w:p>
    <w:p w14:paraId="5C61FF9A" w14:textId="1BDE3105" w:rsidR="00295746" w:rsidRDefault="00295746" w:rsidP="00CB0298">
      <w:pPr>
        <w:spacing w:after="120"/>
      </w:pPr>
      <w:r w:rsidRPr="00DF7634">
        <w:rPr>
          <w:b/>
          <w:bCs/>
        </w:rPr>
        <w:t>Institucija:</w:t>
      </w:r>
      <w:r>
        <w:t xml:space="preserve"> </w:t>
      </w:r>
      <w:r w:rsidR="009E393B" w:rsidRPr="009E393B">
        <w:t>Geološki zavod Slovenije</w:t>
      </w:r>
    </w:p>
    <w:p w14:paraId="36979D00" w14:textId="13F79377" w:rsidR="00295746" w:rsidRDefault="00295746" w:rsidP="00CB0298">
      <w:pPr>
        <w:spacing w:after="120"/>
      </w:pPr>
      <w:r w:rsidRPr="00DF7634">
        <w:rPr>
          <w:b/>
          <w:bCs/>
        </w:rPr>
        <w:t>Program financiranja:</w:t>
      </w:r>
      <w:r>
        <w:t xml:space="preserve"> </w:t>
      </w:r>
      <w:r w:rsidR="009E393B" w:rsidRPr="009E393B">
        <w:t>ARIS RSF - O</w:t>
      </w:r>
    </w:p>
    <w:p w14:paraId="716ECB9C" w14:textId="232178D8" w:rsidR="00295746" w:rsidRDefault="00295746" w:rsidP="00CB0298">
      <w:pPr>
        <w:spacing w:after="120"/>
      </w:pPr>
      <w:r w:rsidRPr="00DF7634">
        <w:rPr>
          <w:b/>
          <w:bCs/>
        </w:rPr>
        <w:t>Številka projekta:</w:t>
      </w:r>
      <w:r>
        <w:t xml:space="preserve"> </w:t>
      </w:r>
      <w:r w:rsidR="009E393B">
        <w:t>/</w:t>
      </w:r>
    </w:p>
    <w:p w14:paraId="42860BDE" w14:textId="2EC65B95" w:rsidR="00295746" w:rsidRDefault="00295746" w:rsidP="00CB0298">
      <w:pPr>
        <w:spacing w:after="120"/>
      </w:pPr>
      <w:r w:rsidRPr="00DF7634">
        <w:rPr>
          <w:b/>
          <w:bCs/>
        </w:rPr>
        <w:t>Začetek projekta:</w:t>
      </w:r>
      <w:r>
        <w:t xml:space="preserve"> </w:t>
      </w:r>
      <w:r w:rsidR="009E393B" w:rsidRPr="009E393B">
        <w:t>01.06.2024</w:t>
      </w:r>
    </w:p>
    <w:p w14:paraId="2B822894" w14:textId="3E93E266" w:rsidR="00295746" w:rsidRDefault="00295746" w:rsidP="00CB0298">
      <w:pPr>
        <w:spacing w:after="120"/>
      </w:pPr>
      <w:r w:rsidRPr="00DF7634">
        <w:rPr>
          <w:b/>
          <w:bCs/>
        </w:rPr>
        <w:t>Konec projekta:</w:t>
      </w:r>
      <w:r>
        <w:t xml:space="preserve"> </w:t>
      </w:r>
      <w:r w:rsidR="009E393B" w:rsidRPr="009E393B">
        <w:t>31.05.2026</w:t>
      </w:r>
    </w:p>
    <w:p w14:paraId="3B5B82F1" w14:textId="1BAB93AC" w:rsidR="00295746" w:rsidRDefault="00295746" w:rsidP="00CB0298">
      <w:pPr>
        <w:spacing w:after="120"/>
      </w:pPr>
      <w:r w:rsidRPr="00DF7634">
        <w:rPr>
          <w:b/>
          <w:bCs/>
        </w:rPr>
        <w:t>Podatkovni skrbnik:</w:t>
      </w:r>
      <w:r>
        <w:t xml:space="preserve"> </w:t>
      </w:r>
      <w:r w:rsidR="009E393B">
        <w:t>dr. Petra Gostinčar</w:t>
      </w:r>
    </w:p>
    <w:p w14:paraId="40BB34D6" w14:textId="77777777" w:rsidR="00295746" w:rsidRDefault="00295746" w:rsidP="00295746">
      <w:pPr>
        <w:spacing w:before="120" w:after="120"/>
      </w:pPr>
    </w:p>
    <w:p w14:paraId="19BBEC7C" w14:textId="301EF3D7" w:rsidR="00CB0298" w:rsidRDefault="00295746" w:rsidP="00971C67">
      <w:pPr>
        <w:spacing w:before="120" w:after="120"/>
        <w:jc w:val="both"/>
      </w:pPr>
      <w:r w:rsidRPr="00DF7634">
        <w:rPr>
          <w:b/>
          <w:bCs/>
        </w:rPr>
        <w:t>Povzetek projekta:</w:t>
      </w:r>
      <w:r>
        <w:t xml:space="preserve"> </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00A50C29" w:rsidRPr="00A50C29">
        <w:t>Podnebne spremembe in z njimi povezani pojavi so eden izmed največjih izzivov današnje civilizacije.</w:t>
      </w:r>
      <w:r w:rsidR="00971C67">
        <w:t xml:space="preserve"> Ob i</w:t>
      </w:r>
      <w:r w:rsidR="004D01A3">
        <w:t>zjemni</w:t>
      </w:r>
      <w:r w:rsidR="00971C67">
        <w:t>h</w:t>
      </w:r>
      <w:r w:rsidR="004D01A3">
        <w:t xml:space="preserve"> padavinski</w:t>
      </w:r>
      <w:r w:rsidR="00971C67">
        <w:t>h dogodkih</w:t>
      </w:r>
      <w:r w:rsidR="004D01A3">
        <w:t xml:space="preserve"> </w:t>
      </w:r>
      <w:r w:rsidR="00A50C29" w:rsidRPr="00A50C29">
        <w:t>in poplav</w:t>
      </w:r>
      <w:r w:rsidR="00971C67">
        <w:t>ah pride</w:t>
      </w:r>
      <w:r w:rsidR="00F26D79">
        <w:t xml:space="preserve"> do erozije in </w:t>
      </w:r>
      <w:r w:rsidR="007C26F6" w:rsidRPr="00A50C29">
        <w:t>prostorsk</w:t>
      </w:r>
      <w:r w:rsidR="007C26F6">
        <w:t>e</w:t>
      </w:r>
      <w:r w:rsidR="007C26F6" w:rsidRPr="00A50C29">
        <w:t xml:space="preserve"> prerazporeditv</w:t>
      </w:r>
      <w:r w:rsidR="007C26F6">
        <w:t>e</w:t>
      </w:r>
      <w:r w:rsidR="00F26D79">
        <w:t xml:space="preserve"> velike količine naravnega in antropogenega materiala ter do</w:t>
      </w:r>
      <w:r w:rsidR="007C26F6" w:rsidRPr="00A50C29">
        <w:t xml:space="preserve"> </w:t>
      </w:r>
      <w:r w:rsidR="00F26D79">
        <w:t>(</w:t>
      </w:r>
      <w:r w:rsidR="007C26F6" w:rsidRPr="00A50C29">
        <w:t>re</w:t>
      </w:r>
      <w:r w:rsidR="00F26D79">
        <w:t>)</w:t>
      </w:r>
      <w:r w:rsidR="007C26F6" w:rsidRPr="00A50C29">
        <w:t>mobilizacij</w:t>
      </w:r>
      <w:r w:rsidR="007C26F6">
        <w:t>e</w:t>
      </w:r>
      <w:r w:rsidR="007C26F6" w:rsidRPr="00A50C29">
        <w:t xml:space="preserve"> kemičnih elementov</w:t>
      </w:r>
      <w:r w:rsidR="004D01A3">
        <w:t xml:space="preserve"> na zemeljskem površju</w:t>
      </w:r>
      <w:r w:rsidR="00A50C29" w:rsidRPr="00A50C29">
        <w:t>. Med procesi premeščanja se lahko bistveno spremenijo fizikalno-kemične lastnosti elementov, kar vpliva na njihovo obnašanje, topnost, mobilnost, biodostopnost, kar lahko predstavlja tveganje za površinske in podzemne vode, ekosisteme ter zdravje ljudi.</w:t>
      </w:r>
      <w:r w:rsidR="00367DFA">
        <w:t xml:space="preserve"> V okviru projekta ENLIL bomo raziskovali </w:t>
      </w:r>
      <w:r w:rsidR="00A50C29" w:rsidRPr="00A50C29">
        <w:t>dinamik</w:t>
      </w:r>
      <w:r w:rsidR="00367DFA">
        <w:t>o</w:t>
      </w:r>
      <w:r w:rsidR="00A50C29" w:rsidRPr="00A50C29">
        <w:t xml:space="preserve"> geokemičnih procesov pod vplivom izjemnih padavinskih dogodkov. </w:t>
      </w:r>
      <w:r w:rsidR="00A13B2B">
        <w:t>Glavni cilji projekta so</w:t>
      </w:r>
      <w:r w:rsidR="00051ED7">
        <w:t>:</w:t>
      </w:r>
      <w:r w:rsidR="00A13B2B">
        <w:t xml:space="preserve"> 1) </w:t>
      </w:r>
      <w:r w:rsidR="00A50C29" w:rsidRPr="00A50C29">
        <w:t>ugotoviti posledice vremenskih ujm na geokemične lastnosti testnega območja in opredeliti morebitne spremembe obremenjenosti okolja pred in po ujmi,</w:t>
      </w:r>
      <w:r w:rsidR="00A13B2B">
        <w:t xml:space="preserve"> 2) </w:t>
      </w:r>
      <w:r w:rsidR="00A50C29" w:rsidRPr="00A50C29">
        <w:t>opredeliti območja, ki so bila v času ujme izpostavljena eroziji in akumulaciji materiala,</w:t>
      </w:r>
      <w:r w:rsidR="00A13B2B">
        <w:t xml:space="preserve"> 3) </w:t>
      </w:r>
      <w:r w:rsidR="00056888">
        <w:t>oceniti</w:t>
      </w:r>
      <w:r w:rsidR="00A50C29" w:rsidRPr="00A50C29">
        <w:t xml:space="preserve"> dejavnike, ki vplivajo na prerazporeditev in spremembe fizikalno-kemičnih lastnostih elementov ter njihovih trdnih nosilcev pod vplivom ekstremnih padavinskih dogodkov,</w:t>
      </w:r>
      <w:r w:rsidR="00A13B2B">
        <w:t xml:space="preserve"> 4) </w:t>
      </w:r>
      <w:r w:rsidR="00A50C29" w:rsidRPr="00A50C29">
        <w:t>oceniti prispevek rudarskih odpadkov k onesnaževanju vodotokov in rečnih sedimentov v luči ekstremnih padavinskih dogodkov,</w:t>
      </w:r>
      <w:r w:rsidR="00A13B2B">
        <w:t xml:space="preserve"> </w:t>
      </w:r>
      <w:r w:rsidR="00056888">
        <w:t>5</w:t>
      </w:r>
      <w:r w:rsidR="00A13B2B">
        <w:t xml:space="preserve">) </w:t>
      </w:r>
      <w:r w:rsidR="00A50C29" w:rsidRPr="00A50C29">
        <w:t>oceniti vire in stabilnost trdnih nosilcev elementov pred in po ujmi,</w:t>
      </w:r>
      <w:r w:rsidR="00A13B2B">
        <w:t xml:space="preserve"> </w:t>
      </w:r>
      <w:r w:rsidR="00056888">
        <w:t>6</w:t>
      </w:r>
      <w:r w:rsidR="00A13B2B">
        <w:t xml:space="preserve">) </w:t>
      </w:r>
      <w:r w:rsidR="00A50C29" w:rsidRPr="00A50C29">
        <w:t>oceniti tveganje za zdravje otrok v Zg</w:t>
      </w:r>
      <w:r w:rsidR="00FD7D20">
        <w:t>.</w:t>
      </w:r>
      <w:r w:rsidR="00A50C29" w:rsidRPr="00A50C29">
        <w:t xml:space="preserve"> Mežiški dolini upoštevajoč vse vire in poti izpostavljenosti svincu,</w:t>
      </w:r>
      <w:r w:rsidR="00A13B2B">
        <w:t xml:space="preserve"> </w:t>
      </w:r>
      <w:r w:rsidR="00056888">
        <w:t>7</w:t>
      </w:r>
      <w:r w:rsidR="00A13B2B">
        <w:t xml:space="preserve">) </w:t>
      </w:r>
      <w:r w:rsidR="00A50C29" w:rsidRPr="00A50C29">
        <w:t>konsolidacija obstoječih in novopridobljenih podatkov o geokemičnem stanju okolja na območju Zgornje Mežiške doline v skupno bazo, ki bo predstavljala osnovo za nadaljnje geokemične preiskave tega območja in širše.</w:t>
      </w:r>
      <w:r w:rsidR="0051253A">
        <w:t xml:space="preserve"> </w:t>
      </w:r>
      <w:r w:rsidR="00A50C29" w:rsidRPr="00A50C29">
        <w:t xml:space="preserve">Z uporabo ustreznih metodoloških korakov in raznolikih, a komplementarnih analiznih metod bomo pridobili celosten vpogled v učinke izjemnih padavinskih dogodkov na geokemične lastnosti testnega območja in spremembe v obremenjenosti okolja pred ter po ujmi. </w:t>
      </w:r>
      <w:r w:rsidR="00114F71">
        <w:t>R</w:t>
      </w:r>
      <w:r w:rsidR="00A50C29" w:rsidRPr="00A50C29">
        <w:t>aziskava dinamike premeščanja materiala in spremljajočih procesov ter fizikalno-kemičnih sprememb na primeru Zg. Mežiške doline bo doprinesla ključne informacije k razumevanju te aktualne in dolgoročno pomembne tematike ter kreirala novo znanje, ki nam bo omogočalo boljšo pripravljenost na tovrstne dogodke v prihodnje.</w:t>
      </w:r>
      <w:r w:rsidR="00CB0298">
        <w:br w:type="page"/>
      </w:r>
    </w:p>
    <w:p w14:paraId="090B03CA" w14:textId="4F86415F" w:rsidR="00DF7634" w:rsidRDefault="009E393B" w:rsidP="00CB0298">
      <w:pPr>
        <w:rPr>
          <w:sz w:val="24"/>
          <w:szCs w:val="24"/>
        </w:rPr>
      </w:pPr>
      <w:r w:rsidRPr="009E393B">
        <w:rPr>
          <w:sz w:val="24"/>
          <w:szCs w:val="24"/>
        </w:rPr>
        <w:lastRenderedPageBreak/>
        <w:t>DINAMIKA GEOKEMIČNIH PROCESOV POD VPLIVOM IZJEMNIH VREMENSKIH DOGODKOV – ENLIL</w:t>
      </w:r>
    </w:p>
    <w:p w14:paraId="47AC9F5F" w14:textId="77777777" w:rsidR="009E393B" w:rsidRDefault="009E393B" w:rsidP="00CB0298"/>
    <w:p w14:paraId="2560AD14" w14:textId="5067792B" w:rsidR="00295746" w:rsidRPr="005A527F" w:rsidRDefault="00295746" w:rsidP="00295746">
      <w:pPr>
        <w:pStyle w:val="GeoZSPodnaslovStL1"/>
      </w:pPr>
      <w:r w:rsidRPr="005A527F">
        <w:t>POVZETEK IN OPIS RAZISKOVALNIH PODATKOV</w:t>
      </w:r>
    </w:p>
    <w:p w14:paraId="03B52429" w14:textId="2CA047E1" w:rsidR="00295746" w:rsidRPr="005A527F" w:rsidRDefault="00295746" w:rsidP="00295746">
      <w:pPr>
        <w:pStyle w:val="Slog3"/>
        <w:numPr>
          <w:ilvl w:val="1"/>
          <w:numId w:val="3"/>
        </w:numPr>
        <w:spacing w:line="240" w:lineRule="auto"/>
        <w:ind w:left="397" w:hanging="397"/>
        <w:rPr>
          <w:rStyle w:val="normaltextrun"/>
          <w:rFonts w:ascii="Calibri" w:hAnsi="Calibri" w:cs="Calibri"/>
        </w:rPr>
      </w:pPr>
      <w:r w:rsidRPr="005A527F">
        <w:rPr>
          <w:rStyle w:val="normaltextrun"/>
          <w:rFonts w:ascii="Calibri" w:hAnsi="Calibri" w:cs="Calibri"/>
        </w:rPr>
        <w:t>Ali boste pri projektu ponovno uporabili že obstoječe podatke predhodnih raziskav?</w:t>
      </w:r>
    </w:p>
    <w:p w14:paraId="09BA9FA3" w14:textId="5806B62F" w:rsidR="00CA254A" w:rsidRPr="005A527F" w:rsidRDefault="00B46BC4" w:rsidP="00CA254A">
      <w:sdt>
        <w:sdtPr>
          <w:rPr>
            <w:rFonts w:ascii="Segoe UI Symbol" w:hAnsi="Segoe UI Symbol" w:cs="Segoe UI Symbol"/>
          </w:rPr>
          <w:id w:val="-910771810"/>
          <w14:checkbox>
            <w14:checked w14:val="1"/>
            <w14:checkedState w14:val="2612" w14:font="MS Gothic"/>
            <w14:uncheckedState w14:val="2610" w14:font="MS Gothic"/>
          </w14:checkbox>
        </w:sdtPr>
        <w:sdtEndPr/>
        <w:sdtContent>
          <w:r w:rsidR="009E393B">
            <w:rPr>
              <w:rFonts w:ascii="MS Gothic" w:eastAsia="MS Gothic" w:hAnsi="MS Gothic" w:cs="Segoe UI Symbol" w:hint="eastAsia"/>
            </w:rPr>
            <w:t>☒</w:t>
          </w:r>
        </w:sdtContent>
      </w:sdt>
      <w:r w:rsidR="00CA254A" w:rsidRPr="005A527F">
        <w:t xml:space="preserve"> D</w:t>
      </w:r>
      <w:r w:rsidR="00B77305" w:rsidRPr="005A527F">
        <w:t>a</w:t>
      </w:r>
    </w:p>
    <w:p w14:paraId="3DBCAB17" w14:textId="191455E7" w:rsidR="00295746" w:rsidRPr="005A527F" w:rsidRDefault="00B46BC4" w:rsidP="00CA254A">
      <w:sdt>
        <w:sdtPr>
          <w:rPr>
            <w:rFonts w:ascii="Segoe UI Symbol" w:hAnsi="Segoe UI Symbol" w:cs="Segoe UI Symbol"/>
          </w:rPr>
          <w:id w:val="1360310379"/>
          <w14:checkbox>
            <w14:checked w14:val="0"/>
            <w14:checkedState w14:val="2612" w14:font="MS Gothic"/>
            <w14:uncheckedState w14:val="2610" w14:font="MS Gothic"/>
          </w14:checkbox>
        </w:sdtPr>
        <w:sdtEndPr/>
        <w:sdtContent>
          <w:r w:rsidR="00CA254A" w:rsidRPr="005A527F">
            <w:rPr>
              <w:rFonts w:ascii="MS Gothic" w:eastAsia="MS Gothic" w:hAnsi="MS Gothic" w:cs="Segoe UI Symbol" w:hint="eastAsia"/>
            </w:rPr>
            <w:t>☐</w:t>
          </w:r>
        </w:sdtContent>
      </w:sdt>
      <w:r w:rsidR="00CA254A" w:rsidRPr="005A527F">
        <w:t xml:space="preserve"> N</w:t>
      </w:r>
      <w:r w:rsidR="00B77305" w:rsidRPr="005A527F">
        <w:t>e</w:t>
      </w:r>
    </w:p>
    <w:p w14:paraId="6FD0F83A" w14:textId="77777777" w:rsidR="00CA254A" w:rsidRPr="005A527F" w:rsidRDefault="00CA254A" w:rsidP="00CA254A"/>
    <w:p w14:paraId="1139BFD1" w14:textId="10CE6601" w:rsidR="00CB0298" w:rsidRDefault="009E393B" w:rsidP="00FD7D20">
      <w:pPr>
        <w:jc w:val="both"/>
      </w:pPr>
      <w:r w:rsidRPr="009E393B">
        <w:t>Za primerjavo z novo pridobljenimi podatki, bomo ponovno uporabili podatke preteklih geokemičnih raziskav</w:t>
      </w:r>
      <w:r>
        <w:t xml:space="preserve"> GeoZS na območju </w:t>
      </w:r>
      <w:r w:rsidR="00F8000B">
        <w:t>Z</w:t>
      </w:r>
      <w:r>
        <w:t>gornje Mežiške doline</w:t>
      </w:r>
      <w:r w:rsidR="0007681E">
        <w:t>. Ti podatki so</w:t>
      </w:r>
      <w:r w:rsidRPr="009E393B">
        <w:t xml:space="preserve"> številski podatki oz. vsebnosti kemičnih elementov v različnih okoljskih medijih.</w:t>
      </w:r>
    </w:p>
    <w:p w14:paraId="6B48386A" w14:textId="77777777" w:rsidR="00F8000B" w:rsidRPr="005A527F" w:rsidRDefault="00F8000B" w:rsidP="00FD7D20">
      <w:pPr>
        <w:jc w:val="both"/>
      </w:pPr>
    </w:p>
    <w:p w14:paraId="67FF5BD1" w14:textId="7046D881" w:rsidR="00CA254A" w:rsidRPr="005A527F" w:rsidRDefault="00CA254A" w:rsidP="00CA25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DA: pojasnite, katere že obstoječe podatke boste uporabili.</w:t>
      </w:r>
    </w:p>
    <w:p w14:paraId="3715C27A" w14:textId="174BFF4C" w:rsidR="00CA254A" w:rsidRPr="005A527F" w:rsidRDefault="00CA254A" w:rsidP="00CA25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NE: pojasnite, kakšne so ovire glede ponovne uporabe že obstoječih podatkov. Na kratko opišite razloge za takšno odločitev.</w:t>
      </w:r>
    </w:p>
    <w:p w14:paraId="322AE00A" w14:textId="77777777" w:rsidR="00295746" w:rsidRPr="005A527F" w:rsidRDefault="00295746" w:rsidP="00CA254A"/>
    <w:p w14:paraId="6D4D9E91" w14:textId="1BF253BD" w:rsidR="00CB0298" w:rsidRPr="005A527F" w:rsidRDefault="00CB0298" w:rsidP="00CB0298">
      <w:pPr>
        <w:pStyle w:val="Slog3"/>
        <w:numPr>
          <w:ilvl w:val="1"/>
          <w:numId w:val="3"/>
        </w:numPr>
        <w:spacing w:line="240" w:lineRule="auto"/>
        <w:ind w:left="397" w:hanging="397"/>
      </w:pPr>
      <w:r w:rsidRPr="005A527F">
        <w:t>Katere vrste podatkov podatke boste ustvarili ali ponovno uporabili in v katerih formatih bodo shranjeni?</w:t>
      </w:r>
    </w:p>
    <w:p w14:paraId="52BF4BE0" w14:textId="28EDEB5F" w:rsidR="00CB0298" w:rsidRPr="005A527F" w:rsidRDefault="009E393B" w:rsidP="0007681E">
      <w:pPr>
        <w:jc w:val="both"/>
      </w:pPr>
      <w:r>
        <w:t>Uporabljali bomo formate, ki so običajno razširjeni v raziskovalni skupnosti in širše. Ustvarili in uporabili bomo številske podatke (format .xls), slikovno gradivo (slike vzorčenja in lokacij vzorčenja, format .jpg), geoprostorski podatki (</w:t>
      </w:r>
      <w:r w:rsidR="0007681E">
        <w:t>koordinate</w:t>
      </w:r>
      <w:r>
        <w:t xml:space="preserve"> vzorčenja, ki bodo navedene v .xls formatu). Ponovno uporabljeni podatki bodo v formatu .xls. </w:t>
      </w:r>
    </w:p>
    <w:p w14:paraId="6B962EFF" w14:textId="77777777" w:rsidR="00CB0298" w:rsidRPr="005A527F" w:rsidRDefault="00CB0298" w:rsidP="00CA254A"/>
    <w:p w14:paraId="62C232DD" w14:textId="77777777"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vrsto podatkov, ki jih boste ustvarili oz. ponovno uporabili: npr. številski (podatkovne baze, preglednice), besedilni (dokumenti), slikovni, avdio, video, geoprostorski ipd.</w:t>
      </w:r>
    </w:p>
    <w:p w14:paraId="4F264617" w14:textId="77777777"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format formatu podatkov, ki jih boste ustvarili oz. ponovno uporabili, npr.: shp, gdb, pdf, xls, docx, txt, rdf.</w:t>
      </w:r>
    </w:p>
    <w:p w14:paraId="411C0C52" w14:textId="494534C6"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zakaj ste izbrali določen format, npr</w:t>
      </w:r>
      <w:r w:rsidR="002C72EA" w:rsidRPr="005A527F">
        <w:rPr>
          <w:color w:val="808080" w:themeColor="background1" w:themeShade="80"/>
          <w:sz w:val="20"/>
          <w:szCs w:val="20"/>
        </w:rPr>
        <w:t>.</w:t>
      </w:r>
      <w:r w:rsidRPr="005A527F">
        <w:rPr>
          <w:color w:val="808080" w:themeColor="background1" w:themeShade="80"/>
          <w:sz w:val="20"/>
          <w:szCs w:val="20"/>
        </w:rPr>
        <w:t>: naklonjenost odprtim formatom, format določa področni repozitorij, razširjena raba v raziskovalni skupnosti, format določa izbrana programska in druga oprema. Prednostno izberite odprte in standardne formate, ki omogočajo deljenje in ponovno uporabo podatkov.</w:t>
      </w:r>
    </w:p>
    <w:p w14:paraId="582C325F" w14:textId="77777777" w:rsidR="00CB0298" w:rsidRPr="005A527F" w:rsidRDefault="00CB0298" w:rsidP="00CA254A"/>
    <w:p w14:paraId="58B6F088" w14:textId="3A833AB3" w:rsidR="002C72EA" w:rsidRPr="005A527F" w:rsidRDefault="002C72EA" w:rsidP="002C72EA">
      <w:pPr>
        <w:pStyle w:val="Slog3"/>
        <w:numPr>
          <w:ilvl w:val="1"/>
          <w:numId w:val="3"/>
        </w:numPr>
        <w:spacing w:line="240" w:lineRule="auto"/>
        <w:ind w:left="397" w:hanging="397"/>
      </w:pPr>
      <w:r w:rsidRPr="005A527F">
        <w:t>Kakšen je namen ustvarjanja, zbiranja oz. ponovne uporabe podatkov in njihova povezava s cilji projekta?</w:t>
      </w:r>
    </w:p>
    <w:p w14:paraId="2CCE3546" w14:textId="46A5C414" w:rsidR="002C72EA" w:rsidRPr="005A527F" w:rsidRDefault="001C0A37" w:rsidP="001C0A37">
      <w:pPr>
        <w:jc w:val="both"/>
      </w:pPr>
      <w:r w:rsidRPr="00374BB3">
        <w:t>Namen ustvarjanja, zbiranja oz. ponovne uporabe je izpolnitev projektnih ciljev</w:t>
      </w:r>
      <w:r w:rsidR="007E587B" w:rsidRPr="00374BB3">
        <w:t>, ki so navedeni na uvodni strani tega dokumenta</w:t>
      </w:r>
      <w:r w:rsidR="00374BB3" w:rsidRPr="00374BB3">
        <w:t>. Med drugim je cilj</w:t>
      </w:r>
      <w:r w:rsidRPr="00374BB3">
        <w:t xml:space="preserve"> konsolidacija obstoječih in novopridobljenih podatkov o geokemičnem stanju okolja na območju Zgornje Mežiške doline v skupno bazo, ki bo predstavljala osnovo za nadaljnje geokemične preiskave tega območja in širše.</w:t>
      </w:r>
    </w:p>
    <w:p w14:paraId="7DDE9006" w14:textId="77777777" w:rsidR="002C72EA" w:rsidRPr="005A527F" w:rsidRDefault="002C72EA" w:rsidP="002C72EA"/>
    <w:p w14:paraId="18BCD51D" w14:textId="63BE3624" w:rsidR="002C72EA" w:rsidRPr="005A527F" w:rsidRDefault="002C72EA" w:rsidP="00165D4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Podrobno opišite namen ustvarjanja, zbiranja oz. ponovne uporabe podatkov ter vsebinsko opredelite pomen ustvarjenih, zbranih oz. ponovno uporabljenih podatkov v povezavi s cilji projekta.</w:t>
      </w:r>
    </w:p>
    <w:p w14:paraId="6E19D5BF" w14:textId="576FB1FA" w:rsidR="002C72EA" w:rsidRPr="005A527F" w:rsidRDefault="002C72EA" w:rsidP="002C72EA">
      <w:pPr>
        <w:pStyle w:val="Slog3"/>
        <w:numPr>
          <w:ilvl w:val="1"/>
          <w:numId w:val="3"/>
        </w:numPr>
        <w:spacing w:line="240" w:lineRule="auto"/>
        <w:ind w:left="397" w:hanging="397"/>
        <w:rPr>
          <w:rStyle w:val="normaltextrun"/>
          <w:rFonts w:cs="Calibri"/>
        </w:rPr>
      </w:pPr>
      <w:r w:rsidRPr="005A527F">
        <w:rPr>
          <w:rStyle w:val="normaltextrun"/>
          <w:rFonts w:cs="Calibri"/>
        </w:rPr>
        <w:lastRenderedPageBreak/>
        <w:t>Na kakšen način boste zbrali ali ustvarili nove podatke in/ali na kakšen način boste uporabili že obstoječe podatke (nanaša se na ponovno rabo)?</w:t>
      </w:r>
    </w:p>
    <w:p w14:paraId="129CBE43" w14:textId="0F48D700" w:rsidR="002C72EA" w:rsidRDefault="001C0A37" w:rsidP="001C0A37">
      <w:pPr>
        <w:jc w:val="both"/>
      </w:pPr>
      <w:r>
        <w:t>Izvajali bomo terensko vzorčenje različnih okoljskih medijev s primernimi orodji</w:t>
      </w:r>
      <w:r w:rsidR="00BF7272">
        <w:t xml:space="preserve"> oz. pripomočki</w:t>
      </w:r>
      <w:r>
        <w:t xml:space="preserve">. Vzorce bomo </w:t>
      </w:r>
      <w:r w:rsidR="00BF7272">
        <w:t>ustrezno pripravili (sušenje, sejanje)</w:t>
      </w:r>
      <w:r>
        <w:t xml:space="preserve"> in jih poslali na analizo vsebnosti 65 kemičnih elementov, predvidoma v Bureau </w:t>
      </w:r>
      <w:r w:rsidR="002C0922">
        <w:t>Veritas</w:t>
      </w:r>
      <w:r w:rsidR="00541062">
        <w:t xml:space="preserve"> </w:t>
      </w:r>
      <w:r w:rsidR="00541062" w:rsidRPr="00541062">
        <w:t>Commodities</w:t>
      </w:r>
      <w:r w:rsidR="00B46BC4">
        <w:t>,</w:t>
      </w:r>
      <w:r>
        <w:t xml:space="preserve"> Kanad</w:t>
      </w:r>
      <w:r w:rsidR="00B46BC4">
        <w:t>a</w:t>
      </w:r>
      <w:r>
        <w:t xml:space="preserve">. </w:t>
      </w:r>
    </w:p>
    <w:p w14:paraId="6F9475B0" w14:textId="77777777" w:rsidR="001C0A37" w:rsidRDefault="001C0A37" w:rsidP="001C0A37">
      <w:pPr>
        <w:jc w:val="both"/>
      </w:pPr>
    </w:p>
    <w:p w14:paraId="4F662CDC" w14:textId="21D1C369" w:rsidR="001C0A37" w:rsidRPr="005A527F" w:rsidRDefault="001C0A37" w:rsidP="001C0A37">
      <w:pPr>
        <w:jc w:val="both"/>
      </w:pPr>
      <w:r>
        <w:t xml:space="preserve">Vzorci bodo na mestu odvzema označeni z enoličnim identifikatorjem, ki bo ostal nespremenjen skozi celoten proces obdelave podatkov. Vsi rezultati analiz se bodo nanašali na ta identifikator. </w:t>
      </w:r>
    </w:p>
    <w:p w14:paraId="223BD919" w14:textId="77777777" w:rsidR="002C72EA" w:rsidRPr="005A527F" w:rsidRDefault="002C72EA" w:rsidP="002C72EA"/>
    <w:p w14:paraId="6D0455DE" w14:textId="77777777" w:rsidR="002C72EA" w:rsidRPr="005A527F" w:rsidRDefault="002C72EA" w:rsidP="002C72E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katero metodologijo ali programsko opremo boste uporabili za izdelavo ali zbiranje novih podatkov.</w:t>
      </w:r>
    </w:p>
    <w:p w14:paraId="5A5F11EB" w14:textId="77777777" w:rsidR="002C72EA" w:rsidRPr="005A527F" w:rsidRDefault="002C72EA" w:rsidP="002C72E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dokumentirali izvor podatkov od nastanka pa do zadnje verzije.</w:t>
      </w:r>
    </w:p>
    <w:p w14:paraId="3ADDE2FE" w14:textId="77777777" w:rsidR="002C72EA" w:rsidRPr="005A527F" w:rsidRDefault="002C72EA" w:rsidP="00CA254A"/>
    <w:p w14:paraId="3F1CB24B" w14:textId="730BB290" w:rsidR="00CB0298" w:rsidRPr="005A527F" w:rsidRDefault="00CB0298" w:rsidP="00CB0298">
      <w:pPr>
        <w:pStyle w:val="Slog3"/>
        <w:numPr>
          <w:ilvl w:val="1"/>
          <w:numId w:val="3"/>
        </w:numPr>
        <w:spacing w:line="240" w:lineRule="auto"/>
        <w:ind w:left="397" w:hanging="397"/>
      </w:pPr>
      <w:r w:rsidRPr="005A527F">
        <w:t>Kakšna je pričakovana velikost podatkov, ki jih nameravate ustvariti ali ponovno uporabiti?</w:t>
      </w:r>
    </w:p>
    <w:p w14:paraId="00674920" w14:textId="1EFF0038" w:rsidR="00CB0298" w:rsidRPr="005A527F" w:rsidRDefault="00B46BC4" w:rsidP="00CB0298">
      <w:sdt>
        <w:sdtPr>
          <w:rPr>
            <w:rFonts w:ascii="Segoe UI Symbol" w:hAnsi="Segoe UI Symbol" w:cs="Segoe UI Symbol"/>
          </w:rPr>
          <w:id w:val="-815721724"/>
          <w14:checkbox>
            <w14:checked w14:val="1"/>
            <w14:checkedState w14:val="2612" w14:font="MS Gothic"/>
            <w14:uncheckedState w14:val="2610" w14:font="MS Gothic"/>
          </w14:checkbox>
        </w:sdtPr>
        <w:sdtEndPr/>
        <w:sdtContent>
          <w:r w:rsidR="001C5EAF">
            <w:rPr>
              <w:rFonts w:ascii="MS Gothic" w:eastAsia="MS Gothic" w:hAnsi="MS Gothic" w:cs="Segoe UI Symbol" w:hint="eastAsia"/>
            </w:rPr>
            <w:t>☒</w:t>
          </w:r>
        </w:sdtContent>
      </w:sdt>
      <w:r w:rsidR="00CB0298" w:rsidRPr="005A527F">
        <w:t xml:space="preserve"> 0</w:t>
      </w:r>
      <w:r w:rsidR="00CB0298" w:rsidRPr="005A527F">
        <w:rPr>
          <w:rFonts w:cs="Calibri"/>
        </w:rPr>
        <w:t>–</w:t>
      </w:r>
      <w:r w:rsidR="00CB0298" w:rsidRPr="005A527F">
        <w:t>10 GB</w:t>
      </w:r>
    </w:p>
    <w:p w14:paraId="156CF019" w14:textId="4083396E" w:rsidR="00CB0298" w:rsidRPr="005A527F" w:rsidRDefault="00B46BC4" w:rsidP="00CB0298">
      <w:sdt>
        <w:sdtPr>
          <w:rPr>
            <w:rFonts w:ascii="Segoe UI Symbol" w:hAnsi="Segoe UI Symbol" w:cs="Segoe UI Symbol"/>
          </w:rPr>
          <w:id w:val="-1972276545"/>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10</w:t>
      </w:r>
      <w:r w:rsidR="00CB0298" w:rsidRPr="005A527F">
        <w:rPr>
          <w:rFonts w:cs="Calibri"/>
        </w:rPr>
        <w:t>–</w:t>
      </w:r>
      <w:r w:rsidR="00CB0298" w:rsidRPr="005A527F">
        <w:t>100 GB</w:t>
      </w:r>
    </w:p>
    <w:p w14:paraId="0F43ADA7" w14:textId="5FD8BD45" w:rsidR="00CB0298" w:rsidRPr="005A527F" w:rsidRDefault="00B46BC4" w:rsidP="00CB0298">
      <w:sdt>
        <w:sdtPr>
          <w:rPr>
            <w:rFonts w:ascii="Segoe UI Symbol" w:hAnsi="Segoe UI Symbol" w:cs="Segoe UI Symbol"/>
          </w:rPr>
          <w:id w:val="-1181814453"/>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100</w:t>
      </w:r>
      <w:r w:rsidR="00CB0298" w:rsidRPr="005A527F">
        <w:rPr>
          <w:rFonts w:cs="Calibri"/>
        </w:rPr>
        <w:t>–</w:t>
      </w:r>
      <w:r w:rsidR="00CB0298" w:rsidRPr="005A527F">
        <w:t>1000 GB</w:t>
      </w:r>
    </w:p>
    <w:p w14:paraId="326994D9" w14:textId="2F17A0EC" w:rsidR="00CB0298" w:rsidRPr="005A527F" w:rsidRDefault="00B46BC4" w:rsidP="00CB0298">
      <w:sdt>
        <w:sdtPr>
          <w:rPr>
            <w:rFonts w:ascii="Segoe UI Symbol" w:hAnsi="Segoe UI Symbol" w:cs="Segoe UI Symbol"/>
          </w:rPr>
          <w:id w:val="-1804152038"/>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&gt;1000 GB</w:t>
      </w:r>
    </w:p>
    <w:p w14:paraId="01C2903F" w14:textId="77777777" w:rsidR="00CB0298" w:rsidRPr="005A527F" w:rsidRDefault="00CB0298" w:rsidP="00CB0298"/>
    <w:p w14:paraId="3182861B" w14:textId="09FD4528" w:rsidR="00CB0298" w:rsidRDefault="001C5EAF" w:rsidP="00CB0298">
      <w:r>
        <w:t>Pričakujemo, da bo velikost zbranih podatkov manjša od 10 GB.</w:t>
      </w:r>
    </w:p>
    <w:p w14:paraId="696BEF89" w14:textId="77777777" w:rsidR="00F8000B" w:rsidRPr="005A527F" w:rsidRDefault="00F8000B" w:rsidP="00CB0298"/>
    <w:p w14:paraId="461F7B97" w14:textId="7FA9C036"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Ocenite pričakovano skupno velikost podatkovnih datotek. Lahko navedete pričakovano velikost pomnilniškega prostora, in/ali število objektov, dokumentov, vrstic in stolpcev.</w:t>
      </w:r>
    </w:p>
    <w:p w14:paraId="4A93E6FC" w14:textId="77777777" w:rsidR="00CB0298" w:rsidRPr="005A527F" w:rsidRDefault="00CB0298" w:rsidP="00CA254A"/>
    <w:p w14:paraId="0BA0C57B" w14:textId="22CE29FD" w:rsidR="008E551E" w:rsidRPr="005A527F" w:rsidRDefault="008E551E" w:rsidP="008E551E">
      <w:pPr>
        <w:pStyle w:val="GeoZSPodnaslovStL1"/>
        <w:spacing w:line="240" w:lineRule="auto"/>
        <w:jc w:val="both"/>
      </w:pPr>
      <w:r w:rsidRPr="005A527F">
        <w:t>SHRANJEVANJE IN VARNOSTNO KOPIRANJE PODATKOV</w:t>
      </w:r>
    </w:p>
    <w:p w14:paraId="31C4C19F" w14:textId="5A2D8322" w:rsidR="008E551E" w:rsidRPr="005A527F" w:rsidRDefault="008E551E" w:rsidP="008E551E">
      <w:pPr>
        <w:pStyle w:val="Slog3"/>
        <w:numPr>
          <w:ilvl w:val="1"/>
          <w:numId w:val="3"/>
        </w:numPr>
        <w:spacing w:line="240" w:lineRule="auto"/>
        <w:ind w:left="397" w:hanging="397"/>
      </w:pPr>
      <w:r w:rsidRPr="005A527F">
        <w:t>Kje boste hranili podatke, metapodatke in varnostne kopije tekom raziskovanja?</w:t>
      </w:r>
    </w:p>
    <w:p w14:paraId="3D3751F7" w14:textId="7FC3549F" w:rsidR="008E551E" w:rsidRPr="005A527F" w:rsidRDefault="001C5EAF" w:rsidP="001C5EAF">
      <w:pPr>
        <w:jc w:val="both"/>
      </w:pPr>
      <w:r>
        <w:t xml:space="preserve">V času </w:t>
      </w:r>
      <w:r w:rsidRPr="001C5EAF">
        <w:t>izvajanja raziskovalnih aktivnosti</w:t>
      </w:r>
      <w:r>
        <w:t xml:space="preserve"> bodo podatki shranjeni na službenih računalnikih raziskovalcev, ki so vključeni v projekt. Varnostne kopije vseh podatkov se bodo ustvarjale v realnem času v podatkovnem oblaku Microsoft OneDrive. </w:t>
      </w:r>
    </w:p>
    <w:p w14:paraId="0E503A8A" w14:textId="77777777" w:rsidR="008E551E" w:rsidRPr="005A527F" w:rsidRDefault="008E551E" w:rsidP="001C5EAF">
      <w:pPr>
        <w:jc w:val="both"/>
      </w:pPr>
    </w:p>
    <w:p w14:paraId="36E27063"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kje boste hranili podatke in varnostne kopije v času izvajanja raziskovalnih aktivnosti in kako pogosto boste delali varnostne kopije.</w:t>
      </w:r>
    </w:p>
    <w:p w14:paraId="27FE5EE8"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Kako boste hranili podatke, za katere želite omogočiti lažjo izmenjavo z morebitnim partnerji, če podatki zahtevajo dodatno varnost.</w:t>
      </w:r>
    </w:p>
    <w:p w14:paraId="648BB50F"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Priporočila:</w:t>
      </w:r>
    </w:p>
    <w:p w14:paraId="5EADE4ED" w14:textId="77777777" w:rsidR="008E551E" w:rsidRPr="005A527F" w:rsidRDefault="008E551E" w:rsidP="008E551E">
      <w:pPr>
        <w:pStyle w:val="Odstavekseznama"/>
        <w:numPr>
          <w:ilvl w:val="0"/>
          <w:numId w:val="39"/>
        </w:numPr>
        <w:rPr>
          <w:color w:val="808080" w:themeColor="background1" w:themeShade="80"/>
          <w:sz w:val="20"/>
          <w:szCs w:val="20"/>
        </w:rPr>
      </w:pPr>
      <w:r w:rsidRPr="005A527F">
        <w:rPr>
          <w:color w:val="808080" w:themeColor="background1" w:themeShade="80"/>
          <w:sz w:val="20"/>
          <w:szCs w:val="20"/>
        </w:rPr>
        <w:t>Podatke hranite na vsaj dveh fizično ločenih lokacijah.</w:t>
      </w:r>
    </w:p>
    <w:p w14:paraId="50344831" w14:textId="77777777" w:rsidR="008E551E" w:rsidRPr="005A527F" w:rsidRDefault="008E551E" w:rsidP="008E551E">
      <w:pPr>
        <w:pStyle w:val="Odstavekseznama"/>
        <w:numPr>
          <w:ilvl w:val="0"/>
          <w:numId w:val="39"/>
        </w:numPr>
        <w:rPr>
          <w:color w:val="808080" w:themeColor="background1" w:themeShade="80"/>
          <w:sz w:val="20"/>
          <w:szCs w:val="20"/>
        </w:rPr>
      </w:pPr>
      <w:r w:rsidRPr="005A527F">
        <w:rPr>
          <w:color w:val="808080" w:themeColor="background1" w:themeShade="80"/>
          <w:sz w:val="20"/>
          <w:szCs w:val="20"/>
        </w:rPr>
        <w:t>Prednostno uporabite hrambo z avtomatskim varnostnim kopiranjem, kot jo zagotavlja GIC. Ni priporočljivo, da podatke hranite na prenosnih računalnikih, samostojnih trdih diskih, ali na zunanjih enotah, kot npr. USB ključ.</w:t>
      </w:r>
    </w:p>
    <w:p w14:paraId="00C24F74" w14:textId="77777777" w:rsidR="008E551E" w:rsidRDefault="008E551E" w:rsidP="008E551E"/>
    <w:p w14:paraId="72B1CD7B" w14:textId="77777777" w:rsidR="00E81CE5" w:rsidRDefault="00E81CE5" w:rsidP="008E551E"/>
    <w:p w14:paraId="61E4239C" w14:textId="77777777" w:rsidR="00E81CE5" w:rsidRPr="005A527F" w:rsidRDefault="00E81CE5" w:rsidP="008E551E"/>
    <w:p w14:paraId="396ECBD7" w14:textId="1F0CA059" w:rsidR="008E551E" w:rsidRPr="005A527F" w:rsidRDefault="008E551E" w:rsidP="008E551E">
      <w:pPr>
        <w:pStyle w:val="Slog3"/>
        <w:numPr>
          <w:ilvl w:val="1"/>
          <w:numId w:val="3"/>
        </w:numPr>
        <w:spacing w:line="240" w:lineRule="auto"/>
        <w:ind w:left="397" w:hanging="397"/>
      </w:pPr>
      <w:r w:rsidRPr="005A527F">
        <w:lastRenderedPageBreak/>
        <w:t>Kako boste skrbeli za varovanje in zaščito občutljivih podatkov med raziskovanjem?</w:t>
      </w:r>
    </w:p>
    <w:p w14:paraId="01A28BB2" w14:textId="239DB8D9" w:rsidR="008E551E" w:rsidRPr="005A527F" w:rsidRDefault="001C5EAF" w:rsidP="008E551E">
      <w:r>
        <w:t xml:space="preserve">V okviru raziskave ne pričakujemo pridobivanja, ustvarjanja in rokovanja z občutljivimi podatki. </w:t>
      </w:r>
    </w:p>
    <w:p w14:paraId="53D5DB9E" w14:textId="77777777" w:rsidR="008E551E" w:rsidRPr="005A527F" w:rsidRDefault="008E551E" w:rsidP="008E551E"/>
    <w:p w14:paraId="4E571FD4"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kako boste podatke obnovili v primeru, da se z njimi zgodi nekaj nepredvidenega.  </w:t>
      </w:r>
    </w:p>
    <w:p w14:paraId="7F6CEEBD"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kdo bo imel dostop do podatkov med raziskovanjem in kako boste dostop nadzorovali, še posebej, ko v projektu sodeluje več partnerjev. </w:t>
      </w:r>
    </w:p>
    <w:p w14:paraId="110FC9FD"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kako nameravate zaščiti podatke, posebej če ravnate z občutljivimi podatki, npr. osebnimi, politično občutljivimi informacijami, poslovnimi skrivnostmi. Opišite glavna tveganja in kako boste z njimi upravljali.</w:t>
      </w:r>
    </w:p>
    <w:p w14:paraId="25C4B62B" w14:textId="77777777" w:rsidR="008E551E" w:rsidRPr="005A527F" w:rsidRDefault="008E551E" w:rsidP="008E551E"/>
    <w:p w14:paraId="068D5F80" w14:textId="42702683" w:rsidR="008E551E" w:rsidRPr="005A527F" w:rsidRDefault="008E551E" w:rsidP="008E551E">
      <w:pPr>
        <w:pStyle w:val="Slog3"/>
        <w:numPr>
          <w:ilvl w:val="1"/>
          <w:numId w:val="3"/>
        </w:numPr>
        <w:spacing w:line="240" w:lineRule="auto"/>
        <w:ind w:left="397" w:hanging="397"/>
      </w:pPr>
      <w:r w:rsidRPr="005A527F">
        <w:t>Ali boste izbirali podatke za dolgoročno hrambo?</w:t>
      </w:r>
    </w:p>
    <w:p w14:paraId="789556BC" w14:textId="4A223AFE" w:rsidR="008E551E" w:rsidRPr="005A527F" w:rsidRDefault="001C5EAF" w:rsidP="008E551E">
      <w:r>
        <w:t>Za dolgoročno hranjenje so predvideni vsi pridobljeni podatki.</w:t>
      </w:r>
    </w:p>
    <w:p w14:paraId="142D7511" w14:textId="77777777" w:rsidR="008E551E" w:rsidRPr="005A527F" w:rsidRDefault="008E551E" w:rsidP="008E551E"/>
    <w:p w14:paraId="2EF0CFF0" w14:textId="5745C6A1"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na kateri pravni podlagi boste odločali o tem, katere podatke boste hranili dolgoročno in katerih ne</w:t>
      </w:r>
      <w:r w:rsidR="001F3AF9" w:rsidRPr="005A527F">
        <w:rPr>
          <w:color w:val="808080" w:themeColor="background1" w:themeShade="80"/>
          <w:sz w:val="20"/>
          <w:szCs w:val="20"/>
        </w:rPr>
        <w:t xml:space="preserve"> oz. jih boste uničili </w:t>
      </w:r>
      <w:r w:rsidRPr="005A527F">
        <w:rPr>
          <w:color w:val="808080" w:themeColor="background1" w:themeShade="80"/>
          <w:sz w:val="20"/>
          <w:szCs w:val="20"/>
        </w:rPr>
        <w:t xml:space="preserve">zaradi pogodbenih, pravnih ali </w:t>
      </w:r>
      <w:r w:rsidR="001F3AF9" w:rsidRPr="005A527F">
        <w:rPr>
          <w:color w:val="808080" w:themeColor="background1" w:themeShade="80"/>
          <w:sz w:val="20"/>
          <w:szCs w:val="20"/>
        </w:rPr>
        <w:t xml:space="preserve">drugih </w:t>
      </w:r>
      <w:r w:rsidRPr="005A527F">
        <w:rPr>
          <w:color w:val="808080" w:themeColor="background1" w:themeShade="80"/>
          <w:sz w:val="20"/>
          <w:szCs w:val="20"/>
        </w:rPr>
        <w:t>regulat</w:t>
      </w:r>
      <w:r w:rsidR="001F3AF9" w:rsidRPr="005A527F">
        <w:rPr>
          <w:color w:val="808080" w:themeColor="background1" w:themeShade="80"/>
          <w:sz w:val="20"/>
          <w:szCs w:val="20"/>
        </w:rPr>
        <w:t>ornih določil</w:t>
      </w:r>
      <w:r w:rsidRPr="005A527F">
        <w:rPr>
          <w:color w:val="808080" w:themeColor="background1" w:themeShade="80"/>
          <w:sz w:val="20"/>
          <w:szCs w:val="20"/>
        </w:rPr>
        <w:t xml:space="preserve"> razlogov</w:t>
      </w:r>
      <w:r w:rsidR="001F3AF9" w:rsidRPr="005A527F">
        <w:rPr>
          <w:color w:val="808080" w:themeColor="background1" w:themeShade="80"/>
          <w:sz w:val="20"/>
          <w:szCs w:val="20"/>
        </w:rPr>
        <w:t xml:space="preserve"> in </w:t>
      </w:r>
      <w:r w:rsidRPr="005A527F">
        <w:rPr>
          <w:color w:val="808080" w:themeColor="background1" w:themeShade="80"/>
          <w:sz w:val="20"/>
          <w:szCs w:val="20"/>
        </w:rPr>
        <w:t>drugih smernic.</w:t>
      </w:r>
    </w:p>
    <w:p w14:paraId="45B5DDD5" w14:textId="77777777"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kako boste ovrednotili podatke in sprejeli odločitve glede tega, katere podatke je vredno obdržati. Opišite podatke, ki jih je smiselno hraniti na dolgi rok.</w:t>
      </w:r>
    </w:p>
    <w:p w14:paraId="6765FDF5" w14:textId="77777777" w:rsidR="008E551E" w:rsidRPr="005A527F" w:rsidRDefault="008E551E" w:rsidP="008E551E"/>
    <w:p w14:paraId="60578596" w14:textId="6382418F" w:rsidR="001F3AF9" w:rsidRPr="005A527F" w:rsidRDefault="001F3AF9" w:rsidP="001F3AF9">
      <w:pPr>
        <w:pStyle w:val="Slog3"/>
        <w:numPr>
          <w:ilvl w:val="1"/>
          <w:numId w:val="3"/>
        </w:numPr>
        <w:spacing w:line="240" w:lineRule="auto"/>
        <w:ind w:left="397" w:hanging="397"/>
      </w:pPr>
      <w:r w:rsidRPr="005A527F">
        <w:t>Kje bodo podatki hranjeni na dolgi rok (npr. zaupanja vreden repozitorij ali arhiv)?</w:t>
      </w:r>
    </w:p>
    <w:p w14:paraId="35118BC7" w14:textId="1E9286F7" w:rsidR="001F3AF9" w:rsidRPr="005A527F" w:rsidRDefault="001C5EAF" w:rsidP="001C5EAF">
      <w:pPr>
        <w:jc w:val="both"/>
      </w:pPr>
      <w:r>
        <w:t xml:space="preserve">Predvideno je, da bodo podatki objavljeni v obliki podatkovnega članka in shranjeni v zaupanja vrednem repozitoriju Pangaea. </w:t>
      </w:r>
    </w:p>
    <w:p w14:paraId="7D2C1B05" w14:textId="77777777" w:rsidR="001F3AF9" w:rsidRPr="005A527F" w:rsidRDefault="001F3AF9" w:rsidP="001F3AF9"/>
    <w:p w14:paraId="29AE278B" w14:textId="77777777"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pričakovano prihodnjo rabo in/ali uporabnike podatkov.</w:t>
      </w:r>
    </w:p>
    <w:p w14:paraId="2A44DFA8" w14:textId="1B2860D4"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kam boste shranili podatke. Če boste podatke shranili v zaupanja vrednem repozitoriju, navedite, v katerem. Priporočeno je, da pokažete, da ste seznanjeni s politikami in postopki izbranega repozitorija (vključno z uveljavljenimi metapodatkovnimi standardi in morebitnimi stroški).</w:t>
      </w:r>
    </w:p>
    <w:p w14:paraId="192FBD2A" w14:textId="52D87F9E"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ne boste uporabili repozitorija eGeologija ali storitev drugega zaupanja vrednega repozitorija, opišite način upravljanja in varovanja podatkov, vključno z arhiviranjem in restavriranjem po poteku projekta in financiranja. </w:t>
      </w:r>
    </w:p>
    <w:p w14:paraId="5778BA8A" w14:textId="77777777" w:rsidR="001F3AF9" w:rsidRPr="005A527F" w:rsidRDefault="001F3AF9" w:rsidP="001F3AF9"/>
    <w:p w14:paraId="26BC6AC0" w14:textId="171A0037" w:rsidR="00493139" w:rsidRPr="005A527F" w:rsidRDefault="000B414A" w:rsidP="005C30D6">
      <w:pPr>
        <w:pStyle w:val="GeoZSPodnaslovStL1"/>
        <w:spacing w:line="240" w:lineRule="auto"/>
        <w:jc w:val="both"/>
      </w:pPr>
      <w:r w:rsidRPr="005A527F">
        <w:t>ZAGOTAVLJANJE NAJDLJIVOSTI PODATKOV (F)</w:t>
      </w:r>
    </w:p>
    <w:p w14:paraId="4A4D76D2" w14:textId="5B86FBB8" w:rsidR="009A5245" w:rsidRPr="005A527F" w:rsidRDefault="009F78C0" w:rsidP="000B414A">
      <w:pPr>
        <w:pStyle w:val="Slog3"/>
        <w:numPr>
          <w:ilvl w:val="1"/>
          <w:numId w:val="3"/>
        </w:numPr>
        <w:spacing w:line="240" w:lineRule="auto"/>
        <w:ind w:left="397" w:hanging="397"/>
      </w:pPr>
      <w:r w:rsidRPr="005A527F">
        <w:t>Ali bodo podatki označeni s trajnim identifikatorjem</w:t>
      </w:r>
      <w:r w:rsidR="009A5245" w:rsidRPr="005A527F">
        <w:t xml:space="preserve"> (npr. DOI)?</w:t>
      </w:r>
    </w:p>
    <w:p w14:paraId="056BE463" w14:textId="6A692D60" w:rsidR="009A5245" w:rsidRPr="005A527F" w:rsidRDefault="00B46BC4" w:rsidP="009A5245">
      <w:sdt>
        <w:sdtPr>
          <w:id w:val="623036595"/>
          <w14:checkbox>
            <w14:checked w14:val="1"/>
            <w14:checkedState w14:val="2612" w14:font="MS Gothic"/>
            <w14:uncheckedState w14:val="2610" w14:font="MS Gothic"/>
          </w14:checkbox>
        </w:sdtPr>
        <w:sdtEndPr/>
        <w:sdtContent>
          <w:r w:rsidR="001C5EAF">
            <w:rPr>
              <w:rFonts w:ascii="MS Gothic" w:eastAsia="MS Gothic" w:hAnsi="MS Gothic" w:hint="eastAsia"/>
            </w:rPr>
            <w:t>☒</w:t>
          </w:r>
        </w:sdtContent>
      </w:sdt>
      <w:r w:rsidR="009A5245" w:rsidRPr="005A527F">
        <w:t xml:space="preserve"> Da</w:t>
      </w:r>
    </w:p>
    <w:p w14:paraId="172567DC" w14:textId="19F3DF71" w:rsidR="009A5245" w:rsidRPr="005A527F" w:rsidRDefault="00B46BC4" w:rsidP="009A5245">
      <w:sdt>
        <w:sdtPr>
          <w:id w:val="-310870602"/>
          <w14:checkbox>
            <w14:checked w14:val="0"/>
            <w14:checkedState w14:val="2612" w14:font="MS Gothic"/>
            <w14:uncheckedState w14:val="2610" w14:font="MS Gothic"/>
          </w14:checkbox>
        </w:sdtPr>
        <w:sdtEndPr/>
        <w:sdtContent>
          <w:r w:rsidR="001C5EAF">
            <w:rPr>
              <w:rFonts w:ascii="MS Gothic" w:eastAsia="MS Gothic" w:hAnsi="MS Gothic" w:hint="eastAsia"/>
            </w:rPr>
            <w:t>☐</w:t>
          </w:r>
        </w:sdtContent>
      </w:sdt>
      <w:r w:rsidR="009A5245" w:rsidRPr="005A527F">
        <w:t xml:space="preserve"> Ne</w:t>
      </w:r>
    </w:p>
    <w:p w14:paraId="1D75889D" w14:textId="77777777" w:rsidR="009A5245" w:rsidRPr="005A527F" w:rsidRDefault="009A5245" w:rsidP="009A5245"/>
    <w:p w14:paraId="6815AE43" w14:textId="669201D6" w:rsidR="000B414A" w:rsidRDefault="001C5EAF" w:rsidP="000B414A">
      <w:r>
        <w:t xml:space="preserve">Podatki, ki bodo shranjeni v zaupanja vrednem repozitoriju, bodo pridobili DOI. </w:t>
      </w:r>
    </w:p>
    <w:p w14:paraId="0E8D9CDE" w14:textId="77777777" w:rsidR="00EE5FF5" w:rsidRPr="005A527F" w:rsidRDefault="00EE5FF5" w:rsidP="000B414A"/>
    <w:p w14:paraId="2C89B51E" w14:textId="2B44EA8C" w:rsidR="009A5245" w:rsidRPr="005A527F" w:rsidRDefault="009A5245" w:rsidP="009A5245">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DA: navedite, s katerim trajnim identifikatorjem (Persistent Identifier oz. PID) bodo podatki označeni. Zaupanja vredni repozitoriji za trajno hrambo zagotavljajo trajne identifikatorje. Z uporabo trajnih identifikatorjev (npr. DOI, Handle, URN) bo mogoče podatke zanesljivo in učinkovito najti in jih tudi citirati. Trajni identifikatorji so tudi v pomoč pri sledenju citatom in ponovni uporabi.</w:t>
      </w:r>
    </w:p>
    <w:p w14:paraId="22CB1C81" w14:textId="0DE6B655"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lastRenderedPageBreak/>
        <w:t>Pojasnite, kako bi bilo podatke mogoče ponovno uporabiti za druge namene.</w:t>
      </w:r>
    </w:p>
    <w:p w14:paraId="670125E0" w14:textId="6473B575" w:rsidR="00C83CB3" w:rsidRPr="005A527F" w:rsidRDefault="00C83CB3" w:rsidP="00C83CB3">
      <w:pPr>
        <w:pStyle w:val="Slog3"/>
        <w:numPr>
          <w:ilvl w:val="1"/>
          <w:numId w:val="3"/>
        </w:numPr>
        <w:spacing w:line="240" w:lineRule="auto"/>
        <w:ind w:left="397" w:hanging="397"/>
      </w:pPr>
      <w:r w:rsidRPr="005A527F">
        <w:t>Ka</w:t>
      </w:r>
      <w:r w:rsidR="009A5245" w:rsidRPr="005A527F">
        <w:t xml:space="preserve">teri </w:t>
      </w:r>
      <w:r w:rsidRPr="005A527F">
        <w:t>metapodatki bodo</w:t>
      </w:r>
      <w:r w:rsidR="009A5245" w:rsidRPr="005A527F">
        <w:t xml:space="preserve"> ustvarjeni in kateri metapodatkovni standardi bodo pri tem upoštevani?</w:t>
      </w:r>
    </w:p>
    <w:p w14:paraId="4A91ABED" w14:textId="5E1E7AC2" w:rsidR="00C83CB3" w:rsidRPr="005A527F" w:rsidRDefault="00FD3613" w:rsidP="00CA254A">
      <w:r>
        <w:t xml:space="preserve">Ustvarjeni bodo sledeči metapodatki: oznaka vzorca, tip vzorca, datum vzorčenja, koordinate vzorčnega mesta, podatki o uporabljenem koordinatnem sistemu, način priprave vzorcev, vrsta analize. </w:t>
      </w:r>
    </w:p>
    <w:p w14:paraId="58AA1847" w14:textId="77777777" w:rsidR="00C83CB3" w:rsidRPr="005A527F" w:rsidRDefault="00C83CB3" w:rsidP="00CA254A"/>
    <w:p w14:paraId="22F187A9" w14:textId="49FBE7C3" w:rsidR="00C83CB3" w:rsidRPr="005A527F" w:rsidRDefault="009A5245" w:rsidP="00C83CB3">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w:t>
      </w:r>
      <w:r w:rsidR="00C83CB3" w:rsidRPr="005A527F">
        <w:rPr>
          <w:color w:val="808080" w:themeColor="background1" w:themeShade="80"/>
          <w:sz w:val="20"/>
          <w:szCs w:val="20"/>
        </w:rPr>
        <w:t>atere metapodatke nameravate u</w:t>
      </w:r>
      <w:r w:rsidRPr="005A527F">
        <w:rPr>
          <w:color w:val="808080" w:themeColor="background1" w:themeShade="80"/>
          <w:sz w:val="20"/>
          <w:szCs w:val="20"/>
        </w:rPr>
        <w:t>stvariti</w:t>
      </w:r>
      <w:r w:rsidR="00C83CB3" w:rsidRPr="005A527F">
        <w:rPr>
          <w:color w:val="808080" w:themeColor="background1" w:themeShade="80"/>
          <w:sz w:val="20"/>
          <w:szCs w:val="20"/>
        </w:rPr>
        <w:t>, da bodo drugim v pomoč pri identifikaciji in iskanju vaših podatkov</w:t>
      </w:r>
      <w:r w:rsidRPr="005A527F">
        <w:rPr>
          <w:color w:val="808080" w:themeColor="background1" w:themeShade="80"/>
          <w:sz w:val="20"/>
          <w:szCs w:val="20"/>
        </w:rPr>
        <w:t xml:space="preserve"> (npr. oznaka vzorca, datum, operater, tip instrumenta)</w:t>
      </w:r>
      <w:r w:rsidR="00C83CB3" w:rsidRPr="005A527F">
        <w:rPr>
          <w:color w:val="808080" w:themeColor="background1" w:themeShade="80"/>
          <w:sz w:val="20"/>
          <w:szCs w:val="20"/>
        </w:rPr>
        <w:t>?</w:t>
      </w:r>
    </w:p>
    <w:p w14:paraId="26EE219B" w14:textId="77777777" w:rsidR="00C83CB3" w:rsidRPr="005A527F" w:rsidRDefault="00C83CB3" w:rsidP="00C83CB3">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katere metapodatkovne standarde (npr. INSPIRE, Dublin Core) boste uporabili. Prednostno uporabite metapodatkovne standarde, ki jih uporablja portal eGeologija.</w:t>
      </w:r>
    </w:p>
    <w:p w14:paraId="188C0E87"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metapodatki za prostorske podatke in omrežne storitve so opredeljeni po INSPIRE tehničnih specifikacijah in ob upoštevanju  (INSPIRE) Direktive 2007/8/ES</w:t>
      </w:r>
    </w:p>
    <w:p w14:paraId="50161501"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metapodatki člankov na portalu eGeologija upoštevajo standard Doublin Core za opis virov in atributov, dodali pa smo tudi geografski obseg članka (georefenciranje).</w:t>
      </w:r>
    </w:p>
    <w:p w14:paraId="7A309789"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metapodatki člankov na portalu eGeologija upoštevajo standard Doublin Core za opis virov in atributov, dodali pa smo tudi geografski obseg članka (georefenciranje).</w:t>
      </w:r>
    </w:p>
    <w:p w14:paraId="35324A3F"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metapodatki poročil in pdf kart na portalu eGeologija upoštevajo standard Doublin Core za opis virov in atributov, dodali pa smo tudi signaturo ter geografski obseg poročila (georefenciranje).</w:t>
      </w:r>
    </w:p>
    <w:p w14:paraId="7754A4F7" w14:textId="77777777" w:rsidR="00C83CB3" w:rsidRPr="005A527F" w:rsidRDefault="00C83CB3" w:rsidP="00CA254A"/>
    <w:p w14:paraId="527DA45F" w14:textId="551124A3" w:rsidR="00280AE1" w:rsidRPr="005A527F" w:rsidRDefault="00280AE1" w:rsidP="00E5737E">
      <w:pPr>
        <w:pStyle w:val="Slog3"/>
        <w:numPr>
          <w:ilvl w:val="1"/>
          <w:numId w:val="3"/>
        </w:numPr>
        <w:spacing w:line="240" w:lineRule="auto"/>
        <w:ind w:left="397" w:hanging="397"/>
      </w:pPr>
      <w:r w:rsidRPr="00280AE1">
        <w:t>Ali bodo metapodatki vsebovali ključne besede za izboljšanje najdljivosti in možnosti ponovne uporabe</w:t>
      </w:r>
      <w:r w:rsidRPr="005A527F">
        <w:t>?</w:t>
      </w:r>
    </w:p>
    <w:p w14:paraId="760835FC" w14:textId="1F4FD01B" w:rsidR="00013282" w:rsidRPr="005A527F" w:rsidRDefault="00B46BC4" w:rsidP="00013282">
      <w:sdt>
        <w:sdtPr>
          <w:rPr>
            <w:rFonts w:ascii="MS Gothic" w:eastAsia="MS Gothic" w:hAnsi="MS Gothic"/>
          </w:rPr>
          <w:id w:val="1262189688"/>
          <w14:checkbox>
            <w14:checked w14:val="1"/>
            <w14:checkedState w14:val="2612" w14:font="MS Gothic"/>
            <w14:uncheckedState w14:val="2610" w14:font="MS Gothic"/>
          </w14:checkbox>
        </w:sdtPr>
        <w:sdtEndPr/>
        <w:sdtContent>
          <w:r w:rsidR="00FD3613">
            <w:rPr>
              <w:rFonts w:ascii="MS Gothic" w:eastAsia="MS Gothic" w:hAnsi="MS Gothic" w:hint="eastAsia"/>
            </w:rPr>
            <w:t>☒</w:t>
          </w:r>
        </w:sdtContent>
      </w:sdt>
      <w:r w:rsidR="00013282" w:rsidRPr="005A527F">
        <w:t xml:space="preserve"> Da</w:t>
      </w:r>
    </w:p>
    <w:p w14:paraId="340BFBFC" w14:textId="01AA3B57" w:rsidR="00013282" w:rsidRPr="005A527F" w:rsidRDefault="00B46BC4" w:rsidP="00013282">
      <w:sdt>
        <w:sdtPr>
          <w:id w:val="1578405476"/>
          <w14:checkbox>
            <w14:checked w14:val="0"/>
            <w14:checkedState w14:val="2612" w14:font="MS Gothic"/>
            <w14:uncheckedState w14:val="2610" w14:font="MS Gothic"/>
          </w14:checkbox>
        </w:sdtPr>
        <w:sdtEndPr/>
        <w:sdtContent>
          <w:r w:rsidR="001807DA">
            <w:rPr>
              <w:rFonts w:ascii="MS Gothic" w:eastAsia="MS Gothic" w:hAnsi="MS Gothic" w:hint="eastAsia"/>
            </w:rPr>
            <w:t>☐</w:t>
          </w:r>
        </w:sdtContent>
      </w:sdt>
      <w:r w:rsidR="00013282" w:rsidRPr="005A527F">
        <w:t xml:space="preserve"> Ne</w:t>
      </w:r>
    </w:p>
    <w:p w14:paraId="5EEE8DD6" w14:textId="77777777" w:rsidR="00280AE1" w:rsidRDefault="00280AE1" w:rsidP="00280AE1"/>
    <w:p w14:paraId="6B23A1C1" w14:textId="64C7A182" w:rsidR="00013282" w:rsidRDefault="00FD3613" w:rsidP="00280AE1">
      <w:r>
        <w:t xml:space="preserve">Podatki, ki jih bomo shranili v zaupanja vrednem repozitoriju, bodo opremljeni z ustreznimi ključnimi besedami. </w:t>
      </w:r>
    </w:p>
    <w:p w14:paraId="49B4D720" w14:textId="77777777" w:rsidR="00E81CE5" w:rsidRPr="005A527F" w:rsidRDefault="00E81CE5" w:rsidP="00280AE1"/>
    <w:p w14:paraId="1A390287" w14:textId="096CE340" w:rsidR="00280AE1" w:rsidRDefault="00013282" w:rsidP="0001328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označite DA: </w:t>
      </w:r>
      <w:r w:rsidR="00D56F6B">
        <w:rPr>
          <w:color w:val="808080" w:themeColor="background1" w:themeShade="80"/>
          <w:sz w:val="20"/>
          <w:szCs w:val="20"/>
        </w:rPr>
        <w:t xml:space="preserve">opišite, na kakšen način boste z metapodatki izboljšali najdljivost </w:t>
      </w:r>
      <w:r w:rsidR="006F6285">
        <w:rPr>
          <w:color w:val="808080" w:themeColor="background1" w:themeShade="80"/>
          <w:sz w:val="20"/>
          <w:szCs w:val="20"/>
        </w:rPr>
        <w:t>(npr. v metapodatke vključite čim bolje (vsebinsko) opredeljene ključne besede, na podlagi katerih bodo drugi raziskovalci ob ponovni uporabi prepoznali vsebinski kontekst).</w:t>
      </w:r>
    </w:p>
    <w:p w14:paraId="394ADD77" w14:textId="77777777" w:rsidR="00013282" w:rsidRPr="005A527F" w:rsidRDefault="00013282" w:rsidP="00CA254A"/>
    <w:p w14:paraId="7A7559EC" w14:textId="46052DC2" w:rsidR="00BB0AEE" w:rsidRPr="005A527F" w:rsidRDefault="00D46266" w:rsidP="00BB0AEE">
      <w:pPr>
        <w:pStyle w:val="GeoZSPodnaslovStL1"/>
        <w:spacing w:line="240" w:lineRule="auto"/>
        <w:jc w:val="both"/>
      </w:pPr>
      <w:r w:rsidRPr="005A527F">
        <w:t>ZAGOTAVLJANJE DOSTOPNOSTI PODAKOV (A)</w:t>
      </w:r>
    </w:p>
    <w:p w14:paraId="4ECAFB4A" w14:textId="77777777" w:rsidR="0022208A" w:rsidRDefault="0022208A" w:rsidP="0022208A">
      <w:pPr>
        <w:pStyle w:val="Slog3"/>
        <w:numPr>
          <w:ilvl w:val="1"/>
          <w:numId w:val="3"/>
        </w:numPr>
        <w:spacing w:line="240" w:lineRule="auto"/>
        <w:ind w:left="397" w:hanging="397"/>
        <w:rPr>
          <w:rFonts w:ascii="Arial" w:hAnsi="Arial" w:cs="Arial"/>
          <w:snapToGrid/>
          <w:kern w:val="0"/>
          <w:sz w:val="20"/>
          <w:szCs w:val="20"/>
        </w:rPr>
      </w:pPr>
      <w:r>
        <w:rPr>
          <w:rStyle w:val="cf01"/>
        </w:rPr>
        <w:t>Ali bodo vsi podatki odprto dostopni?</w:t>
      </w:r>
    </w:p>
    <w:p w14:paraId="52912257" w14:textId="677EDFE2" w:rsidR="001807DA" w:rsidRPr="005A527F" w:rsidRDefault="00B46BC4" w:rsidP="001807DA">
      <w:sdt>
        <w:sdtPr>
          <w:rPr>
            <w:rFonts w:ascii="MS Gothic" w:eastAsia="MS Gothic" w:hAnsi="MS Gothic"/>
          </w:rPr>
          <w:id w:val="151659035"/>
          <w14:checkbox>
            <w14:checked w14:val="1"/>
            <w14:checkedState w14:val="2612" w14:font="MS Gothic"/>
            <w14:uncheckedState w14:val="2610" w14:font="MS Gothic"/>
          </w14:checkbox>
        </w:sdtPr>
        <w:sdtEndPr/>
        <w:sdtContent>
          <w:r w:rsidR="00FD3613">
            <w:rPr>
              <w:rFonts w:ascii="MS Gothic" w:eastAsia="MS Gothic" w:hAnsi="MS Gothic" w:hint="eastAsia"/>
            </w:rPr>
            <w:t>☒</w:t>
          </w:r>
        </w:sdtContent>
      </w:sdt>
      <w:r w:rsidR="001807DA" w:rsidRPr="005A527F">
        <w:t xml:space="preserve"> Da</w:t>
      </w:r>
    </w:p>
    <w:p w14:paraId="24DF423E" w14:textId="77777777" w:rsidR="001807DA" w:rsidRPr="005A527F" w:rsidRDefault="00B46BC4" w:rsidP="001807DA">
      <w:sdt>
        <w:sdtPr>
          <w:id w:val="-1235705842"/>
          <w14:checkbox>
            <w14:checked w14:val="0"/>
            <w14:checkedState w14:val="2612" w14:font="MS Gothic"/>
            <w14:uncheckedState w14:val="2610" w14:font="MS Gothic"/>
          </w14:checkbox>
        </w:sdtPr>
        <w:sdtEndPr/>
        <w:sdtContent>
          <w:r w:rsidR="001807DA">
            <w:rPr>
              <w:rFonts w:ascii="MS Gothic" w:eastAsia="MS Gothic" w:hAnsi="MS Gothic" w:hint="eastAsia"/>
            </w:rPr>
            <w:t>☐</w:t>
          </w:r>
        </w:sdtContent>
      </w:sdt>
      <w:r w:rsidR="001807DA" w:rsidRPr="005A527F">
        <w:t xml:space="preserve"> Ne</w:t>
      </w:r>
    </w:p>
    <w:p w14:paraId="445E14AB" w14:textId="77777777" w:rsidR="001807DA" w:rsidRDefault="001807DA" w:rsidP="001807DA"/>
    <w:p w14:paraId="28155734" w14:textId="77777777" w:rsidR="00AE3814" w:rsidRDefault="00AE3814" w:rsidP="001807DA"/>
    <w:p w14:paraId="3685AF8F" w14:textId="77777777" w:rsidR="00AA575C" w:rsidRDefault="00AE3814" w:rsidP="00AE3814">
      <w:pPr>
        <w:pStyle w:val="Odstavekseznama"/>
        <w:numPr>
          <w:ilvl w:val="0"/>
          <w:numId w:val="12"/>
        </w:numPr>
        <w:rPr>
          <w:color w:val="808080" w:themeColor="background1" w:themeShade="80"/>
          <w:sz w:val="20"/>
          <w:szCs w:val="20"/>
        </w:rPr>
      </w:pPr>
      <w:r w:rsidRPr="00AE3814">
        <w:rPr>
          <w:color w:val="808080" w:themeColor="background1" w:themeShade="80"/>
          <w:sz w:val="20"/>
          <w:szCs w:val="20"/>
        </w:rPr>
        <w:t xml:space="preserve">Če označite </w:t>
      </w:r>
      <w:r>
        <w:rPr>
          <w:color w:val="808080" w:themeColor="background1" w:themeShade="80"/>
          <w:sz w:val="20"/>
          <w:szCs w:val="20"/>
        </w:rPr>
        <w:t xml:space="preserve">NE: </w:t>
      </w:r>
      <w:r w:rsidRPr="00AE3814">
        <w:rPr>
          <w:color w:val="808080" w:themeColor="background1" w:themeShade="80"/>
          <w:sz w:val="20"/>
          <w:szCs w:val="20"/>
        </w:rPr>
        <w:t xml:space="preserve"> navedite razloge, zakaj podatki v celoti ali deloma ne bodo v odprtem dostopu oz. zakaj bo dostop do podatkov omejen. Pri tem ločite pravne in pogodbene razloge (varstvo intelektualne lastnine, varstvo osebnih podatkov, varnost oseb ali države ali druge zakonske omejitve) od drugih omejitev.</w:t>
      </w:r>
    </w:p>
    <w:p w14:paraId="1575611D" w14:textId="16E050BA" w:rsidR="0022208A" w:rsidRPr="00AE3814" w:rsidRDefault="00AE3814" w:rsidP="00AE3814">
      <w:pPr>
        <w:pStyle w:val="Odstavekseznama"/>
        <w:numPr>
          <w:ilvl w:val="0"/>
          <w:numId w:val="12"/>
        </w:numPr>
        <w:rPr>
          <w:color w:val="808080" w:themeColor="background1" w:themeShade="80"/>
          <w:sz w:val="20"/>
          <w:szCs w:val="20"/>
        </w:rPr>
      </w:pPr>
      <w:r w:rsidRPr="00AE3814">
        <w:rPr>
          <w:color w:val="808080" w:themeColor="background1" w:themeShade="80"/>
          <w:sz w:val="20"/>
          <w:szCs w:val="20"/>
        </w:rPr>
        <w:t>Navedite, kateri ukrepi bodo sprejeti za odpravo ali zmanjšanje teh omejitev.</w:t>
      </w:r>
    </w:p>
    <w:p w14:paraId="5CE5FA8E" w14:textId="77777777" w:rsidR="0022208A" w:rsidRDefault="0022208A" w:rsidP="0022208A"/>
    <w:p w14:paraId="768E10AE" w14:textId="531B645C" w:rsidR="00107CF1" w:rsidRPr="005A527F" w:rsidRDefault="00107CF1" w:rsidP="00107CF1">
      <w:pPr>
        <w:pStyle w:val="Slog3"/>
        <w:numPr>
          <w:ilvl w:val="1"/>
          <w:numId w:val="3"/>
        </w:numPr>
        <w:spacing w:line="240" w:lineRule="auto"/>
        <w:ind w:left="397" w:hanging="397"/>
      </w:pPr>
      <w:r w:rsidRPr="005A527F">
        <w:lastRenderedPageBreak/>
        <w:t>Pojasnite, kdaj boste podatke delili oz. kdaj bodo odprto dostopni in za koliko časa?</w:t>
      </w:r>
    </w:p>
    <w:p w14:paraId="3B5FA658" w14:textId="77777777" w:rsidR="00107CF1" w:rsidRPr="005A527F" w:rsidRDefault="00107CF1" w:rsidP="00BB0AEE"/>
    <w:p w14:paraId="437A4D26" w14:textId="2EAE580E" w:rsidR="00107CF1" w:rsidRDefault="00FD3613" w:rsidP="00BB0AEE">
      <w:r>
        <w:t xml:space="preserve">Podatki bodo v celoti odprto dostopni v roku dveh let po zaključku projekta. </w:t>
      </w:r>
    </w:p>
    <w:p w14:paraId="5CD10377" w14:textId="77777777" w:rsidR="00E81CE5" w:rsidRPr="005A527F" w:rsidRDefault="00E81CE5" w:rsidP="00BB0AEE"/>
    <w:p w14:paraId="4DD472D5" w14:textId="10AB5A65"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kdaj boste podatke dali na razpolago (npr. ob objavi znanstvene publikacije, ob zaključku izvajanja projekta, s časovno zaporo oz. embargom).</w:t>
      </w:r>
    </w:p>
    <w:p w14:paraId="56AD0BBD" w14:textId="0421F5B9"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Upoštevajte, da morajo biti podatki, ki podpirajo znanstveno publikacijo, v primeru, da ne obstajajo razlogi za časovno zaporo oz. embargo, odprto dostopni najpozneje ob objavi znanstvene publikacije, v kateri morajo biti citirani s stalno oznako mesta dostopa oz. s trajnim identifikatorjem.</w:t>
      </w:r>
    </w:p>
    <w:p w14:paraId="5D6C9C5A" w14:textId="4E7DDEAD"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načrtujete za določen čas omejiti dostop do podatkov in pojasnite razloge.</w:t>
      </w:r>
    </w:p>
    <w:p w14:paraId="42A2B7DB" w14:textId="7F3CE00F"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bo deljenje podatkov odloženo na kasnejši čas ali omejeno, pojasnite, ali gre za čakanje na objave, za razlog zaščite intelektualne lastnine ali patenta, ali kakšne druge razloge.</w:t>
      </w:r>
    </w:p>
    <w:p w14:paraId="25D6873C" w14:textId="77777777"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načrt podatkovne hrambe in povejte, kako dolgo se bodo podatki hranili.</w:t>
      </w:r>
    </w:p>
    <w:p w14:paraId="1FB9BE19" w14:textId="5D273FF6"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do kdaj bodo podatki dostopni in ali bodo po tem, ko podatki ne bodo več na voljo, metapodatki še vedno dostopni.</w:t>
      </w:r>
    </w:p>
    <w:p w14:paraId="69D3C614" w14:textId="77777777" w:rsidR="00107CF1" w:rsidRPr="005A527F" w:rsidRDefault="00107CF1" w:rsidP="00BB0AEE"/>
    <w:p w14:paraId="3BAF7703" w14:textId="11D8C3C6" w:rsidR="009761F2" w:rsidRPr="005A527F" w:rsidRDefault="009761F2" w:rsidP="009761F2">
      <w:pPr>
        <w:pStyle w:val="Slog3"/>
        <w:numPr>
          <w:ilvl w:val="1"/>
          <w:numId w:val="3"/>
        </w:numPr>
        <w:spacing w:line="240" w:lineRule="auto"/>
        <w:ind w:left="397" w:hanging="397"/>
      </w:pPr>
      <w:r w:rsidRPr="005A527F">
        <w:t>Ali pričakujete omejitve glede deljenja podatkov ali so prisotni razlogi za določitev embarga?</w:t>
      </w:r>
    </w:p>
    <w:p w14:paraId="6442CD07" w14:textId="1923482D" w:rsidR="00107CF1" w:rsidRPr="005A527F" w:rsidRDefault="00FD3613" w:rsidP="009761F2">
      <w:r>
        <w:t xml:space="preserve">Omejitev glede deljenja podatkov ne pričakujemo. </w:t>
      </w:r>
    </w:p>
    <w:p w14:paraId="5E4EE6F3" w14:textId="77777777" w:rsidR="009761F2" w:rsidRPr="005A527F" w:rsidRDefault="009761F2" w:rsidP="009761F2"/>
    <w:p w14:paraId="6C8AD393" w14:textId="24E39176"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kdo bo lahko uporabljal podatke, če bo obstajajo omejitve pri uporabi dostop omejen.</w:t>
      </w:r>
    </w:p>
    <w:p w14:paraId="7660B188" w14:textId="453DCD5D"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bo dostop omogočen samo za določene skupnosti ali pa če bo potrebno skleniti sporazum o deljenju podatkov, pojasnite, zakaj in kako. Navedite na primer: ali bo možen dostop na daljavo z avtentikacijo, ali bo za dostop potreben podpis določene izjave in katere, ali bo za dostop potrebna odobritev pooblaščene osebe ali organa, </w:t>
      </w:r>
      <w:r w:rsidR="00107CF1" w:rsidRPr="005A527F">
        <w:rPr>
          <w:color w:val="808080" w:themeColor="background1" w:themeShade="80"/>
          <w:sz w:val="20"/>
          <w:szCs w:val="20"/>
        </w:rPr>
        <w:t>ali bo dostop možen le v prostorih GeoZS in na kakšen način.</w:t>
      </w:r>
    </w:p>
    <w:p w14:paraId="580A6B9B" w14:textId="202CEBD9"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poskrbeli, da bi odstranili ali zmanjšali omejitve dostopa.</w:t>
      </w:r>
    </w:p>
    <w:p w14:paraId="310EDB2E" w14:textId="77777777" w:rsidR="009761F2" w:rsidRPr="005A527F" w:rsidRDefault="009761F2" w:rsidP="00BB0AEE"/>
    <w:p w14:paraId="40F08CCD" w14:textId="43DB3881" w:rsidR="009544A9" w:rsidRPr="005A527F" w:rsidRDefault="009544A9" w:rsidP="00BB0AEE">
      <w:pPr>
        <w:pStyle w:val="Slog3"/>
        <w:numPr>
          <w:ilvl w:val="1"/>
          <w:numId w:val="3"/>
        </w:numPr>
        <w:spacing w:line="240" w:lineRule="auto"/>
        <w:ind w:left="397" w:hanging="397"/>
      </w:pPr>
      <w:r w:rsidRPr="005A527F">
        <w:t>Ali bo za dostop do podatkov oz. njihovo branje potrebna dodatna dokumentacija oz. ustrezna programska oprema?</w:t>
      </w:r>
    </w:p>
    <w:p w14:paraId="7E62905E" w14:textId="77777777" w:rsidR="009544A9" w:rsidRPr="005A527F" w:rsidRDefault="00B46BC4" w:rsidP="009544A9">
      <w:sdt>
        <w:sdtPr>
          <w:id w:val="1209838946"/>
          <w14:checkbox>
            <w14:checked w14:val="0"/>
            <w14:checkedState w14:val="2612" w14:font="MS Gothic"/>
            <w14:uncheckedState w14:val="2610" w14:font="MS Gothic"/>
          </w14:checkbox>
        </w:sdtPr>
        <w:sdtEndPr/>
        <w:sdtContent>
          <w:r w:rsidR="009544A9" w:rsidRPr="001807DA">
            <w:rPr>
              <w:rFonts w:ascii="Segoe UI Symbol" w:hAnsi="Segoe UI Symbol" w:cs="Segoe UI Symbol"/>
            </w:rPr>
            <w:t>☐</w:t>
          </w:r>
        </w:sdtContent>
      </w:sdt>
      <w:r w:rsidR="009544A9" w:rsidRPr="005A527F">
        <w:t xml:space="preserve"> Da</w:t>
      </w:r>
    </w:p>
    <w:p w14:paraId="26496A06" w14:textId="571FCB54" w:rsidR="009544A9" w:rsidRPr="005A527F" w:rsidRDefault="00B46BC4" w:rsidP="009544A9">
      <w:sdt>
        <w:sdtPr>
          <w:id w:val="-321744373"/>
          <w14:checkbox>
            <w14:checked w14:val="1"/>
            <w14:checkedState w14:val="2612" w14:font="MS Gothic"/>
            <w14:uncheckedState w14:val="2610" w14:font="MS Gothic"/>
          </w14:checkbox>
        </w:sdtPr>
        <w:sdtEndPr/>
        <w:sdtContent>
          <w:r w:rsidR="00FD3613">
            <w:rPr>
              <w:rFonts w:ascii="MS Gothic" w:eastAsia="MS Gothic" w:hAnsi="MS Gothic" w:hint="eastAsia"/>
            </w:rPr>
            <w:t>☒</w:t>
          </w:r>
        </w:sdtContent>
      </w:sdt>
      <w:r w:rsidR="009544A9" w:rsidRPr="005A527F">
        <w:t xml:space="preserve"> Ne</w:t>
      </w:r>
    </w:p>
    <w:p w14:paraId="50A6A02E" w14:textId="77777777" w:rsidR="009544A9" w:rsidRPr="005A527F" w:rsidRDefault="009544A9" w:rsidP="00BB0AEE"/>
    <w:p w14:paraId="27290451" w14:textId="6E3E8490" w:rsidR="00BB0AEE" w:rsidRDefault="00FD3613" w:rsidP="00BB0AEE">
      <w:r>
        <w:t xml:space="preserve">Za dostop in branje podatkov zadošča programska oprema, ki je </w:t>
      </w:r>
      <w:r w:rsidRPr="00FD3613">
        <w:t>običajno razširjen</w:t>
      </w:r>
      <w:r>
        <w:t>a in uporabljana</w:t>
      </w:r>
      <w:r w:rsidRPr="00FD3613">
        <w:t xml:space="preserve"> v raziskovalni skupnosti </w:t>
      </w:r>
      <w:r>
        <w:t>ter</w:t>
      </w:r>
      <w:r w:rsidRPr="00FD3613">
        <w:t xml:space="preserve"> širše</w:t>
      </w:r>
      <w:r>
        <w:t>.</w:t>
      </w:r>
    </w:p>
    <w:p w14:paraId="55273893" w14:textId="77777777" w:rsidR="00F159B1" w:rsidRPr="005A527F" w:rsidRDefault="00F159B1" w:rsidP="00BB0AEE"/>
    <w:p w14:paraId="5DAC75CF" w14:textId="77777777" w:rsidR="009544A9" w:rsidRPr="005A527F" w:rsidRDefault="009544A9" w:rsidP="009544A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Katere metode ali programska orodja so potrebna za dostop in uporabo podatkov?</w:t>
      </w:r>
    </w:p>
    <w:p w14:paraId="79DC4E95" w14:textId="77777777" w:rsidR="009544A9" w:rsidRPr="005A527F"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če potencialni uporabniki potrebujejo specifična orodja, da bi lahko dostopali do podatkov in jih (ponovno) uporabili</w:t>
      </w:r>
      <w:r w:rsidR="009544A9" w:rsidRPr="005A527F">
        <w:rPr>
          <w:color w:val="808080" w:themeColor="background1" w:themeShade="80"/>
          <w:sz w:val="20"/>
          <w:szCs w:val="20"/>
        </w:rPr>
        <w:t xml:space="preserve"> oz. ali bodo za uporabo potrebna dodatna navodila</w:t>
      </w:r>
      <w:r w:rsidRPr="005A527F">
        <w:rPr>
          <w:color w:val="808080" w:themeColor="background1" w:themeShade="80"/>
          <w:sz w:val="20"/>
          <w:szCs w:val="20"/>
        </w:rPr>
        <w:t>.</w:t>
      </w:r>
    </w:p>
    <w:p w14:paraId="2893F566" w14:textId="74E1147F" w:rsidR="00BB0AEE" w:rsidRPr="005A527F"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Razmislite o trajnosti programov, potrebnih za dostop do podatkov. </w:t>
      </w:r>
    </w:p>
    <w:p w14:paraId="085539B0" w14:textId="77777777" w:rsidR="009544A9"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bo</w:t>
      </w:r>
      <w:r w:rsidR="009544A9" w:rsidRPr="005A527F">
        <w:rPr>
          <w:color w:val="808080" w:themeColor="background1" w:themeShade="80"/>
          <w:sz w:val="20"/>
          <w:szCs w:val="20"/>
        </w:rPr>
        <w:t>ste k podatkom priložili ustrezno programsko opremo (zaželeno v obliki odprte izvorne kode).</w:t>
      </w:r>
    </w:p>
    <w:p w14:paraId="135FA738" w14:textId="77777777" w:rsidR="00F159B1" w:rsidRPr="00F159B1" w:rsidRDefault="00F159B1" w:rsidP="00F159B1">
      <w:pPr>
        <w:pStyle w:val="Seznam"/>
      </w:pPr>
    </w:p>
    <w:p w14:paraId="02077652" w14:textId="77777777" w:rsidR="00BB0AEE" w:rsidRPr="005A527F" w:rsidRDefault="00BB0AEE" w:rsidP="00BB0AEE"/>
    <w:p w14:paraId="2FFF2C60" w14:textId="26BDF337" w:rsidR="00FE2A67" w:rsidRPr="005A527F" w:rsidRDefault="00FE2A67" w:rsidP="00FE2A67">
      <w:pPr>
        <w:pStyle w:val="GeoZSPodnaslovStL1"/>
        <w:spacing w:line="240" w:lineRule="auto"/>
        <w:jc w:val="both"/>
      </w:pPr>
      <w:r w:rsidRPr="005A527F">
        <w:lastRenderedPageBreak/>
        <w:t>ZAGOTAVLJANJE INTEROPERABILNOSTI PODAKOV (I)</w:t>
      </w:r>
    </w:p>
    <w:p w14:paraId="708B0E31" w14:textId="607F631D" w:rsidR="005A527F" w:rsidRPr="005A527F" w:rsidRDefault="2BDAB8A2" w:rsidP="2F8BBDDC">
      <w:pPr>
        <w:pStyle w:val="Slog3"/>
        <w:spacing w:line="240" w:lineRule="auto"/>
        <w:ind w:left="397" w:hanging="397"/>
      </w:pPr>
      <w:r>
        <w:t>Katere geslovnike ali šifrante boste uporabili pri pripravi podatkov in metapodatkov?</w:t>
      </w:r>
    </w:p>
    <w:p w14:paraId="03ED9C74" w14:textId="37664842" w:rsidR="00FE2A67" w:rsidRPr="005A527F" w:rsidRDefault="00F159B1" w:rsidP="00BB0AEE">
      <w:r>
        <w:t>Obravnavano r</w:t>
      </w:r>
      <w:r w:rsidR="00FD3613">
        <w:t>aziskovalno področje projekta še nima ustreznih šifrantov.</w:t>
      </w:r>
    </w:p>
    <w:p w14:paraId="2DF5B61D" w14:textId="77777777" w:rsidR="005A527F" w:rsidRPr="005A527F" w:rsidRDefault="005A527F" w:rsidP="00BB0AEE"/>
    <w:p w14:paraId="03DA5F40" w14:textId="2AAD03A8" w:rsidR="005A527F" w:rsidRPr="005A527F" w:rsidRDefault="005A527F" w:rsidP="005A527F">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Navedite, katere geslovnike, šifrante, ontologije oz. nadzorovane besednjake boste uporabili, da bo omogočena izmenjava in ponovna uporaba podatkov znotraj posameznega raziskovalnega področja ali med njimi.</w:t>
      </w:r>
    </w:p>
    <w:p w14:paraId="17584108" w14:textId="75079CA3" w:rsidR="005A527F" w:rsidRPr="005A527F" w:rsidRDefault="005A527F" w:rsidP="005A527F">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Preverite, katere najboljše prakse za to se uporabljajo in jim po možnosti sledite.</w:t>
      </w:r>
    </w:p>
    <w:p w14:paraId="4280E209" w14:textId="77777777" w:rsidR="005A527F" w:rsidRPr="005A527F" w:rsidRDefault="005A527F" w:rsidP="00BB0AEE"/>
    <w:p w14:paraId="43398301" w14:textId="556402E3" w:rsidR="001F3AF9" w:rsidRPr="005A527F" w:rsidRDefault="001F3AF9" w:rsidP="001F3AF9">
      <w:pPr>
        <w:pStyle w:val="GeoZSPodnaslovStL1"/>
        <w:spacing w:line="240" w:lineRule="auto"/>
        <w:jc w:val="both"/>
      </w:pPr>
      <w:r w:rsidRPr="005A527F">
        <w:t>ZAGOTAVLJANJE PONOVNE UPORABE (R)</w:t>
      </w:r>
    </w:p>
    <w:p w14:paraId="66A86C93" w14:textId="78CFA3B1" w:rsidR="006C0140" w:rsidRPr="005A527F" w:rsidRDefault="006C0140" w:rsidP="006C0140">
      <w:pPr>
        <w:pStyle w:val="Slog3"/>
        <w:numPr>
          <w:ilvl w:val="1"/>
          <w:numId w:val="3"/>
        </w:numPr>
        <w:spacing w:line="240" w:lineRule="auto"/>
        <w:ind w:left="397" w:hanging="397"/>
      </w:pPr>
      <w:r w:rsidRPr="005A527F">
        <w:t>Kakšno dokumentacijo, potrebno za ponovno uporabo podatkov, boste zagotovili?</w:t>
      </w:r>
    </w:p>
    <w:p w14:paraId="2ECC6F66" w14:textId="1A05F57B" w:rsidR="006C0140" w:rsidRPr="005A527F" w:rsidRDefault="00FD3613" w:rsidP="006C0140">
      <w:r>
        <w:t xml:space="preserve">Vsi podatki za ponovno uporabo podatkov bodo navedeni v podatkovnem članku. </w:t>
      </w:r>
    </w:p>
    <w:p w14:paraId="73DA5B11" w14:textId="77777777" w:rsidR="006C0140" w:rsidRPr="005A527F" w:rsidRDefault="006C0140" w:rsidP="006C0140"/>
    <w:p w14:paraId="6CD1B1B8" w14:textId="77777777" w:rsidR="006C0140" w:rsidRPr="005A527F" w:rsidRDefault="006C0140" w:rsidP="006C0140">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 xml:space="preserve">Opišite, kako boste organizirali podatke v času trajanja projekta, navedite npr. pretvorbe, ki jih boste izvedli, kontrolo različic in strukturo map. Konsistentne, dobro, pregledno urejene raziskovalne podatke bo lažje najti, razumeti in ponovno uporabiti.  </w:t>
      </w:r>
    </w:p>
    <w:p w14:paraId="439BC5D2" w14:textId="6884417C"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katera druga dokumentacija je še potrebna, da bi omogočili ponovno uporabo. Dokumentacija bi morala vključevati vsaj osnovne podrobnosti, ki bi uporabnikom pomagala najti raziskovalne podatke (npr. kdo je ustvaril podatke, datum nastanka, pod katerimi pogoji je mogoče dostopati do njih). Lahko vključite tudi informacije o metodologiji, uporabljeni za zbiranje podatkov, analitične in postopkovne informacije, definicijo spremenljivk, merske enote ipd.</w:t>
      </w:r>
    </w:p>
    <w:p w14:paraId="4A00EB5F" w14:textId="77777777"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kako boste te informacije zajeli in kje jih boste beležili (npr. v podatkovni bazi s povezavo do vsakega posamičnega objekta, v besedilni datoteki »preberi me«, v glavi dokumenta, v laboratorijskem dnevniku).</w:t>
      </w:r>
    </w:p>
    <w:p w14:paraId="3852DF70" w14:textId="77777777" w:rsidR="00586AD4" w:rsidRPr="005A527F" w:rsidRDefault="00586AD4" w:rsidP="00CA254A"/>
    <w:p w14:paraId="0B81929F" w14:textId="50C7A659" w:rsidR="000B414A" w:rsidRPr="005A527F" w:rsidRDefault="005A527F" w:rsidP="000B414A">
      <w:pPr>
        <w:pStyle w:val="Slog3"/>
        <w:numPr>
          <w:ilvl w:val="1"/>
          <w:numId w:val="3"/>
        </w:numPr>
        <w:spacing w:line="240" w:lineRule="auto"/>
        <w:ind w:left="397" w:hanging="397"/>
      </w:pPr>
      <w:r w:rsidRPr="005A527F">
        <w:t>Opišite, s katerimi odprtimi licencami boste opremili svoje podatke.</w:t>
      </w:r>
    </w:p>
    <w:p w14:paraId="516FFF65" w14:textId="5557CC02" w:rsidR="005A527F" w:rsidRPr="005A527F" w:rsidRDefault="00ED086E" w:rsidP="00CA254A">
      <w:r>
        <w:t xml:space="preserve">Predvidevamo, da bodo podatki objavljeni z licenco </w:t>
      </w:r>
      <w:r w:rsidRPr="00ED086E">
        <w:t>CC BY 4.0</w:t>
      </w:r>
      <w:r>
        <w:t>.</w:t>
      </w:r>
    </w:p>
    <w:p w14:paraId="004CEEE6" w14:textId="77777777" w:rsidR="005A527F" w:rsidRPr="005A527F" w:rsidRDefault="005A527F" w:rsidP="00CA254A"/>
    <w:p w14:paraId="1D30FC3B" w14:textId="77777777"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kakšni pogoji dostopa bodo veljali za podatke. Bodo podatki odprto dostopni ali bodo veljale omejitve? Če da, kakšne? Razmislite o uveljavljanju licenc, ki dovoljujejo dostop do podatkov in ponovno uporabo.</w:t>
      </w:r>
    </w:p>
    <w:p w14:paraId="3303CDDD" w14:textId="6717648D" w:rsidR="005A527F" w:rsidRPr="005A527F" w:rsidRDefault="005A527F" w:rsidP="005A527F">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s katerimi odprtimi licencami boste opremili svoje podatke, da boste na tak način zagotovili možnost ponovne uporabe, in opišite način ponovne uporabe skladno z navedeno licenco. Navedite na primer, ali bodo podatke lahko uporabljale tretje osebe, še zlasti po zaključku projekta.</w:t>
      </w:r>
    </w:p>
    <w:p w14:paraId="7B49242B" w14:textId="77777777"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če obstajajo omejitve glede ponovne uporabe podatkov, ki so jih ustvarili drugi.</w:t>
      </w:r>
    </w:p>
    <w:p w14:paraId="1AED3007" w14:textId="77777777" w:rsidR="000B414A" w:rsidRPr="005A527F" w:rsidRDefault="000B414A" w:rsidP="00CA254A"/>
    <w:p w14:paraId="1854543C" w14:textId="164597A6" w:rsidR="006C0140" w:rsidRPr="005A527F" w:rsidRDefault="006C0140" w:rsidP="006C0140">
      <w:pPr>
        <w:pStyle w:val="Slog3"/>
        <w:numPr>
          <w:ilvl w:val="1"/>
          <w:numId w:val="3"/>
        </w:numPr>
        <w:spacing w:line="240" w:lineRule="auto"/>
        <w:ind w:left="397" w:hanging="397"/>
      </w:pPr>
      <w:r w:rsidRPr="005A527F">
        <w:t>Kakšne postopke zagotavljanja kakovosti podatkov boste uporabili?</w:t>
      </w:r>
    </w:p>
    <w:p w14:paraId="76302DA0" w14:textId="3B5BCBED" w:rsidR="006C0140" w:rsidRPr="005A527F" w:rsidRDefault="00A019AF" w:rsidP="00D5287B">
      <w:pPr>
        <w:jc w:val="both"/>
      </w:pPr>
      <w:r>
        <w:t xml:space="preserve">Pri vzorčenju tal bomo sledili standardom SIST ISO 18400-101:2018, </w:t>
      </w:r>
      <w:r w:rsidR="00F02D32" w:rsidRPr="00F02D32">
        <w:t>SIST ISO 18400-10</w:t>
      </w:r>
      <w:r w:rsidR="00F02D32">
        <w:t>0</w:t>
      </w:r>
      <w:r w:rsidR="00F02D32" w:rsidRPr="00F02D32">
        <w:t>:2018</w:t>
      </w:r>
      <w:r w:rsidR="00F02D32">
        <w:t xml:space="preserve">, </w:t>
      </w:r>
      <w:r w:rsidR="00F02D32" w:rsidRPr="00F02D32">
        <w:t>SIST ISO 18400-10</w:t>
      </w:r>
      <w:r w:rsidR="00F02D32">
        <w:t>2</w:t>
      </w:r>
      <w:r w:rsidR="00F02D32" w:rsidRPr="00F02D32">
        <w:t>:2018</w:t>
      </w:r>
      <w:r w:rsidR="00FF16AE">
        <w:t xml:space="preserve">, </w:t>
      </w:r>
      <w:r w:rsidR="00FF16AE" w:rsidRPr="00FF16AE">
        <w:t>SIST ISO 18400-10</w:t>
      </w:r>
      <w:r w:rsidR="00FF16AE">
        <w:t>5</w:t>
      </w:r>
      <w:r w:rsidR="00FF16AE" w:rsidRPr="00FF16AE">
        <w:t>:2018</w:t>
      </w:r>
      <w:r w:rsidR="006945F1">
        <w:t xml:space="preserve">. Pri vzorčenju ostalih medijev bomo sledili </w:t>
      </w:r>
      <w:r w:rsidR="00B8224B">
        <w:t>postopkom, ki so uveljavljeni v znanstvenih krogih.</w:t>
      </w:r>
      <w:r w:rsidR="00F02D32">
        <w:t xml:space="preserve"> </w:t>
      </w:r>
      <w:r w:rsidR="006D68CB" w:rsidRPr="00D5287B">
        <w:t>Kakovost analiz bomo preverjali</w:t>
      </w:r>
      <w:r w:rsidR="006331C5" w:rsidRPr="00D5287B">
        <w:t>/sledili s sledečimi postopki:</w:t>
      </w:r>
      <w:r w:rsidR="006D68CB" w:rsidRPr="00D5287B">
        <w:t xml:space="preserve"> </w:t>
      </w:r>
      <w:r w:rsidR="006331C5" w:rsidRPr="00D5287B">
        <w:t xml:space="preserve">vzorce </w:t>
      </w:r>
      <w:r w:rsidR="006331C5" w:rsidRPr="00D5287B">
        <w:lastRenderedPageBreak/>
        <w:t xml:space="preserve">bomo na </w:t>
      </w:r>
      <w:r w:rsidR="00437F3D">
        <w:t>a</w:t>
      </w:r>
      <w:r w:rsidR="006331C5" w:rsidRPr="00D5287B">
        <w:t xml:space="preserve">nalizo poslali v naključnem vrstnem redu, </w:t>
      </w:r>
      <w:r w:rsidR="00437F3D">
        <w:t>znotraj</w:t>
      </w:r>
      <w:r w:rsidR="002C1758" w:rsidRPr="00D5287B">
        <w:t xml:space="preserve"> njih bomo naključno vključili ponovljene vzorce (kar bomo uporabili za </w:t>
      </w:r>
      <w:r w:rsidR="00D5287B" w:rsidRPr="00D5287B">
        <w:t>sledljivost</w:t>
      </w:r>
      <w:r w:rsidR="002C1758" w:rsidRPr="00D5287B">
        <w:t xml:space="preserve"> </w:t>
      </w:r>
      <w:r w:rsidR="0095366F" w:rsidRPr="00D5287B">
        <w:t>natančnosti analiz) in standar</w:t>
      </w:r>
      <w:r w:rsidR="00E26FBB" w:rsidRPr="00D5287B">
        <w:t>de (and. Certified reference material;</w:t>
      </w:r>
      <w:r w:rsidR="00D5287B" w:rsidRPr="00D5287B">
        <w:t xml:space="preserve"> kar bomo uporabili za sledljivost točnosti analiz)</w:t>
      </w:r>
      <w:r w:rsidR="00EC781A">
        <w:t xml:space="preserve">. Analize bodo izvedene v </w:t>
      </w:r>
      <w:r w:rsidR="003977C0">
        <w:t>preverjenem laboratoriju</w:t>
      </w:r>
      <w:r w:rsidR="00D72D45">
        <w:t xml:space="preserve"> z akreditacijo </w:t>
      </w:r>
      <w:r w:rsidR="00D72D45" w:rsidRPr="00D72D45">
        <w:t>ISO/IEC 17025</w:t>
      </w:r>
      <w:r w:rsidR="00D72D45">
        <w:t xml:space="preserve"> (</w:t>
      </w:r>
      <w:r w:rsidR="00D72D45" w:rsidRPr="00D72D45">
        <w:t>Testing and calibration laboratories</w:t>
      </w:r>
      <w:r w:rsidR="00D72D45">
        <w:t>).</w:t>
      </w:r>
    </w:p>
    <w:p w14:paraId="662EDDFC" w14:textId="77777777" w:rsidR="006C0140" w:rsidRPr="005A527F" w:rsidRDefault="006C0140" w:rsidP="006C0140"/>
    <w:p w14:paraId="2F070149" w14:textId="77777777"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nadzorovali in dokumentirali postopke in kakovost zbiranja podatkov. To lahko vključuje postopke, kot npr. kalibracija, ponovljeni vzorci ali meritve, standardiziran zajem podatkov, kontrola pri vnosu podatkov, pregledovanje oz. recenziranje podatkov, označevanje s kontroliranimi besedišči.</w:t>
      </w:r>
    </w:p>
    <w:p w14:paraId="4CEA8C54" w14:textId="77777777" w:rsidR="006C0140" w:rsidRPr="005A527F" w:rsidRDefault="006C0140" w:rsidP="006C0140"/>
    <w:p w14:paraId="749B887B" w14:textId="06D783B0" w:rsidR="006E1287" w:rsidRPr="005A527F" w:rsidRDefault="006E1287" w:rsidP="006E1287">
      <w:pPr>
        <w:pStyle w:val="GeoZSPodnaslovStL1"/>
        <w:spacing w:line="240" w:lineRule="auto"/>
        <w:jc w:val="both"/>
      </w:pPr>
      <w:r w:rsidRPr="005A527F">
        <w:t>PRAVNE IN ETIČNE ZAHTEVE, KODEKSI RAVNANJA</w:t>
      </w:r>
    </w:p>
    <w:p w14:paraId="21CFE7D3" w14:textId="14E3BC40" w:rsidR="006E1287" w:rsidRPr="005A527F" w:rsidRDefault="006E1287" w:rsidP="006E1287">
      <w:pPr>
        <w:pStyle w:val="Slog3"/>
        <w:numPr>
          <w:ilvl w:val="1"/>
          <w:numId w:val="3"/>
        </w:numPr>
        <w:spacing w:line="240" w:lineRule="auto"/>
        <w:ind w:left="397" w:hanging="397"/>
      </w:pPr>
      <w:r w:rsidRPr="005A527F">
        <w:t>Ali obstajajo etična ali pravna vprašanja, ki bi lahko vplivala na deljenje podatkov?</w:t>
      </w:r>
    </w:p>
    <w:p w14:paraId="4EC2C109" w14:textId="4F3CDBF2" w:rsidR="00B77305" w:rsidRPr="005A527F" w:rsidRDefault="00B46BC4" w:rsidP="00B77305">
      <w:sdt>
        <w:sdtPr>
          <w:id w:val="172920727"/>
          <w14:checkbox>
            <w14:checked w14:val="0"/>
            <w14:checkedState w14:val="2612" w14:font="MS Gothic"/>
            <w14:uncheckedState w14:val="2610" w14:font="MS Gothic"/>
          </w14:checkbox>
        </w:sdtPr>
        <w:sdtEndPr/>
        <w:sdtContent>
          <w:r w:rsidR="00B77305" w:rsidRPr="001807DA">
            <w:rPr>
              <w:rFonts w:ascii="Segoe UI Symbol" w:hAnsi="Segoe UI Symbol" w:cs="Segoe UI Symbol"/>
            </w:rPr>
            <w:t>☐</w:t>
          </w:r>
        </w:sdtContent>
      </w:sdt>
      <w:r w:rsidR="00B77305" w:rsidRPr="005A527F">
        <w:t xml:space="preserve"> Da</w:t>
      </w:r>
    </w:p>
    <w:p w14:paraId="20745C53" w14:textId="09352F0C" w:rsidR="00B77305" w:rsidRPr="005A527F" w:rsidRDefault="00B46BC4" w:rsidP="00B77305">
      <w:sdt>
        <w:sdtPr>
          <w:id w:val="-497576356"/>
          <w14:checkbox>
            <w14:checked w14:val="1"/>
            <w14:checkedState w14:val="2612" w14:font="MS Gothic"/>
            <w14:uncheckedState w14:val="2610" w14:font="MS Gothic"/>
          </w14:checkbox>
        </w:sdtPr>
        <w:sdtEndPr/>
        <w:sdtContent>
          <w:r w:rsidR="00ED086E">
            <w:rPr>
              <w:rFonts w:ascii="MS Gothic" w:eastAsia="MS Gothic" w:hAnsi="MS Gothic" w:hint="eastAsia"/>
            </w:rPr>
            <w:t>☒</w:t>
          </w:r>
        </w:sdtContent>
      </w:sdt>
      <w:r w:rsidR="00B77305" w:rsidRPr="005A527F">
        <w:t xml:space="preserve"> Ne</w:t>
      </w:r>
    </w:p>
    <w:p w14:paraId="764C110A" w14:textId="77777777" w:rsidR="006E1287" w:rsidRPr="005A527F" w:rsidRDefault="006E1287" w:rsidP="006E1287"/>
    <w:p w14:paraId="3DD31835" w14:textId="77777777" w:rsidR="006E1287" w:rsidRPr="005A527F" w:rsidRDefault="006E1287" w:rsidP="006E1287"/>
    <w:p w14:paraId="09429EAE" w14:textId="77777777" w:rsidR="002173FE" w:rsidRPr="005A527F" w:rsidRDefault="00B77305" w:rsidP="002173FE">
      <w:pPr>
        <w:rPr>
          <w:color w:val="808080" w:themeColor="background1" w:themeShade="80"/>
          <w:sz w:val="20"/>
          <w:szCs w:val="20"/>
        </w:rPr>
      </w:pPr>
      <w:r w:rsidRPr="005A527F">
        <w:rPr>
          <w:color w:val="808080" w:themeColor="background1" w:themeShade="80"/>
          <w:sz w:val="20"/>
          <w:szCs w:val="20"/>
        </w:rPr>
        <w:t>Če označite DA:</w:t>
      </w:r>
    </w:p>
    <w:p w14:paraId="506D1B94" w14:textId="74C01DC2" w:rsidR="00B77305" w:rsidRPr="005A527F" w:rsidRDefault="00B77305" w:rsidP="00B77305">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ste v okviru projekta pripravili poseben dokument o etičnih in pravnih vprašanjih ali pa je o tem sklepal pristojni organ (npr. pravna služba).</w:t>
      </w:r>
    </w:p>
    <w:p w14:paraId="1F7E14D8"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če lahko etična vprašanja vplivajo na način shranjevanja in prenosa podatkov - kdo jih lahko vidi ali uporabi in kako dolgo jih lahko hranite. Pokažite, da se zavedate teh vprašanj in ustrezno načrtujete ravnanje.</w:t>
      </w:r>
    </w:p>
    <w:p w14:paraId="42F26814" w14:textId="6AD737BF"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Sledite nacionalnim in mednarodnim kodeksom raziskovalne poštenosti ter institucionalnim etičnim smernicam (Kodeks raziskovalne etike in integritete GeoZS). Preverite, če je za zbiranje podatkov znotraj raziskovalnega projekta potreben pregled in odobritev s strani pristojnega organa (informacijski pooblaščenec, komisija za etiko).</w:t>
      </w:r>
    </w:p>
    <w:p w14:paraId="2780CD78" w14:textId="77777777" w:rsidR="006E1287" w:rsidRPr="005A527F" w:rsidRDefault="006E1287" w:rsidP="006E1287"/>
    <w:p w14:paraId="2EBE5CD5" w14:textId="7FB99766" w:rsidR="00B77305" w:rsidRPr="005A527F" w:rsidRDefault="00B77305" w:rsidP="006E1287">
      <w:pPr>
        <w:pStyle w:val="Slog3"/>
        <w:numPr>
          <w:ilvl w:val="1"/>
          <w:numId w:val="3"/>
        </w:numPr>
        <w:spacing w:line="240" w:lineRule="auto"/>
        <w:ind w:left="397" w:hanging="397"/>
      </w:pPr>
      <w:r w:rsidRPr="005A527F">
        <w:t>Ali boste med izvajanjem projekta obdelovali in hranili osebne podatke?</w:t>
      </w:r>
    </w:p>
    <w:p w14:paraId="606FCBD1" w14:textId="77777777" w:rsidR="00B77305" w:rsidRPr="005A527F" w:rsidRDefault="00B46BC4" w:rsidP="00B77305">
      <w:sdt>
        <w:sdtPr>
          <w:id w:val="1572460535"/>
          <w14:checkbox>
            <w14:checked w14:val="0"/>
            <w14:checkedState w14:val="2612" w14:font="MS Gothic"/>
            <w14:uncheckedState w14:val="2610" w14:font="MS Gothic"/>
          </w14:checkbox>
        </w:sdtPr>
        <w:sdtEndPr/>
        <w:sdtContent>
          <w:r w:rsidR="00B77305" w:rsidRPr="005A527F">
            <w:rPr>
              <w:rFonts w:ascii="Segoe UI Symbol" w:hAnsi="Segoe UI Symbol" w:cs="Segoe UI Symbol"/>
            </w:rPr>
            <w:t>☐</w:t>
          </w:r>
        </w:sdtContent>
      </w:sdt>
      <w:r w:rsidR="00B77305" w:rsidRPr="005A527F">
        <w:t xml:space="preserve"> Da</w:t>
      </w:r>
    </w:p>
    <w:p w14:paraId="3BEB007F" w14:textId="26D3E100" w:rsidR="00B77305" w:rsidRPr="005A527F" w:rsidRDefault="00B46BC4" w:rsidP="00B77305">
      <w:sdt>
        <w:sdtPr>
          <w:id w:val="-2082752675"/>
          <w14:checkbox>
            <w14:checked w14:val="1"/>
            <w14:checkedState w14:val="2612" w14:font="MS Gothic"/>
            <w14:uncheckedState w14:val="2610" w14:font="MS Gothic"/>
          </w14:checkbox>
        </w:sdtPr>
        <w:sdtEndPr/>
        <w:sdtContent>
          <w:r w:rsidR="00ED086E">
            <w:rPr>
              <w:rFonts w:ascii="MS Gothic" w:eastAsia="MS Gothic" w:hAnsi="MS Gothic" w:hint="eastAsia"/>
            </w:rPr>
            <w:t>☒</w:t>
          </w:r>
        </w:sdtContent>
      </w:sdt>
      <w:r w:rsidR="00B77305" w:rsidRPr="005A527F">
        <w:t xml:space="preserve"> Ne</w:t>
      </w:r>
    </w:p>
    <w:p w14:paraId="7FEACF2B" w14:textId="77777777" w:rsidR="00B77305" w:rsidRPr="005A527F" w:rsidRDefault="00B77305" w:rsidP="00B77305"/>
    <w:p w14:paraId="2CF4101A" w14:textId="77777777" w:rsidR="002173FE" w:rsidRPr="005A527F" w:rsidRDefault="002173FE" w:rsidP="00B77305"/>
    <w:p w14:paraId="551FCDE2" w14:textId="77777777" w:rsidR="002173FE" w:rsidRPr="005A527F" w:rsidRDefault="002173FE" w:rsidP="002173FE">
      <w:pPr>
        <w:rPr>
          <w:color w:val="808080" w:themeColor="background1" w:themeShade="80"/>
          <w:sz w:val="20"/>
          <w:szCs w:val="20"/>
        </w:rPr>
      </w:pPr>
      <w:r w:rsidRPr="005A527F">
        <w:rPr>
          <w:color w:val="808080" w:themeColor="background1" w:themeShade="80"/>
          <w:sz w:val="20"/>
          <w:szCs w:val="20"/>
        </w:rPr>
        <w:t xml:space="preserve">Če označite DA: </w:t>
      </w:r>
    </w:p>
    <w:p w14:paraId="650972DB"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Opišite, kako bo zagotovljena skladnost z zakonodajo na področju varstva osebnih podatkov (npr. Splošna uredba o varstvu osebnih podatkov GDPR). </w:t>
      </w:r>
    </w:p>
    <w:p w14:paraId="0C8B577C" w14:textId="019AF71A"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ali boste pridobili privolitev za obdelavo, hrambo in/ali deljenje osebnih podatkov.</w:t>
      </w:r>
    </w:p>
    <w:p w14:paraId="04147F8D"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boste podatke anonimizirali (zares anonimizirani podatki niso več osebni podatki)ali psevdoanonimizirali (pri tem je za razliko od anonimizacije še vedno mogoče vzvratno zopet  deanonimizirati).</w:t>
      </w:r>
    </w:p>
    <w:p w14:paraId="188B629D"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o uporabi enkripcije, ki velja za posebno vrsto psevdonimizacije (ključ za enkripcijo mora biti hranjen ločeno od podatkov, npr. pri zaupanja vredni tretji strani).</w:t>
      </w:r>
    </w:p>
    <w:p w14:paraId="3652E06D" w14:textId="4A0934CD"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če je vzpostavljen režim omejenega dostopa do osebnih podatkov, za katere anonimizacija in drugi načini zaščite niso ustrezni. Pojasnite, pod katerimi posebnimi pogoji je dovoljen dostop.</w:t>
      </w:r>
    </w:p>
    <w:p w14:paraId="247882B3" w14:textId="77777777" w:rsidR="002173FE" w:rsidRPr="005A527F" w:rsidRDefault="002173FE" w:rsidP="002173FE"/>
    <w:p w14:paraId="3AE0BF5E" w14:textId="0DF20E15" w:rsidR="006E1287" w:rsidRPr="005A527F" w:rsidRDefault="006E1287" w:rsidP="006E1287">
      <w:pPr>
        <w:pStyle w:val="Slog3"/>
        <w:numPr>
          <w:ilvl w:val="1"/>
          <w:numId w:val="3"/>
        </w:numPr>
        <w:spacing w:line="240" w:lineRule="auto"/>
        <w:ind w:left="397" w:hanging="397"/>
      </w:pPr>
      <w:r w:rsidRPr="005A527F">
        <w:lastRenderedPageBreak/>
        <w:t xml:space="preserve">Kako boste </w:t>
      </w:r>
      <w:r w:rsidR="0028638C" w:rsidRPr="005A527F">
        <w:t>uredili lastništvo avtorskih pravic in pravic intelektualne lastnine podatkov, ki jih boste ustvarili ali ponovno uporabili?</w:t>
      </w:r>
    </w:p>
    <w:p w14:paraId="1BC087A7" w14:textId="77777777" w:rsidR="006E1287" w:rsidRPr="005A527F" w:rsidRDefault="006E1287" w:rsidP="006E1287"/>
    <w:p w14:paraId="514FF68A" w14:textId="77777777" w:rsidR="007D695C" w:rsidRDefault="003F100E" w:rsidP="007D695C">
      <w:pPr>
        <w:jc w:val="both"/>
      </w:pPr>
      <w:r>
        <w:t xml:space="preserve">V projektu sodelujejo samo raziskovalci, ki so zaposleni na Geološkem zavodu Slovenije. </w:t>
      </w:r>
      <w:r w:rsidR="00ED086E">
        <w:t xml:space="preserve">Lastništvo avtorskih </w:t>
      </w:r>
      <w:r w:rsidR="00ED086E" w:rsidRPr="00ED086E">
        <w:t>pravic in pravic intelektualne lastnine podatkov</w:t>
      </w:r>
      <w:r w:rsidR="00ED086E">
        <w:t xml:space="preserve"> je urejeno v skladu s 16. členom pogodbe o zaposlitvi raziskovalcev na GeoZS</w:t>
      </w:r>
      <w:r w:rsidR="007D695C">
        <w:t>:</w:t>
      </w:r>
      <w:r>
        <w:t xml:space="preserve"> </w:t>
      </w:r>
    </w:p>
    <w:p w14:paraId="5D70F4DD" w14:textId="77777777" w:rsidR="007D695C" w:rsidRDefault="007D695C" w:rsidP="007D695C">
      <w:pPr>
        <w:jc w:val="both"/>
      </w:pPr>
    </w:p>
    <w:p w14:paraId="074933B1" w14:textId="03B1F782" w:rsidR="003F100E" w:rsidRPr="003F100E" w:rsidRDefault="007D695C" w:rsidP="007D695C">
      <w:pPr>
        <w:jc w:val="both"/>
        <w:rPr>
          <w:u w:val="single"/>
        </w:rPr>
      </w:pPr>
      <w:r>
        <w:t>»</w:t>
      </w:r>
      <w:r w:rsidR="003F100E" w:rsidRPr="003F100E">
        <w:t xml:space="preserve">Javni uslužbenec na vseh avtorskih delih, ustvarjenih v času delovnega razmerja pri izpolnjevanju svojih obveznosti po tej pogodbi (v nadaljevanju avtorska dela iz delovnega razmerja) na delodajalca trajno prenese vse materialne avtorske pravice, navedene v 22. členu ZASP. </w:t>
      </w:r>
    </w:p>
    <w:p w14:paraId="1E50C7A3" w14:textId="77777777" w:rsidR="003F100E" w:rsidRPr="003F100E" w:rsidRDefault="003F100E" w:rsidP="007D695C">
      <w:pPr>
        <w:jc w:val="both"/>
      </w:pPr>
    </w:p>
    <w:p w14:paraId="1C076822" w14:textId="77777777" w:rsidR="003F100E" w:rsidRPr="003F100E" w:rsidRDefault="003F100E" w:rsidP="007D695C">
      <w:pPr>
        <w:jc w:val="both"/>
      </w:pPr>
      <w:r w:rsidRPr="003F100E">
        <w:t>Prenos navedenih avtorskih pravic je izključen, neomejen, velja za območje celega sveta za ves čas trajanja pravic in vključuje pravico do nadaljnjega prenosa pridobljenih pravic na tretje osebe. Pred prenosom pridobljenih avtorskih pravic na tretje osebe bo delodajalec javnega uslužbenca obvestil.</w:t>
      </w:r>
    </w:p>
    <w:p w14:paraId="6332AD1D" w14:textId="77777777" w:rsidR="003F100E" w:rsidRPr="003F100E" w:rsidRDefault="003F100E" w:rsidP="007D695C">
      <w:pPr>
        <w:jc w:val="both"/>
      </w:pPr>
    </w:p>
    <w:p w14:paraId="2A28220B" w14:textId="77777777" w:rsidR="003F100E" w:rsidRPr="003F100E" w:rsidRDefault="003F100E" w:rsidP="007D695C">
      <w:pPr>
        <w:jc w:val="both"/>
      </w:pPr>
      <w:r w:rsidRPr="003F100E">
        <w:t>Ne glede na določila prejšnjega odstavka delodajalec in javni uslužbenec soglašata, da javni uslužbenec sme objavljati svoja dela iz delovnega razmerja.</w:t>
      </w:r>
    </w:p>
    <w:p w14:paraId="60AEBC63" w14:textId="77777777" w:rsidR="003F100E" w:rsidRPr="003F100E" w:rsidRDefault="003F100E" w:rsidP="007D695C">
      <w:pPr>
        <w:jc w:val="both"/>
      </w:pPr>
    </w:p>
    <w:p w14:paraId="2A7E0B3E" w14:textId="77777777" w:rsidR="003F100E" w:rsidRPr="003F100E" w:rsidRDefault="003F100E" w:rsidP="007D695C">
      <w:pPr>
        <w:jc w:val="both"/>
      </w:pPr>
      <w:r w:rsidRPr="003F100E">
        <w:rPr>
          <w:lang w:val="x-none"/>
        </w:rPr>
        <w:t xml:space="preserve">Delodajalec bo pri vsakokratni uporabi avtorskih del iz delovnega razmerja spoštoval moralne avtorske pravice </w:t>
      </w:r>
      <w:r w:rsidRPr="003F100E">
        <w:t>(pravica do priznanja in navedbe avtorstva na običajen način) javnega uslužbenca.</w:t>
      </w:r>
    </w:p>
    <w:p w14:paraId="408204DE" w14:textId="77777777" w:rsidR="003F100E" w:rsidRPr="003F100E" w:rsidRDefault="003F100E" w:rsidP="007D695C">
      <w:pPr>
        <w:jc w:val="both"/>
      </w:pPr>
    </w:p>
    <w:p w14:paraId="57018D17" w14:textId="13479E05" w:rsidR="003F100E" w:rsidRPr="003F100E" w:rsidRDefault="003F100E" w:rsidP="007D695C">
      <w:pPr>
        <w:jc w:val="both"/>
      </w:pPr>
      <w:r w:rsidRPr="003F100E">
        <w:t>Kadar javni uslužbenec objavi ali izvede avtorsko delo iz delovnega razmerja, je dolžan ob objavi ali izvedbi dela poleg svojega imena navesti tudi uradni naziv delodajalca v jeziku objave.</w:t>
      </w:r>
      <w:r w:rsidR="007D695C">
        <w:t>«</w:t>
      </w:r>
    </w:p>
    <w:p w14:paraId="4420E045" w14:textId="718EA064" w:rsidR="006E1287" w:rsidRPr="005A527F" w:rsidRDefault="006E1287" w:rsidP="007D695C">
      <w:pPr>
        <w:jc w:val="both"/>
      </w:pPr>
    </w:p>
    <w:p w14:paraId="3C487F4C" w14:textId="75720A91" w:rsidR="006E1287" w:rsidRPr="005A527F" w:rsidRDefault="006E1287"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w:t>
      </w:r>
      <w:r w:rsidR="00564AE4" w:rsidRPr="005A527F">
        <w:rPr>
          <w:color w:val="808080" w:themeColor="background1" w:themeShade="80"/>
          <w:sz w:val="20"/>
          <w:szCs w:val="20"/>
        </w:rPr>
        <w:t>katera organizacija ali fizična oseba bo lastnik avtorskih pravic in pravic intelektualne lastnine vseh raziskovalnih podatkov, ki jih boste zbrali ali ustvarili. Lastnik avtorskih pravic</w:t>
      </w:r>
      <w:r w:rsidRPr="005A527F">
        <w:rPr>
          <w:color w:val="808080" w:themeColor="background1" w:themeShade="80"/>
          <w:sz w:val="20"/>
          <w:szCs w:val="20"/>
        </w:rPr>
        <w:t xml:space="preserve"> ima pravico določati pogoje dostopa do podatkov. </w:t>
      </w:r>
    </w:p>
    <w:p w14:paraId="31CADAD8" w14:textId="77777777" w:rsidR="00564AE4" w:rsidRPr="005A527F" w:rsidRDefault="00564AE4"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Poskrbite, da boste v konzorcijski pogodbi uredili pravice dostopa do podatkov v primeru, ko sodeluje več partnerjev in ko bo več lastnikov podatkov.</w:t>
      </w:r>
    </w:p>
    <w:p w14:paraId="7BA4CC58" w14:textId="77777777" w:rsidR="00564AE4" w:rsidRPr="005A527F" w:rsidRDefault="00564AE4"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so kršene specifične pravice intelektualne lastnine (npr. Direktiva o pravnem varstvu baz podatkov, sui generis pravice ). Če da, pojasnite katere in kako boste to reševali.</w:t>
      </w:r>
    </w:p>
    <w:p w14:paraId="7609A177" w14:textId="77777777" w:rsidR="006E1287" w:rsidRPr="005A527F" w:rsidRDefault="006E1287" w:rsidP="006E1287"/>
    <w:p w14:paraId="2477CE53" w14:textId="485562F9" w:rsidR="005A527F" w:rsidRPr="005A527F" w:rsidRDefault="005A527F" w:rsidP="005A527F">
      <w:pPr>
        <w:pStyle w:val="GeoZSPodnaslovStL1"/>
        <w:spacing w:line="240" w:lineRule="auto"/>
        <w:jc w:val="both"/>
      </w:pPr>
      <w:r w:rsidRPr="005A527F">
        <w:t>DRUGI RAZISKOVALNI REZULTATI</w:t>
      </w:r>
    </w:p>
    <w:p w14:paraId="5A0BD3AA" w14:textId="77777777" w:rsidR="005A527F" w:rsidRPr="005A527F" w:rsidRDefault="005A527F" w:rsidP="005A527F">
      <w:pPr>
        <w:pStyle w:val="Slog3"/>
        <w:numPr>
          <w:ilvl w:val="1"/>
          <w:numId w:val="3"/>
        </w:numPr>
        <w:spacing w:line="240" w:lineRule="auto"/>
        <w:ind w:left="397" w:hanging="397"/>
      </w:pPr>
      <w:r w:rsidRPr="005A527F">
        <w:t>Ali boste poleg podatkov ustvarili ali ponovno uporabili tudi druge raziskovalne rezultate?</w:t>
      </w:r>
    </w:p>
    <w:p w14:paraId="4D329936" w14:textId="77777777" w:rsidR="005A527F" w:rsidRPr="005A527F" w:rsidRDefault="00B46BC4" w:rsidP="005A527F">
      <w:sdt>
        <w:sdtPr>
          <w:id w:val="244769638"/>
          <w14:checkbox>
            <w14:checked w14:val="0"/>
            <w14:checkedState w14:val="2612" w14:font="MS Gothic"/>
            <w14:uncheckedState w14:val="2610" w14:font="MS Gothic"/>
          </w14:checkbox>
        </w:sdtPr>
        <w:sdtEndPr/>
        <w:sdtContent>
          <w:r w:rsidR="005A527F" w:rsidRPr="005A527F">
            <w:rPr>
              <w:rFonts w:ascii="Segoe UI Symbol" w:hAnsi="Segoe UI Symbol" w:cs="Segoe UI Symbol"/>
            </w:rPr>
            <w:t>☐</w:t>
          </w:r>
        </w:sdtContent>
      </w:sdt>
      <w:r w:rsidR="005A527F" w:rsidRPr="005A527F">
        <w:t xml:space="preserve"> Da</w:t>
      </w:r>
    </w:p>
    <w:p w14:paraId="292C8C74" w14:textId="137A0E85" w:rsidR="005A527F" w:rsidRPr="005A527F" w:rsidRDefault="00B46BC4" w:rsidP="005A527F">
      <w:sdt>
        <w:sdtPr>
          <w:id w:val="971182997"/>
          <w14:checkbox>
            <w14:checked w14:val="1"/>
            <w14:checkedState w14:val="2612" w14:font="MS Gothic"/>
            <w14:uncheckedState w14:val="2610" w14:font="MS Gothic"/>
          </w14:checkbox>
        </w:sdtPr>
        <w:sdtEndPr/>
        <w:sdtContent>
          <w:r w:rsidR="00ED086E">
            <w:rPr>
              <w:rFonts w:ascii="MS Gothic" w:eastAsia="MS Gothic" w:hAnsi="MS Gothic" w:hint="eastAsia"/>
            </w:rPr>
            <w:t>☒</w:t>
          </w:r>
        </w:sdtContent>
      </w:sdt>
      <w:r w:rsidR="005A527F" w:rsidRPr="005A527F">
        <w:t xml:space="preserve"> Ne</w:t>
      </w:r>
    </w:p>
    <w:p w14:paraId="099917A7" w14:textId="77777777" w:rsidR="005A527F" w:rsidRPr="005A527F" w:rsidRDefault="005A527F" w:rsidP="005A527F"/>
    <w:p w14:paraId="5BE4060A" w14:textId="77777777" w:rsidR="005A527F" w:rsidRPr="005A527F" w:rsidRDefault="005A527F" w:rsidP="005A527F"/>
    <w:p w14:paraId="506B99EC" w14:textId="1C4F6477" w:rsidR="005A527F" w:rsidRPr="005A527F" w:rsidRDefault="005A527F" w:rsidP="005A527F">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DA: navedite, katere druge pričakovane raziskovalne rezultate boste ustvarili oz. ponovno uporabili. Drugi raziskovalni rezultati so lahko digitalni (npr. programska oprema, delovni postopki, protokoli, modeli) ali fizični (npr. novi materiali).</w:t>
      </w:r>
    </w:p>
    <w:p w14:paraId="02BCEA5E" w14:textId="7095F9A8" w:rsidR="005A527F" w:rsidRPr="00F60E8E" w:rsidRDefault="005A527F"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kako boste ravnali z navedenimi drugimi raziskovalnimi rezultati. Priporočljivo je, da tudi te rezultate delite in omogočate njihovo ponovno uporabo v skladu z načeli FAIR.</w:t>
      </w:r>
    </w:p>
    <w:p w14:paraId="25065A69" w14:textId="1A12F002" w:rsidR="006E1287" w:rsidRPr="005A527F" w:rsidRDefault="006E1287" w:rsidP="006E1287">
      <w:pPr>
        <w:pStyle w:val="GeoZSPodnaslovStL1"/>
        <w:spacing w:line="240" w:lineRule="auto"/>
        <w:jc w:val="both"/>
      </w:pPr>
      <w:r w:rsidRPr="005A527F">
        <w:lastRenderedPageBreak/>
        <w:t>FINANČNA SREDSTVA</w:t>
      </w:r>
    </w:p>
    <w:p w14:paraId="7FC7266A" w14:textId="638E2EED" w:rsidR="006E1287" w:rsidRPr="005A527F" w:rsidRDefault="006E1287" w:rsidP="006E1287">
      <w:pPr>
        <w:pStyle w:val="Slog3"/>
        <w:numPr>
          <w:ilvl w:val="1"/>
          <w:numId w:val="3"/>
        </w:numPr>
        <w:spacing w:line="240" w:lineRule="auto"/>
        <w:ind w:left="397" w:hanging="397"/>
      </w:pPr>
      <w:r w:rsidRPr="005A527F">
        <w:t>Kakšni bodo stroški ravnanja s podatki in drugimi rezultati projekta po načelih FAIR in katere  (finančne in časovne) boste namenili kritju teh stroškov?</w:t>
      </w:r>
    </w:p>
    <w:p w14:paraId="6F3BCEDD" w14:textId="0A4CF079" w:rsidR="006E1287" w:rsidRPr="005A527F" w:rsidRDefault="00ED086E" w:rsidP="00ED60EE">
      <w:pPr>
        <w:jc w:val="both"/>
      </w:pPr>
      <w:r w:rsidRPr="00892304">
        <w:t>Tekom</w:t>
      </w:r>
      <w:r w:rsidR="00ED60EE" w:rsidRPr="00892304">
        <w:t xml:space="preserve"> trajanja</w:t>
      </w:r>
      <w:r w:rsidRPr="00892304">
        <w:t xml:space="preserve"> projekta </w:t>
      </w:r>
      <w:r w:rsidR="00ED60EE" w:rsidRPr="00892304">
        <w:t xml:space="preserve">bomo zagotavljali </w:t>
      </w:r>
      <w:r w:rsidRPr="00892304">
        <w:t>strukturirano</w:t>
      </w:r>
      <w:r w:rsidR="00ED60EE" w:rsidRPr="00892304">
        <w:t xml:space="preserve"> in sledljivo pridobivanje, ravnanje ter upravljanje s podatki po načelih FAIR, kar bo časovno in finančno pokrito s projektnimi sredstvi. Tovrstno ravnanje s podatki tekom projekta bo omogočilo finančno in časovno optimalno objavo podatkov v zaupanja vrednem repozitoriju po zaključku projekta. </w:t>
      </w:r>
      <w:r w:rsidR="00904ACC" w:rsidRPr="00892304">
        <w:t xml:space="preserve">Objava podatkov v izbranem zaupanja vrednem repozitoriju je brezplačna. </w:t>
      </w:r>
      <w:r w:rsidR="00ED60EE" w:rsidRPr="00892304">
        <w:t>Nastanek dodatnih stroškov po zaključku projekta ni predviden, razen sredstev za plače enega raziskovalca do največ enega tedna, ki bodo pokriti iz drugih tekočih projektov</w:t>
      </w:r>
      <w:r w:rsidR="00892304">
        <w:t>, ki se vsebinsko povezujejo s projektom RSF Enlil</w:t>
      </w:r>
      <w:r w:rsidR="00ED60EE" w:rsidRPr="00892304">
        <w:t xml:space="preserve">. </w:t>
      </w:r>
    </w:p>
    <w:p w14:paraId="647BE86C" w14:textId="77777777" w:rsidR="006E1287" w:rsidRPr="005A527F" w:rsidRDefault="006E1287" w:rsidP="006E1287"/>
    <w:p w14:paraId="0090660F" w14:textId="77777777"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vse predvidene stroške ravnanja s podatki in drugimi rezultati raziskave. Upoštevajte tako posredne kot neposredne stroške, npr. stroške hrambe, strojne opreme, osebja, priprave podatkov za shranjevanje in druge storitve repozitorijev.</w:t>
      </w:r>
    </w:p>
    <w:p w14:paraId="3EA7F35D" w14:textId="228CA8FF"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kako boste krili te stroške</w:t>
      </w:r>
      <w:r w:rsidR="00B45103">
        <w:rPr>
          <w:color w:val="808080" w:themeColor="background1" w:themeShade="80"/>
          <w:sz w:val="20"/>
          <w:szCs w:val="20"/>
        </w:rPr>
        <w:t>.</w:t>
      </w:r>
    </w:p>
    <w:p w14:paraId="4C300D2E" w14:textId="77777777"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koliko časa boste potrebovali za pripravo podatkov za deljenje/hranjenje (podatkovno skrbništvo).</w:t>
      </w:r>
    </w:p>
    <w:p w14:paraId="12918AE5" w14:textId="77777777" w:rsidR="006E1287" w:rsidRPr="005A527F" w:rsidRDefault="006E1287" w:rsidP="006E1287"/>
    <w:p w14:paraId="07F04AD1" w14:textId="60AB2EC2" w:rsidR="00BF74D9" w:rsidRPr="005A527F" w:rsidRDefault="009A62B2" w:rsidP="00BF74D9">
      <w:pPr>
        <w:pStyle w:val="GeoZSPodnaslovStL1"/>
        <w:spacing w:line="240" w:lineRule="auto"/>
        <w:jc w:val="both"/>
      </w:pPr>
      <w:r w:rsidRPr="005A527F">
        <w:t>ODGOVORNOSTI ZA RAVNANJE S PODATKI IN POTREBNI VIRI</w:t>
      </w:r>
    </w:p>
    <w:p w14:paraId="5C4F1EA3" w14:textId="222DC190" w:rsidR="00BF74D9" w:rsidRPr="005A527F" w:rsidRDefault="00BF74D9" w:rsidP="00BF74D9">
      <w:pPr>
        <w:pStyle w:val="Slog3"/>
        <w:numPr>
          <w:ilvl w:val="1"/>
          <w:numId w:val="3"/>
        </w:numPr>
        <w:spacing w:line="240" w:lineRule="auto"/>
        <w:ind w:left="397" w:hanging="397"/>
      </w:pPr>
      <w:r w:rsidRPr="005A527F">
        <w:t>Kdo (npr. vloga, položaj in institucija) bo odgovoren za ravnanje s podatki (npr. podatkovni svetovalci)?</w:t>
      </w:r>
    </w:p>
    <w:p w14:paraId="62574C5F" w14:textId="6F1C0196" w:rsidR="00BF74D9" w:rsidRPr="005A527F" w:rsidRDefault="00ED60EE" w:rsidP="00BF74D9">
      <w:r>
        <w:t>Za ravnanje s podatki bosta odgovorna vodja projekta in p</w:t>
      </w:r>
      <w:r w:rsidRPr="00ED60EE">
        <w:t>odatkovni skrbnik</w:t>
      </w:r>
      <w:r>
        <w:t>, navedena na prvi strani tega dokumenta.</w:t>
      </w:r>
      <w:r w:rsidR="00904ACC">
        <w:t xml:space="preserve"> Vodja projekta dr. Martin Gaberšek bo skrbel za </w:t>
      </w:r>
      <w:r w:rsidR="00904ACC" w:rsidRPr="00904ACC">
        <w:t>izvajanje in usmerjanje aktivnosti s ciljem priprave in deljenja oz. ponovne rabe podatkov</w:t>
      </w:r>
      <w:r w:rsidR="00904ACC">
        <w:t xml:space="preserve">, pripravo metapodatkov ter poskrbel za objavo rezultatov in hrambo podatkov. </w:t>
      </w:r>
      <w:r w:rsidR="00904ACC" w:rsidRPr="00904ACC">
        <w:t>Podatkovni skrbni</w:t>
      </w:r>
      <w:r w:rsidR="00904ACC">
        <w:t>ca</w:t>
      </w:r>
      <w:r w:rsidR="00904ACC" w:rsidRPr="00904ACC">
        <w:t xml:space="preserve"> dr. Petra Gostinčar</w:t>
      </w:r>
      <w:r w:rsidR="00904ACC">
        <w:t xml:space="preserve"> bo poskrbela </w:t>
      </w:r>
      <w:r w:rsidR="00904ACC" w:rsidRPr="00904ACC">
        <w:t>za zagotavljanje kakovosti, varnosti in skladnosti podatkov.</w:t>
      </w:r>
    </w:p>
    <w:p w14:paraId="4D9C16C2" w14:textId="77777777" w:rsidR="006753B4" w:rsidRDefault="006753B4" w:rsidP="00BF74D9"/>
    <w:p w14:paraId="5AF52929" w14:textId="64F2B1CE" w:rsidR="00BF74D9" w:rsidRDefault="00ED60EE" w:rsidP="00BF74D9">
      <w:r>
        <w:t>Pred zaključkom projekta se bo NRRP vsaj enkrat pregledal in ustrezno dopolnil.</w:t>
      </w:r>
    </w:p>
    <w:p w14:paraId="7BA7D5B4" w14:textId="77777777" w:rsidR="00B8224B" w:rsidRPr="005A527F" w:rsidRDefault="00B8224B" w:rsidP="00BF74D9"/>
    <w:p w14:paraId="0A3901A2" w14:textId="32322982"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vloge in odgovornosti za ravnanje z raziskovalnimi podatki (izvajanje in usmerjanje aktivnosti s ciljem priprave in deljenja oz. ponovne rabe podatkov za drugo rabo) kot npr. zajem podatkov, priprava metapodatkov, kakovost podatkov, hramba in varnostna kopija, arhiviranje podatkov in deljenje podatkov. Če lahko, navedi imena odgovorne/-ih oseb.</w:t>
      </w:r>
    </w:p>
    <w:p w14:paraId="4800615E" w14:textId="40E3B137"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Za projekte, kjer je več sodelujočih, pojasnite, kako bo med partnerji potekala koordinacija odgovornosti, povezanih z ravnanjem s podatki. </w:t>
      </w:r>
    </w:p>
    <w:p w14:paraId="51A431DB" w14:textId="748A1D73"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kdo je odgovoren za izvajanje NRRP, za pregledovanje njegove ustreznosti in če je potrebno, tudi dopolnjevanje.</w:t>
      </w:r>
    </w:p>
    <w:p w14:paraId="23198F2E" w14:textId="47671E8D"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o rednem posodabljanju NRRP.</w:t>
      </w:r>
    </w:p>
    <w:p w14:paraId="27C926F9" w14:textId="77777777" w:rsidR="000A6E35" w:rsidRDefault="000A6E35" w:rsidP="00BF74D9"/>
    <w:sectPr w:rsidR="000A6E35" w:rsidSect="00773C26">
      <w:headerReference w:type="default" r:id="rId8"/>
      <w:footerReference w:type="default" r:id="rId9"/>
      <w:headerReference w:type="first" r:id="rId10"/>
      <w:pgSz w:w="11900" w:h="16840"/>
      <w:pgMar w:top="2506" w:right="1270" w:bottom="1276" w:left="1418" w:header="284"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ADE2B" w14:textId="77777777" w:rsidR="003D7202" w:rsidRDefault="003D7202" w:rsidP="00524B94">
      <w:r>
        <w:separator/>
      </w:r>
    </w:p>
  </w:endnote>
  <w:endnote w:type="continuationSeparator" w:id="0">
    <w:p w14:paraId="48126DDF" w14:textId="77777777" w:rsidR="003D7202" w:rsidRDefault="003D7202" w:rsidP="00524B94">
      <w:r>
        <w:continuationSeparator/>
      </w:r>
    </w:p>
  </w:endnote>
  <w:endnote w:type="continuationNotice" w:id="1">
    <w:p w14:paraId="5C1ED036" w14:textId="77777777" w:rsidR="003D7202" w:rsidRDefault="003D72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49F5" w14:textId="677092DE" w:rsidR="00DD1660" w:rsidRPr="00836DE2" w:rsidRDefault="00DD1660" w:rsidP="00DD1660">
    <w:pPr>
      <w:pStyle w:val="Noga1"/>
      <w:ind w:right="360"/>
      <w:rPr>
        <w:rFonts w:eastAsia="Times"/>
        <w:b/>
        <w:lang w:val="it-IT"/>
      </w:rPr>
    </w:pPr>
    <w:r>
      <mc:AlternateContent>
        <mc:Choice Requires="wps">
          <w:drawing>
            <wp:anchor distT="0" distB="0" distL="114300" distR="114300" simplePos="0" relativeHeight="251658242" behindDoc="0" locked="0" layoutInCell="1" allowOverlap="1" wp14:anchorId="28A7168B" wp14:editId="2C79CE11">
              <wp:simplePos x="0" y="0"/>
              <wp:positionH relativeFrom="margin">
                <wp:align>left</wp:align>
              </wp:positionH>
              <wp:positionV relativeFrom="paragraph">
                <wp:posOffset>5080</wp:posOffset>
              </wp:positionV>
              <wp:extent cx="5652770" cy="12700"/>
              <wp:effectExtent l="0" t="0" r="24130" b="25400"/>
              <wp:wrapNone/>
              <wp:docPr id="9231" name="Raven povezovalnik 9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55D8124E">
            <v:line id="Raven povezovalnik 5"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weight=".25pt" from="0,.4pt" to="445.1pt,1.4pt" w14:anchorId="2C98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">
              <o:lock v:ext="edit" shapetype="f"/>
              <w10:wrap anchorx="margin"/>
            </v:line>
          </w:pict>
        </mc:Fallback>
      </mc:AlternateContent>
    </w:r>
    <w:r w:rsidR="00890A4F">
      <w:rPr>
        <w:b/>
        <w:bCs/>
        <w:lang w:val="it-IT"/>
      </w:rPr>
      <w:t>Geološki zavod Slovenije</w:t>
    </w:r>
    <w:r w:rsidR="00890A4F">
      <w:rPr>
        <w:lang w:val="it-IT"/>
      </w:rPr>
      <w:t>,</w:t>
    </w:r>
    <w:r w:rsidR="00890A4F">
      <w:rPr>
        <w:rStyle w:val="NogaZnak"/>
        <w:lang w:val="it-IT"/>
      </w:rPr>
      <w:t xml:space="preserve"> </w:t>
    </w:r>
    <w:r w:rsidR="00890A4F">
      <w:rPr>
        <w:lang w:val="it-IT"/>
      </w:rPr>
      <w:t xml:space="preserve">Dimičeva ulica 14, SI-1000 Ljubljana • www.geo-zs.si </w:t>
    </w:r>
    <w:r w:rsidR="00A56DF2">
      <w:rPr>
        <w:lang w:val="it-IT"/>
      </w:rPr>
      <w:t xml:space="preserve">                                  </w:t>
    </w:r>
    <w:r w:rsidR="00DF7634">
      <w:t xml:space="preserve">Stran </w:t>
    </w:r>
    <w:r w:rsidR="00DF7634">
      <w:fldChar w:fldCharType="begin"/>
    </w:r>
    <w:r w:rsidR="00DF7634">
      <w:instrText xml:space="preserve"> PAGE  \* Arabic  \* MERGEFORMAT </w:instrText>
    </w:r>
    <w:r w:rsidR="00DF7634">
      <w:fldChar w:fldCharType="separate"/>
    </w:r>
    <w:r w:rsidR="00DF7634">
      <w:t>3</w:t>
    </w:r>
    <w:r w:rsidR="00DF7634">
      <w:fldChar w:fldCharType="end"/>
    </w:r>
    <w:r w:rsidR="00DF7634">
      <w:t xml:space="preserve"> od </w:t>
    </w:r>
    <w:fldSimple w:instr="NUMPAGES  \* Arabic  \* MERGEFORMAT">
      <w:r w:rsidR="00DF7634">
        <w:t>7</w:t>
      </w:r>
    </w:fldSimple>
  </w:p>
  <w:p w14:paraId="18ECDF2A" w14:textId="1B35341E" w:rsidR="00890A4F" w:rsidRDefault="00890A4F" w:rsidP="00890A4F">
    <w:pPr>
      <w:pStyle w:val="Noga1"/>
      <w:rPr>
        <w:b/>
        <w:lang w:val="it-IT"/>
      </w:rPr>
    </w:pPr>
  </w:p>
  <w:p w14:paraId="776A3FC9" w14:textId="77777777" w:rsidR="005200F4" w:rsidRDefault="0052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4ABCC" w14:textId="77777777" w:rsidR="003D7202" w:rsidRDefault="003D7202" w:rsidP="00524B94">
      <w:r>
        <w:separator/>
      </w:r>
    </w:p>
  </w:footnote>
  <w:footnote w:type="continuationSeparator" w:id="0">
    <w:p w14:paraId="22CD822A" w14:textId="77777777" w:rsidR="003D7202" w:rsidRDefault="003D7202" w:rsidP="00524B94">
      <w:r>
        <w:continuationSeparator/>
      </w:r>
    </w:p>
  </w:footnote>
  <w:footnote w:type="continuationNotice" w:id="1">
    <w:p w14:paraId="4D7A1192" w14:textId="77777777" w:rsidR="003D7202" w:rsidRDefault="003D720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0349" w14:textId="205EE68E" w:rsidR="00EE49FD" w:rsidRDefault="00EE49FD">
    <w:pPr>
      <w:pStyle w:val="Glava"/>
    </w:pPr>
  </w:p>
  <w:p w14:paraId="2E7606CE" w14:textId="5244D4F7" w:rsidR="004C6F91" w:rsidRDefault="00295746">
    <w:pPr>
      <w:pStyle w:val="Glava"/>
    </w:pPr>
    <w:r w:rsidRPr="00D94015">
      <w:rPr>
        <w:noProof/>
      </w:rPr>
      <w:drawing>
        <wp:anchor distT="0" distB="0" distL="114300" distR="114300" simplePos="0" relativeHeight="251658243" behindDoc="0" locked="0" layoutInCell="1" allowOverlap="1" wp14:anchorId="57E66F07" wp14:editId="098B711E">
          <wp:simplePos x="0" y="0"/>
          <wp:positionH relativeFrom="margin">
            <wp:posOffset>136525</wp:posOffset>
          </wp:positionH>
          <wp:positionV relativeFrom="paragraph">
            <wp:posOffset>60372</wp:posOffset>
          </wp:positionV>
          <wp:extent cx="1002665" cy="464820"/>
          <wp:effectExtent l="0" t="0" r="6985" b="0"/>
          <wp:wrapSquare wrapText="bothSides"/>
          <wp:docPr id="1221521988" name="Slika 8" descr="A blue and green logo&#10;&#10;AI-generated content may be incorrect.">
            <a:extLst xmlns:a="http://schemas.openxmlformats.org/drawingml/2006/main">
              <a:ext uri="{FF2B5EF4-FFF2-40B4-BE49-F238E27FC236}">
                <a16:creationId xmlns:a16="http://schemas.microsoft.com/office/drawing/2014/main" id="{69813C76-AFB0-4A1D-9B0A-3EA6368AD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8" descr="A blue and green logo&#10;&#10;AI-generated content may be incorrect.">
                    <a:extLst>
                      <a:ext uri="{FF2B5EF4-FFF2-40B4-BE49-F238E27FC236}">
                        <a16:creationId xmlns:a16="http://schemas.microsoft.com/office/drawing/2014/main" id="{69813C76-AFB0-4A1D-9B0A-3EA6368AD7F9}"/>
                      </a:ext>
                    </a:extLst>
                  </pic:cNvPr>
                  <pic:cNvPicPr>
                    <a:picLocks noChangeAspect="1"/>
                  </pic:cNvPicPr>
                </pic:nvPicPr>
                <pic:blipFill>
                  <a:blip r:embed="rId1"/>
                  <a:stretch>
                    <a:fillRect/>
                  </a:stretch>
                </pic:blipFill>
                <pic:spPr>
                  <a:xfrm>
                    <a:off x="0" y="0"/>
                    <a:ext cx="1002665" cy="464820"/>
                  </a:xfrm>
                  <a:prstGeom prst="rect">
                    <a:avLst/>
                  </a:prstGeom>
                </pic:spPr>
              </pic:pic>
            </a:graphicData>
          </a:graphic>
          <wp14:sizeRelH relativeFrom="margin">
            <wp14:pctWidth>0</wp14:pctWidth>
          </wp14:sizeRelH>
          <wp14:sizeRelV relativeFrom="margin">
            <wp14:pctHeight>0</wp14:pctHeight>
          </wp14:sizeRelV>
        </wp:anchor>
      </w:drawing>
    </w:r>
  </w:p>
  <w:p w14:paraId="0AE21585" w14:textId="345DFBAF" w:rsidR="004C6F91" w:rsidRDefault="004C6F91" w:rsidP="00DF7634">
    <w:pPr>
      <w:pStyle w:val="Glava"/>
      <w:ind w:firstLine="720"/>
    </w:pPr>
  </w:p>
  <w:p w14:paraId="39BFFC17" w14:textId="62957B1F" w:rsidR="007E5436" w:rsidRDefault="001C3347" w:rsidP="00295746">
    <w:pPr>
      <w:jc w:val="right"/>
    </w:pPr>
    <w:r>
      <w:rPr>
        <w:noProof/>
      </w:rPr>
      <mc:AlternateContent>
        <mc:Choice Requires="wps">
          <w:drawing>
            <wp:anchor distT="0" distB="0" distL="114300" distR="114300" simplePos="0" relativeHeight="251658241" behindDoc="0" locked="0" layoutInCell="1" allowOverlap="1" wp14:anchorId="6A9FD578" wp14:editId="26DC8F6C">
              <wp:simplePos x="0" y="0"/>
              <wp:positionH relativeFrom="column">
                <wp:posOffset>207645</wp:posOffset>
              </wp:positionH>
              <wp:positionV relativeFrom="paragraph">
                <wp:posOffset>177800</wp:posOffset>
              </wp:positionV>
              <wp:extent cx="5652770" cy="12700"/>
              <wp:effectExtent l="0" t="0" r="24130" b="25400"/>
              <wp:wrapNone/>
              <wp:docPr id="9230" name="Raven povezovalnik 9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w:pict w14:anchorId="19BF8C65">
            <v:line id="Raven povezovalnik 9230"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weight=".25pt" from="16.35pt,14pt" to="461.45pt,15pt" w14:anchorId="1FE852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">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17DE" w14:textId="77777777" w:rsidR="009365EE" w:rsidRPr="00BB2A02" w:rsidRDefault="00BF4ADE">
    <w:pPr>
      <w:pStyle w:val="Glava"/>
    </w:pPr>
    <w:r>
      <w:rPr>
        <w:noProof/>
        <w:lang w:eastAsia="sl-SI"/>
      </w:rPr>
      <w:drawing>
        <wp:anchor distT="0" distB="0" distL="114300" distR="114300" simplePos="0" relativeHeight="251658240" behindDoc="0" locked="0" layoutInCell="1" allowOverlap="1" wp14:anchorId="46AA8A0C" wp14:editId="177EC581">
          <wp:simplePos x="0" y="0"/>
          <wp:positionH relativeFrom="margin">
            <wp:posOffset>-159385</wp:posOffset>
          </wp:positionH>
          <wp:positionV relativeFrom="paragraph">
            <wp:posOffset>160655</wp:posOffset>
          </wp:positionV>
          <wp:extent cx="1737360" cy="1026160"/>
          <wp:effectExtent l="0" t="0" r="0" b="0"/>
          <wp:wrapTight wrapText="bothSides">
            <wp:wrapPolygon edited="0">
              <wp:start x="3553" y="2807"/>
              <wp:lineTo x="2368" y="5213"/>
              <wp:lineTo x="1421" y="8020"/>
              <wp:lineTo x="1421" y="13634"/>
              <wp:lineTo x="1895" y="16441"/>
              <wp:lineTo x="3789" y="18045"/>
              <wp:lineTo x="6158" y="18045"/>
              <wp:lineTo x="19658" y="16441"/>
              <wp:lineTo x="19658" y="4411"/>
              <wp:lineTo x="6395" y="2807"/>
              <wp:lineTo x="3553" y="2807"/>
            </wp:wrapPolygon>
          </wp:wrapTight>
          <wp:docPr id="1872677492" name="Slika 159661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CDE"/>
    <w:multiLevelType w:val="multilevel"/>
    <w:tmpl w:val="0148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A218B"/>
    <w:multiLevelType w:val="multilevel"/>
    <w:tmpl w:val="A1DAA0B8"/>
    <w:lvl w:ilvl="0">
      <w:start w:val="1"/>
      <w:numFmt w:val="decimal"/>
      <w:pStyle w:val="GeoZSPodnaslovStL1"/>
      <w:lvlText w:val="%1."/>
      <w:lvlJc w:val="left"/>
      <w:pPr>
        <w:ind w:left="360" w:hanging="360"/>
      </w:pPr>
    </w:lvl>
    <w:lvl w:ilvl="1">
      <w:start w:val="1"/>
      <w:numFmt w:val="decimal"/>
      <w:pStyle w:val="GeoZSPodnaslovStL2"/>
      <w:lvlText w:val="%1.%2."/>
      <w:lvlJc w:val="left"/>
      <w:pPr>
        <w:ind w:left="792" w:hanging="432"/>
      </w:pPr>
    </w:lvl>
    <w:lvl w:ilvl="2">
      <w:start w:val="1"/>
      <w:numFmt w:val="decimal"/>
      <w:pStyle w:val="GeoZSPodnaslovStL3"/>
      <w:lvlText w:val="%1.%2.%3."/>
      <w:lvlJc w:val="left"/>
      <w:pPr>
        <w:ind w:left="1224" w:hanging="504"/>
      </w:pPr>
    </w:lvl>
    <w:lvl w:ilvl="3">
      <w:start w:val="1"/>
      <w:numFmt w:val="decimal"/>
      <w:pStyle w:val="GeoZSPodnaslovStL4"/>
      <w:lvlText w:val="%1.%2.%3.%4."/>
      <w:lvlJc w:val="left"/>
      <w:pPr>
        <w:ind w:left="1728" w:hanging="648"/>
      </w:pPr>
    </w:lvl>
    <w:lvl w:ilvl="4">
      <w:start w:val="1"/>
      <w:numFmt w:val="decimal"/>
      <w:pStyle w:val="GeoZSPodnaslovStL5"/>
      <w:lvlText w:val="%1.%2.%3.%4.%5."/>
      <w:lvlJc w:val="left"/>
      <w:pPr>
        <w:ind w:left="2232" w:hanging="792"/>
      </w:pPr>
    </w:lvl>
    <w:lvl w:ilvl="5">
      <w:start w:val="1"/>
      <w:numFmt w:val="decimal"/>
      <w:pStyle w:val="GeoZSPodnaslovStL6"/>
      <w:lvlText w:val="%1.%2.%3.%4.%5.%6."/>
      <w:lvlJc w:val="left"/>
      <w:pPr>
        <w:ind w:left="2736" w:hanging="936"/>
      </w:pPr>
    </w:lvl>
    <w:lvl w:ilvl="6">
      <w:start w:val="1"/>
      <w:numFmt w:val="decimal"/>
      <w:pStyle w:val="GeoZSPodnaslovStL7"/>
      <w:lvlText w:val="%1.%2.%3.%4.%5.%6.%7."/>
      <w:lvlJc w:val="left"/>
      <w:pPr>
        <w:ind w:left="3240" w:hanging="1080"/>
      </w:pPr>
    </w:lvl>
    <w:lvl w:ilvl="7">
      <w:start w:val="1"/>
      <w:numFmt w:val="decimal"/>
      <w:pStyle w:val="GeoZSPodnaslovStL8"/>
      <w:lvlText w:val="%1.%2.%3.%4.%5.%6.%7.%8."/>
      <w:lvlJc w:val="left"/>
      <w:pPr>
        <w:ind w:left="3744" w:hanging="1224"/>
      </w:pPr>
    </w:lvl>
    <w:lvl w:ilvl="8">
      <w:start w:val="1"/>
      <w:numFmt w:val="decimal"/>
      <w:pStyle w:val="GeoZSPodnaslovStL9"/>
      <w:lvlText w:val="%1.%2.%3.%4.%5.%6.%7.%8.%9."/>
      <w:lvlJc w:val="left"/>
      <w:pPr>
        <w:ind w:left="4320" w:hanging="1440"/>
      </w:pPr>
    </w:lvl>
  </w:abstractNum>
  <w:abstractNum w:abstractNumId="2" w15:restartNumberingAfterBreak="0">
    <w:nsid w:val="234C620F"/>
    <w:multiLevelType w:val="hybridMultilevel"/>
    <w:tmpl w:val="7DE40408"/>
    <w:lvl w:ilvl="0" w:tplc="0424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16F201D"/>
    <w:multiLevelType w:val="hybridMultilevel"/>
    <w:tmpl w:val="BFA6F47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42CD7916"/>
    <w:multiLevelType w:val="multilevel"/>
    <w:tmpl w:val="31FE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C11A54"/>
    <w:multiLevelType w:val="singleLevel"/>
    <w:tmpl w:val="1DCA2472"/>
    <w:lvl w:ilvl="0">
      <w:start w:val="1"/>
      <w:numFmt w:val="decimal"/>
      <w:pStyle w:val="Slog3"/>
      <w:lvlText w:val="%1."/>
      <w:lvlJc w:val="left"/>
      <w:pPr>
        <w:tabs>
          <w:tab w:val="num" w:pos="360"/>
        </w:tabs>
        <w:ind w:left="360" w:hanging="360"/>
      </w:pPr>
    </w:lvl>
  </w:abstractNum>
  <w:abstractNum w:abstractNumId="6" w15:restartNumberingAfterBreak="0">
    <w:nsid w:val="580A5242"/>
    <w:multiLevelType w:val="hybridMultilevel"/>
    <w:tmpl w:val="C3F419D2"/>
    <w:lvl w:ilvl="0" w:tplc="A5845608">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6CA42AAA"/>
    <w:multiLevelType w:val="hybridMultilevel"/>
    <w:tmpl w:val="BFA6F47E"/>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6E30044E"/>
    <w:multiLevelType w:val="hybridMultilevel"/>
    <w:tmpl w:val="F9BC5FAA"/>
    <w:lvl w:ilvl="0" w:tplc="04240001">
      <w:start w:val="1"/>
      <w:numFmt w:val="bullet"/>
      <w:lvlText w:val=""/>
      <w:lvlJc w:val="left"/>
      <w:pPr>
        <w:ind w:left="720" w:hanging="360"/>
      </w:pPr>
      <w:rPr>
        <w:rFonts w:ascii="Symbol" w:hAnsi="Symbol" w:hint="default"/>
      </w:rPr>
    </w:lvl>
    <w:lvl w:ilvl="1" w:tplc="8DDC9762">
      <w:numFmt w:val="bullet"/>
      <w:lvlText w:val="-"/>
      <w:lvlJc w:val="left"/>
      <w:pPr>
        <w:ind w:left="1440" w:hanging="360"/>
      </w:pPr>
      <w:rPr>
        <w:rFonts w:ascii="Calibri" w:eastAsia="Times New Roman"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74594ED2"/>
    <w:multiLevelType w:val="multilevel"/>
    <w:tmpl w:val="19F4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CF51A1"/>
    <w:multiLevelType w:val="hybridMultilevel"/>
    <w:tmpl w:val="BFCA41E6"/>
    <w:lvl w:ilvl="0" w:tplc="2000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767716C7"/>
    <w:multiLevelType w:val="hybridMultilevel"/>
    <w:tmpl w:val="390AB3CE"/>
    <w:lvl w:ilvl="0" w:tplc="E27EA7AE">
      <w:start w:val="1"/>
      <w:numFmt w:val="bullet"/>
      <w:lvlText w:val="-"/>
      <w:lvlJc w:val="left"/>
      <w:pPr>
        <w:ind w:left="360" w:hanging="360"/>
      </w:pPr>
      <w:rPr>
        <w:rFonts w:ascii="Sylfaen" w:hAnsi="Sylfae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7ED167EB"/>
    <w:multiLevelType w:val="multilevel"/>
    <w:tmpl w:val="C07CEE02"/>
    <w:lvl w:ilvl="0">
      <w:start w:val="1"/>
      <w:numFmt w:val="decimal"/>
      <w:lvlText w:val="%1."/>
      <w:lvlJc w:val="left"/>
      <w:pPr>
        <w:ind w:left="360" w:hanging="360"/>
      </w:pPr>
    </w:lvl>
    <w:lvl w:ilvl="1">
      <w:start w:val="1"/>
      <w:numFmt w:val="decimal"/>
      <w:pStyle w:val="STMslo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2162911">
    <w:abstractNumId w:val="12"/>
  </w:num>
  <w:num w:numId="2" w16cid:durableId="1376009318">
    <w:abstractNumId w:val="5"/>
  </w:num>
  <w:num w:numId="3" w16cid:durableId="235944174">
    <w:abstractNumId w:val="1"/>
  </w:num>
  <w:num w:numId="4" w16cid:durableId="932855150">
    <w:abstractNumId w:val="6"/>
  </w:num>
  <w:num w:numId="5" w16cid:durableId="324214220">
    <w:abstractNumId w:val="0"/>
  </w:num>
  <w:num w:numId="6" w16cid:durableId="1690909303">
    <w:abstractNumId w:val="9"/>
  </w:num>
  <w:num w:numId="7" w16cid:durableId="799422749">
    <w:abstractNumId w:val="4"/>
  </w:num>
  <w:num w:numId="8" w16cid:durableId="670260727">
    <w:abstractNumId w:val="5"/>
  </w:num>
  <w:num w:numId="9" w16cid:durableId="927619479">
    <w:abstractNumId w:val="5"/>
  </w:num>
  <w:num w:numId="10" w16cid:durableId="1066419729">
    <w:abstractNumId w:val="1"/>
  </w:num>
  <w:num w:numId="11" w16cid:durableId="694770483">
    <w:abstractNumId w:val="8"/>
  </w:num>
  <w:num w:numId="12" w16cid:durableId="678385412">
    <w:abstractNumId w:val="11"/>
  </w:num>
  <w:num w:numId="13" w16cid:durableId="1431854548">
    <w:abstractNumId w:val="5"/>
  </w:num>
  <w:num w:numId="14" w16cid:durableId="198780076">
    <w:abstractNumId w:val="5"/>
  </w:num>
  <w:num w:numId="15" w16cid:durableId="1680619699">
    <w:abstractNumId w:val="5"/>
  </w:num>
  <w:num w:numId="16" w16cid:durableId="81755185">
    <w:abstractNumId w:val="5"/>
  </w:num>
  <w:num w:numId="17" w16cid:durableId="945771982">
    <w:abstractNumId w:val="5"/>
  </w:num>
  <w:num w:numId="18" w16cid:durableId="618415276">
    <w:abstractNumId w:val="2"/>
  </w:num>
  <w:num w:numId="19" w16cid:durableId="1891308136">
    <w:abstractNumId w:val="7"/>
  </w:num>
  <w:num w:numId="20" w16cid:durableId="2112627914">
    <w:abstractNumId w:val="5"/>
  </w:num>
  <w:num w:numId="21" w16cid:durableId="550384303">
    <w:abstractNumId w:val="1"/>
  </w:num>
  <w:num w:numId="22" w16cid:durableId="375399949">
    <w:abstractNumId w:val="5"/>
  </w:num>
  <w:num w:numId="23" w16cid:durableId="915673815">
    <w:abstractNumId w:val="5"/>
  </w:num>
  <w:num w:numId="24" w16cid:durableId="1979649758">
    <w:abstractNumId w:val="1"/>
  </w:num>
  <w:num w:numId="25" w16cid:durableId="561984972">
    <w:abstractNumId w:val="5"/>
  </w:num>
  <w:num w:numId="26" w16cid:durableId="378675534">
    <w:abstractNumId w:val="5"/>
  </w:num>
  <w:num w:numId="27" w16cid:durableId="1721981459">
    <w:abstractNumId w:val="5"/>
  </w:num>
  <w:num w:numId="28" w16cid:durableId="123929353">
    <w:abstractNumId w:val="1"/>
  </w:num>
  <w:num w:numId="29" w16cid:durableId="416634490">
    <w:abstractNumId w:val="5"/>
  </w:num>
  <w:num w:numId="30" w16cid:durableId="98450321">
    <w:abstractNumId w:val="5"/>
  </w:num>
  <w:num w:numId="31" w16cid:durableId="2082210188">
    <w:abstractNumId w:val="5"/>
  </w:num>
  <w:num w:numId="32" w16cid:durableId="115880716">
    <w:abstractNumId w:val="5"/>
  </w:num>
  <w:num w:numId="33" w16cid:durableId="1011835708">
    <w:abstractNumId w:val="1"/>
  </w:num>
  <w:num w:numId="34" w16cid:durableId="791746756">
    <w:abstractNumId w:val="1"/>
  </w:num>
  <w:num w:numId="35" w16cid:durableId="1867401549">
    <w:abstractNumId w:val="5"/>
  </w:num>
  <w:num w:numId="36" w16cid:durableId="2138915334">
    <w:abstractNumId w:val="5"/>
  </w:num>
  <w:num w:numId="37" w16cid:durableId="1258905702">
    <w:abstractNumId w:val="1"/>
  </w:num>
  <w:num w:numId="38" w16cid:durableId="1231040439">
    <w:abstractNumId w:val="1"/>
  </w:num>
  <w:num w:numId="39" w16cid:durableId="998001498">
    <w:abstractNumId w:val="3"/>
  </w:num>
  <w:num w:numId="40" w16cid:durableId="1655570846">
    <w:abstractNumId w:val="5"/>
  </w:num>
  <w:num w:numId="41" w16cid:durableId="115101225">
    <w:abstractNumId w:val="5"/>
  </w:num>
  <w:num w:numId="42" w16cid:durableId="1910386120">
    <w:abstractNumId w:val="5"/>
  </w:num>
  <w:num w:numId="43" w16cid:durableId="2101945429">
    <w:abstractNumId w:val="5"/>
  </w:num>
  <w:num w:numId="44" w16cid:durableId="190271671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08"/>
    <w:rsid w:val="000000A9"/>
    <w:rsid w:val="000001A7"/>
    <w:rsid w:val="00000704"/>
    <w:rsid w:val="000008AF"/>
    <w:rsid w:val="00000D63"/>
    <w:rsid w:val="00000EF4"/>
    <w:rsid w:val="00000FAA"/>
    <w:rsid w:val="000012A2"/>
    <w:rsid w:val="00001786"/>
    <w:rsid w:val="00001B53"/>
    <w:rsid w:val="00001E00"/>
    <w:rsid w:val="00001EF7"/>
    <w:rsid w:val="000022E4"/>
    <w:rsid w:val="000024BA"/>
    <w:rsid w:val="000024E4"/>
    <w:rsid w:val="00002705"/>
    <w:rsid w:val="00002E9B"/>
    <w:rsid w:val="00003117"/>
    <w:rsid w:val="00003256"/>
    <w:rsid w:val="00003457"/>
    <w:rsid w:val="000034B7"/>
    <w:rsid w:val="000034C5"/>
    <w:rsid w:val="00003660"/>
    <w:rsid w:val="0000374B"/>
    <w:rsid w:val="00003A15"/>
    <w:rsid w:val="00003AEC"/>
    <w:rsid w:val="000041AC"/>
    <w:rsid w:val="00004B39"/>
    <w:rsid w:val="00004D74"/>
    <w:rsid w:val="00005038"/>
    <w:rsid w:val="00005283"/>
    <w:rsid w:val="0000568E"/>
    <w:rsid w:val="00005C9D"/>
    <w:rsid w:val="0000625C"/>
    <w:rsid w:val="00006D20"/>
    <w:rsid w:val="00006E82"/>
    <w:rsid w:val="00006FFE"/>
    <w:rsid w:val="0000713B"/>
    <w:rsid w:val="0000755C"/>
    <w:rsid w:val="000077E0"/>
    <w:rsid w:val="00007AAF"/>
    <w:rsid w:val="00007CD3"/>
    <w:rsid w:val="00007E71"/>
    <w:rsid w:val="00007F35"/>
    <w:rsid w:val="00010051"/>
    <w:rsid w:val="0001027F"/>
    <w:rsid w:val="00010708"/>
    <w:rsid w:val="0001070D"/>
    <w:rsid w:val="000109A8"/>
    <w:rsid w:val="00010C50"/>
    <w:rsid w:val="00010FF0"/>
    <w:rsid w:val="000110EC"/>
    <w:rsid w:val="000111D4"/>
    <w:rsid w:val="000113F6"/>
    <w:rsid w:val="00011BED"/>
    <w:rsid w:val="00011D71"/>
    <w:rsid w:val="00011E9F"/>
    <w:rsid w:val="000120A3"/>
    <w:rsid w:val="000122F1"/>
    <w:rsid w:val="000129A6"/>
    <w:rsid w:val="00012BB6"/>
    <w:rsid w:val="00012CAA"/>
    <w:rsid w:val="000131E0"/>
    <w:rsid w:val="00013282"/>
    <w:rsid w:val="0001331F"/>
    <w:rsid w:val="00013359"/>
    <w:rsid w:val="0001359A"/>
    <w:rsid w:val="000138E5"/>
    <w:rsid w:val="00013E16"/>
    <w:rsid w:val="00013E19"/>
    <w:rsid w:val="00014161"/>
    <w:rsid w:val="0001447F"/>
    <w:rsid w:val="000144BF"/>
    <w:rsid w:val="0001468C"/>
    <w:rsid w:val="00014728"/>
    <w:rsid w:val="000147EA"/>
    <w:rsid w:val="00014888"/>
    <w:rsid w:val="00014BCA"/>
    <w:rsid w:val="00014EB0"/>
    <w:rsid w:val="00014F1E"/>
    <w:rsid w:val="00014FA4"/>
    <w:rsid w:val="00015192"/>
    <w:rsid w:val="000157BC"/>
    <w:rsid w:val="00015A1C"/>
    <w:rsid w:val="00015AD6"/>
    <w:rsid w:val="00015AE0"/>
    <w:rsid w:val="00015E1F"/>
    <w:rsid w:val="00015E39"/>
    <w:rsid w:val="000160E0"/>
    <w:rsid w:val="00016529"/>
    <w:rsid w:val="0001675B"/>
    <w:rsid w:val="00016782"/>
    <w:rsid w:val="00016B26"/>
    <w:rsid w:val="00016B98"/>
    <w:rsid w:val="00017D0E"/>
    <w:rsid w:val="00017F14"/>
    <w:rsid w:val="00020012"/>
    <w:rsid w:val="00020128"/>
    <w:rsid w:val="000201FD"/>
    <w:rsid w:val="00020835"/>
    <w:rsid w:val="00020898"/>
    <w:rsid w:val="000208DC"/>
    <w:rsid w:val="000211EC"/>
    <w:rsid w:val="000216BD"/>
    <w:rsid w:val="00022166"/>
    <w:rsid w:val="00022214"/>
    <w:rsid w:val="00022479"/>
    <w:rsid w:val="000224D5"/>
    <w:rsid w:val="0002250D"/>
    <w:rsid w:val="00022B7B"/>
    <w:rsid w:val="00022D3C"/>
    <w:rsid w:val="00023195"/>
    <w:rsid w:val="000233F4"/>
    <w:rsid w:val="00023572"/>
    <w:rsid w:val="000235FD"/>
    <w:rsid w:val="00023A85"/>
    <w:rsid w:val="000245C7"/>
    <w:rsid w:val="000248CA"/>
    <w:rsid w:val="00024A3A"/>
    <w:rsid w:val="00024ADD"/>
    <w:rsid w:val="00024ECD"/>
    <w:rsid w:val="0002508E"/>
    <w:rsid w:val="0002510E"/>
    <w:rsid w:val="00025152"/>
    <w:rsid w:val="000252ED"/>
    <w:rsid w:val="00025456"/>
    <w:rsid w:val="00025757"/>
    <w:rsid w:val="00025985"/>
    <w:rsid w:val="00025A14"/>
    <w:rsid w:val="00025AB9"/>
    <w:rsid w:val="00025C85"/>
    <w:rsid w:val="00026102"/>
    <w:rsid w:val="0002660C"/>
    <w:rsid w:val="000267D5"/>
    <w:rsid w:val="00026D34"/>
    <w:rsid w:val="00026E72"/>
    <w:rsid w:val="00026FFC"/>
    <w:rsid w:val="00027060"/>
    <w:rsid w:val="000275A0"/>
    <w:rsid w:val="00027E8D"/>
    <w:rsid w:val="00027F7F"/>
    <w:rsid w:val="00030C55"/>
    <w:rsid w:val="00030DB5"/>
    <w:rsid w:val="00031306"/>
    <w:rsid w:val="00031532"/>
    <w:rsid w:val="000315EE"/>
    <w:rsid w:val="00031627"/>
    <w:rsid w:val="00031AB5"/>
    <w:rsid w:val="00031BBD"/>
    <w:rsid w:val="00032753"/>
    <w:rsid w:val="00032EBA"/>
    <w:rsid w:val="00032F5E"/>
    <w:rsid w:val="00033057"/>
    <w:rsid w:val="00033140"/>
    <w:rsid w:val="00033749"/>
    <w:rsid w:val="000339E2"/>
    <w:rsid w:val="00033A2D"/>
    <w:rsid w:val="00033C6A"/>
    <w:rsid w:val="00034048"/>
    <w:rsid w:val="00034584"/>
    <w:rsid w:val="00034A00"/>
    <w:rsid w:val="0003500C"/>
    <w:rsid w:val="00035541"/>
    <w:rsid w:val="000355AE"/>
    <w:rsid w:val="00035707"/>
    <w:rsid w:val="000357E2"/>
    <w:rsid w:val="000359B4"/>
    <w:rsid w:val="00035B39"/>
    <w:rsid w:val="00035D36"/>
    <w:rsid w:val="00036401"/>
    <w:rsid w:val="00036641"/>
    <w:rsid w:val="00036943"/>
    <w:rsid w:val="00036A9E"/>
    <w:rsid w:val="00036BAD"/>
    <w:rsid w:val="00036C9D"/>
    <w:rsid w:val="00036E37"/>
    <w:rsid w:val="000370B7"/>
    <w:rsid w:val="000374FA"/>
    <w:rsid w:val="00037680"/>
    <w:rsid w:val="00037681"/>
    <w:rsid w:val="0003790D"/>
    <w:rsid w:val="00037A3B"/>
    <w:rsid w:val="00037C38"/>
    <w:rsid w:val="00037ECA"/>
    <w:rsid w:val="0004046E"/>
    <w:rsid w:val="0004049F"/>
    <w:rsid w:val="00040721"/>
    <w:rsid w:val="00040810"/>
    <w:rsid w:val="00040851"/>
    <w:rsid w:val="00040A4A"/>
    <w:rsid w:val="00040AAB"/>
    <w:rsid w:val="00040F16"/>
    <w:rsid w:val="00040F8A"/>
    <w:rsid w:val="00041235"/>
    <w:rsid w:val="00041243"/>
    <w:rsid w:val="00041275"/>
    <w:rsid w:val="00041585"/>
    <w:rsid w:val="000415BC"/>
    <w:rsid w:val="00041A21"/>
    <w:rsid w:val="00041C63"/>
    <w:rsid w:val="00041CFB"/>
    <w:rsid w:val="00041F05"/>
    <w:rsid w:val="000421BF"/>
    <w:rsid w:val="0004235B"/>
    <w:rsid w:val="00042407"/>
    <w:rsid w:val="00042560"/>
    <w:rsid w:val="000425B6"/>
    <w:rsid w:val="0004261F"/>
    <w:rsid w:val="0004263A"/>
    <w:rsid w:val="00042836"/>
    <w:rsid w:val="00042851"/>
    <w:rsid w:val="000429FE"/>
    <w:rsid w:val="00042F13"/>
    <w:rsid w:val="000430CA"/>
    <w:rsid w:val="000432B0"/>
    <w:rsid w:val="000439D5"/>
    <w:rsid w:val="000442FB"/>
    <w:rsid w:val="00044AB6"/>
    <w:rsid w:val="00044BDB"/>
    <w:rsid w:val="00044D11"/>
    <w:rsid w:val="00044F10"/>
    <w:rsid w:val="0004503C"/>
    <w:rsid w:val="00045347"/>
    <w:rsid w:val="000458B8"/>
    <w:rsid w:val="00045BDA"/>
    <w:rsid w:val="0004621E"/>
    <w:rsid w:val="0004622A"/>
    <w:rsid w:val="00046603"/>
    <w:rsid w:val="00046794"/>
    <w:rsid w:val="0004698C"/>
    <w:rsid w:val="00046A98"/>
    <w:rsid w:val="00046AB7"/>
    <w:rsid w:val="00046B4A"/>
    <w:rsid w:val="00046D24"/>
    <w:rsid w:val="00046DBF"/>
    <w:rsid w:val="0004706D"/>
    <w:rsid w:val="000470F4"/>
    <w:rsid w:val="000471BB"/>
    <w:rsid w:val="000472C2"/>
    <w:rsid w:val="0004783D"/>
    <w:rsid w:val="00047B69"/>
    <w:rsid w:val="00047B79"/>
    <w:rsid w:val="00047D9D"/>
    <w:rsid w:val="00047DAC"/>
    <w:rsid w:val="0005000E"/>
    <w:rsid w:val="0005035A"/>
    <w:rsid w:val="0005048E"/>
    <w:rsid w:val="000505DD"/>
    <w:rsid w:val="00050608"/>
    <w:rsid w:val="00050B6E"/>
    <w:rsid w:val="00051028"/>
    <w:rsid w:val="0005144D"/>
    <w:rsid w:val="00051662"/>
    <w:rsid w:val="00051820"/>
    <w:rsid w:val="00051CFF"/>
    <w:rsid w:val="00051E39"/>
    <w:rsid w:val="00051ED7"/>
    <w:rsid w:val="0005218D"/>
    <w:rsid w:val="00052340"/>
    <w:rsid w:val="000523C5"/>
    <w:rsid w:val="000524D1"/>
    <w:rsid w:val="00052513"/>
    <w:rsid w:val="00052893"/>
    <w:rsid w:val="000529EE"/>
    <w:rsid w:val="0005305D"/>
    <w:rsid w:val="000530A7"/>
    <w:rsid w:val="000530D6"/>
    <w:rsid w:val="0005334E"/>
    <w:rsid w:val="00053387"/>
    <w:rsid w:val="000533D0"/>
    <w:rsid w:val="00053813"/>
    <w:rsid w:val="00053B0E"/>
    <w:rsid w:val="00053DC3"/>
    <w:rsid w:val="00053FA5"/>
    <w:rsid w:val="0005408C"/>
    <w:rsid w:val="00054400"/>
    <w:rsid w:val="00054BB3"/>
    <w:rsid w:val="000555D7"/>
    <w:rsid w:val="00055C6D"/>
    <w:rsid w:val="00055E68"/>
    <w:rsid w:val="000561B6"/>
    <w:rsid w:val="000563C7"/>
    <w:rsid w:val="00056888"/>
    <w:rsid w:val="00056C5E"/>
    <w:rsid w:val="00057361"/>
    <w:rsid w:val="000576D2"/>
    <w:rsid w:val="00057A3C"/>
    <w:rsid w:val="00057B0A"/>
    <w:rsid w:val="00057BCF"/>
    <w:rsid w:val="00057E4B"/>
    <w:rsid w:val="000603A1"/>
    <w:rsid w:val="00060532"/>
    <w:rsid w:val="000605F2"/>
    <w:rsid w:val="00060949"/>
    <w:rsid w:val="000609AF"/>
    <w:rsid w:val="00061016"/>
    <w:rsid w:val="000610DF"/>
    <w:rsid w:val="00061124"/>
    <w:rsid w:val="00061134"/>
    <w:rsid w:val="000612AD"/>
    <w:rsid w:val="00061377"/>
    <w:rsid w:val="00061457"/>
    <w:rsid w:val="00061695"/>
    <w:rsid w:val="00061742"/>
    <w:rsid w:val="00062066"/>
    <w:rsid w:val="00062549"/>
    <w:rsid w:val="00062856"/>
    <w:rsid w:val="000628B7"/>
    <w:rsid w:val="00062D3F"/>
    <w:rsid w:val="00062D4B"/>
    <w:rsid w:val="00063434"/>
    <w:rsid w:val="000636A1"/>
    <w:rsid w:val="000637A6"/>
    <w:rsid w:val="000638E8"/>
    <w:rsid w:val="000639AE"/>
    <w:rsid w:val="00063AF7"/>
    <w:rsid w:val="00063DAB"/>
    <w:rsid w:val="00063E8F"/>
    <w:rsid w:val="00064619"/>
    <w:rsid w:val="00064F55"/>
    <w:rsid w:val="00064F6E"/>
    <w:rsid w:val="00065308"/>
    <w:rsid w:val="00065567"/>
    <w:rsid w:val="0006560A"/>
    <w:rsid w:val="0006573D"/>
    <w:rsid w:val="000657A0"/>
    <w:rsid w:val="00065DCD"/>
    <w:rsid w:val="00065EC9"/>
    <w:rsid w:val="0006614D"/>
    <w:rsid w:val="000662D9"/>
    <w:rsid w:val="00066378"/>
    <w:rsid w:val="00066835"/>
    <w:rsid w:val="00066AC0"/>
    <w:rsid w:val="00066E27"/>
    <w:rsid w:val="0006740F"/>
    <w:rsid w:val="00067573"/>
    <w:rsid w:val="000678BB"/>
    <w:rsid w:val="000678F7"/>
    <w:rsid w:val="000701D4"/>
    <w:rsid w:val="000705B0"/>
    <w:rsid w:val="00070EA1"/>
    <w:rsid w:val="000710D8"/>
    <w:rsid w:val="00071144"/>
    <w:rsid w:val="000716E0"/>
    <w:rsid w:val="000716EA"/>
    <w:rsid w:val="00072121"/>
    <w:rsid w:val="00072449"/>
    <w:rsid w:val="00072660"/>
    <w:rsid w:val="0007305A"/>
    <w:rsid w:val="00073293"/>
    <w:rsid w:val="00073437"/>
    <w:rsid w:val="00073476"/>
    <w:rsid w:val="00073C04"/>
    <w:rsid w:val="00074017"/>
    <w:rsid w:val="00074386"/>
    <w:rsid w:val="0007443B"/>
    <w:rsid w:val="000744FE"/>
    <w:rsid w:val="0007484A"/>
    <w:rsid w:val="000748F6"/>
    <w:rsid w:val="000749F4"/>
    <w:rsid w:val="00074A14"/>
    <w:rsid w:val="00074ED0"/>
    <w:rsid w:val="00075061"/>
    <w:rsid w:val="000751DB"/>
    <w:rsid w:val="0007539B"/>
    <w:rsid w:val="000755AE"/>
    <w:rsid w:val="00075BB7"/>
    <w:rsid w:val="0007605A"/>
    <w:rsid w:val="000761FB"/>
    <w:rsid w:val="00076639"/>
    <w:rsid w:val="00076715"/>
    <w:rsid w:val="0007681E"/>
    <w:rsid w:val="00076AF9"/>
    <w:rsid w:val="000770E3"/>
    <w:rsid w:val="00077161"/>
    <w:rsid w:val="00077422"/>
    <w:rsid w:val="0007743A"/>
    <w:rsid w:val="00077A7F"/>
    <w:rsid w:val="00077AC6"/>
    <w:rsid w:val="00077D93"/>
    <w:rsid w:val="00080199"/>
    <w:rsid w:val="0008040F"/>
    <w:rsid w:val="000804E9"/>
    <w:rsid w:val="000809C1"/>
    <w:rsid w:val="00080EBA"/>
    <w:rsid w:val="00080FB8"/>
    <w:rsid w:val="000810A0"/>
    <w:rsid w:val="000812C4"/>
    <w:rsid w:val="00081550"/>
    <w:rsid w:val="00081EB1"/>
    <w:rsid w:val="00082377"/>
    <w:rsid w:val="0008238C"/>
    <w:rsid w:val="00082B6F"/>
    <w:rsid w:val="00082F95"/>
    <w:rsid w:val="00083981"/>
    <w:rsid w:val="0008439A"/>
    <w:rsid w:val="00084B56"/>
    <w:rsid w:val="00084C0B"/>
    <w:rsid w:val="00084E42"/>
    <w:rsid w:val="00085258"/>
    <w:rsid w:val="000856D2"/>
    <w:rsid w:val="000857A9"/>
    <w:rsid w:val="00085FC6"/>
    <w:rsid w:val="0008607D"/>
    <w:rsid w:val="00086700"/>
    <w:rsid w:val="00086713"/>
    <w:rsid w:val="00086856"/>
    <w:rsid w:val="00086AC8"/>
    <w:rsid w:val="000873AF"/>
    <w:rsid w:val="000876D6"/>
    <w:rsid w:val="00087846"/>
    <w:rsid w:val="00087DB8"/>
    <w:rsid w:val="00090198"/>
    <w:rsid w:val="00090588"/>
    <w:rsid w:val="00090899"/>
    <w:rsid w:val="00090ED2"/>
    <w:rsid w:val="00090FB1"/>
    <w:rsid w:val="0009163C"/>
    <w:rsid w:val="00091834"/>
    <w:rsid w:val="000919E3"/>
    <w:rsid w:val="000919FD"/>
    <w:rsid w:val="00091AB9"/>
    <w:rsid w:val="00091B1C"/>
    <w:rsid w:val="00091C7A"/>
    <w:rsid w:val="00091D95"/>
    <w:rsid w:val="00091E62"/>
    <w:rsid w:val="000922B7"/>
    <w:rsid w:val="00092382"/>
    <w:rsid w:val="000924EF"/>
    <w:rsid w:val="0009258F"/>
    <w:rsid w:val="00092A07"/>
    <w:rsid w:val="00092A23"/>
    <w:rsid w:val="00092B03"/>
    <w:rsid w:val="00092B61"/>
    <w:rsid w:val="00092F18"/>
    <w:rsid w:val="000937DB"/>
    <w:rsid w:val="000939A8"/>
    <w:rsid w:val="00093C02"/>
    <w:rsid w:val="00093C44"/>
    <w:rsid w:val="000945AD"/>
    <w:rsid w:val="00094CFD"/>
    <w:rsid w:val="00094D14"/>
    <w:rsid w:val="00095478"/>
    <w:rsid w:val="00095E23"/>
    <w:rsid w:val="00095F51"/>
    <w:rsid w:val="0009663A"/>
    <w:rsid w:val="000969F9"/>
    <w:rsid w:val="00096B7B"/>
    <w:rsid w:val="00096BA9"/>
    <w:rsid w:val="00096C21"/>
    <w:rsid w:val="000970C0"/>
    <w:rsid w:val="00097537"/>
    <w:rsid w:val="0009790D"/>
    <w:rsid w:val="00097C41"/>
    <w:rsid w:val="00097C9F"/>
    <w:rsid w:val="00097D58"/>
    <w:rsid w:val="00097EE6"/>
    <w:rsid w:val="00097EEC"/>
    <w:rsid w:val="000A04F8"/>
    <w:rsid w:val="000A0B5C"/>
    <w:rsid w:val="000A10AA"/>
    <w:rsid w:val="000A1376"/>
    <w:rsid w:val="000A149D"/>
    <w:rsid w:val="000A1803"/>
    <w:rsid w:val="000A1874"/>
    <w:rsid w:val="000A1BF5"/>
    <w:rsid w:val="000A1F2F"/>
    <w:rsid w:val="000A1F66"/>
    <w:rsid w:val="000A21A5"/>
    <w:rsid w:val="000A22F1"/>
    <w:rsid w:val="000A2661"/>
    <w:rsid w:val="000A2711"/>
    <w:rsid w:val="000A28A3"/>
    <w:rsid w:val="000A28C2"/>
    <w:rsid w:val="000A28EB"/>
    <w:rsid w:val="000A293C"/>
    <w:rsid w:val="000A2965"/>
    <w:rsid w:val="000A2BAE"/>
    <w:rsid w:val="000A2BFA"/>
    <w:rsid w:val="000A310B"/>
    <w:rsid w:val="000A32CB"/>
    <w:rsid w:val="000A33C8"/>
    <w:rsid w:val="000A37C5"/>
    <w:rsid w:val="000A3AC2"/>
    <w:rsid w:val="000A3D95"/>
    <w:rsid w:val="000A40C1"/>
    <w:rsid w:val="000A442E"/>
    <w:rsid w:val="000A44D4"/>
    <w:rsid w:val="000A47C2"/>
    <w:rsid w:val="000A4919"/>
    <w:rsid w:val="000A4C08"/>
    <w:rsid w:val="000A4C43"/>
    <w:rsid w:val="000A4D9C"/>
    <w:rsid w:val="000A54ED"/>
    <w:rsid w:val="000A56FA"/>
    <w:rsid w:val="000A59F2"/>
    <w:rsid w:val="000A5B60"/>
    <w:rsid w:val="000A5F9B"/>
    <w:rsid w:val="000A6412"/>
    <w:rsid w:val="000A6550"/>
    <w:rsid w:val="000A6ACD"/>
    <w:rsid w:val="000A6D9B"/>
    <w:rsid w:val="000A6E35"/>
    <w:rsid w:val="000A6F0B"/>
    <w:rsid w:val="000A7019"/>
    <w:rsid w:val="000A7256"/>
    <w:rsid w:val="000A79ED"/>
    <w:rsid w:val="000A7A2B"/>
    <w:rsid w:val="000A7A4E"/>
    <w:rsid w:val="000A7B0C"/>
    <w:rsid w:val="000A7D76"/>
    <w:rsid w:val="000B03B4"/>
    <w:rsid w:val="000B0605"/>
    <w:rsid w:val="000B0A1B"/>
    <w:rsid w:val="000B0C29"/>
    <w:rsid w:val="000B1135"/>
    <w:rsid w:val="000B1164"/>
    <w:rsid w:val="000B1210"/>
    <w:rsid w:val="000B1450"/>
    <w:rsid w:val="000B158A"/>
    <w:rsid w:val="000B1F63"/>
    <w:rsid w:val="000B2052"/>
    <w:rsid w:val="000B22EA"/>
    <w:rsid w:val="000B23F2"/>
    <w:rsid w:val="000B2479"/>
    <w:rsid w:val="000B247D"/>
    <w:rsid w:val="000B24AE"/>
    <w:rsid w:val="000B251C"/>
    <w:rsid w:val="000B2709"/>
    <w:rsid w:val="000B27B8"/>
    <w:rsid w:val="000B27ED"/>
    <w:rsid w:val="000B2A3E"/>
    <w:rsid w:val="000B2BDB"/>
    <w:rsid w:val="000B2EDC"/>
    <w:rsid w:val="000B3190"/>
    <w:rsid w:val="000B3A9B"/>
    <w:rsid w:val="000B3BEF"/>
    <w:rsid w:val="000B3BFA"/>
    <w:rsid w:val="000B410D"/>
    <w:rsid w:val="000B414A"/>
    <w:rsid w:val="000B41A3"/>
    <w:rsid w:val="000B44D3"/>
    <w:rsid w:val="000B4503"/>
    <w:rsid w:val="000B4CDC"/>
    <w:rsid w:val="000B52C1"/>
    <w:rsid w:val="000B5485"/>
    <w:rsid w:val="000B54C3"/>
    <w:rsid w:val="000B5763"/>
    <w:rsid w:val="000B57E4"/>
    <w:rsid w:val="000B58A4"/>
    <w:rsid w:val="000B5B7C"/>
    <w:rsid w:val="000B60B9"/>
    <w:rsid w:val="000B622B"/>
    <w:rsid w:val="000B6721"/>
    <w:rsid w:val="000B6EB2"/>
    <w:rsid w:val="000B6FD4"/>
    <w:rsid w:val="000B72DF"/>
    <w:rsid w:val="000B7468"/>
    <w:rsid w:val="000B74EB"/>
    <w:rsid w:val="000B74F8"/>
    <w:rsid w:val="000B750A"/>
    <w:rsid w:val="000B78D7"/>
    <w:rsid w:val="000B7BF3"/>
    <w:rsid w:val="000C0B74"/>
    <w:rsid w:val="000C0D5B"/>
    <w:rsid w:val="000C1AD9"/>
    <w:rsid w:val="000C1C08"/>
    <w:rsid w:val="000C1CDC"/>
    <w:rsid w:val="000C1D1D"/>
    <w:rsid w:val="000C20C0"/>
    <w:rsid w:val="000C278E"/>
    <w:rsid w:val="000C2B9F"/>
    <w:rsid w:val="000C2FE8"/>
    <w:rsid w:val="000C3183"/>
    <w:rsid w:val="000C31FB"/>
    <w:rsid w:val="000C337A"/>
    <w:rsid w:val="000C3644"/>
    <w:rsid w:val="000C386F"/>
    <w:rsid w:val="000C3B5F"/>
    <w:rsid w:val="000C3D9F"/>
    <w:rsid w:val="000C4863"/>
    <w:rsid w:val="000C4AB3"/>
    <w:rsid w:val="000C4C43"/>
    <w:rsid w:val="000C50B0"/>
    <w:rsid w:val="000C542C"/>
    <w:rsid w:val="000C5699"/>
    <w:rsid w:val="000C578B"/>
    <w:rsid w:val="000C5838"/>
    <w:rsid w:val="000C5CF1"/>
    <w:rsid w:val="000C5CF4"/>
    <w:rsid w:val="000C5DFF"/>
    <w:rsid w:val="000C5F0D"/>
    <w:rsid w:val="000C614C"/>
    <w:rsid w:val="000C61BA"/>
    <w:rsid w:val="000C6381"/>
    <w:rsid w:val="000C677A"/>
    <w:rsid w:val="000C6848"/>
    <w:rsid w:val="000C73AD"/>
    <w:rsid w:val="000C7645"/>
    <w:rsid w:val="000C7745"/>
    <w:rsid w:val="000C7DC9"/>
    <w:rsid w:val="000C7E81"/>
    <w:rsid w:val="000D00B3"/>
    <w:rsid w:val="000D0A17"/>
    <w:rsid w:val="000D0A95"/>
    <w:rsid w:val="000D0AF6"/>
    <w:rsid w:val="000D0D1D"/>
    <w:rsid w:val="000D1062"/>
    <w:rsid w:val="000D1AFB"/>
    <w:rsid w:val="000D1D80"/>
    <w:rsid w:val="000D276E"/>
    <w:rsid w:val="000D2D84"/>
    <w:rsid w:val="000D2F36"/>
    <w:rsid w:val="000D301D"/>
    <w:rsid w:val="000D3720"/>
    <w:rsid w:val="000D3810"/>
    <w:rsid w:val="000D3CFD"/>
    <w:rsid w:val="000D3D14"/>
    <w:rsid w:val="000D3F45"/>
    <w:rsid w:val="000D3F4A"/>
    <w:rsid w:val="000D4141"/>
    <w:rsid w:val="000D46AF"/>
    <w:rsid w:val="000D4709"/>
    <w:rsid w:val="000D4730"/>
    <w:rsid w:val="000D48A5"/>
    <w:rsid w:val="000D4986"/>
    <w:rsid w:val="000D4D9E"/>
    <w:rsid w:val="000D509F"/>
    <w:rsid w:val="000D514C"/>
    <w:rsid w:val="000D529A"/>
    <w:rsid w:val="000D54F2"/>
    <w:rsid w:val="000D598F"/>
    <w:rsid w:val="000D5B56"/>
    <w:rsid w:val="000D5CF5"/>
    <w:rsid w:val="000D5E33"/>
    <w:rsid w:val="000D5E45"/>
    <w:rsid w:val="000D5EAA"/>
    <w:rsid w:val="000D5FA5"/>
    <w:rsid w:val="000D6471"/>
    <w:rsid w:val="000D6625"/>
    <w:rsid w:val="000D701C"/>
    <w:rsid w:val="000E0172"/>
    <w:rsid w:val="000E05E1"/>
    <w:rsid w:val="000E081E"/>
    <w:rsid w:val="000E0958"/>
    <w:rsid w:val="000E0C1A"/>
    <w:rsid w:val="000E0F42"/>
    <w:rsid w:val="000E0FC4"/>
    <w:rsid w:val="000E0FD1"/>
    <w:rsid w:val="000E11D6"/>
    <w:rsid w:val="000E140E"/>
    <w:rsid w:val="000E1A51"/>
    <w:rsid w:val="000E1EEF"/>
    <w:rsid w:val="000E1EF8"/>
    <w:rsid w:val="000E2E52"/>
    <w:rsid w:val="000E2F13"/>
    <w:rsid w:val="000E37EB"/>
    <w:rsid w:val="000E3C31"/>
    <w:rsid w:val="000E3ECC"/>
    <w:rsid w:val="000E3FC6"/>
    <w:rsid w:val="000E4050"/>
    <w:rsid w:val="000E40B9"/>
    <w:rsid w:val="000E4269"/>
    <w:rsid w:val="000E4435"/>
    <w:rsid w:val="000E4893"/>
    <w:rsid w:val="000E55AB"/>
    <w:rsid w:val="000E5628"/>
    <w:rsid w:val="000E58B0"/>
    <w:rsid w:val="000E5E99"/>
    <w:rsid w:val="000E6114"/>
    <w:rsid w:val="000E61BB"/>
    <w:rsid w:val="000E6735"/>
    <w:rsid w:val="000E6786"/>
    <w:rsid w:val="000E6B45"/>
    <w:rsid w:val="000E7011"/>
    <w:rsid w:val="000E7028"/>
    <w:rsid w:val="000E7195"/>
    <w:rsid w:val="000E7A12"/>
    <w:rsid w:val="000E7C11"/>
    <w:rsid w:val="000E7ECE"/>
    <w:rsid w:val="000E7EF9"/>
    <w:rsid w:val="000F0016"/>
    <w:rsid w:val="000F0466"/>
    <w:rsid w:val="000F04E4"/>
    <w:rsid w:val="000F04F3"/>
    <w:rsid w:val="000F07AD"/>
    <w:rsid w:val="000F08B5"/>
    <w:rsid w:val="000F0F37"/>
    <w:rsid w:val="000F109D"/>
    <w:rsid w:val="000F114C"/>
    <w:rsid w:val="000F1322"/>
    <w:rsid w:val="000F13CF"/>
    <w:rsid w:val="000F146C"/>
    <w:rsid w:val="000F17D0"/>
    <w:rsid w:val="000F1EF4"/>
    <w:rsid w:val="000F1FB6"/>
    <w:rsid w:val="000F2205"/>
    <w:rsid w:val="000F25CD"/>
    <w:rsid w:val="000F262F"/>
    <w:rsid w:val="000F2B4B"/>
    <w:rsid w:val="000F2C1B"/>
    <w:rsid w:val="000F2DF2"/>
    <w:rsid w:val="000F31BF"/>
    <w:rsid w:val="000F33CF"/>
    <w:rsid w:val="000F3448"/>
    <w:rsid w:val="000F354A"/>
    <w:rsid w:val="000F364C"/>
    <w:rsid w:val="000F39D0"/>
    <w:rsid w:val="000F3A5B"/>
    <w:rsid w:val="000F3B7B"/>
    <w:rsid w:val="000F4130"/>
    <w:rsid w:val="000F4324"/>
    <w:rsid w:val="000F4327"/>
    <w:rsid w:val="000F4408"/>
    <w:rsid w:val="000F4447"/>
    <w:rsid w:val="000F4578"/>
    <w:rsid w:val="000F45A0"/>
    <w:rsid w:val="000F4707"/>
    <w:rsid w:val="000F4A0D"/>
    <w:rsid w:val="000F4C8C"/>
    <w:rsid w:val="000F545B"/>
    <w:rsid w:val="000F5798"/>
    <w:rsid w:val="000F57E9"/>
    <w:rsid w:val="000F5DF8"/>
    <w:rsid w:val="000F5FEC"/>
    <w:rsid w:val="000F605A"/>
    <w:rsid w:val="000F61D9"/>
    <w:rsid w:val="000F6AEF"/>
    <w:rsid w:val="000F7138"/>
    <w:rsid w:val="000F7B7F"/>
    <w:rsid w:val="0010019D"/>
    <w:rsid w:val="001002CE"/>
    <w:rsid w:val="0010039F"/>
    <w:rsid w:val="0010050B"/>
    <w:rsid w:val="00100824"/>
    <w:rsid w:val="0010093C"/>
    <w:rsid w:val="00100C9B"/>
    <w:rsid w:val="00100D3C"/>
    <w:rsid w:val="00100F3C"/>
    <w:rsid w:val="001011EC"/>
    <w:rsid w:val="00101274"/>
    <w:rsid w:val="00101349"/>
    <w:rsid w:val="0010145F"/>
    <w:rsid w:val="00101826"/>
    <w:rsid w:val="001019FB"/>
    <w:rsid w:val="00101CB3"/>
    <w:rsid w:val="001023B6"/>
    <w:rsid w:val="001023F1"/>
    <w:rsid w:val="00102429"/>
    <w:rsid w:val="00102543"/>
    <w:rsid w:val="00102A1D"/>
    <w:rsid w:val="00102F22"/>
    <w:rsid w:val="00103252"/>
    <w:rsid w:val="00103E5C"/>
    <w:rsid w:val="00104C06"/>
    <w:rsid w:val="00104D39"/>
    <w:rsid w:val="0010531F"/>
    <w:rsid w:val="001054E0"/>
    <w:rsid w:val="0010575B"/>
    <w:rsid w:val="00105845"/>
    <w:rsid w:val="00105CCA"/>
    <w:rsid w:val="00105D63"/>
    <w:rsid w:val="001064E7"/>
    <w:rsid w:val="00106756"/>
    <w:rsid w:val="001067FD"/>
    <w:rsid w:val="001068DD"/>
    <w:rsid w:val="00106B84"/>
    <w:rsid w:val="00106E87"/>
    <w:rsid w:val="00106F3B"/>
    <w:rsid w:val="00107390"/>
    <w:rsid w:val="00107733"/>
    <w:rsid w:val="00107C50"/>
    <w:rsid w:val="00107CF1"/>
    <w:rsid w:val="00107DD7"/>
    <w:rsid w:val="00107F9D"/>
    <w:rsid w:val="001101C3"/>
    <w:rsid w:val="00110334"/>
    <w:rsid w:val="0011042F"/>
    <w:rsid w:val="00110486"/>
    <w:rsid w:val="0011094C"/>
    <w:rsid w:val="0011098D"/>
    <w:rsid w:val="00110AC2"/>
    <w:rsid w:val="00110B72"/>
    <w:rsid w:val="00110FE4"/>
    <w:rsid w:val="001115CF"/>
    <w:rsid w:val="0011182E"/>
    <w:rsid w:val="001118C9"/>
    <w:rsid w:val="001118E4"/>
    <w:rsid w:val="001119F7"/>
    <w:rsid w:val="00111B51"/>
    <w:rsid w:val="00111D83"/>
    <w:rsid w:val="00112272"/>
    <w:rsid w:val="00112354"/>
    <w:rsid w:val="0011248A"/>
    <w:rsid w:val="0011261E"/>
    <w:rsid w:val="001127B5"/>
    <w:rsid w:val="001128AA"/>
    <w:rsid w:val="001128D4"/>
    <w:rsid w:val="00112B71"/>
    <w:rsid w:val="00112C2E"/>
    <w:rsid w:val="00112E03"/>
    <w:rsid w:val="00112FF3"/>
    <w:rsid w:val="00113026"/>
    <w:rsid w:val="001131E0"/>
    <w:rsid w:val="00113414"/>
    <w:rsid w:val="001138EA"/>
    <w:rsid w:val="00113BC3"/>
    <w:rsid w:val="00113D0C"/>
    <w:rsid w:val="00114D7D"/>
    <w:rsid w:val="00114E54"/>
    <w:rsid w:val="00114F71"/>
    <w:rsid w:val="00114FBE"/>
    <w:rsid w:val="001150BC"/>
    <w:rsid w:val="0011538E"/>
    <w:rsid w:val="001153A9"/>
    <w:rsid w:val="001154B9"/>
    <w:rsid w:val="001156A5"/>
    <w:rsid w:val="00115A6B"/>
    <w:rsid w:val="00116089"/>
    <w:rsid w:val="001163D4"/>
    <w:rsid w:val="001164CF"/>
    <w:rsid w:val="00116774"/>
    <w:rsid w:val="00116813"/>
    <w:rsid w:val="00116908"/>
    <w:rsid w:val="00116C53"/>
    <w:rsid w:val="00116C70"/>
    <w:rsid w:val="00116CDD"/>
    <w:rsid w:val="00116D6E"/>
    <w:rsid w:val="00116EEE"/>
    <w:rsid w:val="00116F5E"/>
    <w:rsid w:val="00116F67"/>
    <w:rsid w:val="001170B5"/>
    <w:rsid w:val="0011778E"/>
    <w:rsid w:val="00117A91"/>
    <w:rsid w:val="00117B23"/>
    <w:rsid w:val="00117C84"/>
    <w:rsid w:val="00117CEE"/>
    <w:rsid w:val="00117D0A"/>
    <w:rsid w:val="00117FB7"/>
    <w:rsid w:val="0012020F"/>
    <w:rsid w:val="00120316"/>
    <w:rsid w:val="001204D9"/>
    <w:rsid w:val="001208E4"/>
    <w:rsid w:val="00120999"/>
    <w:rsid w:val="00120B59"/>
    <w:rsid w:val="00120E26"/>
    <w:rsid w:val="00120E59"/>
    <w:rsid w:val="00121269"/>
    <w:rsid w:val="00121395"/>
    <w:rsid w:val="001213D1"/>
    <w:rsid w:val="00121996"/>
    <w:rsid w:val="00121A6A"/>
    <w:rsid w:val="00121CF6"/>
    <w:rsid w:val="0012227A"/>
    <w:rsid w:val="001222F7"/>
    <w:rsid w:val="0012268C"/>
    <w:rsid w:val="00122C8F"/>
    <w:rsid w:val="0012315F"/>
    <w:rsid w:val="00123624"/>
    <w:rsid w:val="00123A26"/>
    <w:rsid w:val="00123D1B"/>
    <w:rsid w:val="001246A2"/>
    <w:rsid w:val="001248B8"/>
    <w:rsid w:val="00124A55"/>
    <w:rsid w:val="00124C7B"/>
    <w:rsid w:val="00125387"/>
    <w:rsid w:val="0012624B"/>
    <w:rsid w:val="00126283"/>
    <w:rsid w:val="00126304"/>
    <w:rsid w:val="00126597"/>
    <w:rsid w:val="001265D6"/>
    <w:rsid w:val="00126C58"/>
    <w:rsid w:val="0012720B"/>
    <w:rsid w:val="0012733C"/>
    <w:rsid w:val="00127357"/>
    <w:rsid w:val="001275CB"/>
    <w:rsid w:val="001276DE"/>
    <w:rsid w:val="0012795A"/>
    <w:rsid w:val="00127A69"/>
    <w:rsid w:val="00127A97"/>
    <w:rsid w:val="00127C23"/>
    <w:rsid w:val="00127D43"/>
    <w:rsid w:val="001300C7"/>
    <w:rsid w:val="00130259"/>
    <w:rsid w:val="001302A4"/>
    <w:rsid w:val="00130A7E"/>
    <w:rsid w:val="00130B8B"/>
    <w:rsid w:val="00130FD7"/>
    <w:rsid w:val="00131690"/>
    <w:rsid w:val="0013171F"/>
    <w:rsid w:val="001320B9"/>
    <w:rsid w:val="001321AE"/>
    <w:rsid w:val="001326B0"/>
    <w:rsid w:val="00132708"/>
    <w:rsid w:val="0013296A"/>
    <w:rsid w:val="00132A19"/>
    <w:rsid w:val="00132F82"/>
    <w:rsid w:val="00133152"/>
    <w:rsid w:val="00133329"/>
    <w:rsid w:val="00133583"/>
    <w:rsid w:val="00133684"/>
    <w:rsid w:val="001337EA"/>
    <w:rsid w:val="0013380D"/>
    <w:rsid w:val="00133A48"/>
    <w:rsid w:val="00133B32"/>
    <w:rsid w:val="00133C19"/>
    <w:rsid w:val="00133E74"/>
    <w:rsid w:val="001340A2"/>
    <w:rsid w:val="00134987"/>
    <w:rsid w:val="0013505E"/>
    <w:rsid w:val="00135357"/>
    <w:rsid w:val="001356FA"/>
    <w:rsid w:val="001358A4"/>
    <w:rsid w:val="00136303"/>
    <w:rsid w:val="00136443"/>
    <w:rsid w:val="001364F9"/>
    <w:rsid w:val="0013676F"/>
    <w:rsid w:val="001369BA"/>
    <w:rsid w:val="00136C1A"/>
    <w:rsid w:val="00136D76"/>
    <w:rsid w:val="0013703C"/>
    <w:rsid w:val="00137109"/>
    <w:rsid w:val="001374D0"/>
    <w:rsid w:val="001376C5"/>
    <w:rsid w:val="00137CD9"/>
    <w:rsid w:val="00137D62"/>
    <w:rsid w:val="00137FCD"/>
    <w:rsid w:val="001400DE"/>
    <w:rsid w:val="001407B0"/>
    <w:rsid w:val="00140BAA"/>
    <w:rsid w:val="001412CF"/>
    <w:rsid w:val="0014139B"/>
    <w:rsid w:val="00141458"/>
    <w:rsid w:val="001414FA"/>
    <w:rsid w:val="0014174A"/>
    <w:rsid w:val="00141DC2"/>
    <w:rsid w:val="00141F25"/>
    <w:rsid w:val="001425D7"/>
    <w:rsid w:val="00142655"/>
    <w:rsid w:val="00142930"/>
    <w:rsid w:val="00142942"/>
    <w:rsid w:val="00142DB9"/>
    <w:rsid w:val="00142F50"/>
    <w:rsid w:val="00143126"/>
    <w:rsid w:val="001433EE"/>
    <w:rsid w:val="00143481"/>
    <w:rsid w:val="001436D8"/>
    <w:rsid w:val="00143A0B"/>
    <w:rsid w:val="00143B1E"/>
    <w:rsid w:val="00143F2F"/>
    <w:rsid w:val="00144178"/>
    <w:rsid w:val="00144515"/>
    <w:rsid w:val="001447AC"/>
    <w:rsid w:val="0014487C"/>
    <w:rsid w:val="001448D4"/>
    <w:rsid w:val="001449EA"/>
    <w:rsid w:val="00144B3F"/>
    <w:rsid w:val="00144D62"/>
    <w:rsid w:val="00144EE3"/>
    <w:rsid w:val="00144F9F"/>
    <w:rsid w:val="00145038"/>
    <w:rsid w:val="001451C3"/>
    <w:rsid w:val="001456A3"/>
    <w:rsid w:val="00145733"/>
    <w:rsid w:val="001458AD"/>
    <w:rsid w:val="00145C1F"/>
    <w:rsid w:val="00145C2E"/>
    <w:rsid w:val="00145C56"/>
    <w:rsid w:val="00145C9E"/>
    <w:rsid w:val="00145D28"/>
    <w:rsid w:val="00145EF0"/>
    <w:rsid w:val="00145F63"/>
    <w:rsid w:val="0014679D"/>
    <w:rsid w:val="0014692A"/>
    <w:rsid w:val="00146C03"/>
    <w:rsid w:val="00146D2E"/>
    <w:rsid w:val="00146DF8"/>
    <w:rsid w:val="0014728A"/>
    <w:rsid w:val="00147597"/>
    <w:rsid w:val="00147645"/>
    <w:rsid w:val="00147849"/>
    <w:rsid w:val="00147DF1"/>
    <w:rsid w:val="0015047D"/>
    <w:rsid w:val="00150617"/>
    <w:rsid w:val="00150F4F"/>
    <w:rsid w:val="00151237"/>
    <w:rsid w:val="001518D9"/>
    <w:rsid w:val="00151990"/>
    <w:rsid w:val="00151B01"/>
    <w:rsid w:val="00151B2D"/>
    <w:rsid w:val="00151D0A"/>
    <w:rsid w:val="0015204F"/>
    <w:rsid w:val="0015225A"/>
    <w:rsid w:val="00152269"/>
    <w:rsid w:val="0015259C"/>
    <w:rsid w:val="00152827"/>
    <w:rsid w:val="00152C3C"/>
    <w:rsid w:val="00152E2F"/>
    <w:rsid w:val="00152ED7"/>
    <w:rsid w:val="0015305E"/>
    <w:rsid w:val="00153128"/>
    <w:rsid w:val="0015318A"/>
    <w:rsid w:val="001533D8"/>
    <w:rsid w:val="00153457"/>
    <w:rsid w:val="00153531"/>
    <w:rsid w:val="001537BC"/>
    <w:rsid w:val="00153B49"/>
    <w:rsid w:val="00153EF0"/>
    <w:rsid w:val="00154519"/>
    <w:rsid w:val="001548FB"/>
    <w:rsid w:val="0015491B"/>
    <w:rsid w:val="00154A36"/>
    <w:rsid w:val="00154A42"/>
    <w:rsid w:val="00155216"/>
    <w:rsid w:val="001556BA"/>
    <w:rsid w:val="00155EF2"/>
    <w:rsid w:val="00155F90"/>
    <w:rsid w:val="0015600A"/>
    <w:rsid w:val="001561DC"/>
    <w:rsid w:val="00156298"/>
    <w:rsid w:val="00156649"/>
    <w:rsid w:val="00156722"/>
    <w:rsid w:val="00156789"/>
    <w:rsid w:val="0015683F"/>
    <w:rsid w:val="00156A35"/>
    <w:rsid w:val="00156A83"/>
    <w:rsid w:val="00156DAC"/>
    <w:rsid w:val="00156F4F"/>
    <w:rsid w:val="0015743D"/>
    <w:rsid w:val="00157CF4"/>
    <w:rsid w:val="00160109"/>
    <w:rsid w:val="001602DD"/>
    <w:rsid w:val="001604DD"/>
    <w:rsid w:val="00160533"/>
    <w:rsid w:val="00160640"/>
    <w:rsid w:val="0016068A"/>
    <w:rsid w:val="001606C6"/>
    <w:rsid w:val="00160819"/>
    <w:rsid w:val="00160AB8"/>
    <w:rsid w:val="00160B9A"/>
    <w:rsid w:val="00160B9F"/>
    <w:rsid w:val="00160BAA"/>
    <w:rsid w:val="00160E25"/>
    <w:rsid w:val="0016114F"/>
    <w:rsid w:val="0016120F"/>
    <w:rsid w:val="00161657"/>
    <w:rsid w:val="00161AF6"/>
    <w:rsid w:val="00162272"/>
    <w:rsid w:val="00162A9A"/>
    <w:rsid w:val="00162BDE"/>
    <w:rsid w:val="00162F24"/>
    <w:rsid w:val="00163480"/>
    <w:rsid w:val="001636F4"/>
    <w:rsid w:val="00163B9D"/>
    <w:rsid w:val="00163BCC"/>
    <w:rsid w:val="00163DBC"/>
    <w:rsid w:val="00163DD5"/>
    <w:rsid w:val="00163E7B"/>
    <w:rsid w:val="00163F87"/>
    <w:rsid w:val="001642F4"/>
    <w:rsid w:val="001642FC"/>
    <w:rsid w:val="0016432B"/>
    <w:rsid w:val="00165014"/>
    <w:rsid w:val="00165106"/>
    <w:rsid w:val="0016530E"/>
    <w:rsid w:val="00165D41"/>
    <w:rsid w:val="00166641"/>
    <w:rsid w:val="00166743"/>
    <w:rsid w:val="00166810"/>
    <w:rsid w:val="001668C0"/>
    <w:rsid w:val="00166B2D"/>
    <w:rsid w:val="00166B94"/>
    <w:rsid w:val="00166BF4"/>
    <w:rsid w:val="00166E17"/>
    <w:rsid w:val="00166EE8"/>
    <w:rsid w:val="001672B2"/>
    <w:rsid w:val="00167435"/>
    <w:rsid w:val="001676BE"/>
    <w:rsid w:val="001679FB"/>
    <w:rsid w:val="00167D6C"/>
    <w:rsid w:val="001702C3"/>
    <w:rsid w:val="00170366"/>
    <w:rsid w:val="001703B4"/>
    <w:rsid w:val="00170844"/>
    <w:rsid w:val="00170A7C"/>
    <w:rsid w:val="00170ABD"/>
    <w:rsid w:val="00170B32"/>
    <w:rsid w:val="00170E4D"/>
    <w:rsid w:val="00170E6B"/>
    <w:rsid w:val="00170FDB"/>
    <w:rsid w:val="001714AA"/>
    <w:rsid w:val="001718C8"/>
    <w:rsid w:val="00171EE8"/>
    <w:rsid w:val="001723C7"/>
    <w:rsid w:val="00172C3D"/>
    <w:rsid w:val="00172FD3"/>
    <w:rsid w:val="00172FDC"/>
    <w:rsid w:val="0017311D"/>
    <w:rsid w:val="0017339E"/>
    <w:rsid w:val="0017356F"/>
    <w:rsid w:val="00173741"/>
    <w:rsid w:val="00173D07"/>
    <w:rsid w:val="0017405A"/>
    <w:rsid w:val="001740A8"/>
    <w:rsid w:val="00174330"/>
    <w:rsid w:val="00174561"/>
    <w:rsid w:val="00174773"/>
    <w:rsid w:val="00174786"/>
    <w:rsid w:val="00174953"/>
    <w:rsid w:val="00174BFF"/>
    <w:rsid w:val="00174C58"/>
    <w:rsid w:val="00174FDA"/>
    <w:rsid w:val="001752E4"/>
    <w:rsid w:val="00175618"/>
    <w:rsid w:val="0017571C"/>
    <w:rsid w:val="00175895"/>
    <w:rsid w:val="001759C8"/>
    <w:rsid w:val="00175E29"/>
    <w:rsid w:val="00175ECC"/>
    <w:rsid w:val="0017659A"/>
    <w:rsid w:val="0017681C"/>
    <w:rsid w:val="001768F9"/>
    <w:rsid w:val="001768FD"/>
    <w:rsid w:val="00176CDF"/>
    <w:rsid w:val="00176FB1"/>
    <w:rsid w:val="00177265"/>
    <w:rsid w:val="00177623"/>
    <w:rsid w:val="00177AC6"/>
    <w:rsid w:val="00177E91"/>
    <w:rsid w:val="001800AC"/>
    <w:rsid w:val="0018014D"/>
    <w:rsid w:val="001802BA"/>
    <w:rsid w:val="00180300"/>
    <w:rsid w:val="001807DA"/>
    <w:rsid w:val="0018095C"/>
    <w:rsid w:val="001809A0"/>
    <w:rsid w:val="001818BA"/>
    <w:rsid w:val="001819AD"/>
    <w:rsid w:val="00181D3F"/>
    <w:rsid w:val="00181DB0"/>
    <w:rsid w:val="00181EC8"/>
    <w:rsid w:val="001827A4"/>
    <w:rsid w:val="001827C4"/>
    <w:rsid w:val="0018280B"/>
    <w:rsid w:val="00182919"/>
    <w:rsid w:val="00182EEA"/>
    <w:rsid w:val="00182F5F"/>
    <w:rsid w:val="0018312E"/>
    <w:rsid w:val="00183315"/>
    <w:rsid w:val="001835DC"/>
    <w:rsid w:val="00183CE0"/>
    <w:rsid w:val="00183D2C"/>
    <w:rsid w:val="00183E57"/>
    <w:rsid w:val="00184372"/>
    <w:rsid w:val="001846A9"/>
    <w:rsid w:val="00184852"/>
    <w:rsid w:val="00184C6A"/>
    <w:rsid w:val="00184DF8"/>
    <w:rsid w:val="00184E2B"/>
    <w:rsid w:val="00184FB4"/>
    <w:rsid w:val="001850DE"/>
    <w:rsid w:val="001852FA"/>
    <w:rsid w:val="00185C90"/>
    <w:rsid w:val="00185FD8"/>
    <w:rsid w:val="00186075"/>
    <w:rsid w:val="001861AE"/>
    <w:rsid w:val="001865E5"/>
    <w:rsid w:val="001865F4"/>
    <w:rsid w:val="00186629"/>
    <w:rsid w:val="0018688E"/>
    <w:rsid w:val="001869CC"/>
    <w:rsid w:val="00186A43"/>
    <w:rsid w:val="00186A77"/>
    <w:rsid w:val="00186AF6"/>
    <w:rsid w:val="00186B21"/>
    <w:rsid w:val="00186E27"/>
    <w:rsid w:val="0018714F"/>
    <w:rsid w:val="0018725A"/>
    <w:rsid w:val="0018731B"/>
    <w:rsid w:val="001875F6"/>
    <w:rsid w:val="001875FE"/>
    <w:rsid w:val="00187828"/>
    <w:rsid w:val="00190058"/>
    <w:rsid w:val="00190359"/>
    <w:rsid w:val="00191112"/>
    <w:rsid w:val="00191437"/>
    <w:rsid w:val="00191693"/>
    <w:rsid w:val="00191699"/>
    <w:rsid w:val="00191A65"/>
    <w:rsid w:val="00191CC0"/>
    <w:rsid w:val="00192243"/>
    <w:rsid w:val="00192244"/>
    <w:rsid w:val="001927C4"/>
    <w:rsid w:val="00192A00"/>
    <w:rsid w:val="00192D65"/>
    <w:rsid w:val="001930F9"/>
    <w:rsid w:val="00193189"/>
    <w:rsid w:val="001934A0"/>
    <w:rsid w:val="001934AF"/>
    <w:rsid w:val="00193A24"/>
    <w:rsid w:val="00193E46"/>
    <w:rsid w:val="00193FE5"/>
    <w:rsid w:val="00194403"/>
    <w:rsid w:val="00194477"/>
    <w:rsid w:val="001944BB"/>
    <w:rsid w:val="0019491F"/>
    <w:rsid w:val="00194A98"/>
    <w:rsid w:val="00194ED4"/>
    <w:rsid w:val="0019518E"/>
    <w:rsid w:val="0019536E"/>
    <w:rsid w:val="00195A12"/>
    <w:rsid w:val="00195C52"/>
    <w:rsid w:val="00195E23"/>
    <w:rsid w:val="00195FA6"/>
    <w:rsid w:val="00195FB1"/>
    <w:rsid w:val="00196537"/>
    <w:rsid w:val="00196538"/>
    <w:rsid w:val="00196605"/>
    <w:rsid w:val="00196733"/>
    <w:rsid w:val="00196CA9"/>
    <w:rsid w:val="00197213"/>
    <w:rsid w:val="0019738A"/>
    <w:rsid w:val="00197CC7"/>
    <w:rsid w:val="00197ED7"/>
    <w:rsid w:val="001A0144"/>
    <w:rsid w:val="001A0473"/>
    <w:rsid w:val="001A04B6"/>
    <w:rsid w:val="001A08A8"/>
    <w:rsid w:val="001A08AB"/>
    <w:rsid w:val="001A14C9"/>
    <w:rsid w:val="001A14FC"/>
    <w:rsid w:val="001A1C99"/>
    <w:rsid w:val="001A1FE8"/>
    <w:rsid w:val="001A2187"/>
    <w:rsid w:val="001A228E"/>
    <w:rsid w:val="001A237A"/>
    <w:rsid w:val="001A2424"/>
    <w:rsid w:val="001A25CC"/>
    <w:rsid w:val="001A282A"/>
    <w:rsid w:val="001A2B1B"/>
    <w:rsid w:val="001A2D99"/>
    <w:rsid w:val="001A2F94"/>
    <w:rsid w:val="001A30A1"/>
    <w:rsid w:val="001A32B0"/>
    <w:rsid w:val="001A3644"/>
    <w:rsid w:val="001A3769"/>
    <w:rsid w:val="001A38F3"/>
    <w:rsid w:val="001A39D2"/>
    <w:rsid w:val="001A426D"/>
    <w:rsid w:val="001A477F"/>
    <w:rsid w:val="001A49BF"/>
    <w:rsid w:val="001A4AF9"/>
    <w:rsid w:val="001A4C7E"/>
    <w:rsid w:val="001A51CF"/>
    <w:rsid w:val="001A522D"/>
    <w:rsid w:val="001A541B"/>
    <w:rsid w:val="001A570B"/>
    <w:rsid w:val="001A593C"/>
    <w:rsid w:val="001A595F"/>
    <w:rsid w:val="001A5D9F"/>
    <w:rsid w:val="001A6130"/>
    <w:rsid w:val="001A6494"/>
    <w:rsid w:val="001A6937"/>
    <w:rsid w:val="001A6D1A"/>
    <w:rsid w:val="001A6DEB"/>
    <w:rsid w:val="001A6FD5"/>
    <w:rsid w:val="001A70A7"/>
    <w:rsid w:val="001A70C4"/>
    <w:rsid w:val="001A720A"/>
    <w:rsid w:val="001A7465"/>
    <w:rsid w:val="001A7521"/>
    <w:rsid w:val="001A75DD"/>
    <w:rsid w:val="001A767E"/>
    <w:rsid w:val="001A7C66"/>
    <w:rsid w:val="001B05E1"/>
    <w:rsid w:val="001B0CAA"/>
    <w:rsid w:val="001B0D1C"/>
    <w:rsid w:val="001B11FB"/>
    <w:rsid w:val="001B1681"/>
    <w:rsid w:val="001B19F8"/>
    <w:rsid w:val="001B1F0E"/>
    <w:rsid w:val="001B1FC8"/>
    <w:rsid w:val="001B2157"/>
    <w:rsid w:val="001B2C52"/>
    <w:rsid w:val="001B2D35"/>
    <w:rsid w:val="001B2F92"/>
    <w:rsid w:val="001B321C"/>
    <w:rsid w:val="001B3466"/>
    <w:rsid w:val="001B3478"/>
    <w:rsid w:val="001B39CA"/>
    <w:rsid w:val="001B3FAB"/>
    <w:rsid w:val="001B4407"/>
    <w:rsid w:val="001B451D"/>
    <w:rsid w:val="001B470B"/>
    <w:rsid w:val="001B4771"/>
    <w:rsid w:val="001B4838"/>
    <w:rsid w:val="001B4C1D"/>
    <w:rsid w:val="001B4C23"/>
    <w:rsid w:val="001B4CFA"/>
    <w:rsid w:val="001B4D4D"/>
    <w:rsid w:val="001B4ED5"/>
    <w:rsid w:val="001B5463"/>
    <w:rsid w:val="001B563A"/>
    <w:rsid w:val="001B56C1"/>
    <w:rsid w:val="001B5E12"/>
    <w:rsid w:val="001B60AC"/>
    <w:rsid w:val="001B635A"/>
    <w:rsid w:val="001B637B"/>
    <w:rsid w:val="001B6BF3"/>
    <w:rsid w:val="001B6C19"/>
    <w:rsid w:val="001B6E86"/>
    <w:rsid w:val="001B708D"/>
    <w:rsid w:val="001B70CE"/>
    <w:rsid w:val="001B70DA"/>
    <w:rsid w:val="001B72CB"/>
    <w:rsid w:val="001B736D"/>
    <w:rsid w:val="001B7530"/>
    <w:rsid w:val="001B775A"/>
    <w:rsid w:val="001B7832"/>
    <w:rsid w:val="001B7B4E"/>
    <w:rsid w:val="001B7BE7"/>
    <w:rsid w:val="001B7D47"/>
    <w:rsid w:val="001C0A37"/>
    <w:rsid w:val="001C0B75"/>
    <w:rsid w:val="001C0FF9"/>
    <w:rsid w:val="001C1694"/>
    <w:rsid w:val="001C16A4"/>
    <w:rsid w:val="001C1823"/>
    <w:rsid w:val="001C1D1A"/>
    <w:rsid w:val="001C214B"/>
    <w:rsid w:val="001C2280"/>
    <w:rsid w:val="001C23BD"/>
    <w:rsid w:val="001C23D8"/>
    <w:rsid w:val="001C24C8"/>
    <w:rsid w:val="001C24F7"/>
    <w:rsid w:val="001C2CD5"/>
    <w:rsid w:val="001C32EA"/>
    <w:rsid w:val="001C3347"/>
    <w:rsid w:val="001C35C8"/>
    <w:rsid w:val="001C371B"/>
    <w:rsid w:val="001C3CA2"/>
    <w:rsid w:val="001C3DF4"/>
    <w:rsid w:val="001C3EEE"/>
    <w:rsid w:val="001C4298"/>
    <w:rsid w:val="001C434D"/>
    <w:rsid w:val="001C4491"/>
    <w:rsid w:val="001C4671"/>
    <w:rsid w:val="001C471B"/>
    <w:rsid w:val="001C49AA"/>
    <w:rsid w:val="001C4C40"/>
    <w:rsid w:val="001C4CBB"/>
    <w:rsid w:val="001C5315"/>
    <w:rsid w:val="001C5857"/>
    <w:rsid w:val="001C5E03"/>
    <w:rsid w:val="001C5E53"/>
    <w:rsid w:val="001C5EAF"/>
    <w:rsid w:val="001C6373"/>
    <w:rsid w:val="001C7142"/>
    <w:rsid w:val="001C740D"/>
    <w:rsid w:val="001C7665"/>
    <w:rsid w:val="001C76F4"/>
    <w:rsid w:val="001C7C69"/>
    <w:rsid w:val="001D018B"/>
    <w:rsid w:val="001D01BD"/>
    <w:rsid w:val="001D0B23"/>
    <w:rsid w:val="001D0C1B"/>
    <w:rsid w:val="001D0E59"/>
    <w:rsid w:val="001D143D"/>
    <w:rsid w:val="001D15B7"/>
    <w:rsid w:val="001D1651"/>
    <w:rsid w:val="001D1660"/>
    <w:rsid w:val="001D18B4"/>
    <w:rsid w:val="001D1B86"/>
    <w:rsid w:val="001D1E71"/>
    <w:rsid w:val="001D1EF3"/>
    <w:rsid w:val="001D1FB7"/>
    <w:rsid w:val="001D1FE7"/>
    <w:rsid w:val="001D23F3"/>
    <w:rsid w:val="001D26C8"/>
    <w:rsid w:val="001D26F7"/>
    <w:rsid w:val="001D276E"/>
    <w:rsid w:val="001D28EB"/>
    <w:rsid w:val="001D2C5B"/>
    <w:rsid w:val="001D3286"/>
    <w:rsid w:val="001D36D4"/>
    <w:rsid w:val="001D38CF"/>
    <w:rsid w:val="001D3B52"/>
    <w:rsid w:val="001D3EC5"/>
    <w:rsid w:val="001D3EFB"/>
    <w:rsid w:val="001D4024"/>
    <w:rsid w:val="001D41A1"/>
    <w:rsid w:val="001D445C"/>
    <w:rsid w:val="001D4561"/>
    <w:rsid w:val="001D4813"/>
    <w:rsid w:val="001D4A71"/>
    <w:rsid w:val="001D4BB5"/>
    <w:rsid w:val="001D4CFA"/>
    <w:rsid w:val="001D4DF3"/>
    <w:rsid w:val="001D4EA1"/>
    <w:rsid w:val="001D59E6"/>
    <w:rsid w:val="001D5B36"/>
    <w:rsid w:val="001D5D98"/>
    <w:rsid w:val="001D6780"/>
    <w:rsid w:val="001D684B"/>
    <w:rsid w:val="001D69A7"/>
    <w:rsid w:val="001D6B1F"/>
    <w:rsid w:val="001D6DD4"/>
    <w:rsid w:val="001D7020"/>
    <w:rsid w:val="001D78BB"/>
    <w:rsid w:val="001D7B68"/>
    <w:rsid w:val="001D7CB8"/>
    <w:rsid w:val="001D7EAC"/>
    <w:rsid w:val="001E00FB"/>
    <w:rsid w:val="001E03C3"/>
    <w:rsid w:val="001E0950"/>
    <w:rsid w:val="001E0993"/>
    <w:rsid w:val="001E0B28"/>
    <w:rsid w:val="001E0C5A"/>
    <w:rsid w:val="001E13D1"/>
    <w:rsid w:val="001E15CB"/>
    <w:rsid w:val="001E1982"/>
    <w:rsid w:val="001E1E5A"/>
    <w:rsid w:val="001E22DD"/>
    <w:rsid w:val="001E2576"/>
    <w:rsid w:val="001E264A"/>
    <w:rsid w:val="001E277E"/>
    <w:rsid w:val="001E30FF"/>
    <w:rsid w:val="001E3101"/>
    <w:rsid w:val="001E31D8"/>
    <w:rsid w:val="001E3385"/>
    <w:rsid w:val="001E36BB"/>
    <w:rsid w:val="001E3753"/>
    <w:rsid w:val="001E3B4A"/>
    <w:rsid w:val="001E416B"/>
    <w:rsid w:val="001E428A"/>
    <w:rsid w:val="001E44B5"/>
    <w:rsid w:val="001E44C2"/>
    <w:rsid w:val="001E457E"/>
    <w:rsid w:val="001E526C"/>
    <w:rsid w:val="001E52CE"/>
    <w:rsid w:val="001E5505"/>
    <w:rsid w:val="001E5509"/>
    <w:rsid w:val="001E5C88"/>
    <w:rsid w:val="001E6026"/>
    <w:rsid w:val="001E62FB"/>
    <w:rsid w:val="001E67EA"/>
    <w:rsid w:val="001E6A35"/>
    <w:rsid w:val="001E6D1D"/>
    <w:rsid w:val="001E72DF"/>
    <w:rsid w:val="001E77A8"/>
    <w:rsid w:val="001E7808"/>
    <w:rsid w:val="001E78A7"/>
    <w:rsid w:val="001E790F"/>
    <w:rsid w:val="001F049E"/>
    <w:rsid w:val="001F0603"/>
    <w:rsid w:val="001F0711"/>
    <w:rsid w:val="001F0A89"/>
    <w:rsid w:val="001F14E9"/>
    <w:rsid w:val="001F18C0"/>
    <w:rsid w:val="001F1AE7"/>
    <w:rsid w:val="001F1B67"/>
    <w:rsid w:val="001F1C21"/>
    <w:rsid w:val="001F21A6"/>
    <w:rsid w:val="001F227B"/>
    <w:rsid w:val="001F25C8"/>
    <w:rsid w:val="001F2645"/>
    <w:rsid w:val="001F3283"/>
    <w:rsid w:val="001F3AF9"/>
    <w:rsid w:val="001F3DFE"/>
    <w:rsid w:val="001F3EC9"/>
    <w:rsid w:val="001F4021"/>
    <w:rsid w:val="001F4222"/>
    <w:rsid w:val="001F4318"/>
    <w:rsid w:val="001F452A"/>
    <w:rsid w:val="001F4696"/>
    <w:rsid w:val="001F4B86"/>
    <w:rsid w:val="001F4F59"/>
    <w:rsid w:val="001F5091"/>
    <w:rsid w:val="001F513E"/>
    <w:rsid w:val="001F589B"/>
    <w:rsid w:val="001F5B94"/>
    <w:rsid w:val="001F602D"/>
    <w:rsid w:val="001F604F"/>
    <w:rsid w:val="001F6900"/>
    <w:rsid w:val="001F6EB5"/>
    <w:rsid w:val="001F7A09"/>
    <w:rsid w:val="001F7E16"/>
    <w:rsid w:val="001F7F5A"/>
    <w:rsid w:val="00200266"/>
    <w:rsid w:val="00200778"/>
    <w:rsid w:val="00200A0F"/>
    <w:rsid w:val="00200BDF"/>
    <w:rsid w:val="0020101A"/>
    <w:rsid w:val="0020125E"/>
    <w:rsid w:val="00201652"/>
    <w:rsid w:val="00201860"/>
    <w:rsid w:val="002021B3"/>
    <w:rsid w:val="0020248E"/>
    <w:rsid w:val="0020251C"/>
    <w:rsid w:val="00203765"/>
    <w:rsid w:val="00203AEC"/>
    <w:rsid w:val="00203AF0"/>
    <w:rsid w:val="00203C6D"/>
    <w:rsid w:val="00203DEE"/>
    <w:rsid w:val="00203EFA"/>
    <w:rsid w:val="002044D3"/>
    <w:rsid w:val="0020467B"/>
    <w:rsid w:val="00204A29"/>
    <w:rsid w:val="00204C91"/>
    <w:rsid w:val="00204F43"/>
    <w:rsid w:val="00205521"/>
    <w:rsid w:val="00205855"/>
    <w:rsid w:val="00205B9E"/>
    <w:rsid w:val="00205BC5"/>
    <w:rsid w:val="00205C44"/>
    <w:rsid w:val="00206236"/>
    <w:rsid w:val="00206483"/>
    <w:rsid w:val="002064F9"/>
    <w:rsid w:val="00206592"/>
    <w:rsid w:val="00206804"/>
    <w:rsid w:val="0020682B"/>
    <w:rsid w:val="00206D03"/>
    <w:rsid w:val="00207580"/>
    <w:rsid w:val="00207800"/>
    <w:rsid w:val="00207952"/>
    <w:rsid w:val="00207B21"/>
    <w:rsid w:val="00207B47"/>
    <w:rsid w:val="00207DA5"/>
    <w:rsid w:val="002100E5"/>
    <w:rsid w:val="002100ED"/>
    <w:rsid w:val="0021012A"/>
    <w:rsid w:val="00210465"/>
    <w:rsid w:val="002104D9"/>
    <w:rsid w:val="00210832"/>
    <w:rsid w:val="00210A98"/>
    <w:rsid w:val="00210AE3"/>
    <w:rsid w:val="00210B9D"/>
    <w:rsid w:val="00211238"/>
    <w:rsid w:val="002112EE"/>
    <w:rsid w:val="00212322"/>
    <w:rsid w:val="00212839"/>
    <w:rsid w:val="00212951"/>
    <w:rsid w:val="002129DC"/>
    <w:rsid w:val="00212A0A"/>
    <w:rsid w:val="00212A3A"/>
    <w:rsid w:val="00212C35"/>
    <w:rsid w:val="0021316B"/>
    <w:rsid w:val="002135D0"/>
    <w:rsid w:val="002137E3"/>
    <w:rsid w:val="002139AD"/>
    <w:rsid w:val="00213AC7"/>
    <w:rsid w:val="00213B8B"/>
    <w:rsid w:val="0021412C"/>
    <w:rsid w:val="0021470C"/>
    <w:rsid w:val="002149DD"/>
    <w:rsid w:val="00214A71"/>
    <w:rsid w:val="00214F04"/>
    <w:rsid w:val="002152E9"/>
    <w:rsid w:val="002155CC"/>
    <w:rsid w:val="002157EA"/>
    <w:rsid w:val="00215E56"/>
    <w:rsid w:val="00215F99"/>
    <w:rsid w:val="0021635B"/>
    <w:rsid w:val="00216379"/>
    <w:rsid w:val="00216429"/>
    <w:rsid w:val="0021643C"/>
    <w:rsid w:val="002164FB"/>
    <w:rsid w:val="0021657D"/>
    <w:rsid w:val="00216677"/>
    <w:rsid w:val="002169F7"/>
    <w:rsid w:val="00216D70"/>
    <w:rsid w:val="002173FE"/>
    <w:rsid w:val="002174DF"/>
    <w:rsid w:val="00217882"/>
    <w:rsid w:val="002178DB"/>
    <w:rsid w:val="00217B86"/>
    <w:rsid w:val="00217CCB"/>
    <w:rsid w:val="00217D6A"/>
    <w:rsid w:val="00217DB9"/>
    <w:rsid w:val="0022009F"/>
    <w:rsid w:val="002203D7"/>
    <w:rsid w:val="00220A28"/>
    <w:rsid w:val="00220CAD"/>
    <w:rsid w:val="00220CF6"/>
    <w:rsid w:val="00220D80"/>
    <w:rsid w:val="00220E59"/>
    <w:rsid w:val="0022120E"/>
    <w:rsid w:val="0022141D"/>
    <w:rsid w:val="00221451"/>
    <w:rsid w:val="00221513"/>
    <w:rsid w:val="00221605"/>
    <w:rsid w:val="002218A7"/>
    <w:rsid w:val="0022196B"/>
    <w:rsid w:val="0022208A"/>
    <w:rsid w:val="002223E1"/>
    <w:rsid w:val="0022247E"/>
    <w:rsid w:val="002227F5"/>
    <w:rsid w:val="00222D64"/>
    <w:rsid w:val="00222D9B"/>
    <w:rsid w:val="00222E16"/>
    <w:rsid w:val="002230C9"/>
    <w:rsid w:val="0022311B"/>
    <w:rsid w:val="0022357C"/>
    <w:rsid w:val="002236AE"/>
    <w:rsid w:val="00223C4A"/>
    <w:rsid w:val="00223CB6"/>
    <w:rsid w:val="00223EAA"/>
    <w:rsid w:val="00224375"/>
    <w:rsid w:val="00224437"/>
    <w:rsid w:val="002245C4"/>
    <w:rsid w:val="00224D42"/>
    <w:rsid w:val="00224FA2"/>
    <w:rsid w:val="002253B6"/>
    <w:rsid w:val="00225444"/>
    <w:rsid w:val="002254A5"/>
    <w:rsid w:val="002256A1"/>
    <w:rsid w:val="002257D1"/>
    <w:rsid w:val="002259B7"/>
    <w:rsid w:val="00225D87"/>
    <w:rsid w:val="00225F9F"/>
    <w:rsid w:val="002260A5"/>
    <w:rsid w:val="00226209"/>
    <w:rsid w:val="002266EC"/>
    <w:rsid w:val="00226BA9"/>
    <w:rsid w:val="00226FEF"/>
    <w:rsid w:val="002272EE"/>
    <w:rsid w:val="002273B5"/>
    <w:rsid w:val="002274F2"/>
    <w:rsid w:val="002276F6"/>
    <w:rsid w:val="0022775F"/>
    <w:rsid w:val="00227B16"/>
    <w:rsid w:val="00227C0A"/>
    <w:rsid w:val="00227DC3"/>
    <w:rsid w:val="00227FB5"/>
    <w:rsid w:val="002307AA"/>
    <w:rsid w:val="0023082E"/>
    <w:rsid w:val="002309B9"/>
    <w:rsid w:val="00230A1D"/>
    <w:rsid w:val="00230C0C"/>
    <w:rsid w:val="00230C1B"/>
    <w:rsid w:val="0023101D"/>
    <w:rsid w:val="00231427"/>
    <w:rsid w:val="00231B71"/>
    <w:rsid w:val="00231BE8"/>
    <w:rsid w:val="00231DD7"/>
    <w:rsid w:val="00231E76"/>
    <w:rsid w:val="00231ECA"/>
    <w:rsid w:val="00231F98"/>
    <w:rsid w:val="0023284E"/>
    <w:rsid w:val="0023288D"/>
    <w:rsid w:val="00232E0E"/>
    <w:rsid w:val="00232FB8"/>
    <w:rsid w:val="00233169"/>
    <w:rsid w:val="00233367"/>
    <w:rsid w:val="00233933"/>
    <w:rsid w:val="002339EB"/>
    <w:rsid w:val="00233A11"/>
    <w:rsid w:val="00233B9D"/>
    <w:rsid w:val="00233D4C"/>
    <w:rsid w:val="00233F8E"/>
    <w:rsid w:val="00234295"/>
    <w:rsid w:val="00234666"/>
    <w:rsid w:val="00234968"/>
    <w:rsid w:val="002349AA"/>
    <w:rsid w:val="002349DE"/>
    <w:rsid w:val="00234C2C"/>
    <w:rsid w:val="002350AB"/>
    <w:rsid w:val="0023517E"/>
    <w:rsid w:val="002352B2"/>
    <w:rsid w:val="00235F8C"/>
    <w:rsid w:val="0023667D"/>
    <w:rsid w:val="00236810"/>
    <w:rsid w:val="00236A50"/>
    <w:rsid w:val="00237117"/>
    <w:rsid w:val="0023712C"/>
    <w:rsid w:val="00237236"/>
    <w:rsid w:val="0023730F"/>
    <w:rsid w:val="002373C9"/>
    <w:rsid w:val="002376B9"/>
    <w:rsid w:val="00237782"/>
    <w:rsid w:val="002401AC"/>
    <w:rsid w:val="00240306"/>
    <w:rsid w:val="00240480"/>
    <w:rsid w:val="00240A05"/>
    <w:rsid w:val="00240B9D"/>
    <w:rsid w:val="00240C62"/>
    <w:rsid w:val="00240D0B"/>
    <w:rsid w:val="00241723"/>
    <w:rsid w:val="00241727"/>
    <w:rsid w:val="00241992"/>
    <w:rsid w:val="0024207F"/>
    <w:rsid w:val="00242090"/>
    <w:rsid w:val="00242127"/>
    <w:rsid w:val="0024219A"/>
    <w:rsid w:val="00242457"/>
    <w:rsid w:val="002424D9"/>
    <w:rsid w:val="002426BA"/>
    <w:rsid w:val="00242706"/>
    <w:rsid w:val="00242738"/>
    <w:rsid w:val="00242783"/>
    <w:rsid w:val="00242CE4"/>
    <w:rsid w:val="00243248"/>
    <w:rsid w:val="00243769"/>
    <w:rsid w:val="0024396D"/>
    <w:rsid w:val="00243C6E"/>
    <w:rsid w:val="00243F7B"/>
    <w:rsid w:val="00244122"/>
    <w:rsid w:val="00244533"/>
    <w:rsid w:val="002445E1"/>
    <w:rsid w:val="002447EF"/>
    <w:rsid w:val="00244A90"/>
    <w:rsid w:val="00244C1B"/>
    <w:rsid w:val="00244C8F"/>
    <w:rsid w:val="002455F1"/>
    <w:rsid w:val="002457D9"/>
    <w:rsid w:val="00245967"/>
    <w:rsid w:val="00245B5E"/>
    <w:rsid w:val="00246349"/>
    <w:rsid w:val="00246C7A"/>
    <w:rsid w:val="00246D59"/>
    <w:rsid w:val="002470D0"/>
    <w:rsid w:val="002470D4"/>
    <w:rsid w:val="0024710D"/>
    <w:rsid w:val="0024736C"/>
    <w:rsid w:val="002477EB"/>
    <w:rsid w:val="00247A2F"/>
    <w:rsid w:val="00247A62"/>
    <w:rsid w:val="00247BE2"/>
    <w:rsid w:val="00247E68"/>
    <w:rsid w:val="0025004A"/>
    <w:rsid w:val="002500E4"/>
    <w:rsid w:val="002506F7"/>
    <w:rsid w:val="00250943"/>
    <w:rsid w:val="00250FC3"/>
    <w:rsid w:val="0025151D"/>
    <w:rsid w:val="00251569"/>
    <w:rsid w:val="002518D8"/>
    <w:rsid w:val="00251965"/>
    <w:rsid w:val="00251CF4"/>
    <w:rsid w:val="00251F93"/>
    <w:rsid w:val="0025280B"/>
    <w:rsid w:val="00252977"/>
    <w:rsid w:val="002534C8"/>
    <w:rsid w:val="00253518"/>
    <w:rsid w:val="0025379B"/>
    <w:rsid w:val="002537A0"/>
    <w:rsid w:val="002537B7"/>
    <w:rsid w:val="002538D2"/>
    <w:rsid w:val="00253B47"/>
    <w:rsid w:val="00253D9C"/>
    <w:rsid w:val="00253E80"/>
    <w:rsid w:val="0025439B"/>
    <w:rsid w:val="002543CE"/>
    <w:rsid w:val="00254507"/>
    <w:rsid w:val="00254863"/>
    <w:rsid w:val="00254967"/>
    <w:rsid w:val="0025504C"/>
    <w:rsid w:val="0025544A"/>
    <w:rsid w:val="002558EA"/>
    <w:rsid w:val="002559ED"/>
    <w:rsid w:val="00255B5F"/>
    <w:rsid w:val="002560E2"/>
    <w:rsid w:val="002563D3"/>
    <w:rsid w:val="002563D8"/>
    <w:rsid w:val="00256636"/>
    <w:rsid w:val="002567E4"/>
    <w:rsid w:val="00256D11"/>
    <w:rsid w:val="00256E19"/>
    <w:rsid w:val="00257215"/>
    <w:rsid w:val="00257344"/>
    <w:rsid w:val="0025739B"/>
    <w:rsid w:val="002574FB"/>
    <w:rsid w:val="002575BD"/>
    <w:rsid w:val="002575D8"/>
    <w:rsid w:val="00257A13"/>
    <w:rsid w:val="00257AF3"/>
    <w:rsid w:val="00257B9E"/>
    <w:rsid w:val="0026092E"/>
    <w:rsid w:val="00260C2E"/>
    <w:rsid w:val="00260F44"/>
    <w:rsid w:val="0026143C"/>
    <w:rsid w:val="002615E2"/>
    <w:rsid w:val="00261A6D"/>
    <w:rsid w:val="00261C40"/>
    <w:rsid w:val="00261E9A"/>
    <w:rsid w:val="00262055"/>
    <w:rsid w:val="00262121"/>
    <w:rsid w:val="002624D9"/>
    <w:rsid w:val="00262738"/>
    <w:rsid w:val="0026297C"/>
    <w:rsid w:val="00262F5D"/>
    <w:rsid w:val="002630A3"/>
    <w:rsid w:val="0026348C"/>
    <w:rsid w:val="002634CC"/>
    <w:rsid w:val="00263EAE"/>
    <w:rsid w:val="00263F34"/>
    <w:rsid w:val="00263F78"/>
    <w:rsid w:val="00263F95"/>
    <w:rsid w:val="00263FB3"/>
    <w:rsid w:val="002642FF"/>
    <w:rsid w:val="0026451F"/>
    <w:rsid w:val="00264596"/>
    <w:rsid w:val="00264688"/>
    <w:rsid w:val="00264F25"/>
    <w:rsid w:val="002654D4"/>
    <w:rsid w:val="00265529"/>
    <w:rsid w:val="00265794"/>
    <w:rsid w:val="0026621E"/>
    <w:rsid w:val="00266223"/>
    <w:rsid w:val="0026633C"/>
    <w:rsid w:val="00266483"/>
    <w:rsid w:val="0026660B"/>
    <w:rsid w:val="002666AE"/>
    <w:rsid w:val="00266839"/>
    <w:rsid w:val="002669FA"/>
    <w:rsid w:val="00266B02"/>
    <w:rsid w:val="00266B45"/>
    <w:rsid w:val="00266BC8"/>
    <w:rsid w:val="00266C34"/>
    <w:rsid w:val="00266D28"/>
    <w:rsid w:val="00266ECD"/>
    <w:rsid w:val="00266F38"/>
    <w:rsid w:val="0026710C"/>
    <w:rsid w:val="00267128"/>
    <w:rsid w:val="00267153"/>
    <w:rsid w:val="0026780C"/>
    <w:rsid w:val="00267A38"/>
    <w:rsid w:val="00270353"/>
    <w:rsid w:val="00270365"/>
    <w:rsid w:val="00270A75"/>
    <w:rsid w:val="00270C78"/>
    <w:rsid w:val="002711E6"/>
    <w:rsid w:val="00271237"/>
    <w:rsid w:val="002714F2"/>
    <w:rsid w:val="00271602"/>
    <w:rsid w:val="002718FA"/>
    <w:rsid w:val="00271A5D"/>
    <w:rsid w:val="00272379"/>
    <w:rsid w:val="0027257D"/>
    <w:rsid w:val="0027321B"/>
    <w:rsid w:val="002732B3"/>
    <w:rsid w:val="002733B9"/>
    <w:rsid w:val="00273C8E"/>
    <w:rsid w:val="00273D41"/>
    <w:rsid w:val="00273E1B"/>
    <w:rsid w:val="0027405D"/>
    <w:rsid w:val="0027408B"/>
    <w:rsid w:val="0027434E"/>
    <w:rsid w:val="002743AB"/>
    <w:rsid w:val="0027450A"/>
    <w:rsid w:val="002745F3"/>
    <w:rsid w:val="0027474C"/>
    <w:rsid w:val="00274CDC"/>
    <w:rsid w:val="00275247"/>
    <w:rsid w:val="00275F8E"/>
    <w:rsid w:val="0027617B"/>
    <w:rsid w:val="00276330"/>
    <w:rsid w:val="00276529"/>
    <w:rsid w:val="002768DF"/>
    <w:rsid w:val="002769DE"/>
    <w:rsid w:val="00276B2A"/>
    <w:rsid w:val="00276C9C"/>
    <w:rsid w:val="00276EFA"/>
    <w:rsid w:val="0027731C"/>
    <w:rsid w:val="00277A85"/>
    <w:rsid w:val="00277BAC"/>
    <w:rsid w:val="00277C42"/>
    <w:rsid w:val="00277CE7"/>
    <w:rsid w:val="00277D3F"/>
    <w:rsid w:val="00277EA5"/>
    <w:rsid w:val="0028007F"/>
    <w:rsid w:val="00280421"/>
    <w:rsid w:val="00280500"/>
    <w:rsid w:val="0028088B"/>
    <w:rsid w:val="00280892"/>
    <w:rsid w:val="00280AE1"/>
    <w:rsid w:val="00280E56"/>
    <w:rsid w:val="00280F2A"/>
    <w:rsid w:val="00280FE9"/>
    <w:rsid w:val="0028105F"/>
    <w:rsid w:val="002814D2"/>
    <w:rsid w:val="00281599"/>
    <w:rsid w:val="00281CCA"/>
    <w:rsid w:val="00282227"/>
    <w:rsid w:val="00282C22"/>
    <w:rsid w:val="00282E3E"/>
    <w:rsid w:val="00282E40"/>
    <w:rsid w:val="00282F0B"/>
    <w:rsid w:val="002830B7"/>
    <w:rsid w:val="002830CE"/>
    <w:rsid w:val="002831C1"/>
    <w:rsid w:val="002831C2"/>
    <w:rsid w:val="00283A44"/>
    <w:rsid w:val="00283FE8"/>
    <w:rsid w:val="002841B4"/>
    <w:rsid w:val="002842B2"/>
    <w:rsid w:val="00284404"/>
    <w:rsid w:val="0028457F"/>
    <w:rsid w:val="002848B7"/>
    <w:rsid w:val="00284B9D"/>
    <w:rsid w:val="00284CBB"/>
    <w:rsid w:val="002851FB"/>
    <w:rsid w:val="00285272"/>
    <w:rsid w:val="00285577"/>
    <w:rsid w:val="002856BA"/>
    <w:rsid w:val="002859EB"/>
    <w:rsid w:val="002862FE"/>
    <w:rsid w:val="0028638C"/>
    <w:rsid w:val="00286761"/>
    <w:rsid w:val="00286AC2"/>
    <w:rsid w:val="00286F41"/>
    <w:rsid w:val="002870C3"/>
    <w:rsid w:val="002872D1"/>
    <w:rsid w:val="00287A79"/>
    <w:rsid w:val="00287AE7"/>
    <w:rsid w:val="00290241"/>
    <w:rsid w:val="00290BCA"/>
    <w:rsid w:val="0029119B"/>
    <w:rsid w:val="00291690"/>
    <w:rsid w:val="002916C7"/>
    <w:rsid w:val="00291AF7"/>
    <w:rsid w:val="00291B40"/>
    <w:rsid w:val="00292004"/>
    <w:rsid w:val="0029210F"/>
    <w:rsid w:val="0029214A"/>
    <w:rsid w:val="002924C6"/>
    <w:rsid w:val="00292574"/>
    <w:rsid w:val="002933DC"/>
    <w:rsid w:val="00293A4D"/>
    <w:rsid w:val="00293C25"/>
    <w:rsid w:val="00293C5B"/>
    <w:rsid w:val="00293CDE"/>
    <w:rsid w:val="00293D11"/>
    <w:rsid w:val="00293D34"/>
    <w:rsid w:val="00293F47"/>
    <w:rsid w:val="002941B6"/>
    <w:rsid w:val="00294209"/>
    <w:rsid w:val="0029426A"/>
    <w:rsid w:val="002947B7"/>
    <w:rsid w:val="00294DAE"/>
    <w:rsid w:val="00294E72"/>
    <w:rsid w:val="00295746"/>
    <w:rsid w:val="002957BC"/>
    <w:rsid w:val="00295976"/>
    <w:rsid w:val="002964A3"/>
    <w:rsid w:val="00296687"/>
    <w:rsid w:val="002966C9"/>
    <w:rsid w:val="00296935"/>
    <w:rsid w:val="002969E1"/>
    <w:rsid w:val="00297324"/>
    <w:rsid w:val="002973EA"/>
    <w:rsid w:val="00297549"/>
    <w:rsid w:val="0029757A"/>
    <w:rsid w:val="0029783F"/>
    <w:rsid w:val="00297982"/>
    <w:rsid w:val="002979EA"/>
    <w:rsid w:val="00297A27"/>
    <w:rsid w:val="00297B6C"/>
    <w:rsid w:val="00297DCF"/>
    <w:rsid w:val="00297E30"/>
    <w:rsid w:val="00297F2F"/>
    <w:rsid w:val="002A00AF"/>
    <w:rsid w:val="002A0131"/>
    <w:rsid w:val="002A01E1"/>
    <w:rsid w:val="002A03F3"/>
    <w:rsid w:val="002A05A9"/>
    <w:rsid w:val="002A09F6"/>
    <w:rsid w:val="002A0BAE"/>
    <w:rsid w:val="002A0C12"/>
    <w:rsid w:val="002A12F5"/>
    <w:rsid w:val="002A13FE"/>
    <w:rsid w:val="002A146D"/>
    <w:rsid w:val="002A1731"/>
    <w:rsid w:val="002A180D"/>
    <w:rsid w:val="002A1D29"/>
    <w:rsid w:val="002A1F01"/>
    <w:rsid w:val="002A2493"/>
    <w:rsid w:val="002A270D"/>
    <w:rsid w:val="002A2B70"/>
    <w:rsid w:val="002A2BAC"/>
    <w:rsid w:val="002A2BE7"/>
    <w:rsid w:val="002A2C85"/>
    <w:rsid w:val="002A2FF0"/>
    <w:rsid w:val="002A3031"/>
    <w:rsid w:val="002A31E8"/>
    <w:rsid w:val="002A32AD"/>
    <w:rsid w:val="002A332E"/>
    <w:rsid w:val="002A38FA"/>
    <w:rsid w:val="002A396B"/>
    <w:rsid w:val="002A3AB6"/>
    <w:rsid w:val="002A3B8B"/>
    <w:rsid w:val="002A3CBB"/>
    <w:rsid w:val="002A3E4C"/>
    <w:rsid w:val="002A3E69"/>
    <w:rsid w:val="002A3FBA"/>
    <w:rsid w:val="002A45B8"/>
    <w:rsid w:val="002A46F4"/>
    <w:rsid w:val="002A4B7C"/>
    <w:rsid w:val="002A50CF"/>
    <w:rsid w:val="002A51B1"/>
    <w:rsid w:val="002A5293"/>
    <w:rsid w:val="002A55C5"/>
    <w:rsid w:val="002A5A1B"/>
    <w:rsid w:val="002A5AC9"/>
    <w:rsid w:val="002A6476"/>
    <w:rsid w:val="002A6958"/>
    <w:rsid w:val="002A6E06"/>
    <w:rsid w:val="002A6FE0"/>
    <w:rsid w:val="002A714E"/>
    <w:rsid w:val="002A723A"/>
    <w:rsid w:val="002A733A"/>
    <w:rsid w:val="002A75AB"/>
    <w:rsid w:val="002A78C0"/>
    <w:rsid w:val="002B0A8C"/>
    <w:rsid w:val="002B0BF9"/>
    <w:rsid w:val="002B0C24"/>
    <w:rsid w:val="002B0D9E"/>
    <w:rsid w:val="002B1426"/>
    <w:rsid w:val="002B1437"/>
    <w:rsid w:val="002B1896"/>
    <w:rsid w:val="002B1A90"/>
    <w:rsid w:val="002B1FC7"/>
    <w:rsid w:val="002B26D7"/>
    <w:rsid w:val="002B2DB7"/>
    <w:rsid w:val="002B305B"/>
    <w:rsid w:val="002B34D3"/>
    <w:rsid w:val="002B3975"/>
    <w:rsid w:val="002B39C8"/>
    <w:rsid w:val="002B3A27"/>
    <w:rsid w:val="002B3BF0"/>
    <w:rsid w:val="002B3EE8"/>
    <w:rsid w:val="002B407F"/>
    <w:rsid w:val="002B46F7"/>
    <w:rsid w:val="002B47D4"/>
    <w:rsid w:val="002B49C3"/>
    <w:rsid w:val="002B4AA8"/>
    <w:rsid w:val="002B4CD6"/>
    <w:rsid w:val="002B4E79"/>
    <w:rsid w:val="002B5373"/>
    <w:rsid w:val="002B57C9"/>
    <w:rsid w:val="002B57F0"/>
    <w:rsid w:val="002B5E83"/>
    <w:rsid w:val="002B5EFB"/>
    <w:rsid w:val="002B5F53"/>
    <w:rsid w:val="002B64E3"/>
    <w:rsid w:val="002B68B5"/>
    <w:rsid w:val="002B6927"/>
    <w:rsid w:val="002B6B13"/>
    <w:rsid w:val="002B6BB1"/>
    <w:rsid w:val="002B6DD5"/>
    <w:rsid w:val="002B6EAA"/>
    <w:rsid w:val="002B6EE5"/>
    <w:rsid w:val="002B6F79"/>
    <w:rsid w:val="002B6FAB"/>
    <w:rsid w:val="002B7026"/>
    <w:rsid w:val="002B71DD"/>
    <w:rsid w:val="002B7462"/>
    <w:rsid w:val="002B747C"/>
    <w:rsid w:val="002B77F9"/>
    <w:rsid w:val="002B7F13"/>
    <w:rsid w:val="002C0497"/>
    <w:rsid w:val="002C04A0"/>
    <w:rsid w:val="002C0922"/>
    <w:rsid w:val="002C0C8E"/>
    <w:rsid w:val="002C0E75"/>
    <w:rsid w:val="002C1758"/>
    <w:rsid w:val="002C1AFA"/>
    <w:rsid w:val="002C1D01"/>
    <w:rsid w:val="002C2172"/>
    <w:rsid w:val="002C21AB"/>
    <w:rsid w:val="002C2248"/>
    <w:rsid w:val="002C2271"/>
    <w:rsid w:val="002C23A7"/>
    <w:rsid w:val="002C278F"/>
    <w:rsid w:val="002C284E"/>
    <w:rsid w:val="002C309D"/>
    <w:rsid w:val="002C3196"/>
    <w:rsid w:val="002C324F"/>
    <w:rsid w:val="002C3B8A"/>
    <w:rsid w:val="002C3F89"/>
    <w:rsid w:val="002C462B"/>
    <w:rsid w:val="002C47FD"/>
    <w:rsid w:val="002C4884"/>
    <w:rsid w:val="002C4988"/>
    <w:rsid w:val="002C503F"/>
    <w:rsid w:val="002C54B0"/>
    <w:rsid w:val="002C54BC"/>
    <w:rsid w:val="002C5A04"/>
    <w:rsid w:val="002C5CD2"/>
    <w:rsid w:val="002C5EEC"/>
    <w:rsid w:val="002C5F4B"/>
    <w:rsid w:val="002C604C"/>
    <w:rsid w:val="002C60FA"/>
    <w:rsid w:val="002C615D"/>
    <w:rsid w:val="002C6279"/>
    <w:rsid w:val="002C635C"/>
    <w:rsid w:val="002C6372"/>
    <w:rsid w:val="002C63E7"/>
    <w:rsid w:val="002C6DC9"/>
    <w:rsid w:val="002C6E0D"/>
    <w:rsid w:val="002C6F91"/>
    <w:rsid w:val="002C70D8"/>
    <w:rsid w:val="002C72EA"/>
    <w:rsid w:val="002C76FC"/>
    <w:rsid w:val="002C77A0"/>
    <w:rsid w:val="002C79D5"/>
    <w:rsid w:val="002C7D7F"/>
    <w:rsid w:val="002D0A02"/>
    <w:rsid w:val="002D0AFD"/>
    <w:rsid w:val="002D0B7C"/>
    <w:rsid w:val="002D0B85"/>
    <w:rsid w:val="002D0CA5"/>
    <w:rsid w:val="002D0CAE"/>
    <w:rsid w:val="002D0D7F"/>
    <w:rsid w:val="002D10E4"/>
    <w:rsid w:val="002D1110"/>
    <w:rsid w:val="002D11FA"/>
    <w:rsid w:val="002D14C0"/>
    <w:rsid w:val="002D159E"/>
    <w:rsid w:val="002D1721"/>
    <w:rsid w:val="002D17B6"/>
    <w:rsid w:val="002D18DF"/>
    <w:rsid w:val="002D1AE6"/>
    <w:rsid w:val="002D2129"/>
    <w:rsid w:val="002D22A7"/>
    <w:rsid w:val="002D2380"/>
    <w:rsid w:val="002D2420"/>
    <w:rsid w:val="002D285C"/>
    <w:rsid w:val="002D3045"/>
    <w:rsid w:val="002D32EA"/>
    <w:rsid w:val="002D36DE"/>
    <w:rsid w:val="002D3E6C"/>
    <w:rsid w:val="002D456E"/>
    <w:rsid w:val="002D4D70"/>
    <w:rsid w:val="002D4EF3"/>
    <w:rsid w:val="002D4EFE"/>
    <w:rsid w:val="002D509C"/>
    <w:rsid w:val="002D5606"/>
    <w:rsid w:val="002D56D9"/>
    <w:rsid w:val="002D5E60"/>
    <w:rsid w:val="002D6463"/>
    <w:rsid w:val="002D6A29"/>
    <w:rsid w:val="002D6AC2"/>
    <w:rsid w:val="002D6C26"/>
    <w:rsid w:val="002D6F46"/>
    <w:rsid w:val="002D7114"/>
    <w:rsid w:val="002D7515"/>
    <w:rsid w:val="002D768F"/>
    <w:rsid w:val="002D7853"/>
    <w:rsid w:val="002D7A41"/>
    <w:rsid w:val="002E00CC"/>
    <w:rsid w:val="002E0934"/>
    <w:rsid w:val="002E0B69"/>
    <w:rsid w:val="002E0D01"/>
    <w:rsid w:val="002E0D1B"/>
    <w:rsid w:val="002E0DDE"/>
    <w:rsid w:val="002E0E55"/>
    <w:rsid w:val="002E0F61"/>
    <w:rsid w:val="002E0F96"/>
    <w:rsid w:val="002E1116"/>
    <w:rsid w:val="002E13BA"/>
    <w:rsid w:val="002E1479"/>
    <w:rsid w:val="002E1B13"/>
    <w:rsid w:val="002E1C60"/>
    <w:rsid w:val="002E1E30"/>
    <w:rsid w:val="002E2192"/>
    <w:rsid w:val="002E2220"/>
    <w:rsid w:val="002E27A0"/>
    <w:rsid w:val="002E27CB"/>
    <w:rsid w:val="002E280E"/>
    <w:rsid w:val="002E2863"/>
    <w:rsid w:val="002E2D48"/>
    <w:rsid w:val="002E2E08"/>
    <w:rsid w:val="002E3024"/>
    <w:rsid w:val="002E3103"/>
    <w:rsid w:val="002E374F"/>
    <w:rsid w:val="002E37DE"/>
    <w:rsid w:val="002E3C85"/>
    <w:rsid w:val="002E40BD"/>
    <w:rsid w:val="002E4196"/>
    <w:rsid w:val="002E41DA"/>
    <w:rsid w:val="002E437F"/>
    <w:rsid w:val="002E4591"/>
    <w:rsid w:val="002E51FC"/>
    <w:rsid w:val="002E53C0"/>
    <w:rsid w:val="002E5841"/>
    <w:rsid w:val="002E5929"/>
    <w:rsid w:val="002E593D"/>
    <w:rsid w:val="002E5A14"/>
    <w:rsid w:val="002E5C91"/>
    <w:rsid w:val="002E5DC8"/>
    <w:rsid w:val="002E633B"/>
    <w:rsid w:val="002E672D"/>
    <w:rsid w:val="002E6DBD"/>
    <w:rsid w:val="002E6DD1"/>
    <w:rsid w:val="002E6E3F"/>
    <w:rsid w:val="002E6ED8"/>
    <w:rsid w:val="002E7186"/>
    <w:rsid w:val="002E7507"/>
    <w:rsid w:val="002E777A"/>
    <w:rsid w:val="002E7D3B"/>
    <w:rsid w:val="002F010F"/>
    <w:rsid w:val="002F0857"/>
    <w:rsid w:val="002F0A71"/>
    <w:rsid w:val="002F0BFD"/>
    <w:rsid w:val="002F0CB4"/>
    <w:rsid w:val="002F0E5F"/>
    <w:rsid w:val="002F1133"/>
    <w:rsid w:val="002F1243"/>
    <w:rsid w:val="002F1370"/>
    <w:rsid w:val="002F13FD"/>
    <w:rsid w:val="002F1406"/>
    <w:rsid w:val="002F1408"/>
    <w:rsid w:val="002F1681"/>
    <w:rsid w:val="002F178D"/>
    <w:rsid w:val="002F183A"/>
    <w:rsid w:val="002F1843"/>
    <w:rsid w:val="002F19CA"/>
    <w:rsid w:val="002F19F8"/>
    <w:rsid w:val="002F1BF9"/>
    <w:rsid w:val="002F2160"/>
    <w:rsid w:val="002F23EF"/>
    <w:rsid w:val="002F2560"/>
    <w:rsid w:val="002F261E"/>
    <w:rsid w:val="002F26CD"/>
    <w:rsid w:val="002F2854"/>
    <w:rsid w:val="002F2D0A"/>
    <w:rsid w:val="002F3045"/>
    <w:rsid w:val="002F3BEE"/>
    <w:rsid w:val="002F4020"/>
    <w:rsid w:val="002F4195"/>
    <w:rsid w:val="002F41FE"/>
    <w:rsid w:val="002F4780"/>
    <w:rsid w:val="002F4E32"/>
    <w:rsid w:val="002F51E4"/>
    <w:rsid w:val="002F56E7"/>
    <w:rsid w:val="002F595C"/>
    <w:rsid w:val="002F5A9B"/>
    <w:rsid w:val="002F5AD3"/>
    <w:rsid w:val="002F5BD1"/>
    <w:rsid w:val="002F63E3"/>
    <w:rsid w:val="002F6682"/>
    <w:rsid w:val="002F66B5"/>
    <w:rsid w:val="002F6743"/>
    <w:rsid w:val="002F67FD"/>
    <w:rsid w:val="002F68C0"/>
    <w:rsid w:val="002F6E36"/>
    <w:rsid w:val="002F6E94"/>
    <w:rsid w:val="002F709F"/>
    <w:rsid w:val="002F721D"/>
    <w:rsid w:val="002F7513"/>
    <w:rsid w:val="002F75ED"/>
    <w:rsid w:val="003000DB"/>
    <w:rsid w:val="00300371"/>
    <w:rsid w:val="003006BF"/>
    <w:rsid w:val="00300A08"/>
    <w:rsid w:val="00301133"/>
    <w:rsid w:val="00301144"/>
    <w:rsid w:val="0030122B"/>
    <w:rsid w:val="00301739"/>
    <w:rsid w:val="00301857"/>
    <w:rsid w:val="0030196F"/>
    <w:rsid w:val="003019F4"/>
    <w:rsid w:val="00301B15"/>
    <w:rsid w:val="003024CC"/>
    <w:rsid w:val="003026E2"/>
    <w:rsid w:val="003028DC"/>
    <w:rsid w:val="00302E8A"/>
    <w:rsid w:val="00302E96"/>
    <w:rsid w:val="003034C0"/>
    <w:rsid w:val="0030378C"/>
    <w:rsid w:val="00303926"/>
    <w:rsid w:val="00303BA7"/>
    <w:rsid w:val="00303D92"/>
    <w:rsid w:val="00303E4C"/>
    <w:rsid w:val="00303F75"/>
    <w:rsid w:val="0030466B"/>
    <w:rsid w:val="003046EF"/>
    <w:rsid w:val="0030491B"/>
    <w:rsid w:val="00304A0D"/>
    <w:rsid w:val="00304AA3"/>
    <w:rsid w:val="00304BEA"/>
    <w:rsid w:val="00304C51"/>
    <w:rsid w:val="00304F66"/>
    <w:rsid w:val="00304FEC"/>
    <w:rsid w:val="003050BC"/>
    <w:rsid w:val="00305142"/>
    <w:rsid w:val="0030523E"/>
    <w:rsid w:val="00305549"/>
    <w:rsid w:val="00305594"/>
    <w:rsid w:val="00305662"/>
    <w:rsid w:val="00305944"/>
    <w:rsid w:val="00305AB9"/>
    <w:rsid w:val="00305DA0"/>
    <w:rsid w:val="00305FF6"/>
    <w:rsid w:val="0030641E"/>
    <w:rsid w:val="003069EB"/>
    <w:rsid w:val="00307242"/>
    <w:rsid w:val="00307510"/>
    <w:rsid w:val="00307AF0"/>
    <w:rsid w:val="00307B33"/>
    <w:rsid w:val="00307D11"/>
    <w:rsid w:val="00307EC8"/>
    <w:rsid w:val="003102C0"/>
    <w:rsid w:val="00310358"/>
    <w:rsid w:val="003104A9"/>
    <w:rsid w:val="00310679"/>
    <w:rsid w:val="00310737"/>
    <w:rsid w:val="00310AE1"/>
    <w:rsid w:val="00310CBB"/>
    <w:rsid w:val="00310EF1"/>
    <w:rsid w:val="00311605"/>
    <w:rsid w:val="00311652"/>
    <w:rsid w:val="0031197B"/>
    <w:rsid w:val="00311D28"/>
    <w:rsid w:val="00311EF5"/>
    <w:rsid w:val="00312085"/>
    <w:rsid w:val="0031215E"/>
    <w:rsid w:val="003121A7"/>
    <w:rsid w:val="00312404"/>
    <w:rsid w:val="00312DA3"/>
    <w:rsid w:val="003136C8"/>
    <w:rsid w:val="00313702"/>
    <w:rsid w:val="00313823"/>
    <w:rsid w:val="00313E13"/>
    <w:rsid w:val="00313E53"/>
    <w:rsid w:val="0031476F"/>
    <w:rsid w:val="0031479E"/>
    <w:rsid w:val="003148DF"/>
    <w:rsid w:val="00314C3B"/>
    <w:rsid w:val="00314CAA"/>
    <w:rsid w:val="00314E93"/>
    <w:rsid w:val="00314EFA"/>
    <w:rsid w:val="003150BB"/>
    <w:rsid w:val="003152E8"/>
    <w:rsid w:val="003156BA"/>
    <w:rsid w:val="003157B0"/>
    <w:rsid w:val="003157E7"/>
    <w:rsid w:val="00315E55"/>
    <w:rsid w:val="00315E5D"/>
    <w:rsid w:val="00316339"/>
    <w:rsid w:val="0031659D"/>
    <w:rsid w:val="003165C5"/>
    <w:rsid w:val="0031667C"/>
    <w:rsid w:val="00316B71"/>
    <w:rsid w:val="00316C28"/>
    <w:rsid w:val="00316E60"/>
    <w:rsid w:val="00316F47"/>
    <w:rsid w:val="00317730"/>
    <w:rsid w:val="003178CB"/>
    <w:rsid w:val="0031790F"/>
    <w:rsid w:val="00317A36"/>
    <w:rsid w:val="00317C1B"/>
    <w:rsid w:val="00317EB9"/>
    <w:rsid w:val="00317F68"/>
    <w:rsid w:val="0032003F"/>
    <w:rsid w:val="0032058B"/>
    <w:rsid w:val="00320732"/>
    <w:rsid w:val="0032109D"/>
    <w:rsid w:val="003211E8"/>
    <w:rsid w:val="003214DE"/>
    <w:rsid w:val="003216E7"/>
    <w:rsid w:val="003219DC"/>
    <w:rsid w:val="00321E68"/>
    <w:rsid w:val="00321F0C"/>
    <w:rsid w:val="0032205A"/>
    <w:rsid w:val="00322677"/>
    <w:rsid w:val="00322695"/>
    <w:rsid w:val="0032269D"/>
    <w:rsid w:val="00322870"/>
    <w:rsid w:val="00322FF1"/>
    <w:rsid w:val="003230CC"/>
    <w:rsid w:val="0032339A"/>
    <w:rsid w:val="00323662"/>
    <w:rsid w:val="003236BA"/>
    <w:rsid w:val="00323850"/>
    <w:rsid w:val="00323B81"/>
    <w:rsid w:val="00323C3A"/>
    <w:rsid w:val="00323D7C"/>
    <w:rsid w:val="0032431B"/>
    <w:rsid w:val="003243E4"/>
    <w:rsid w:val="0032459A"/>
    <w:rsid w:val="0032467E"/>
    <w:rsid w:val="00324D02"/>
    <w:rsid w:val="00324FD2"/>
    <w:rsid w:val="00325032"/>
    <w:rsid w:val="0032515F"/>
    <w:rsid w:val="0032516F"/>
    <w:rsid w:val="003252A1"/>
    <w:rsid w:val="003256D0"/>
    <w:rsid w:val="003258AF"/>
    <w:rsid w:val="0032610B"/>
    <w:rsid w:val="0032676C"/>
    <w:rsid w:val="0032678C"/>
    <w:rsid w:val="003267D7"/>
    <w:rsid w:val="00326A23"/>
    <w:rsid w:val="00326A62"/>
    <w:rsid w:val="00326ED9"/>
    <w:rsid w:val="00326F21"/>
    <w:rsid w:val="003270C4"/>
    <w:rsid w:val="0032755E"/>
    <w:rsid w:val="0032794F"/>
    <w:rsid w:val="00327BBE"/>
    <w:rsid w:val="00327E33"/>
    <w:rsid w:val="00327EB9"/>
    <w:rsid w:val="003300C5"/>
    <w:rsid w:val="00330193"/>
    <w:rsid w:val="0033038D"/>
    <w:rsid w:val="0033057C"/>
    <w:rsid w:val="0033113A"/>
    <w:rsid w:val="003311FC"/>
    <w:rsid w:val="0033134A"/>
    <w:rsid w:val="003315ED"/>
    <w:rsid w:val="00331965"/>
    <w:rsid w:val="00331C80"/>
    <w:rsid w:val="003322B1"/>
    <w:rsid w:val="0033249C"/>
    <w:rsid w:val="00332688"/>
    <w:rsid w:val="00332A4C"/>
    <w:rsid w:val="00332B5D"/>
    <w:rsid w:val="00332EED"/>
    <w:rsid w:val="0033305A"/>
    <w:rsid w:val="0033313F"/>
    <w:rsid w:val="00333449"/>
    <w:rsid w:val="0033393E"/>
    <w:rsid w:val="00333BAB"/>
    <w:rsid w:val="00334125"/>
    <w:rsid w:val="0033414E"/>
    <w:rsid w:val="00334CA7"/>
    <w:rsid w:val="003352B4"/>
    <w:rsid w:val="0033547D"/>
    <w:rsid w:val="003354F8"/>
    <w:rsid w:val="00335552"/>
    <w:rsid w:val="003358D4"/>
    <w:rsid w:val="00335950"/>
    <w:rsid w:val="003359B7"/>
    <w:rsid w:val="003366B2"/>
    <w:rsid w:val="003369C3"/>
    <w:rsid w:val="00336BA9"/>
    <w:rsid w:val="00336C3F"/>
    <w:rsid w:val="00336F49"/>
    <w:rsid w:val="003372A2"/>
    <w:rsid w:val="003373E9"/>
    <w:rsid w:val="003377F4"/>
    <w:rsid w:val="00337C64"/>
    <w:rsid w:val="00337CCD"/>
    <w:rsid w:val="00337F19"/>
    <w:rsid w:val="00337F91"/>
    <w:rsid w:val="0034089A"/>
    <w:rsid w:val="00340AF9"/>
    <w:rsid w:val="00340ECB"/>
    <w:rsid w:val="00340F90"/>
    <w:rsid w:val="00341116"/>
    <w:rsid w:val="003415F8"/>
    <w:rsid w:val="00342247"/>
    <w:rsid w:val="00342341"/>
    <w:rsid w:val="003425EF"/>
    <w:rsid w:val="0034262F"/>
    <w:rsid w:val="003426E0"/>
    <w:rsid w:val="003429AF"/>
    <w:rsid w:val="00342A04"/>
    <w:rsid w:val="00342B0B"/>
    <w:rsid w:val="00342B9D"/>
    <w:rsid w:val="003430E5"/>
    <w:rsid w:val="0034338B"/>
    <w:rsid w:val="0034343A"/>
    <w:rsid w:val="003435CB"/>
    <w:rsid w:val="0034364D"/>
    <w:rsid w:val="00343651"/>
    <w:rsid w:val="00343BCE"/>
    <w:rsid w:val="00344455"/>
    <w:rsid w:val="0034491C"/>
    <w:rsid w:val="00344DCC"/>
    <w:rsid w:val="00345507"/>
    <w:rsid w:val="00345972"/>
    <w:rsid w:val="00345C59"/>
    <w:rsid w:val="003463DA"/>
    <w:rsid w:val="003465A4"/>
    <w:rsid w:val="003467A1"/>
    <w:rsid w:val="00346A03"/>
    <w:rsid w:val="00346B37"/>
    <w:rsid w:val="00346E53"/>
    <w:rsid w:val="003471B5"/>
    <w:rsid w:val="00347880"/>
    <w:rsid w:val="00347AB8"/>
    <w:rsid w:val="00347E8C"/>
    <w:rsid w:val="003500CA"/>
    <w:rsid w:val="0035015D"/>
    <w:rsid w:val="00350199"/>
    <w:rsid w:val="003503AE"/>
    <w:rsid w:val="0035049B"/>
    <w:rsid w:val="0035091A"/>
    <w:rsid w:val="00350A41"/>
    <w:rsid w:val="00350ABF"/>
    <w:rsid w:val="003510EE"/>
    <w:rsid w:val="0035119E"/>
    <w:rsid w:val="003513B8"/>
    <w:rsid w:val="003514F1"/>
    <w:rsid w:val="003518B8"/>
    <w:rsid w:val="00351A5C"/>
    <w:rsid w:val="00351A83"/>
    <w:rsid w:val="00351B18"/>
    <w:rsid w:val="00351E2A"/>
    <w:rsid w:val="00351ECD"/>
    <w:rsid w:val="0035204A"/>
    <w:rsid w:val="00352468"/>
    <w:rsid w:val="003525E5"/>
    <w:rsid w:val="00352682"/>
    <w:rsid w:val="00352D00"/>
    <w:rsid w:val="00353029"/>
    <w:rsid w:val="003533CD"/>
    <w:rsid w:val="00353752"/>
    <w:rsid w:val="00353A0F"/>
    <w:rsid w:val="00353D44"/>
    <w:rsid w:val="00353DAD"/>
    <w:rsid w:val="00353DD2"/>
    <w:rsid w:val="00353F15"/>
    <w:rsid w:val="0035402B"/>
    <w:rsid w:val="00354106"/>
    <w:rsid w:val="003544CF"/>
    <w:rsid w:val="00354817"/>
    <w:rsid w:val="00354979"/>
    <w:rsid w:val="00354C33"/>
    <w:rsid w:val="00354DC4"/>
    <w:rsid w:val="00355154"/>
    <w:rsid w:val="00355414"/>
    <w:rsid w:val="00355906"/>
    <w:rsid w:val="00355E4F"/>
    <w:rsid w:val="00355E71"/>
    <w:rsid w:val="003564D7"/>
    <w:rsid w:val="00356559"/>
    <w:rsid w:val="003569E2"/>
    <w:rsid w:val="00356C73"/>
    <w:rsid w:val="00356D2A"/>
    <w:rsid w:val="00356D4D"/>
    <w:rsid w:val="00356DFA"/>
    <w:rsid w:val="00356F64"/>
    <w:rsid w:val="0035752A"/>
    <w:rsid w:val="003577E9"/>
    <w:rsid w:val="0035780A"/>
    <w:rsid w:val="00357DC9"/>
    <w:rsid w:val="00357EAD"/>
    <w:rsid w:val="00360729"/>
    <w:rsid w:val="00360853"/>
    <w:rsid w:val="00360AF3"/>
    <w:rsid w:val="00360BF2"/>
    <w:rsid w:val="003612C4"/>
    <w:rsid w:val="00361302"/>
    <w:rsid w:val="0036184C"/>
    <w:rsid w:val="00361962"/>
    <w:rsid w:val="00361EDA"/>
    <w:rsid w:val="003621BA"/>
    <w:rsid w:val="003623A0"/>
    <w:rsid w:val="00362806"/>
    <w:rsid w:val="00362B1E"/>
    <w:rsid w:val="00362CC0"/>
    <w:rsid w:val="00362F1B"/>
    <w:rsid w:val="00362FB8"/>
    <w:rsid w:val="003630C8"/>
    <w:rsid w:val="00363347"/>
    <w:rsid w:val="0036356D"/>
    <w:rsid w:val="00363572"/>
    <w:rsid w:val="003637AC"/>
    <w:rsid w:val="0036384C"/>
    <w:rsid w:val="00363850"/>
    <w:rsid w:val="003639B7"/>
    <w:rsid w:val="00363A7C"/>
    <w:rsid w:val="00363E8C"/>
    <w:rsid w:val="003640D4"/>
    <w:rsid w:val="003640D8"/>
    <w:rsid w:val="003641BB"/>
    <w:rsid w:val="0036463E"/>
    <w:rsid w:val="003646AE"/>
    <w:rsid w:val="00365411"/>
    <w:rsid w:val="00365646"/>
    <w:rsid w:val="00365B8A"/>
    <w:rsid w:val="00365BAD"/>
    <w:rsid w:val="00365E2D"/>
    <w:rsid w:val="00366191"/>
    <w:rsid w:val="00366E69"/>
    <w:rsid w:val="00367167"/>
    <w:rsid w:val="0036743C"/>
    <w:rsid w:val="0036759D"/>
    <w:rsid w:val="0036760E"/>
    <w:rsid w:val="00367B69"/>
    <w:rsid w:val="00367D4E"/>
    <w:rsid w:val="00367DFA"/>
    <w:rsid w:val="00367E94"/>
    <w:rsid w:val="00367F3C"/>
    <w:rsid w:val="00367F3E"/>
    <w:rsid w:val="003704B5"/>
    <w:rsid w:val="00370739"/>
    <w:rsid w:val="00370B09"/>
    <w:rsid w:val="00370B73"/>
    <w:rsid w:val="00370F83"/>
    <w:rsid w:val="0037169D"/>
    <w:rsid w:val="003716E8"/>
    <w:rsid w:val="00371871"/>
    <w:rsid w:val="00371888"/>
    <w:rsid w:val="00371905"/>
    <w:rsid w:val="00371CFA"/>
    <w:rsid w:val="00371E0E"/>
    <w:rsid w:val="00371F7D"/>
    <w:rsid w:val="00372324"/>
    <w:rsid w:val="003726ED"/>
    <w:rsid w:val="0037288C"/>
    <w:rsid w:val="003728E3"/>
    <w:rsid w:val="0037295C"/>
    <w:rsid w:val="00372BFC"/>
    <w:rsid w:val="00372DA9"/>
    <w:rsid w:val="0037326B"/>
    <w:rsid w:val="00373443"/>
    <w:rsid w:val="0037360D"/>
    <w:rsid w:val="0037385C"/>
    <w:rsid w:val="0037396F"/>
    <w:rsid w:val="00373DEC"/>
    <w:rsid w:val="0037461D"/>
    <w:rsid w:val="00374695"/>
    <w:rsid w:val="0037493A"/>
    <w:rsid w:val="00374BAF"/>
    <w:rsid w:val="00374BB3"/>
    <w:rsid w:val="00374F52"/>
    <w:rsid w:val="003751D1"/>
    <w:rsid w:val="00375339"/>
    <w:rsid w:val="003753CC"/>
    <w:rsid w:val="00375563"/>
    <w:rsid w:val="0037563F"/>
    <w:rsid w:val="00375900"/>
    <w:rsid w:val="003759CC"/>
    <w:rsid w:val="00375C18"/>
    <w:rsid w:val="00375C81"/>
    <w:rsid w:val="00375CB4"/>
    <w:rsid w:val="00375CD4"/>
    <w:rsid w:val="00376188"/>
    <w:rsid w:val="00376486"/>
    <w:rsid w:val="00376577"/>
    <w:rsid w:val="003768E1"/>
    <w:rsid w:val="00376AB3"/>
    <w:rsid w:val="00376BFE"/>
    <w:rsid w:val="00376FBF"/>
    <w:rsid w:val="00377065"/>
    <w:rsid w:val="0037708A"/>
    <w:rsid w:val="003774A7"/>
    <w:rsid w:val="00377863"/>
    <w:rsid w:val="0037788C"/>
    <w:rsid w:val="00377ABA"/>
    <w:rsid w:val="00377B62"/>
    <w:rsid w:val="00377C95"/>
    <w:rsid w:val="003800A5"/>
    <w:rsid w:val="003806C1"/>
    <w:rsid w:val="00380AEA"/>
    <w:rsid w:val="00380BFA"/>
    <w:rsid w:val="00380CB9"/>
    <w:rsid w:val="00381226"/>
    <w:rsid w:val="0038122A"/>
    <w:rsid w:val="00381A5A"/>
    <w:rsid w:val="00381AE5"/>
    <w:rsid w:val="00381D32"/>
    <w:rsid w:val="00381F76"/>
    <w:rsid w:val="003822C9"/>
    <w:rsid w:val="0038246F"/>
    <w:rsid w:val="003826D2"/>
    <w:rsid w:val="003828B1"/>
    <w:rsid w:val="00382A09"/>
    <w:rsid w:val="00382D03"/>
    <w:rsid w:val="00382DA0"/>
    <w:rsid w:val="00382ED5"/>
    <w:rsid w:val="00382FEA"/>
    <w:rsid w:val="0038302D"/>
    <w:rsid w:val="00383211"/>
    <w:rsid w:val="003836DA"/>
    <w:rsid w:val="003837F1"/>
    <w:rsid w:val="00383AAC"/>
    <w:rsid w:val="00383CA7"/>
    <w:rsid w:val="00384242"/>
    <w:rsid w:val="00384261"/>
    <w:rsid w:val="00384AED"/>
    <w:rsid w:val="00384ED9"/>
    <w:rsid w:val="0038536A"/>
    <w:rsid w:val="0038540D"/>
    <w:rsid w:val="0038544B"/>
    <w:rsid w:val="00385873"/>
    <w:rsid w:val="00385CC7"/>
    <w:rsid w:val="00386233"/>
    <w:rsid w:val="00386465"/>
    <w:rsid w:val="00386A99"/>
    <w:rsid w:val="00386E53"/>
    <w:rsid w:val="00387162"/>
    <w:rsid w:val="0038735E"/>
    <w:rsid w:val="0038740F"/>
    <w:rsid w:val="003878DF"/>
    <w:rsid w:val="00387A8F"/>
    <w:rsid w:val="00387B62"/>
    <w:rsid w:val="00387B68"/>
    <w:rsid w:val="003902FD"/>
    <w:rsid w:val="003907F8"/>
    <w:rsid w:val="0039080D"/>
    <w:rsid w:val="003908D6"/>
    <w:rsid w:val="00390947"/>
    <w:rsid w:val="00390A7B"/>
    <w:rsid w:val="00390DC2"/>
    <w:rsid w:val="00391098"/>
    <w:rsid w:val="003912E1"/>
    <w:rsid w:val="003914AA"/>
    <w:rsid w:val="00391562"/>
    <w:rsid w:val="003918E6"/>
    <w:rsid w:val="003919A5"/>
    <w:rsid w:val="00391B0B"/>
    <w:rsid w:val="00391B60"/>
    <w:rsid w:val="00391CF1"/>
    <w:rsid w:val="00391F19"/>
    <w:rsid w:val="0039284A"/>
    <w:rsid w:val="0039297E"/>
    <w:rsid w:val="00392A9C"/>
    <w:rsid w:val="003930FF"/>
    <w:rsid w:val="003935C3"/>
    <w:rsid w:val="00393803"/>
    <w:rsid w:val="0039386E"/>
    <w:rsid w:val="00393AE9"/>
    <w:rsid w:val="00393C15"/>
    <w:rsid w:val="00393CED"/>
    <w:rsid w:val="00394A34"/>
    <w:rsid w:val="00394FA7"/>
    <w:rsid w:val="0039515F"/>
    <w:rsid w:val="00395196"/>
    <w:rsid w:val="00395424"/>
    <w:rsid w:val="003959A4"/>
    <w:rsid w:val="00395DB1"/>
    <w:rsid w:val="00395F1C"/>
    <w:rsid w:val="00396661"/>
    <w:rsid w:val="00396849"/>
    <w:rsid w:val="00396990"/>
    <w:rsid w:val="00396C7D"/>
    <w:rsid w:val="00396D5E"/>
    <w:rsid w:val="00396E82"/>
    <w:rsid w:val="00397288"/>
    <w:rsid w:val="003975C3"/>
    <w:rsid w:val="003977C0"/>
    <w:rsid w:val="00397A4D"/>
    <w:rsid w:val="00397BCC"/>
    <w:rsid w:val="00397C0E"/>
    <w:rsid w:val="00397EDD"/>
    <w:rsid w:val="003A0306"/>
    <w:rsid w:val="003A037C"/>
    <w:rsid w:val="003A06C5"/>
    <w:rsid w:val="003A0F65"/>
    <w:rsid w:val="003A1108"/>
    <w:rsid w:val="003A17FD"/>
    <w:rsid w:val="003A1BE7"/>
    <w:rsid w:val="003A1D16"/>
    <w:rsid w:val="003A1DA9"/>
    <w:rsid w:val="003A2384"/>
    <w:rsid w:val="003A2AEC"/>
    <w:rsid w:val="003A2E5F"/>
    <w:rsid w:val="003A2F57"/>
    <w:rsid w:val="003A3241"/>
    <w:rsid w:val="003A34E5"/>
    <w:rsid w:val="003A40CB"/>
    <w:rsid w:val="003A41F0"/>
    <w:rsid w:val="003A42DB"/>
    <w:rsid w:val="003A4506"/>
    <w:rsid w:val="003A4532"/>
    <w:rsid w:val="003A45E8"/>
    <w:rsid w:val="003A46BA"/>
    <w:rsid w:val="003A487B"/>
    <w:rsid w:val="003A4C05"/>
    <w:rsid w:val="003A4D34"/>
    <w:rsid w:val="003A5191"/>
    <w:rsid w:val="003A58CF"/>
    <w:rsid w:val="003A62DB"/>
    <w:rsid w:val="003A644A"/>
    <w:rsid w:val="003A64AE"/>
    <w:rsid w:val="003A6687"/>
    <w:rsid w:val="003A68B8"/>
    <w:rsid w:val="003A6CB7"/>
    <w:rsid w:val="003A6EDB"/>
    <w:rsid w:val="003A7907"/>
    <w:rsid w:val="003A79DF"/>
    <w:rsid w:val="003A7A30"/>
    <w:rsid w:val="003A7D32"/>
    <w:rsid w:val="003A7D83"/>
    <w:rsid w:val="003A7FD3"/>
    <w:rsid w:val="003B010D"/>
    <w:rsid w:val="003B014F"/>
    <w:rsid w:val="003B043C"/>
    <w:rsid w:val="003B04A5"/>
    <w:rsid w:val="003B053F"/>
    <w:rsid w:val="003B0567"/>
    <w:rsid w:val="003B071C"/>
    <w:rsid w:val="003B0772"/>
    <w:rsid w:val="003B0F7F"/>
    <w:rsid w:val="003B10A3"/>
    <w:rsid w:val="003B11DB"/>
    <w:rsid w:val="003B196B"/>
    <w:rsid w:val="003B1AD9"/>
    <w:rsid w:val="003B1D7A"/>
    <w:rsid w:val="003B2128"/>
    <w:rsid w:val="003B2252"/>
    <w:rsid w:val="003B232A"/>
    <w:rsid w:val="003B23B5"/>
    <w:rsid w:val="003B27CA"/>
    <w:rsid w:val="003B27DD"/>
    <w:rsid w:val="003B28CC"/>
    <w:rsid w:val="003B2969"/>
    <w:rsid w:val="003B296A"/>
    <w:rsid w:val="003B2984"/>
    <w:rsid w:val="003B2A56"/>
    <w:rsid w:val="003B2B86"/>
    <w:rsid w:val="003B35EC"/>
    <w:rsid w:val="003B35F9"/>
    <w:rsid w:val="003B3D10"/>
    <w:rsid w:val="003B3D46"/>
    <w:rsid w:val="003B3F92"/>
    <w:rsid w:val="003B3FD1"/>
    <w:rsid w:val="003B4311"/>
    <w:rsid w:val="003B4541"/>
    <w:rsid w:val="003B4698"/>
    <w:rsid w:val="003B49E4"/>
    <w:rsid w:val="003B4A8C"/>
    <w:rsid w:val="003B4DF7"/>
    <w:rsid w:val="003B4E68"/>
    <w:rsid w:val="003B5423"/>
    <w:rsid w:val="003B5C35"/>
    <w:rsid w:val="003B5DE4"/>
    <w:rsid w:val="003B601F"/>
    <w:rsid w:val="003B60A7"/>
    <w:rsid w:val="003B625D"/>
    <w:rsid w:val="003B62A3"/>
    <w:rsid w:val="003B634A"/>
    <w:rsid w:val="003B6531"/>
    <w:rsid w:val="003B6595"/>
    <w:rsid w:val="003B6AB6"/>
    <w:rsid w:val="003B6C5C"/>
    <w:rsid w:val="003B6D42"/>
    <w:rsid w:val="003B76F8"/>
    <w:rsid w:val="003B7733"/>
    <w:rsid w:val="003B7AD4"/>
    <w:rsid w:val="003B7BBD"/>
    <w:rsid w:val="003B7C03"/>
    <w:rsid w:val="003C0491"/>
    <w:rsid w:val="003C0799"/>
    <w:rsid w:val="003C0981"/>
    <w:rsid w:val="003C0B82"/>
    <w:rsid w:val="003C0E11"/>
    <w:rsid w:val="003C0E8B"/>
    <w:rsid w:val="003C0EF5"/>
    <w:rsid w:val="003C11C0"/>
    <w:rsid w:val="003C1305"/>
    <w:rsid w:val="003C1456"/>
    <w:rsid w:val="003C14C6"/>
    <w:rsid w:val="003C1882"/>
    <w:rsid w:val="003C1CFD"/>
    <w:rsid w:val="003C1E67"/>
    <w:rsid w:val="003C1EA1"/>
    <w:rsid w:val="003C2358"/>
    <w:rsid w:val="003C25F6"/>
    <w:rsid w:val="003C2761"/>
    <w:rsid w:val="003C2835"/>
    <w:rsid w:val="003C29EB"/>
    <w:rsid w:val="003C2E44"/>
    <w:rsid w:val="003C2F70"/>
    <w:rsid w:val="003C308D"/>
    <w:rsid w:val="003C3161"/>
    <w:rsid w:val="003C31CA"/>
    <w:rsid w:val="003C33DB"/>
    <w:rsid w:val="003C380C"/>
    <w:rsid w:val="003C3897"/>
    <w:rsid w:val="003C38DD"/>
    <w:rsid w:val="003C3B29"/>
    <w:rsid w:val="003C4054"/>
    <w:rsid w:val="003C4B7B"/>
    <w:rsid w:val="003C4E86"/>
    <w:rsid w:val="003C51F5"/>
    <w:rsid w:val="003C56A3"/>
    <w:rsid w:val="003C56E9"/>
    <w:rsid w:val="003C5702"/>
    <w:rsid w:val="003C599A"/>
    <w:rsid w:val="003C59FB"/>
    <w:rsid w:val="003C5DD7"/>
    <w:rsid w:val="003C5F52"/>
    <w:rsid w:val="003C63A1"/>
    <w:rsid w:val="003C6B43"/>
    <w:rsid w:val="003C6B8D"/>
    <w:rsid w:val="003C6BEE"/>
    <w:rsid w:val="003C7048"/>
    <w:rsid w:val="003C731A"/>
    <w:rsid w:val="003C73AB"/>
    <w:rsid w:val="003C74A7"/>
    <w:rsid w:val="003C74C7"/>
    <w:rsid w:val="003C75A2"/>
    <w:rsid w:val="003C77AC"/>
    <w:rsid w:val="003C79E9"/>
    <w:rsid w:val="003C7CC7"/>
    <w:rsid w:val="003D02E9"/>
    <w:rsid w:val="003D035D"/>
    <w:rsid w:val="003D04B5"/>
    <w:rsid w:val="003D050D"/>
    <w:rsid w:val="003D05CB"/>
    <w:rsid w:val="003D0DF1"/>
    <w:rsid w:val="003D1100"/>
    <w:rsid w:val="003D1295"/>
    <w:rsid w:val="003D12B8"/>
    <w:rsid w:val="003D1459"/>
    <w:rsid w:val="003D1771"/>
    <w:rsid w:val="003D193F"/>
    <w:rsid w:val="003D1AB9"/>
    <w:rsid w:val="003D1E57"/>
    <w:rsid w:val="003D1F9E"/>
    <w:rsid w:val="003D210B"/>
    <w:rsid w:val="003D21EC"/>
    <w:rsid w:val="003D245F"/>
    <w:rsid w:val="003D2A40"/>
    <w:rsid w:val="003D2B95"/>
    <w:rsid w:val="003D2C58"/>
    <w:rsid w:val="003D2CBB"/>
    <w:rsid w:val="003D2E64"/>
    <w:rsid w:val="003D30E9"/>
    <w:rsid w:val="003D33FA"/>
    <w:rsid w:val="003D37BE"/>
    <w:rsid w:val="003D382F"/>
    <w:rsid w:val="003D3B4E"/>
    <w:rsid w:val="003D3D4C"/>
    <w:rsid w:val="003D401E"/>
    <w:rsid w:val="003D40B9"/>
    <w:rsid w:val="003D4C77"/>
    <w:rsid w:val="003D4D81"/>
    <w:rsid w:val="003D4DB3"/>
    <w:rsid w:val="003D5189"/>
    <w:rsid w:val="003D587A"/>
    <w:rsid w:val="003D5AD2"/>
    <w:rsid w:val="003D5B8D"/>
    <w:rsid w:val="003D5CAB"/>
    <w:rsid w:val="003D5D84"/>
    <w:rsid w:val="003D6163"/>
    <w:rsid w:val="003D6369"/>
    <w:rsid w:val="003D639F"/>
    <w:rsid w:val="003D6414"/>
    <w:rsid w:val="003D6495"/>
    <w:rsid w:val="003D6697"/>
    <w:rsid w:val="003D67A3"/>
    <w:rsid w:val="003D6AE5"/>
    <w:rsid w:val="003D6E27"/>
    <w:rsid w:val="003D70CD"/>
    <w:rsid w:val="003D7202"/>
    <w:rsid w:val="003D723F"/>
    <w:rsid w:val="003D75BE"/>
    <w:rsid w:val="003D77E1"/>
    <w:rsid w:val="003D77E5"/>
    <w:rsid w:val="003D7883"/>
    <w:rsid w:val="003D7D5C"/>
    <w:rsid w:val="003E0284"/>
    <w:rsid w:val="003E069E"/>
    <w:rsid w:val="003E0927"/>
    <w:rsid w:val="003E0A64"/>
    <w:rsid w:val="003E0AB2"/>
    <w:rsid w:val="003E0C42"/>
    <w:rsid w:val="003E0D17"/>
    <w:rsid w:val="003E0FD0"/>
    <w:rsid w:val="003E1086"/>
    <w:rsid w:val="003E14BE"/>
    <w:rsid w:val="003E15DC"/>
    <w:rsid w:val="003E1638"/>
    <w:rsid w:val="003E17D8"/>
    <w:rsid w:val="003E1A16"/>
    <w:rsid w:val="003E1DAE"/>
    <w:rsid w:val="003E2380"/>
    <w:rsid w:val="003E23C0"/>
    <w:rsid w:val="003E2BA7"/>
    <w:rsid w:val="003E2BE5"/>
    <w:rsid w:val="003E2DAA"/>
    <w:rsid w:val="003E2E4E"/>
    <w:rsid w:val="003E2F1E"/>
    <w:rsid w:val="003E3110"/>
    <w:rsid w:val="003E3411"/>
    <w:rsid w:val="003E3462"/>
    <w:rsid w:val="003E34C2"/>
    <w:rsid w:val="003E3BE7"/>
    <w:rsid w:val="003E3C00"/>
    <w:rsid w:val="003E3E14"/>
    <w:rsid w:val="003E3F1A"/>
    <w:rsid w:val="003E3F5B"/>
    <w:rsid w:val="003E4086"/>
    <w:rsid w:val="003E426A"/>
    <w:rsid w:val="003E472A"/>
    <w:rsid w:val="003E49ED"/>
    <w:rsid w:val="003E4A0F"/>
    <w:rsid w:val="003E4E5D"/>
    <w:rsid w:val="003E4E5E"/>
    <w:rsid w:val="003E523A"/>
    <w:rsid w:val="003E538E"/>
    <w:rsid w:val="003E5665"/>
    <w:rsid w:val="003E5720"/>
    <w:rsid w:val="003E579D"/>
    <w:rsid w:val="003E583C"/>
    <w:rsid w:val="003E5934"/>
    <w:rsid w:val="003E5BB1"/>
    <w:rsid w:val="003E5F9F"/>
    <w:rsid w:val="003E664D"/>
    <w:rsid w:val="003E682F"/>
    <w:rsid w:val="003E6861"/>
    <w:rsid w:val="003E68C8"/>
    <w:rsid w:val="003E705B"/>
    <w:rsid w:val="003E7178"/>
    <w:rsid w:val="003E7279"/>
    <w:rsid w:val="003E7478"/>
    <w:rsid w:val="003E7710"/>
    <w:rsid w:val="003E7711"/>
    <w:rsid w:val="003E7953"/>
    <w:rsid w:val="003E7CCC"/>
    <w:rsid w:val="003E7D63"/>
    <w:rsid w:val="003F0A75"/>
    <w:rsid w:val="003F0AC7"/>
    <w:rsid w:val="003F100E"/>
    <w:rsid w:val="003F158C"/>
    <w:rsid w:val="003F17DB"/>
    <w:rsid w:val="003F1847"/>
    <w:rsid w:val="003F1851"/>
    <w:rsid w:val="003F1D3E"/>
    <w:rsid w:val="003F1D56"/>
    <w:rsid w:val="003F2054"/>
    <w:rsid w:val="003F2451"/>
    <w:rsid w:val="003F26DA"/>
    <w:rsid w:val="003F2E26"/>
    <w:rsid w:val="003F2F51"/>
    <w:rsid w:val="003F30BC"/>
    <w:rsid w:val="003F310C"/>
    <w:rsid w:val="003F3128"/>
    <w:rsid w:val="003F3F0A"/>
    <w:rsid w:val="003F402B"/>
    <w:rsid w:val="003F43C3"/>
    <w:rsid w:val="003F43F1"/>
    <w:rsid w:val="003F46B0"/>
    <w:rsid w:val="003F4879"/>
    <w:rsid w:val="003F49C9"/>
    <w:rsid w:val="003F4B5D"/>
    <w:rsid w:val="003F4C2C"/>
    <w:rsid w:val="003F4E35"/>
    <w:rsid w:val="003F5152"/>
    <w:rsid w:val="003F5625"/>
    <w:rsid w:val="003F5786"/>
    <w:rsid w:val="003F5C0A"/>
    <w:rsid w:val="003F5C89"/>
    <w:rsid w:val="003F5CAA"/>
    <w:rsid w:val="003F60B3"/>
    <w:rsid w:val="003F6157"/>
    <w:rsid w:val="003F632C"/>
    <w:rsid w:val="003F6490"/>
    <w:rsid w:val="003F6A24"/>
    <w:rsid w:val="003F6BF8"/>
    <w:rsid w:val="003F6CD4"/>
    <w:rsid w:val="003F75E5"/>
    <w:rsid w:val="003F79B6"/>
    <w:rsid w:val="003F7ABA"/>
    <w:rsid w:val="003F7B62"/>
    <w:rsid w:val="003F7C94"/>
    <w:rsid w:val="003F7D48"/>
    <w:rsid w:val="003F7F41"/>
    <w:rsid w:val="00400315"/>
    <w:rsid w:val="004009CD"/>
    <w:rsid w:val="00400C85"/>
    <w:rsid w:val="00400D03"/>
    <w:rsid w:val="00400D4A"/>
    <w:rsid w:val="004011FD"/>
    <w:rsid w:val="004012E5"/>
    <w:rsid w:val="0040130A"/>
    <w:rsid w:val="004015FA"/>
    <w:rsid w:val="0040186D"/>
    <w:rsid w:val="004018F1"/>
    <w:rsid w:val="00401D36"/>
    <w:rsid w:val="00402258"/>
    <w:rsid w:val="0040226A"/>
    <w:rsid w:val="00402666"/>
    <w:rsid w:val="0040290B"/>
    <w:rsid w:val="0040295C"/>
    <w:rsid w:val="00402A01"/>
    <w:rsid w:val="00402A8A"/>
    <w:rsid w:val="00402C3E"/>
    <w:rsid w:val="0040340F"/>
    <w:rsid w:val="00403F75"/>
    <w:rsid w:val="004041CB"/>
    <w:rsid w:val="004046E5"/>
    <w:rsid w:val="00404AEF"/>
    <w:rsid w:val="00404E08"/>
    <w:rsid w:val="0040516B"/>
    <w:rsid w:val="00405252"/>
    <w:rsid w:val="0040548F"/>
    <w:rsid w:val="004054AC"/>
    <w:rsid w:val="004056DA"/>
    <w:rsid w:val="00405781"/>
    <w:rsid w:val="00405C03"/>
    <w:rsid w:val="00405D6C"/>
    <w:rsid w:val="00405D84"/>
    <w:rsid w:val="00405DD3"/>
    <w:rsid w:val="00405E10"/>
    <w:rsid w:val="00405F43"/>
    <w:rsid w:val="00406253"/>
    <w:rsid w:val="00406751"/>
    <w:rsid w:val="00406B09"/>
    <w:rsid w:val="00406B80"/>
    <w:rsid w:val="00406C92"/>
    <w:rsid w:val="00406CE4"/>
    <w:rsid w:val="00407091"/>
    <w:rsid w:val="0040717C"/>
    <w:rsid w:val="0040724D"/>
    <w:rsid w:val="0040735E"/>
    <w:rsid w:val="004075E0"/>
    <w:rsid w:val="00407C01"/>
    <w:rsid w:val="00407D35"/>
    <w:rsid w:val="004102C5"/>
    <w:rsid w:val="004105F5"/>
    <w:rsid w:val="00410694"/>
    <w:rsid w:val="00410822"/>
    <w:rsid w:val="00410EE6"/>
    <w:rsid w:val="004111A2"/>
    <w:rsid w:val="0041155B"/>
    <w:rsid w:val="0041177A"/>
    <w:rsid w:val="004117AB"/>
    <w:rsid w:val="00411A76"/>
    <w:rsid w:val="00411B7E"/>
    <w:rsid w:val="00411C73"/>
    <w:rsid w:val="00411E52"/>
    <w:rsid w:val="004120AE"/>
    <w:rsid w:val="004124CA"/>
    <w:rsid w:val="004126E5"/>
    <w:rsid w:val="0041286B"/>
    <w:rsid w:val="0041288E"/>
    <w:rsid w:val="00412C29"/>
    <w:rsid w:val="00413213"/>
    <w:rsid w:val="00413239"/>
    <w:rsid w:val="0041348C"/>
    <w:rsid w:val="0041356B"/>
    <w:rsid w:val="00413571"/>
    <w:rsid w:val="00413C4E"/>
    <w:rsid w:val="00413C63"/>
    <w:rsid w:val="00413DD8"/>
    <w:rsid w:val="00413F38"/>
    <w:rsid w:val="0041454C"/>
    <w:rsid w:val="0041455C"/>
    <w:rsid w:val="00414717"/>
    <w:rsid w:val="00414A76"/>
    <w:rsid w:val="00414B7B"/>
    <w:rsid w:val="00414EE6"/>
    <w:rsid w:val="0041529A"/>
    <w:rsid w:val="0041552C"/>
    <w:rsid w:val="0041556B"/>
    <w:rsid w:val="004156C5"/>
    <w:rsid w:val="004157C1"/>
    <w:rsid w:val="00415F2F"/>
    <w:rsid w:val="00415F61"/>
    <w:rsid w:val="00415F9F"/>
    <w:rsid w:val="00415FFA"/>
    <w:rsid w:val="004163DA"/>
    <w:rsid w:val="004164B9"/>
    <w:rsid w:val="004169FF"/>
    <w:rsid w:val="00416A84"/>
    <w:rsid w:val="00417054"/>
    <w:rsid w:val="0041781A"/>
    <w:rsid w:val="004178A3"/>
    <w:rsid w:val="00417A69"/>
    <w:rsid w:val="00417AC0"/>
    <w:rsid w:val="00417CEE"/>
    <w:rsid w:val="0042024D"/>
    <w:rsid w:val="004204FC"/>
    <w:rsid w:val="004208F2"/>
    <w:rsid w:val="00420AC3"/>
    <w:rsid w:val="00420DBB"/>
    <w:rsid w:val="004210EB"/>
    <w:rsid w:val="0042112C"/>
    <w:rsid w:val="0042132E"/>
    <w:rsid w:val="0042136C"/>
    <w:rsid w:val="004219CF"/>
    <w:rsid w:val="00421F30"/>
    <w:rsid w:val="0042233B"/>
    <w:rsid w:val="00422701"/>
    <w:rsid w:val="004228A3"/>
    <w:rsid w:val="00422ADB"/>
    <w:rsid w:val="00423433"/>
    <w:rsid w:val="004236B9"/>
    <w:rsid w:val="00423F9E"/>
    <w:rsid w:val="00423FED"/>
    <w:rsid w:val="00424196"/>
    <w:rsid w:val="0042480E"/>
    <w:rsid w:val="00424AFC"/>
    <w:rsid w:val="00424EFB"/>
    <w:rsid w:val="0042530D"/>
    <w:rsid w:val="004254D7"/>
    <w:rsid w:val="00425569"/>
    <w:rsid w:val="004255C8"/>
    <w:rsid w:val="00425827"/>
    <w:rsid w:val="00425A2B"/>
    <w:rsid w:val="00425A3B"/>
    <w:rsid w:val="00425AC6"/>
    <w:rsid w:val="00425FC8"/>
    <w:rsid w:val="00426615"/>
    <w:rsid w:val="00426711"/>
    <w:rsid w:val="00426B58"/>
    <w:rsid w:val="00426B81"/>
    <w:rsid w:val="00426C1A"/>
    <w:rsid w:val="00426C6B"/>
    <w:rsid w:val="00426CF5"/>
    <w:rsid w:val="00426E55"/>
    <w:rsid w:val="00426E5A"/>
    <w:rsid w:val="00426FBC"/>
    <w:rsid w:val="00427378"/>
    <w:rsid w:val="00427953"/>
    <w:rsid w:val="00427AFE"/>
    <w:rsid w:val="0043002F"/>
    <w:rsid w:val="00430047"/>
    <w:rsid w:val="0043087B"/>
    <w:rsid w:val="004308F6"/>
    <w:rsid w:val="0043091D"/>
    <w:rsid w:val="00430F01"/>
    <w:rsid w:val="004312A5"/>
    <w:rsid w:val="004312B4"/>
    <w:rsid w:val="00431892"/>
    <w:rsid w:val="00431ABA"/>
    <w:rsid w:val="00431B17"/>
    <w:rsid w:val="00431B4D"/>
    <w:rsid w:val="00431CF0"/>
    <w:rsid w:val="004321AE"/>
    <w:rsid w:val="00432295"/>
    <w:rsid w:val="0043250B"/>
    <w:rsid w:val="004326BC"/>
    <w:rsid w:val="00432740"/>
    <w:rsid w:val="0043292A"/>
    <w:rsid w:val="00432A74"/>
    <w:rsid w:val="00432C1E"/>
    <w:rsid w:val="00432C7B"/>
    <w:rsid w:val="00432D3C"/>
    <w:rsid w:val="00432D6B"/>
    <w:rsid w:val="00432E65"/>
    <w:rsid w:val="004331C0"/>
    <w:rsid w:val="00433429"/>
    <w:rsid w:val="00433491"/>
    <w:rsid w:val="00433693"/>
    <w:rsid w:val="0043381F"/>
    <w:rsid w:val="00433D79"/>
    <w:rsid w:val="00433D7C"/>
    <w:rsid w:val="00434443"/>
    <w:rsid w:val="0043461D"/>
    <w:rsid w:val="00434A8D"/>
    <w:rsid w:val="00434BA6"/>
    <w:rsid w:val="0043597A"/>
    <w:rsid w:val="004360B9"/>
    <w:rsid w:val="00436188"/>
    <w:rsid w:val="00436334"/>
    <w:rsid w:val="00436A72"/>
    <w:rsid w:val="00436CA4"/>
    <w:rsid w:val="00436EE8"/>
    <w:rsid w:val="00436F07"/>
    <w:rsid w:val="00437181"/>
    <w:rsid w:val="004373D6"/>
    <w:rsid w:val="00437671"/>
    <w:rsid w:val="00437E25"/>
    <w:rsid w:val="00437F3D"/>
    <w:rsid w:val="004406BB"/>
    <w:rsid w:val="004410F7"/>
    <w:rsid w:val="00441172"/>
    <w:rsid w:val="004411A5"/>
    <w:rsid w:val="00441642"/>
    <w:rsid w:val="00441790"/>
    <w:rsid w:val="00441A98"/>
    <w:rsid w:val="00441EFE"/>
    <w:rsid w:val="0044227C"/>
    <w:rsid w:val="00442313"/>
    <w:rsid w:val="004424BB"/>
    <w:rsid w:val="00442541"/>
    <w:rsid w:val="00442891"/>
    <w:rsid w:val="00442A8A"/>
    <w:rsid w:val="00442AFD"/>
    <w:rsid w:val="00442C3B"/>
    <w:rsid w:val="00442ED2"/>
    <w:rsid w:val="00442FAE"/>
    <w:rsid w:val="00442FC6"/>
    <w:rsid w:val="0044317E"/>
    <w:rsid w:val="004435A9"/>
    <w:rsid w:val="004435C0"/>
    <w:rsid w:val="004437AF"/>
    <w:rsid w:val="0044382E"/>
    <w:rsid w:val="00443901"/>
    <w:rsid w:val="00443939"/>
    <w:rsid w:val="00443BA1"/>
    <w:rsid w:val="00443CA4"/>
    <w:rsid w:val="00443DBC"/>
    <w:rsid w:val="00443E63"/>
    <w:rsid w:val="0044400C"/>
    <w:rsid w:val="00444256"/>
    <w:rsid w:val="00444392"/>
    <w:rsid w:val="0044458F"/>
    <w:rsid w:val="004445F0"/>
    <w:rsid w:val="004446C2"/>
    <w:rsid w:val="00444B35"/>
    <w:rsid w:val="00444CAE"/>
    <w:rsid w:val="00445248"/>
    <w:rsid w:val="00445AB5"/>
    <w:rsid w:val="00445C53"/>
    <w:rsid w:val="0044600D"/>
    <w:rsid w:val="00446139"/>
    <w:rsid w:val="0044657F"/>
    <w:rsid w:val="0044662E"/>
    <w:rsid w:val="004466C5"/>
    <w:rsid w:val="00446710"/>
    <w:rsid w:val="00446769"/>
    <w:rsid w:val="00446956"/>
    <w:rsid w:val="00446B5C"/>
    <w:rsid w:val="00446CC3"/>
    <w:rsid w:val="00446DBD"/>
    <w:rsid w:val="004470A6"/>
    <w:rsid w:val="00447474"/>
    <w:rsid w:val="004477FC"/>
    <w:rsid w:val="00447845"/>
    <w:rsid w:val="0044789B"/>
    <w:rsid w:val="004478D6"/>
    <w:rsid w:val="00447B82"/>
    <w:rsid w:val="00447BE0"/>
    <w:rsid w:val="00447FE9"/>
    <w:rsid w:val="004501E4"/>
    <w:rsid w:val="00450316"/>
    <w:rsid w:val="004503E3"/>
    <w:rsid w:val="0045052A"/>
    <w:rsid w:val="00450A13"/>
    <w:rsid w:val="0045102C"/>
    <w:rsid w:val="00451249"/>
    <w:rsid w:val="004512ED"/>
    <w:rsid w:val="00451893"/>
    <w:rsid w:val="00452280"/>
    <w:rsid w:val="004524FD"/>
    <w:rsid w:val="00452516"/>
    <w:rsid w:val="00452A71"/>
    <w:rsid w:val="00452E25"/>
    <w:rsid w:val="00452E3C"/>
    <w:rsid w:val="00453AF9"/>
    <w:rsid w:val="00453C9A"/>
    <w:rsid w:val="0045415D"/>
    <w:rsid w:val="004545B9"/>
    <w:rsid w:val="0045467E"/>
    <w:rsid w:val="004547FE"/>
    <w:rsid w:val="00454A78"/>
    <w:rsid w:val="00454EB6"/>
    <w:rsid w:val="00455169"/>
    <w:rsid w:val="00455589"/>
    <w:rsid w:val="004559E7"/>
    <w:rsid w:val="00455AE9"/>
    <w:rsid w:val="004565BC"/>
    <w:rsid w:val="0045690B"/>
    <w:rsid w:val="00456A4A"/>
    <w:rsid w:val="00456A7B"/>
    <w:rsid w:val="00456AF5"/>
    <w:rsid w:val="00456B50"/>
    <w:rsid w:val="00457001"/>
    <w:rsid w:val="004570E5"/>
    <w:rsid w:val="00457290"/>
    <w:rsid w:val="0045729E"/>
    <w:rsid w:val="0045745E"/>
    <w:rsid w:val="00457719"/>
    <w:rsid w:val="0045771B"/>
    <w:rsid w:val="00457B14"/>
    <w:rsid w:val="00457E11"/>
    <w:rsid w:val="00460065"/>
    <w:rsid w:val="004604A0"/>
    <w:rsid w:val="0046052A"/>
    <w:rsid w:val="00460939"/>
    <w:rsid w:val="004609E3"/>
    <w:rsid w:val="004609FD"/>
    <w:rsid w:val="00460B51"/>
    <w:rsid w:val="00460D9E"/>
    <w:rsid w:val="00460EC7"/>
    <w:rsid w:val="00460FC6"/>
    <w:rsid w:val="00461134"/>
    <w:rsid w:val="0046154B"/>
    <w:rsid w:val="00461698"/>
    <w:rsid w:val="00461927"/>
    <w:rsid w:val="00461D7F"/>
    <w:rsid w:val="004620AD"/>
    <w:rsid w:val="004628C4"/>
    <w:rsid w:val="00462DB9"/>
    <w:rsid w:val="00462FF3"/>
    <w:rsid w:val="00463091"/>
    <w:rsid w:val="004636A6"/>
    <w:rsid w:val="004636E5"/>
    <w:rsid w:val="0046396C"/>
    <w:rsid w:val="00463ABC"/>
    <w:rsid w:val="00463B42"/>
    <w:rsid w:val="00464394"/>
    <w:rsid w:val="0046442E"/>
    <w:rsid w:val="00464AB4"/>
    <w:rsid w:val="00464FE1"/>
    <w:rsid w:val="0046549B"/>
    <w:rsid w:val="00465588"/>
    <w:rsid w:val="00465690"/>
    <w:rsid w:val="0046582F"/>
    <w:rsid w:val="00465A50"/>
    <w:rsid w:val="00465A8E"/>
    <w:rsid w:val="004660ED"/>
    <w:rsid w:val="00466115"/>
    <w:rsid w:val="00466238"/>
    <w:rsid w:val="004663E0"/>
    <w:rsid w:val="004664DD"/>
    <w:rsid w:val="00466CAC"/>
    <w:rsid w:val="004670ED"/>
    <w:rsid w:val="004671D6"/>
    <w:rsid w:val="00467B6F"/>
    <w:rsid w:val="00467D2C"/>
    <w:rsid w:val="00467DA6"/>
    <w:rsid w:val="00467DD1"/>
    <w:rsid w:val="00467EFC"/>
    <w:rsid w:val="0047015E"/>
    <w:rsid w:val="004701A7"/>
    <w:rsid w:val="00470797"/>
    <w:rsid w:val="00470829"/>
    <w:rsid w:val="00470A3F"/>
    <w:rsid w:val="00471207"/>
    <w:rsid w:val="004712AD"/>
    <w:rsid w:val="004715BF"/>
    <w:rsid w:val="004719E7"/>
    <w:rsid w:val="00471B9A"/>
    <w:rsid w:val="00471D49"/>
    <w:rsid w:val="00471DFC"/>
    <w:rsid w:val="00471E6D"/>
    <w:rsid w:val="004720DC"/>
    <w:rsid w:val="004724B3"/>
    <w:rsid w:val="004724D5"/>
    <w:rsid w:val="004724DC"/>
    <w:rsid w:val="00472BD5"/>
    <w:rsid w:val="00472C54"/>
    <w:rsid w:val="00472D5D"/>
    <w:rsid w:val="00472E43"/>
    <w:rsid w:val="00472EE4"/>
    <w:rsid w:val="00473037"/>
    <w:rsid w:val="004731F4"/>
    <w:rsid w:val="00473295"/>
    <w:rsid w:val="004734C7"/>
    <w:rsid w:val="004734FF"/>
    <w:rsid w:val="004735A0"/>
    <w:rsid w:val="00473764"/>
    <w:rsid w:val="00473847"/>
    <w:rsid w:val="0047392D"/>
    <w:rsid w:val="00473A7B"/>
    <w:rsid w:val="00473B3C"/>
    <w:rsid w:val="00473CA3"/>
    <w:rsid w:val="00473CE9"/>
    <w:rsid w:val="00473E04"/>
    <w:rsid w:val="00473F25"/>
    <w:rsid w:val="00474205"/>
    <w:rsid w:val="00474441"/>
    <w:rsid w:val="0047476F"/>
    <w:rsid w:val="0047497F"/>
    <w:rsid w:val="00474AB3"/>
    <w:rsid w:val="00474B88"/>
    <w:rsid w:val="00475433"/>
    <w:rsid w:val="0047596C"/>
    <w:rsid w:val="00475A45"/>
    <w:rsid w:val="00475AC4"/>
    <w:rsid w:val="00475BA4"/>
    <w:rsid w:val="00475FC7"/>
    <w:rsid w:val="00476171"/>
    <w:rsid w:val="00476B2D"/>
    <w:rsid w:val="00476E11"/>
    <w:rsid w:val="00477278"/>
    <w:rsid w:val="004776D5"/>
    <w:rsid w:val="00477890"/>
    <w:rsid w:val="00477968"/>
    <w:rsid w:val="00477B3D"/>
    <w:rsid w:val="00477C71"/>
    <w:rsid w:val="00477D4C"/>
    <w:rsid w:val="00480140"/>
    <w:rsid w:val="0048017C"/>
    <w:rsid w:val="00480362"/>
    <w:rsid w:val="004804B2"/>
    <w:rsid w:val="00480C70"/>
    <w:rsid w:val="00480DF7"/>
    <w:rsid w:val="00481595"/>
    <w:rsid w:val="00481652"/>
    <w:rsid w:val="0048176E"/>
    <w:rsid w:val="00481984"/>
    <w:rsid w:val="00481A79"/>
    <w:rsid w:val="00482094"/>
    <w:rsid w:val="0048216E"/>
    <w:rsid w:val="004825C8"/>
    <w:rsid w:val="004829A5"/>
    <w:rsid w:val="00483253"/>
    <w:rsid w:val="00483415"/>
    <w:rsid w:val="00483725"/>
    <w:rsid w:val="00483A35"/>
    <w:rsid w:val="00483D0F"/>
    <w:rsid w:val="0048440E"/>
    <w:rsid w:val="0048464B"/>
    <w:rsid w:val="00484764"/>
    <w:rsid w:val="004847CA"/>
    <w:rsid w:val="00484AE0"/>
    <w:rsid w:val="00484BF6"/>
    <w:rsid w:val="00484C90"/>
    <w:rsid w:val="00485051"/>
    <w:rsid w:val="0048559A"/>
    <w:rsid w:val="00485F13"/>
    <w:rsid w:val="0048648C"/>
    <w:rsid w:val="00486703"/>
    <w:rsid w:val="0048694C"/>
    <w:rsid w:val="00486C38"/>
    <w:rsid w:val="004870A1"/>
    <w:rsid w:val="0048716C"/>
    <w:rsid w:val="004871B1"/>
    <w:rsid w:val="004873CB"/>
    <w:rsid w:val="00487435"/>
    <w:rsid w:val="0048770A"/>
    <w:rsid w:val="004901BF"/>
    <w:rsid w:val="00490281"/>
    <w:rsid w:val="0049043A"/>
    <w:rsid w:val="004905FC"/>
    <w:rsid w:val="00490600"/>
    <w:rsid w:val="004906B4"/>
    <w:rsid w:val="00490BAC"/>
    <w:rsid w:val="00490C7E"/>
    <w:rsid w:val="004910A8"/>
    <w:rsid w:val="0049111B"/>
    <w:rsid w:val="00491388"/>
    <w:rsid w:val="004916E1"/>
    <w:rsid w:val="0049172D"/>
    <w:rsid w:val="0049179C"/>
    <w:rsid w:val="00491A41"/>
    <w:rsid w:val="00491A7B"/>
    <w:rsid w:val="00491B30"/>
    <w:rsid w:val="00491B57"/>
    <w:rsid w:val="00491EA0"/>
    <w:rsid w:val="0049208C"/>
    <w:rsid w:val="00492208"/>
    <w:rsid w:val="00492270"/>
    <w:rsid w:val="00492313"/>
    <w:rsid w:val="00492423"/>
    <w:rsid w:val="0049245F"/>
    <w:rsid w:val="004927DB"/>
    <w:rsid w:val="00492B97"/>
    <w:rsid w:val="00492E5F"/>
    <w:rsid w:val="00493067"/>
    <w:rsid w:val="004930B0"/>
    <w:rsid w:val="00493139"/>
    <w:rsid w:val="004934C7"/>
    <w:rsid w:val="00493630"/>
    <w:rsid w:val="00493777"/>
    <w:rsid w:val="00493DA8"/>
    <w:rsid w:val="00493E04"/>
    <w:rsid w:val="00493E9B"/>
    <w:rsid w:val="00493F5D"/>
    <w:rsid w:val="004942AB"/>
    <w:rsid w:val="004942D6"/>
    <w:rsid w:val="004942EF"/>
    <w:rsid w:val="00494492"/>
    <w:rsid w:val="004948BC"/>
    <w:rsid w:val="004949BD"/>
    <w:rsid w:val="00494C88"/>
    <w:rsid w:val="00494CC4"/>
    <w:rsid w:val="004955EE"/>
    <w:rsid w:val="00495A38"/>
    <w:rsid w:val="00495AAF"/>
    <w:rsid w:val="00495D6E"/>
    <w:rsid w:val="00495F31"/>
    <w:rsid w:val="00495FFC"/>
    <w:rsid w:val="00496AD0"/>
    <w:rsid w:val="00497202"/>
    <w:rsid w:val="0049753E"/>
    <w:rsid w:val="00497859"/>
    <w:rsid w:val="00497A78"/>
    <w:rsid w:val="00497AA2"/>
    <w:rsid w:val="00497B8E"/>
    <w:rsid w:val="00497BC9"/>
    <w:rsid w:val="00497F62"/>
    <w:rsid w:val="004A00AC"/>
    <w:rsid w:val="004A02CC"/>
    <w:rsid w:val="004A03A3"/>
    <w:rsid w:val="004A056B"/>
    <w:rsid w:val="004A079E"/>
    <w:rsid w:val="004A0968"/>
    <w:rsid w:val="004A09DE"/>
    <w:rsid w:val="004A0BAE"/>
    <w:rsid w:val="004A0D14"/>
    <w:rsid w:val="004A0E61"/>
    <w:rsid w:val="004A16BD"/>
    <w:rsid w:val="004A18BD"/>
    <w:rsid w:val="004A1DD0"/>
    <w:rsid w:val="004A21B5"/>
    <w:rsid w:val="004A23B8"/>
    <w:rsid w:val="004A23ED"/>
    <w:rsid w:val="004A2453"/>
    <w:rsid w:val="004A24EE"/>
    <w:rsid w:val="004A2537"/>
    <w:rsid w:val="004A2581"/>
    <w:rsid w:val="004A2671"/>
    <w:rsid w:val="004A2C65"/>
    <w:rsid w:val="004A2D5F"/>
    <w:rsid w:val="004A2DA7"/>
    <w:rsid w:val="004A3B55"/>
    <w:rsid w:val="004A3DFB"/>
    <w:rsid w:val="004A3F49"/>
    <w:rsid w:val="004A40C0"/>
    <w:rsid w:val="004A415A"/>
    <w:rsid w:val="004A4296"/>
    <w:rsid w:val="004A45C5"/>
    <w:rsid w:val="004A4811"/>
    <w:rsid w:val="004A4980"/>
    <w:rsid w:val="004A50BE"/>
    <w:rsid w:val="004A50D2"/>
    <w:rsid w:val="004A520B"/>
    <w:rsid w:val="004A526C"/>
    <w:rsid w:val="004A54B9"/>
    <w:rsid w:val="004A57DD"/>
    <w:rsid w:val="004A582F"/>
    <w:rsid w:val="004A5842"/>
    <w:rsid w:val="004A5A60"/>
    <w:rsid w:val="004A5AF6"/>
    <w:rsid w:val="004A5B24"/>
    <w:rsid w:val="004A5BC1"/>
    <w:rsid w:val="004A6181"/>
    <w:rsid w:val="004A6182"/>
    <w:rsid w:val="004A6961"/>
    <w:rsid w:val="004A6BF0"/>
    <w:rsid w:val="004A6D65"/>
    <w:rsid w:val="004A717A"/>
    <w:rsid w:val="004A72D4"/>
    <w:rsid w:val="004A7551"/>
    <w:rsid w:val="004A7961"/>
    <w:rsid w:val="004A79DD"/>
    <w:rsid w:val="004A7B6C"/>
    <w:rsid w:val="004A7E0A"/>
    <w:rsid w:val="004A7E6B"/>
    <w:rsid w:val="004A7F26"/>
    <w:rsid w:val="004B0206"/>
    <w:rsid w:val="004B02AA"/>
    <w:rsid w:val="004B03C9"/>
    <w:rsid w:val="004B08BC"/>
    <w:rsid w:val="004B0ABA"/>
    <w:rsid w:val="004B0B68"/>
    <w:rsid w:val="004B1036"/>
    <w:rsid w:val="004B1EFD"/>
    <w:rsid w:val="004B1FFC"/>
    <w:rsid w:val="004B200B"/>
    <w:rsid w:val="004B21F2"/>
    <w:rsid w:val="004B235D"/>
    <w:rsid w:val="004B251A"/>
    <w:rsid w:val="004B257F"/>
    <w:rsid w:val="004B2CBC"/>
    <w:rsid w:val="004B2DC9"/>
    <w:rsid w:val="004B309F"/>
    <w:rsid w:val="004B3366"/>
    <w:rsid w:val="004B34B2"/>
    <w:rsid w:val="004B34C4"/>
    <w:rsid w:val="004B35D9"/>
    <w:rsid w:val="004B367A"/>
    <w:rsid w:val="004B3932"/>
    <w:rsid w:val="004B3953"/>
    <w:rsid w:val="004B39AC"/>
    <w:rsid w:val="004B39CF"/>
    <w:rsid w:val="004B3A6F"/>
    <w:rsid w:val="004B428A"/>
    <w:rsid w:val="004B43D9"/>
    <w:rsid w:val="004B47ED"/>
    <w:rsid w:val="004B4935"/>
    <w:rsid w:val="004B4972"/>
    <w:rsid w:val="004B4C01"/>
    <w:rsid w:val="004B4D17"/>
    <w:rsid w:val="004B4DAB"/>
    <w:rsid w:val="004B4DF3"/>
    <w:rsid w:val="004B4F34"/>
    <w:rsid w:val="004B549C"/>
    <w:rsid w:val="004B54B5"/>
    <w:rsid w:val="004B54B8"/>
    <w:rsid w:val="004B5565"/>
    <w:rsid w:val="004B56CC"/>
    <w:rsid w:val="004B5C09"/>
    <w:rsid w:val="004B5E82"/>
    <w:rsid w:val="004B675F"/>
    <w:rsid w:val="004B67E0"/>
    <w:rsid w:val="004B6BFF"/>
    <w:rsid w:val="004B6D83"/>
    <w:rsid w:val="004B70D2"/>
    <w:rsid w:val="004B70DE"/>
    <w:rsid w:val="004B74DF"/>
    <w:rsid w:val="004B7715"/>
    <w:rsid w:val="004B7C46"/>
    <w:rsid w:val="004C0443"/>
    <w:rsid w:val="004C04E1"/>
    <w:rsid w:val="004C055F"/>
    <w:rsid w:val="004C0E25"/>
    <w:rsid w:val="004C0EE3"/>
    <w:rsid w:val="004C143B"/>
    <w:rsid w:val="004C154B"/>
    <w:rsid w:val="004C173C"/>
    <w:rsid w:val="004C1872"/>
    <w:rsid w:val="004C1A20"/>
    <w:rsid w:val="004C1BBB"/>
    <w:rsid w:val="004C1C33"/>
    <w:rsid w:val="004C1D14"/>
    <w:rsid w:val="004C1D91"/>
    <w:rsid w:val="004C2696"/>
    <w:rsid w:val="004C2730"/>
    <w:rsid w:val="004C27ED"/>
    <w:rsid w:val="004C2918"/>
    <w:rsid w:val="004C2C3F"/>
    <w:rsid w:val="004C3101"/>
    <w:rsid w:val="004C3372"/>
    <w:rsid w:val="004C33E5"/>
    <w:rsid w:val="004C3F12"/>
    <w:rsid w:val="004C3F79"/>
    <w:rsid w:val="004C42AD"/>
    <w:rsid w:val="004C4528"/>
    <w:rsid w:val="004C49EB"/>
    <w:rsid w:val="004C4A3C"/>
    <w:rsid w:val="004C4D8C"/>
    <w:rsid w:val="004C52A7"/>
    <w:rsid w:val="004C54A4"/>
    <w:rsid w:val="004C579B"/>
    <w:rsid w:val="004C5E5E"/>
    <w:rsid w:val="004C65BB"/>
    <w:rsid w:val="004C65C4"/>
    <w:rsid w:val="004C67FF"/>
    <w:rsid w:val="004C6C53"/>
    <w:rsid w:val="004C6EA6"/>
    <w:rsid w:val="004C6F91"/>
    <w:rsid w:val="004C72F8"/>
    <w:rsid w:val="004C7646"/>
    <w:rsid w:val="004C7889"/>
    <w:rsid w:val="004C7D72"/>
    <w:rsid w:val="004C7D73"/>
    <w:rsid w:val="004C7E3E"/>
    <w:rsid w:val="004C7E4D"/>
    <w:rsid w:val="004D00CD"/>
    <w:rsid w:val="004D019B"/>
    <w:rsid w:val="004D01A3"/>
    <w:rsid w:val="004D0422"/>
    <w:rsid w:val="004D0700"/>
    <w:rsid w:val="004D0AC2"/>
    <w:rsid w:val="004D0B4B"/>
    <w:rsid w:val="004D0C58"/>
    <w:rsid w:val="004D1830"/>
    <w:rsid w:val="004D1C7D"/>
    <w:rsid w:val="004D1E55"/>
    <w:rsid w:val="004D1FF8"/>
    <w:rsid w:val="004D2069"/>
    <w:rsid w:val="004D2796"/>
    <w:rsid w:val="004D27D1"/>
    <w:rsid w:val="004D2A15"/>
    <w:rsid w:val="004D3417"/>
    <w:rsid w:val="004D3441"/>
    <w:rsid w:val="004D34A3"/>
    <w:rsid w:val="004D365B"/>
    <w:rsid w:val="004D3BB4"/>
    <w:rsid w:val="004D3DFA"/>
    <w:rsid w:val="004D3F08"/>
    <w:rsid w:val="004D419F"/>
    <w:rsid w:val="004D4349"/>
    <w:rsid w:val="004D4B2A"/>
    <w:rsid w:val="004D4C5C"/>
    <w:rsid w:val="004D4D90"/>
    <w:rsid w:val="004D4F59"/>
    <w:rsid w:val="004D5057"/>
    <w:rsid w:val="004D506F"/>
    <w:rsid w:val="004D5138"/>
    <w:rsid w:val="004D51F7"/>
    <w:rsid w:val="004D5757"/>
    <w:rsid w:val="004D579F"/>
    <w:rsid w:val="004D57F4"/>
    <w:rsid w:val="004D5B76"/>
    <w:rsid w:val="004D61AB"/>
    <w:rsid w:val="004D6A74"/>
    <w:rsid w:val="004D7172"/>
    <w:rsid w:val="004D7233"/>
    <w:rsid w:val="004D72D4"/>
    <w:rsid w:val="004D73CE"/>
    <w:rsid w:val="004D74AD"/>
    <w:rsid w:val="004D74DC"/>
    <w:rsid w:val="004D77D6"/>
    <w:rsid w:val="004D7DF9"/>
    <w:rsid w:val="004D7FF8"/>
    <w:rsid w:val="004E03AF"/>
    <w:rsid w:val="004E04C2"/>
    <w:rsid w:val="004E06EB"/>
    <w:rsid w:val="004E06F8"/>
    <w:rsid w:val="004E0D01"/>
    <w:rsid w:val="004E0D5D"/>
    <w:rsid w:val="004E12E5"/>
    <w:rsid w:val="004E1630"/>
    <w:rsid w:val="004E185A"/>
    <w:rsid w:val="004E1D53"/>
    <w:rsid w:val="004E1FA0"/>
    <w:rsid w:val="004E2010"/>
    <w:rsid w:val="004E22A4"/>
    <w:rsid w:val="004E2364"/>
    <w:rsid w:val="004E23C4"/>
    <w:rsid w:val="004E2DD5"/>
    <w:rsid w:val="004E3166"/>
    <w:rsid w:val="004E32A4"/>
    <w:rsid w:val="004E37A1"/>
    <w:rsid w:val="004E39C7"/>
    <w:rsid w:val="004E39D4"/>
    <w:rsid w:val="004E3C2F"/>
    <w:rsid w:val="004E3D1E"/>
    <w:rsid w:val="004E3E55"/>
    <w:rsid w:val="004E3EE5"/>
    <w:rsid w:val="004E3FF0"/>
    <w:rsid w:val="004E4029"/>
    <w:rsid w:val="004E450C"/>
    <w:rsid w:val="004E47EE"/>
    <w:rsid w:val="004E4BD5"/>
    <w:rsid w:val="004E4C0F"/>
    <w:rsid w:val="004E4F0B"/>
    <w:rsid w:val="004E4F4E"/>
    <w:rsid w:val="004E5059"/>
    <w:rsid w:val="004E51ED"/>
    <w:rsid w:val="004E53B0"/>
    <w:rsid w:val="004E5595"/>
    <w:rsid w:val="004E5844"/>
    <w:rsid w:val="004E6515"/>
    <w:rsid w:val="004E6551"/>
    <w:rsid w:val="004E686D"/>
    <w:rsid w:val="004E69B6"/>
    <w:rsid w:val="004E6B99"/>
    <w:rsid w:val="004E6F1F"/>
    <w:rsid w:val="004E6F93"/>
    <w:rsid w:val="004E701A"/>
    <w:rsid w:val="004E72B1"/>
    <w:rsid w:val="004E7382"/>
    <w:rsid w:val="004E7461"/>
    <w:rsid w:val="004E7A89"/>
    <w:rsid w:val="004E7DA1"/>
    <w:rsid w:val="004F03E7"/>
    <w:rsid w:val="004F0560"/>
    <w:rsid w:val="004F0BAE"/>
    <w:rsid w:val="004F0BC7"/>
    <w:rsid w:val="004F0F45"/>
    <w:rsid w:val="004F1D5B"/>
    <w:rsid w:val="004F1E8C"/>
    <w:rsid w:val="004F21FF"/>
    <w:rsid w:val="004F23EB"/>
    <w:rsid w:val="004F2593"/>
    <w:rsid w:val="004F2790"/>
    <w:rsid w:val="004F27D8"/>
    <w:rsid w:val="004F2968"/>
    <w:rsid w:val="004F30A3"/>
    <w:rsid w:val="004F341A"/>
    <w:rsid w:val="004F3420"/>
    <w:rsid w:val="004F3526"/>
    <w:rsid w:val="004F35B6"/>
    <w:rsid w:val="004F3784"/>
    <w:rsid w:val="004F3CA7"/>
    <w:rsid w:val="004F437C"/>
    <w:rsid w:val="004F4433"/>
    <w:rsid w:val="004F489B"/>
    <w:rsid w:val="004F4B46"/>
    <w:rsid w:val="004F4E37"/>
    <w:rsid w:val="004F54EC"/>
    <w:rsid w:val="004F5743"/>
    <w:rsid w:val="004F5801"/>
    <w:rsid w:val="004F59F6"/>
    <w:rsid w:val="004F5ABA"/>
    <w:rsid w:val="004F5D0A"/>
    <w:rsid w:val="004F5D62"/>
    <w:rsid w:val="004F5E80"/>
    <w:rsid w:val="004F5F1A"/>
    <w:rsid w:val="004F621E"/>
    <w:rsid w:val="004F6390"/>
    <w:rsid w:val="004F64E2"/>
    <w:rsid w:val="004F65E7"/>
    <w:rsid w:val="004F6A97"/>
    <w:rsid w:val="004F6C90"/>
    <w:rsid w:val="004F6E77"/>
    <w:rsid w:val="004F6ED4"/>
    <w:rsid w:val="004F7056"/>
    <w:rsid w:val="004F714A"/>
    <w:rsid w:val="004F76CC"/>
    <w:rsid w:val="004F7743"/>
    <w:rsid w:val="004F78B5"/>
    <w:rsid w:val="004F795C"/>
    <w:rsid w:val="004F7C25"/>
    <w:rsid w:val="004F7DC8"/>
    <w:rsid w:val="004F7F9F"/>
    <w:rsid w:val="004F7FCC"/>
    <w:rsid w:val="0050007E"/>
    <w:rsid w:val="005003B2"/>
    <w:rsid w:val="00500AB6"/>
    <w:rsid w:val="00500CBC"/>
    <w:rsid w:val="00500D7E"/>
    <w:rsid w:val="00500DB9"/>
    <w:rsid w:val="005011F2"/>
    <w:rsid w:val="0050145E"/>
    <w:rsid w:val="005019E4"/>
    <w:rsid w:val="00501D41"/>
    <w:rsid w:val="00501FAB"/>
    <w:rsid w:val="00502071"/>
    <w:rsid w:val="005023D7"/>
    <w:rsid w:val="005026BE"/>
    <w:rsid w:val="00502887"/>
    <w:rsid w:val="0050298E"/>
    <w:rsid w:val="00502CD3"/>
    <w:rsid w:val="0050315A"/>
    <w:rsid w:val="0050316A"/>
    <w:rsid w:val="005031DF"/>
    <w:rsid w:val="00503558"/>
    <w:rsid w:val="005035CA"/>
    <w:rsid w:val="00503BE8"/>
    <w:rsid w:val="00503EB6"/>
    <w:rsid w:val="00503FA4"/>
    <w:rsid w:val="00504331"/>
    <w:rsid w:val="005045D2"/>
    <w:rsid w:val="005046AF"/>
    <w:rsid w:val="00504C67"/>
    <w:rsid w:val="00504E5B"/>
    <w:rsid w:val="005051C2"/>
    <w:rsid w:val="0050523E"/>
    <w:rsid w:val="0050537A"/>
    <w:rsid w:val="00505385"/>
    <w:rsid w:val="00505654"/>
    <w:rsid w:val="00505890"/>
    <w:rsid w:val="0050592D"/>
    <w:rsid w:val="00505974"/>
    <w:rsid w:val="00505BCC"/>
    <w:rsid w:val="00505C38"/>
    <w:rsid w:val="00505D1A"/>
    <w:rsid w:val="00505D91"/>
    <w:rsid w:val="00505DCA"/>
    <w:rsid w:val="00505EB9"/>
    <w:rsid w:val="00506060"/>
    <w:rsid w:val="005064AB"/>
    <w:rsid w:val="00506541"/>
    <w:rsid w:val="0050654C"/>
    <w:rsid w:val="00506756"/>
    <w:rsid w:val="0050685A"/>
    <w:rsid w:val="00506A82"/>
    <w:rsid w:val="00506D4E"/>
    <w:rsid w:val="00506E3D"/>
    <w:rsid w:val="005070DA"/>
    <w:rsid w:val="0050730A"/>
    <w:rsid w:val="005077A8"/>
    <w:rsid w:val="005077B7"/>
    <w:rsid w:val="0050786B"/>
    <w:rsid w:val="00510027"/>
    <w:rsid w:val="005100AE"/>
    <w:rsid w:val="005106CC"/>
    <w:rsid w:val="00510808"/>
    <w:rsid w:val="00510843"/>
    <w:rsid w:val="00510C26"/>
    <w:rsid w:val="0051119C"/>
    <w:rsid w:val="00511352"/>
    <w:rsid w:val="005114CC"/>
    <w:rsid w:val="005118A1"/>
    <w:rsid w:val="005118E8"/>
    <w:rsid w:val="005119E3"/>
    <w:rsid w:val="00511EA4"/>
    <w:rsid w:val="00511FE1"/>
    <w:rsid w:val="005123B2"/>
    <w:rsid w:val="0051243D"/>
    <w:rsid w:val="0051253A"/>
    <w:rsid w:val="00512964"/>
    <w:rsid w:val="00512AC6"/>
    <w:rsid w:val="00512F3E"/>
    <w:rsid w:val="0051305C"/>
    <w:rsid w:val="00513367"/>
    <w:rsid w:val="005134A8"/>
    <w:rsid w:val="005138D6"/>
    <w:rsid w:val="00513AF3"/>
    <w:rsid w:val="00513B58"/>
    <w:rsid w:val="00513B84"/>
    <w:rsid w:val="0051412C"/>
    <w:rsid w:val="00514772"/>
    <w:rsid w:val="00514BC1"/>
    <w:rsid w:val="005150A8"/>
    <w:rsid w:val="00515210"/>
    <w:rsid w:val="0051571C"/>
    <w:rsid w:val="00515AE1"/>
    <w:rsid w:val="00515AE7"/>
    <w:rsid w:val="00515B92"/>
    <w:rsid w:val="00515D5D"/>
    <w:rsid w:val="00515DA0"/>
    <w:rsid w:val="00516220"/>
    <w:rsid w:val="0051652A"/>
    <w:rsid w:val="0051702A"/>
    <w:rsid w:val="00517477"/>
    <w:rsid w:val="005179C1"/>
    <w:rsid w:val="00517C30"/>
    <w:rsid w:val="00517CD1"/>
    <w:rsid w:val="00517CF5"/>
    <w:rsid w:val="005200F4"/>
    <w:rsid w:val="005208B1"/>
    <w:rsid w:val="00520F97"/>
    <w:rsid w:val="00520FD0"/>
    <w:rsid w:val="005218D5"/>
    <w:rsid w:val="00521D7E"/>
    <w:rsid w:val="00521E62"/>
    <w:rsid w:val="00521F5F"/>
    <w:rsid w:val="00521FBE"/>
    <w:rsid w:val="00522163"/>
    <w:rsid w:val="005224F8"/>
    <w:rsid w:val="005227B1"/>
    <w:rsid w:val="00522C3C"/>
    <w:rsid w:val="00522F76"/>
    <w:rsid w:val="005232BC"/>
    <w:rsid w:val="0052364A"/>
    <w:rsid w:val="005239CF"/>
    <w:rsid w:val="00523F2B"/>
    <w:rsid w:val="005243BA"/>
    <w:rsid w:val="005248F9"/>
    <w:rsid w:val="00524B94"/>
    <w:rsid w:val="00524C86"/>
    <w:rsid w:val="00524D5A"/>
    <w:rsid w:val="00524F73"/>
    <w:rsid w:val="0052509A"/>
    <w:rsid w:val="0052511F"/>
    <w:rsid w:val="005251D6"/>
    <w:rsid w:val="00525887"/>
    <w:rsid w:val="00526050"/>
    <w:rsid w:val="00526629"/>
    <w:rsid w:val="00526AE6"/>
    <w:rsid w:val="00526F24"/>
    <w:rsid w:val="00527089"/>
    <w:rsid w:val="005272E6"/>
    <w:rsid w:val="00527305"/>
    <w:rsid w:val="0052752D"/>
    <w:rsid w:val="00527539"/>
    <w:rsid w:val="00527611"/>
    <w:rsid w:val="00530309"/>
    <w:rsid w:val="00530CC9"/>
    <w:rsid w:val="005310DE"/>
    <w:rsid w:val="0053110C"/>
    <w:rsid w:val="005313CA"/>
    <w:rsid w:val="0053197B"/>
    <w:rsid w:val="00531C61"/>
    <w:rsid w:val="00531EB5"/>
    <w:rsid w:val="00531F4B"/>
    <w:rsid w:val="0053205C"/>
    <w:rsid w:val="00532867"/>
    <w:rsid w:val="00532A25"/>
    <w:rsid w:val="00532A8E"/>
    <w:rsid w:val="00532B91"/>
    <w:rsid w:val="00532E7F"/>
    <w:rsid w:val="005331A6"/>
    <w:rsid w:val="005334DB"/>
    <w:rsid w:val="00534099"/>
    <w:rsid w:val="00534E8F"/>
    <w:rsid w:val="00534F3D"/>
    <w:rsid w:val="0053525C"/>
    <w:rsid w:val="00535342"/>
    <w:rsid w:val="0053539B"/>
    <w:rsid w:val="00535858"/>
    <w:rsid w:val="005360EF"/>
    <w:rsid w:val="00536679"/>
    <w:rsid w:val="00536749"/>
    <w:rsid w:val="00536938"/>
    <w:rsid w:val="00536B4A"/>
    <w:rsid w:val="005372A6"/>
    <w:rsid w:val="0053748B"/>
    <w:rsid w:val="0053769E"/>
    <w:rsid w:val="00537A52"/>
    <w:rsid w:val="00537D74"/>
    <w:rsid w:val="00537DF7"/>
    <w:rsid w:val="00537E93"/>
    <w:rsid w:val="00540130"/>
    <w:rsid w:val="00540261"/>
    <w:rsid w:val="005404C0"/>
    <w:rsid w:val="00540AC4"/>
    <w:rsid w:val="00541062"/>
    <w:rsid w:val="00541469"/>
    <w:rsid w:val="005415E7"/>
    <w:rsid w:val="00541688"/>
    <w:rsid w:val="0054194D"/>
    <w:rsid w:val="00541CC6"/>
    <w:rsid w:val="0054218F"/>
    <w:rsid w:val="00542220"/>
    <w:rsid w:val="005428AE"/>
    <w:rsid w:val="00542B8C"/>
    <w:rsid w:val="00542D67"/>
    <w:rsid w:val="00542DF3"/>
    <w:rsid w:val="00542DFE"/>
    <w:rsid w:val="00543397"/>
    <w:rsid w:val="005434FB"/>
    <w:rsid w:val="00543674"/>
    <w:rsid w:val="00543767"/>
    <w:rsid w:val="005437EC"/>
    <w:rsid w:val="00543816"/>
    <w:rsid w:val="00543EE1"/>
    <w:rsid w:val="00544030"/>
    <w:rsid w:val="005440BA"/>
    <w:rsid w:val="00544804"/>
    <w:rsid w:val="00544825"/>
    <w:rsid w:val="00544B68"/>
    <w:rsid w:val="00544B9A"/>
    <w:rsid w:val="00544D54"/>
    <w:rsid w:val="0054508A"/>
    <w:rsid w:val="005450F9"/>
    <w:rsid w:val="0054518B"/>
    <w:rsid w:val="005451F9"/>
    <w:rsid w:val="0054532A"/>
    <w:rsid w:val="005461EA"/>
    <w:rsid w:val="005466FD"/>
    <w:rsid w:val="00546B18"/>
    <w:rsid w:val="00546C42"/>
    <w:rsid w:val="00547095"/>
    <w:rsid w:val="0054710E"/>
    <w:rsid w:val="00547609"/>
    <w:rsid w:val="005479DC"/>
    <w:rsid w:val="00547C67"/>
    <w:rsid w:val="00547E6A"/>
    <w:rsid w:val="00547F1A"/>
    <w:rsid w:val="0055010D"/>
    <w:rsid w:val="00550415"/>
    <w:rsid w:val="005504E6"/>
    <w:rsid w:val="0055083E"/>
    <w:rsid w:val="00550B1A"/>
    <w:rsid w:val="00550B53"/>
    <w:rsid w:val="00550D56"/>
    <w:rsid w:val="00550FF3"/>
    <w:rsid w:val="00551163"/>
    <w:rsid w:val="005513D8"/>
    <w:rsid w:val="005514E5"/>
    <w:rsid w:val="0055165C"/>
    <w:rsid w:val="00551B75"/>
    <w:rsid w:val="00551BAA"/>
    <w:rsid w:val="00551E2B"/>
    <w:rsid w:val="00551FD3"/>
    <w:rsid w:val="00552030"/>
    <w:rsid w:val="0055232C"/>
    <w:rsid w:val="005529AF"/>
    <w:rsid w:val="00552B0A"/>
    <w:rsid w:val="005530A7"/>
    <w:rsid w:val="0055322E"/>
    <w:rsid w:val="005533BC"/>
    <w:rsid w:val="00553648"/>
    <w:rsid w:val="00553AE5"/>
    <w:rsid w:val="00553BC8"/>
    <w:rsid w:val="00553E72"/>
    <w:rsid w:val="0055479E"/>
    <w:rsid w:val="00554A56"/>
    <w:rsid w:val="00554D31"/>
    <w:rsid w:val="00554E16"/>
    <w:rsid w:val="00555508"/>
    <w:rsid w:val="00555751"/>
    <w:rsid w:val="00555759"/>
    <w:rsid w:val="005557E4"/>
    <w:rsid w:val="00555967"/>
    <w:rsid w:val="005559E3"/>
    <w:rsid w:val="00555CC8"/>
    <w:rsid w:val="00555D57"/>
    <w:rsid w:val="005562F6"/>
    <w:rsid w:val="005567FE"/>
    <w:rsid w:val="00557161"/>
    <w:rsid w:val="00557321"/>
    <w:rsid w:val="00557581"/>
    <w:rsid w:val="00557583"/>
    <w:rsid w:val="0055791F"/>
    <w:rsid w:val="00557DA2"/>
    <w:rsid w:val="00557DC9"/>
    <w:rsid w:val="00557EAC"/>
    <w:rsid w:val="00557EFE"/>
    <w:rsid w:val="005608F6"/>
    <w:rsid w:val="00560C00"/>
    <w:rsid w:val="00560D1D"/>
    <w:rsid w:val="00560DFA"/>
    <w:rsid w:val="005612D6"/>
    <w:rsid w:val="00561919"/>
    <w:rsid w:val="00561D22"/>
    <w:rsid w:val="00561E65"/>
    <w:rsid w:val="005625B7"/>
    <w:rsid w:val="005626AA"/>
    <w:rsid w:val="00562807"/>
    <w:rsid w:val="00562B5A"/>
    <w:rsid w:val="00562F8D"/>
    <w:rsid w:val="005630D0"/>
    <w:rsid w:val="00563410"/>
    <w:rsid w:val="005639E4"/>
    <w:rsid w:val="00563A75"/>
    <w:rsid w:val="00563B04"/>
    <w:rsid w:val="005642A2"/>
    <w:rsid w:val="005644FD"/>
    <w:rsid w:val="005647E0"/>
    <w:rsid w:val="00564946"/>
    <w:rsid w:val="00564A70"/>
    <w:rsid w:val="00564AE4"/>
    <w:rsid w:val="00564B9B"/>
    <w:rsid w:val="005650A3"/>
    <w:rsid w:val="005651BD"/>
    <w:rsid w:val="0056560D"/>
    <w:rsid w:val="00565CF1"/>
    <w:rsid w:val="00566015"/>
    <w:rsid w:val="005660DB"/>
    <w:rsid w:val="00566168"/>
    <w:rsid w:val="0056634B"/>
    <w:rsid w:val="0056673B"/>
    <w:rsid w:val="00566C3D"/>
    <w:rsid w:val="00566EAB"/>
    <w:rsid w:val="00567377"/>
    <w:rsid w:val="0056776D"/>
    <w:rsid w:val="0056777E"/>
    <w:rsid w:val="00567A02"/>
    <w:rsid w:val="00567AC6"/>
    <w:rsid w:val="00567B50"/>
    <w:rsid w:val="00567BC8"/>
    <w:rsid w:val="00567C2D"/>
    <w:rsid w:val="00567EBA"/>
    <w:rsid w:val="0057023B"/>
    <w:rsid w:val="005702D1"/>
    <w:rsid w:val="005703C8"/>
    <w:rsid w:val="00570655"/>
    <w:rsid w:val="0057070B"/>
    <w:rsid w:val="0057086E"/>
    <w:rsid w:val="00570BF3"/>
    <w:rsid w:val="00570C8A"/>
    <w:rsid w:val="00570F32"/>
    <w:rsid w:val="005718FB"/>
    <w:rsid w:val="00571A7E"/>
    <w:rsid w:val="00571B3B"/>
    <w:rsid w:val="00571F39"/>
    <w:rsid w:val="00571FE2"/>
    <w:rsid w:val="00571FFD"/>
    <w:rsid w:val="005721D2"/>
    <w:rsid w:val="00572A4C"/>
    <w:rsid w:val="00572FB6"/>
    <w:rsid w:val="005731F0"/>
    <w:rsid w:val="00573267"/>
    <w:rsid w:val="005737CB"/>
    <w:rsid w:val="005737F2"/>
    <w:rsid w:val="00573971"/>
    <w:rsid w:val="00573A44"/>
    <w:rsid w:val="00573C3B"/>
    <w:rsid w:val="00573DC7"/>
    <w:rsid w:val="00573FAE"/>
    <w:rsid w:val="005747D9"/>
    <w:rsid w:val="005748DA"/>
    <w:rsid w:val="00574B1F"/>
    <w:rsid w:val="00574E69"/>
    <w:rsid w:val="00574F0A"/>
    <w:rsid w:val="00574F10"/>
    <w:rsid w:val="00574FD0"/>
    <w:rsid w:val="0057519F"/>
    <w:rsid w:val="00575442"/>
    <w:rsid w:val="00575B71"/>
    <w:rsid w:val="00575E09"/>
    <w:rsid w:val="00575F84"/>
    <w:rsid w:val="00575FEE"/>
    <w:rsid w:val="00576275"/>
    <w:rsid w:val="00576330"/>
    <w:rsid w:val="00576346"/>
    <w:rsid w:val="00576363"/>
    <w:rsid w:val="005763BB"/>
    <w:rsid w:val="0057645C"/>
    <w:rsid w:val="005764CF"/>
    <w:rsid w:val="00576654"/>
    <w:rsid w:val="00576831"/>
    <w:rsid w:val="005769E9"/>
    <w:rsid w:val="00576B0C"/>
    <w:rsid w:val="005770B4"/>
    <w:rsid w:val="00577801"/>
    <w:rsid w:val="00577AB4"/>
    <w:rsid w:val="00577B57"/>
    <w:rsid w:val="00577CE3"/>
    <w:rsid w:val="00577FF4"/>
    <w:rsid w:val="00580400"/>
    <w:rsid w:val="005808B8"/>
    <w:rsid w:val="00580915"/>
    <w:rsid w:val="00580983"/>
    <w:rsid w:val="00580A61"/>
    <w:rsid w:val="00580BF2"/>
    <w:rsid w:val="00580C99"/>
    <w:rsid w:val="00580D10"/>
    <w:rsid w:val="00581092"/>
    <w:rsid w:val="0058109C"/>
    <w:rsid w:val="00581199"/>
    <w:rsid w:val="005816BA"/>
    <w:rsid w:val="00581AF2"/>
    <w:rsid w:val="00581B64"/>
    <w:rsid w:val="00581BB0"/>
    <w:rsid w:val="00581FE2"/>
    <w:rsid w:val="00582048"/>
    <w:rsid w:val="005821B5"/>
    <w:rsid w:val="00582B86"/>
    <w:rsid w:val="00582DD3"/>
    <w:rsid w:val="00582DDE"/>
    <w:rsid w:val="00582EA2"/>
    <w:rsid w:val="005831D9"/>
    <w:rsid w:val="00583380"/>
    <w:rsid w:val="00583402"/>
    <w:rsid w:val="005835CA"/>
    <w:rsid w:val="00583716"/>
    <w:rsid w:val="00583C07"/>
    <w:rsid w:val="00583CDE"/>
    <w:rsid w:val="0058447A"/>
    <w:rsid w:val="00584895"/>
    <w:rsid w:val="00584A96"/>
    <w:rsid w:val="00585477"/>
    <w:rsid w:val="00585802"/>
    <w:rsid w:val="00585867"/>
    <w:rsid w:val="00585DEC"/>
    <w:rsid w:val="00586015"/>
    <w:rsid w:val="0058607D"/>
    <w:rsid w:val="0058680E"/>
    <w:rsid w:val="00586836"/>
    <w:rsid w:val="00586AD4"/>
    <w:rsid w:val="00586CC2"/>
    <w:rsid w:val="00586DE2"/>
    <w:rsid w:val="00587340"/>
    <w:rsid w:val="005873E1"/>
    <w:rsid w:val="00587766"/>
    <w:rsid w:val="005877BA"/>
    <w:rsid w:val="005878B4"/>
    <w:rsid w:val="00587B90"/>
    <w:rsid w:val="00587EDE"/>
    <w:rsid w:val="00587FA4"/>
    <w:rsid w:val="005900C6"/>
    <w:rsid w:val="00590295"/>
    <w:rsid w:val="00590349"/>
    <w:rsid w:val="0059050A"/>
    <w:rsid w:val="00590531"/>
    <w:rsid w:val="00590581"/>
    <w:rsid w:val="005906D2"/>
    <w:rsid w:val="00590B22"/>
    <w:rsid w:val="00590B4E"/>
    <w:rsid w:val="0059146D"/>
    <w:rsid w:val="00591689"/>
    <w:rsid w:val="00591960"/>
    <w:rsid w:val="00591F9D"/>
    <w:rsid w:val="00591FC9"/>
    <w:rsid w:val="00592211"/>
    <w:rsid w:val="005922DF"/>
    <w:rsid w:val="005924BA"/>
    <w:rsid w:val="00592820"/>
    <w:rsid w:val="00592BDA"/>
    <w:rsid w:val="005930B8"/>
    <w:rsid w:val="0059331F"/>
    <w:rsid w:val="00593AE2"/>
    <w:rsid w:val="00593EC9"/>
    <w:rsid w:val="00593F25"/>
    <w:rsid w:val="0059432C"/>
    <w:rsid w:val="00594462"/>
    <w:rsid w:val="005945C8"/>
    <w:rsid w:val="00594629"/>
    <w:rsid w:val="00594AEF"/>
    <w:rsid w:val="00594C12"/>
    <w:rsid w:val="00594C7C"/>
    <w:rsid w:val="00594CCC"/>
    <w:rsid w:val="005950F5"/>
    <w:rsid w:val="005951B1"/>
    <w:rsid w:val="005951FD"/>
    <w:rsid w:val="00595341"/>
    <w:rsid w:val="00595647"/>
    <w:rsid w:val="00595707"/>
    <w:rsid w:val="00595C2C"/>
    <w:rsid w:val="00595F16"/>
    <w:rsid w:val="00596276"/>
    <w:rsid w:val="00596618"/>
    <w:rsid w:val="00596727"/>
    <w:rsid w:val="005967AA"/>
    <w:rsid w:val="00596951"/>
    <w:rsid w:val="00596A53"/>
    <w:rsid w:val="00596DBB"/>
    <w:rsid w:val="00597042"/>
    <w:rsid w:val="005970B9"/>
    <w:rsid w:val="00597278"/>
    <w:rsid w:val="00597517"/>
    <w:rsid w:val="005975A9"/>
    <w:rsid w:val="00597791"/>
    <w:rsid w:val="00597BAB"/>
    <w:rsid w:val="005A00D6"/>
    <w:rsid w:val="005A06BA"/>
    <w:rsid w:val="005A0767"/>
    <w:rsid w:val="005A0A30"/>
    <w:rsid w:val="005A0B8B"/>
    <w:rsid w:val="005A0D2E"/>
    <w:rsid w:val="005A0D5A"/>
    <w:rsid w:val="005A0DD5"/>
    <w:rsid w:val="005A0E5F"/>
    <w:rsid w:val="005A1126"/>
    <w:rsid w:val="005A175F"/>
    <w:rsid w:val="005A1C46"/>
    <w:rsid w:val="005A1E72"/>
    <w:rsid w:val="005A218C"/>
    <w:rsid w:val="005A292A"/>
    <w:rsid w:val="005A29AC"/>
    <w:rsid w:val="005A29D4"/>
    <w:rsid w:val="005A2F82"/>
    <w:rsid w:val="005A3407"/>
    <w:rsid w:val="005A3885"/>
    <w:rsid w:val="005A4525"/>
    <w:rsid w:val="005A46B1"/>
    <w:rsid w:val="005A47F7"/>
    <w:rsid w:val="005A4A42"/>
    <w:rsid w:val="005A527F"/>
    <w:rsid w:val="005A53F8"/>
    <w:rsid w:val="005A5648"/>
    <w:rsid w:val="005A5BC4"/>
    <w:rsid w:val="005A5CDC"/>
    <w:rsid w:val="005A62F6"/>
    <w:rsid w:val="005A631F"/>
    <w:rsid w:val="005A695E"/>
    <w:rsid w:val="005A6CB3"/>
    <w:rsid w:val="005A6CCB"/>
    <w:rsid w:val="005A6E3E"/>
    <w:rsid w:val="005A6FCE"/>
    <w:rsid w:val="005A75FC"/>
    <w:rsid w:val="005A7806"/>
    <w:rsid w:val="005B02CA"/>
    <w:rsid w:val="005B053C"/>
    <w:rsid w:val="005B072B"/>
    <w:rsid w:val="005B0734"/>
    <w:rsid w:val="005B094A"/>
    <w:rsid w:val="005B0A17"/>
    <w:rsid w:val="005B0E25"/>
    <w:rsid w:val="005B11C8"/>
    <w:rsid w:val="005B1477"/>
    <w:rsid w:val="005B14FF"/>
    <w:rsid w:val="005B15EC"/>
    <w:rsid w:val="005B16F3"/>
    <w:rsid w:val="005B18D6"/>
    <w:rsid w:val="005B1FA9"/>
    <w:rsid w:val="005B207F"/>
    <w:rsid w:val="005B20F0"/>
    <w:rsid w:val="005B2838"/>
    <w:rsid w:val="005B2B99"/>
    <w:rsid w:val="005B2DBB"/>
    <w:rsid w:val="005B2E82"/>
    <w:rsid w:val="005B2EAB"/>
    <w:rsid w:val="005B30F3"/>
    <w:rsid w:val="005B31ED"/>
    <w:rsid w:val="005B32B4"/>
    <w:rsid w:val="005B34BC"/>
    <w:rsid w:val="005B3AA9"/>
    <w:rsid w:val="005B3C0C"/>
    <w:rsid w:val="005B3E53"/>
    <w:rsid w:val="005B460C"/>
    <w:rsid w:val="005B480B"/>
    <w:rsid w:val="005B4C78"/>
    <w:rsid w:val="005B4E59"/>
    <w:rsid w:val="005B5791"/>
    <w:rsid w:val="005B59B3"/>
    <w:rsid w:val="005B59E7"/>
    <w:rsid w:val="005B5E42"/>
    <w:rsid w:val="005B5ED3"/>
    <w:rsid w:val="005B68A6"/>
    <w:rsid w:val="005B6B7B"/>
    <w:rsid w:val="005B6F72"/>
    <w:rsid w:val="005B72FD"/>
    <w:rsid w:val="005B7441"/>
    <w:rsid w:val="005B78FA"/>
    <w:rsid w:val="005B78FD"/>
    <w:rsid w:val="005B7ADE"/>
    <w:rsid w:val="005B7EE8"/>
    <w:rsid w:val="005B7FE5"/>
    <w:rsid w:val="005C019B"/>
    <w:rsid w:val="005C02E4"/>
    <w:rsid w:val="005C03CC"/>
    <w:rsid w:val="005C0871"/>
    <w:rsid w:val="005C0F3C"/>
    <w:rsid w:val="005C0F4F"/>
    <w:rsid w:val="005C10FD"/>
    <w:rsid w:val="005C1432"/>
    <w:rsid w:val="005C158C"/>
    <w:rsid w:val="005C18C5"/>
    <w:rsid w:val="005C195A"/>
    <w:rsid w:val="005C1A71"/>
    <w:rsid w:val="005C1ADB"/>
    <w:rsid w:val="005C1ED6"/>
    <w:rsid w:val="005C1FFE"/>
    <w:rsid w:val="005C20CF"/>
    <w:rsid w:val="005C22B7"/>
    <w:rsid w:val="005C2F9B"/>
    <w:rsid w:val="005C30B9"/>
    <w:rsid w:val="005C30D6"/>
    <w:rsid w:val="005C36A0"/>
    <w:rsid w:val="005C36ED"/>
    <w:rsid w:val="005C3798"/>
    <w:rsid w:val="005C37C7"/>
    <w:rsid w:val="005C37E2"/>
    <w:rsid w:val="005C389E"/>
    <w:rsid w:val="005C3CF8"/>
    <w:rsid w:val="005C42A3"/>
    <w:rsid w:val="005C448F"/>
    <w:rsid w:val="005C451B"/>
    <w:rsid w:val="005C45B4"/>
    <w:rsid w:val="005C4777"/>
    <w:rsid w:val="005C4A0D"/>
    <w:rsid w:val="005C4A95"/>
    <w:rsid w:val="005C4DB9"/>
    <w:rsid w:val="005C53F3"/>
    <w:rsid w:val="005C5453"/>
    <w:rsid w:val="005C5508"/>
    <w:rsid w:val="005C558E"/>
    <w:rsid w:val="005C5906"/>
    <w:rsid w:val="005C5999"/>
    <w:rsid w:val="005C5BFC"/>
    <w:rsid w:val="005C5CBC"/>
    <w:rsid w:val="005C5F09"/>
    <w:rsid w:val="005C6098"/>
    <w:rsid w:val="005C60A9"/>
    <w:rsid w:val="005C6350"/>
    <w:rsid w:val="005C6639"/>
    <w:rsid w:val="005C66FC"/>
    <w:rsid w:val="005C6705"/>
    <w:rsid w:val="005C6A96"/>
    <w:rsid w:val="005C6C57"/>
    <w:rsid w:val="005C712C"/>
    <w:rsid w:val="005C7219"/>
    <w:rsid w:val="005C781B"/>
    <w:rsid w:val="005C79B5"/>
    <w:rsid w:val="005C7BDA"/>
    <w:rsid w:val="005C7D6B"/>
    <w:rsid w:val="005C7E00"/>
    <w:rsid w:val="005D026F"/>
    <w:rsid w:val="005D047A"/>
    <w:rsid w:val="005D05D2"/>
    <w:rsid w:val="005D0739"/>
    <w:rsid w:val="005D0974"/>
    <w:rsid w:val="005D0BE0"/>
    <w:rsid w:val="005D0ECD"/>
    <w:rsid w:val="005D11A8"/>
    <w:rsid w:val="005D120E"/>
    <w:rsid w:val="005D126C"/>
    <w:rsid w:val="005D14D3"/>
    <w:rsid w:val="005D1EC5"/>
    <w:rsid w:val="005D2774"/>
    <w:rsid w:val="005D2EC1"/>
    <w:rsid w:val="005D2F31"/>
    <w:rsid w:val="005D30DC"/>
    <w:rsid w:val="005D3185"/>
    <w:rsid w:val="005D3371"/>
    <w:rsid w:val="005D36CC"/>
    <w:rsid w:val="005D3802"/>
    <w:rsid w:val="005D389F"/>
    <w:rsid w:val="005D3BAB"/>
    <w:rsid w:val="005D3BB2"/>
    <w:rsid w:val="005D3C92"/>
    <w:rsid w:val="005D43C3"/>
    <w:rsid w:val="005D4957"/>
    <w:rsid w:val="005D4AEE"/>
    <w:rsid w:val="005D4BC7"/>
    <w:rsid w:val="005D4D37"/>
    <w:rsid w:val="005D4F6B"/>
    <w:rsid w:val="005D54BE"/>
    <w:rsid w:val="005D5513"/>
    <w:rsid w:val="005D55D2"/>
    <w:rsid w:val="005D5C11"/>
    <w:rsid w:val="005D5D78"/>
    <w:rsid w:val="005D705E"/>
    <w:rsid w:val="005D70AB"/>
    <w:rsid w:val="005D73EF"/>
    <w:rsid w:val="005D7410"/>
    <w:rsid w:val="005D75C2"/>
    <w:rsid w:val="005D77A5"/>
    <w:rsid w:val="005D7DE0"/>
    <w:rsid w:val="005D7E7D"/>
    <w:rsid w:val="005E0029"/>
    <w:rsid w:val="005E002F"/>
    <w:rsid w:val="005E0284"/>
    <w:rsid w:val="005E05C8"/>
    <w:rsid w:val="005E0737"/>
    <w:rsid w:val="005E074E"/>
    <w:rsid w:val="005E07A5"/>
    <w:rsid w:val="005E0BB0"/>
    <w:rsid w:val="005E0D1E"/>
    <w:rsid w:val="005E0F16"/>
    <w:rsid w:val="005E0F51"/>
    <w:rsid w:val="005E104D"/>
    <w:rsid w:val="005E11CF"/>
    <w:rsid w:val="005E142A"/>
    <w:rsid w:val="005E15CF"/>
    <w:rsid w:val="005E18AA"/>
    <w:rsid w:val="005E19D7"/>
    <w:rsid w:val="005E1AF2"/>
    <w:rsid w:val="005E1B8B"/>
    <w:rsid w:val="005E1C02"/>
    <w:rsid w:val="005E1E22"/>
    <w:rsid w:val="005E2078"/>
    <w:rsid w:val="005E2445"/>
    <w:rsid w:val="005E296F"/>
    <w:rsid w:val="005E2ABD"/>
    <w:rsid w:val="005E2C0D"/>
    <w:rsid w:val="005E304B"/>
    <w:rsid w:val="005E338B"/>
    <w:rsid w:val="005E3812"/>
    <w:rsid w:val="005E387E"/>
    <w:rsid w:val="005E3A9B"/>
    <w:rsid w:val="005E3BEB"/>
    <w:rsid w:val="005E3FBB"/>
    <w:rsid w:val="005E4694"/>
    <w:rsid w:val="005E498C"/>
    <w:rsid w:val="005E566E"/>
    <w:rsid w:val="005E569F"/>
    <w:rsid w:val="005E6ACA"/>
    <w:rsid w:val="005E6D6E"/>
    <w:rsid w:val="005E7925"/>
    <w:rsid w:val="005E7955"/>
    <w:rsid w:val="005F00E7"/>
    <w:rsid w:val="005F0156"/>
    <w:rsid w:val="005F05DC"/>
    <w:rsid w:val="005F088C"/>
    <w:rsid w:val="005F1231"/>
    <w:rsid w:val="005F13B2"/>
    <w:rsid w:val="005F1706"/>
    <w:rsid w:val="005F171B"/>
    <w:rsid w:val="005F1C71"/>
    <w:rsid w:val="005F1D39"/>
    <w:rsid w:val="005F1ED4"/>
    <w:rsid w:val="005F2015"/>
    <w:rsid w:val="005F2082"/>
    <w:rsid w:val="005F21CD"/>
    <w:rsid w:val="005F29FD"/>
    <w:rsid w:val="005F2A9C"/>
    <w:rsid w:val="005F2B19"/>
    <w:rsid w:val="005F2CEA"/>
    <w:rsid w:val="005F2EDE"/>
    <w:rsid w:val="005F2EEE"/>
    <w:rsid w:val="005F2F86"/>
    <w:rsid w:val="005F31E1"/>
    <w:rsid w:val="005F3E9D"/>
    <w:rsid w:val="005F3EF6"/>
    <w:rsid w:val="005F3F29"/>
    <w:rsid w:val="005F4251"/>
    <w:rsid w:val="005F43E1"/>
    <w:rsid w:val="005F446E"/>
    <w:rsid w:val="005F4918"/>
    <w:rsid w:val="005F4A75"/>
    <w:rsid w:val="005F4B30"/>
    <w:rsid w:val="005F50B0"/>
    <w:rsid w:val="005F519F"/>
    <w:rsid w:val="005F58FD"/>
    <w:rsid w:val="005F598A"/>
    <w:rsid w:val="005F5BC5"/>
    <w:rsid w:val="005F5DDC"/>
    <w:rsid w:val="005F6310"/>
    <w:rsid w:val="005F656F"/>
    <w:rsid w:val="005F6599"/>
    <w:rsid w:val="005F6620"/>
    <w:rsid w:val="005F6B8A"/>
    <w:rsid w:val="005F6C10"/>
    <w:rsid w:val="005F6C1E"/>
    <w:rsid w:val="005F6DB9"/>
    <w:rsid w:val="005F6FA5"/>
    <w:rsid w:val="005F748F"/>
    <w:rsid w:val="005F7895"/>
    <w:rsid w:val="005F79A0"/>
    <w:rsid w:val="005F7C03"/>
    <w:rsid w:val="005F7F80"/>
    <w:rsid w:val="005F7FB1"/>
    <w:rsid w:val="00600054"/>
    <w:rsid w:val="006001D4"/>
    <w:rsid w:val="0060022F"/>
    <w:rsid w:val="006003F9"/>
    <w:rsid w:val="00600586"/>
    <w:rsid w:val="00600BA3"/>
    <w:rsid w:val="00600BD2"/>
    <w:rsid w:val="006012C3"/>
    <w:rsid w:val="0060194D"/>
    <w:rsid w:val="00602069"/>
    <w:rsid w:val="0060224F"/>
    <w:rsid w:val="00602484"/>
    <w:rsid w:val="006024A7"/>
    <w:rsid w:val="006024AE"/>
    <w:rsid w:val="0060283C"/>
    <w:rsid w:val="006028FA"/>
    <w:rsid w:val="00602CC7"/>
    <w:rsid w:val="006030DD"/>
    <w:rsid w:val="00603253"/>
    <w:rsid w:val="0060331D"/>
    <w:rsid w:val="0060356C"/>
    <w:rsid w:val="00603EBA"/>
    <w:rsid w:val="00603EEB"/>
    <w:rsid w:val="00604288"/>
    <w:rsid w:val="006048B4"/>
    <w:rsid w:val="00604B45"/>
    <w:rsid w:val="00604EA8"/>
    <w:rsid w:val="00604F93"/>
    <w:rsid w:val="0060531F"/>
    <w:rsid w:val="0060548E"/>
    <w:rsid w:val="00605624"/>
    <w:rsid w:val="006059E5"/>
    <w:rsid w:val="00605DEF"/>
    <w:rsid w:val="006063B4"/>
    <w:rsid w:val="00606488"/>
    <w:rsid w:val="00606614"/>
    <w:rsid w:val="006068AA"/>
    <w:rsid w:val="0060709A"/>
    <w:rsid w:val="006070EF"/>
    <w:rsid w:val="00607843"/>
    <w:rsid w:val="00607B08"/>
    <w:rsid w:val="00607F23"/>
    <w:rsid w:val="006102CE"/>
    <w:rsid w:val="006103CA"/>
    <w:rsid w:val="00610718"/>
    <w:rsid w:val="0061072D"/>
    <w:rsid w:val="00610750"/>
    <w:rsid w:val="00610820"/>
    <w:rsid w:val="00610E64"/>
    <w:rsid w:val="00610E98"/>
    <w:rsid w:val="006114FA"/>
    <w:rsid w:val="0061170C"/>
    <w:rsid w:val="0061191D"/>
    <w:rsid w:val="00611EF4"/>
    <w:rsid w:val="0061241C"/>
    <w:rsid w:val="00612BFD"/>
    <w:rsid w:val="00612C3D"/>
    <w:rsid w:val="00612EA7"/>
    <w:rsid w:val="00612FEE"/>
    <w:rsid w:val="00613699"/>
    <w:rsid w:val="00613A23"/>
    <w:rsid w:val="00613B30"/>
    <w:rsid w:val="0061407F"/>
    <w:rsid w:val="006140C5"/>
    <w:rsid w:val="006141DC"/>
    <w:rsid w:val="0061438C"/>
    <w:rsid w:val="0061474F"/>
    <w:rsid w:val="00614BEF"/>
    <w:rsid w:val="00614DB0"/>
    <w:rsid w:val="00615146"/>
    <w:rsid w:val="0061534F"/>
    <w:rsid w:val="0061558D"/>
    <w:rsid w:val="006155DA"/>
    <w:rsid w:val="006157BE"/>
    <w:rsid w:val="006158CC"/>
    <w:rsid w:val="00615B20"/>
    <w:rsid w:val="0061602E"/>
    <w:rsid w:val="00616094"/>
    <w:rsid w:val="0061617E"/>
    <w:rsid w:val="00617406"/>
    <w:rsid w:val="006175C3"/>
    <w:rsid w:val="00617656"/>
    <w:rsid w:val="00617B9A"/>
    <w:rsid w:val="00617E43"/>
    <w:rsid w:val="00617F89"/>
    <w:rsid w:val="0062001C"/>
    <w:rsid w:val="006200D6"/>
    <w:rsid w:val="00620168"/>
    <w:rsid w:val="00620177"/>
    <w:rsid w:val="006202B0"/>
    <w:rsid w:val="00620B6A"/>
    <w:rsid w:val="00620BFC"/>
    <w:rsid w:val="00620C0C"/>
    <w:rsid w:val="00620C59"/>
    <w:rsid w:val="00621268"/>
    <w:rsid w:val="0062143F"/>
    <w:rsid w:val="00621E7C"/>
    <w:rsid w:val="00621F59"/>
    <w:rsid w:val="0062247A"/>
    <w:rsid w:val="00622938"/>
    <w:rsid w:val="00622EB0"/>
    <w:rsid w:val="00622F78"/>
    <w:rsid w:val="006232ED"/>
    <w:rsid w:val="006233BC"/>
    <w:rsid w:val="006233F9"/>
    <w:rsid w:val="006235D5"/>
    <w:rsid w:val="0062376D"/>
    <w:rsid w:val="006238EE"/>
    <w:rsid w:val="0062397E"/>
    <w:rsid w:val="006240D4"/>
    <w:rsid w:val="00624180"/>
    <w:rsid w:val="0062436B"/>
    <w:rsid w:val="00624383"/>
    <w:rsid w:val="00624581"/>
    <w:rsid w:val="00624848"/>
    <w:rsid w:val="0062490E"/>
    <w:rsid w:val="00624B11"/>
    <w:rsid w:val="00624D81"/>
    <w:rsid w:val="00625454"/>
    <w:rsid w:val="00625523"/>
    <w:rsid w:val="00625EE5"/>
    <w:rsid w:val="00625F8C"/>
    <w:rsid w:val="006262B2"/>
    <w:rsid w:val="006262E8"/>
    <w:rsid w:val="0062656E"/>
    <w:rsid w:val="006265F4"/>
    <w:rsid w:val="00626689"/>
    <w:rsid w:val="006266B9"/>
    <w:rsid w:val="0062696E"/>
    <w:rsid w:val="00626970"/>
    <w:rsid w:val="00626C40"/>
    <w:rsid w:val="00626C7D"/>
    <w:rsid w:val="006272F9"/>
    <w:rsid w:val="0062735F"/>
    <w:rsid w:val="00627567"/>
    <w:rsid w:val="00627989"/>
    <w:rsid w:val="00627A47"/>
    <w:rsid w:val="00627CB1"/>
    <w:rsid w:val="00627F09"/>
    <w:rsid w:val="00627FA6"/>
    <w:rsid w:val="006303B1"/>
    <w:rsid w:val="00630B1A"/>
    <w:rsid w:val="00630E62"/>
    <w:rsid w:val="0063111E"/>
    <w:rsid w:val="006315B9"/>
    <w:rsid w:val="00631874"/>
    <w:rsid w:val="0063197A"/>
    <w:rsid w:val="00631B39"/>
    <w:rsid w:val="00631CCD"/>
    <w:rsid w:val="00631F34"/>
    <w:rsid w:val="00632325"/>
    <w:rsid w:val="006323B1"/>
    <w:rsid w:val="00632575"/>
    <w:rsid w:val="006331C5"/>
    <w:rsid w:val="00633291"/>
    <w:rsid w:val="0063373B"/>
    <w:rsid w:val="00633A0E"/>
    <w:rsid w:val="00633A9B"/>
    <w:rsid w:val="00633AA7"/>
    <w:rsid w:val="00633B51"/>
    <w:rsid w:val="00633D45"/>
    <w:rsid w:val="00633D60"/>
    <w:rsid w:val="00633DCA"/>
    <w:rsid w:val="00634925"/>
    <w:rsid w:val="006349C6"/>
    <w:rsid w:val="00634D34"/>
    <w:rsid w:val="00634E8C"/>
    <w:rsid w:val="00635370"/>
    <w:rsid w:val="006353E2"/>
    <w:rsid w:val="006353F4"/>
    <w:rsid w:val="00635624"/>
    <w:rsid w:val="006356F4"/>
    <w:rsid w:val="00635B99"/>
    <w:rsid w:val="00635B9C"/>
    <w:rsid w:val="00635CCB"/>
    <w:rsid w:val="006364AC"/>
    <w:rsid w:val="00636556"/>
    <w:rsid w:val="006365E7"/>
    <w:rsid w:val="00636874"/>
    <w:rsid w:val="00637311"/>
    <w:rsid w:val="00637592"/>
    <w:rsid w:val="0063780A"/>
    <w:rsid w:val="00637818"/>
    <w:rsid w:val="0063785A"/>
    <w:rsid w:val="00637B41"/>
    <w:rsid w:val="00637B73"/>
    <w:rsid w:val="00637F28"/>
    <w:rsid w:val="006402F8"/>
    <w:rsid w:val="0064036E"/>
    <w:rsid w:val="006403B6"/>
    <w:rsid w:val="00640616"/>
    <w:rsid w:val="00641037"/>
    <w:rsid w:val="00641589"/>
    <w:rsid w:val="006416BB"/>
    <w:rsid w:val="00641B54"/>
    <w:rsid w:val="00642178"/>
    <w:rsid w:val="006422F8"/>
    <w:rsid w:val="00642634"/>
    <w:rsid w:val="00642722"/>
    <w:rsid w:val="00642E38"/>
    <w:rsid w:val="00643270"/>
    <w:rsid w:val="006433AF"/>
    <w:rsid w:val="00643863"/>
    <w:rsid w:val="00643A5D"/>
    <w:rsid w:val="00643CFE"/>
    <w:rsid w:val="00643DB3"/>
    <w:rsid w:val="00643EC2"/>
    <w:rsid w:val="00644238"/>
    <w:rsid w:val="00644700"/>
    <w:rsid w:val="00644775"/>
    <w:rsid w:val="00644BAF"/>
    <w:rsid w:val="006450AF"/>
    <w:rsid w:val="00645426"/>
    <w:rsid w:val="006454AB"/>
    <w:rsid w:val="00645514"/>
    <w:rsid w:val="00645972"/>
    <w:rsid w:val="00645D3F"/>
    <w:rsid w:val="006461D2"/>
    <w:rsid w:val="006464FD"/>
    <w:rsid w:val="00646612"/>
    <w:rsid w:val="00646623"/>
    <w:rsid w:val="006468DF"/>
    <w:rsid w:val="00646A1C"/>
    <w:rsid w:val="00647181"/>
    <w:rsid w:val="00647716"/>
    <w:rsid w:val="00647802"/>
    <w:rsid w:val="00647978"/>
    <w:rsid w:val="00647C86"/>
    <w:rsid w:val="0065001F"/>
    <w:rsid w:val="00650495"/>
    <w:rsid w:val="006505F2"/>
    <w:rsid w:val="00650617"/>
    <w:rsid w:val="006506A7"/>
    <w:rsid w:val="006506D8"/>
    <w:rsid w:val="00650AC9"/>
    <w:rsid w:val="00650D54"/>
    <w:rsid w:val="00650E88"/>
    <w:rsid w:val="006514FD"/>
    <w:rsid w:val="006518EF"/>
    <w:rsid w:val="00651BC1"/>
    <w:rsid w:val="00651DEE"/>
    <w:rsid w:val="006524BA"/>
    <w:rsid w:val="00652824"/>
    <w:rsid w:val="006529E2"/>
    <w:rsid w:val="00652E52"/>
    <w:rsid w:val="0065339F"/>
    <w:rsid w:val="006535AC"/>
    <w:rsid w:val="0065375C"/>
    <w:rsid w:val="00653884"/>
    <w:rsid w:val="00653C76"/>
    <w:rsid w:val="00653C92"/>
    <w:rsid w:val="006541D5"/>
    <w:rsid w:val="006547AD"/>
    <w:rsid w:val="006549FA"/>
    <w:rsid w:val="00654FC7"/>
    <w:rsid w:val="006550C5"/>
    <w:rsid w:val="006555D4"/>
    <w:rsid w:val="00655743"/>
    <w:rsid w:val="00655839"/>
    <w:rsid w:val="006559B4"/>
    <w:rsid w:val="00655BF4"/>
    <w:rsid w:val="00655C6C"/>
    <w:rsid w:val="00655CD0"/>
    <w:rsid w:val="00656715"/>
    <w:rsid w:val="00656F21"/>
    <w:rsid w:val="00656F8F"/>
    <w:rsid w:val="00656FCE"/>
    <w:rsid w:val="00656FF9"/>
    <w:rsid w:val="0065777E"/>
    <w:rsid w:val="006579EE"/>
    <w:rsid w:val="00657F79"/>
    <w:rsid w:val="006601FD"/>
    <w:rsid w:val="00660202"/>
    <w:rsid w:val="0066035D"/>
    <w:rsid w:val="00661038"/>
    <w:rsid w:val="00661187"/>
    <w:rsid w:val="006615A1"/>
    <w:rsid w:val="00661915"/>
    <w:rsid w:val="00661BFD"/>
    <w:rsid w:val="00661CAD"/>
    <w:rsid w:val="00661F89"/>
    <w:rsid w:val="006622AC"/>
    <w:rsid w:val="00662957"/>
    <w:rsid w:val="00662A2C"/>
    <w:rsid w:val="00662DB4"/>
    <w:rsid w:val="00662E18"/>
    <w:rsid w:val="006630C1"/>
    <w:rsid w:val="006630E3"/>
    <w:rsid w:val="006631FA"/>
    <w:rsid w:val="006633EA"/>
    <w:rsid w:val="0066379F"/>
    <w:rsid w:val="00663B30"/>
    <w:rsid w:val="00663E1F"/>
    <w:rsid w:val="006641B2"/>
    <w:rsid w:val="00664437"/>
    <w:rsid w:val="006648A7"/>
    <w:rsid w:val="00664B61"/>
    <w:rsid w:val="00664BB0"/>
    <w:rsid w:val="00664C65"/>
    <w:rsid w:val="00664DB4"/>
    <w:rsid w:val="00664ECA"/>
    <w:rsid w:val="00664F26"/>
    <w:rsid w:val="0066530F"/>
    <w:rsid w:val="0066542F"/>
    <w:rsid w:val="006658F7"/>
    <w:rsid w:val="006659BA"/>
    <w:rsid w:val="006660CE"/>
    <w:rsid w:val="00666964"/>
    <w:rsid w:val="00666B06"/>
    <w:rsid w:val="00666BDA"/>
    <w:rsid w:val="00666D4D"/>
    <w:rsid w:val="00666DFE"/>
    <w:rsid w:val="00666E33"/>
    <w:rsid w:val="0066703C"/>
    <w:rsid w:val="006675F9"/>
    <w:rsid w:val="00667854"/>
    <w:rsid w:val="00667A8A"/>
    <w:rsid w:val="00667CAE"/>
    <w:rsid w:val="00670754"/>
    <w:rsid w:val="006707D6"/>
    <w:rsid w:val="00670A9A"/>
    <w:rsid w:val="00670C0D"/>
    <w:rsid w:val="006713F0"/>
    <w:rsid w:val="00671525"/>
    <w:rsid w:val="006715A0"/>
    <w:rsid w:val="0067193F"/>
    <w:rsid w:val="00671BFA"/>
    <w:rsid w:val="00671EE9"/>
    <w:rsid w:val="00671F5D"/>
    <w:rsid w:val="00672103"/>
    <w:rsid w:val="00672136"/>
    <w:rsid w:val="006721C9"/>
    <w:rsid w:val="006722BD"/>
    <w:rsid w:val="00672865"/>
    <w:rsid w:val="00673044"/>
    <w:rsid w:val="0067317E"/>
    <w:rsid w:val="0067357D"/>
    <w:rsid w:val="00673E29"/>
    <w:rsid w:val="00673FEA"/>
    <w:rsid w:val="006742E1"/>
    <w:rsid w:val="00674458"/>
    <w:rsid w:val="0067449F"/>
    <w:rsid w:val="0067479F"/>
    <w:rsid w:val="0067483A"/>
    <w:rsid w:val="00674844"/>
    <w:rsid w:val="00674A35"/>
    <w:rsid w:val="00674DA6"/>
    <w:rsid w:val="00674DDA"/>
    <w:rsid w:val="006750F7"/>
    <w:rsid w:val="0067516A"/>
    <w:rsid w:val="006753B4"/>
    <w:rsid w:val="006755AD"/>
    <w:rsid w:val="006758E0"/>
    <w:rsid w:val="00675EDF"/>
    <w:rsid w:val="00675F9D"/>
    <w:rsid w:val="006762EC"/>
    <w:rsid w:val="0067651A"/>
    <w:rsid w:val="0067667B"/>
    <w:rsid w:val="006766EA"/>
    <w:rsid w:val="006767E6"/>
    <w:rsid w:val="00676D1C"/>
    <w:rsid w:val="0067703C"/>
    <w:rsid w:val="0067744E"/>
    <w:rsid w:val="006777C6"/>
    <w:rsid w:val="00677932"/>
    <w:rsid w:val="00677A33"/>
    <w:rsid w:val="00677A4A"/>
    <w:rsid w:val="00677FC9"/>
    <w:rsid w:val="00680000"/>
    <w:rsid w:val="006800F8"/>
    <w:rsid w:val="006806E0"/>
    <w:rsid w:val="0068074D"/>
    <w:rsid w:val="006807FF"/>
    <w:rsid w:val="00680937"/>
    <w:rsid w:val="00680BF5"/>
    <w:rsid w:val="00680CAA"/>
    <w:rsid w:val="00680DEB"/>
    <w:rsid w:val="006810F7"/>
    <w:rsid w:val="00681292"/>
    <w:rsid w:val="0068141B"/>
    <w:rsid w:val="00681C9E"/>
    <w:rsid w:val="006826FC"/>
    <w:rsid w:val="00682741"/>
    <w:rsid w:val="00682A23"/>
    <w:rsid w:val="00682B32"/>
    <w:rsid w:val="00683518"/>
    <w:rsid w:val="00683920"/>
    <w:rsid w:val="00683A87"/>
    <w:rsid w:val="00684C7F"/>
    <w:rsid w:val="00684D3C"/>
    <w:rsid w:val="0068500A"/>
    <w:rsid w:val="0068506A"/>
    <w:rsid w:val="00685227"/>
    <w:rsid w:val="006854BC"/>
    <w:rsid w:val="00685510"/>
    <w:rsid w:val="00685527"/>
    <w:rsid w:val="00685580"/>
    <w:rsid w:val="006855CB"/>
    <w:rsid w:val="00685E62"/>
    <w:rsid w:val="00685F65"/>
    <w:rsid w:val="00686411"/>
    <w:rsid w:val="006868B0"/>
    <w:rsid w:val="00686BE4"/>
    <w:rsid w:val="006872B7"/>
    <w:rsid w:val="006873CC"/>
    <w:rsid w:val="00687481"/>
    <w:rsid w:val="006874BD"/>
    <w:rsid w:val="006875D0"/>
    <w:rsid w:val="00687847"/>
    <w:rsid w:val="00687A0A"/>
    <w:rsid w:val="00687B7D"/>
    <w:rsid w:val="00687CE9"/>
    <w:rsid w:val="00687ED6"/>
    <w:rsid w:val="006902E0"/>
    <w:rsid w:val="0069034D"/>
    <w:rsid w:val="00690453"/>
    <w:rsid w:val="00690560"/>
    <w:rsid w:val="00690869"/>
    <w:rsid w:val="0069093D"/>
    <w:rsid w:val="00691685"/>
    <w:rsid w:val="00691A89"/>
    <w:rsid w:val="00691B59"/>
    <w:rsid w:val="00691DAB"/>
    <w:rsid w:val="006920CE"/>
    <w:rsid w:val="006920EF"/>
    <w:rsid w:val="0069239E"/>
    <w:rsid w:val="00692766"/>
    <w:rsid w:val="00692805"/>
    <w:rsid w:val="00692A58"/>
    <w:rsid w:val="00692DA9"/>
    <w:rsid w:val="00692E4B"/>
    <w:rsid w:val="00693035"/>
    <w:rsid w:val="00693629"/>
    <w:rsid w:val="00693733"/>
    <w:rsid w:val="0069414B"/>
    <w:rsid w:val="006943F6"/>
    <w:rsid w:val="006945F1"/>
    <w:rsid w:val="006946DF"/>
    <w:rsid w:val="006948D2"/>
    <w:rsid w:val="00694966"/>
    <w:rsid w:val="00694C66"/>
    <w:rsid w:val="00694DA9"/>
    <w:rsid w:val="00694EB6"/>
    <w:rsid w:val="00695204"/>
    <w:rsid w:val="0069552D"/>
    <w:rsid w:val="00695573"/>
    <w:rsid w:val="00695785"/>
    <w:rsid w:val="006962A1"/>
    <w:rsid w:val="00696300"/>
    <w:rsid w:val="00696311"/>
    <w:rsid w:val="0069671D"/>
    <w:rsid w:val="0069692C"/>
    <w:rsid w:val="00696B6B"/>
    <w:rsid w:val="00696B6C"/>
    <w:rsid w:val="00696D68"/>
    <w:rsid w:val="00697308"/>
    <w:rsid w:val="00697380"/>
    <w:rsid w:val="0069743A"/>
    <w:rsid w:val="00697509"/>
    <w:rsid w:val="006975C4"/>
    <w:rsid w:val="00697948"/>
    <w:rsid w:val="00697A4B"/>
    <w:rsid w:val="00697BBA"/>
    <w:rsid w:val="00697C95"/>
    <w:rsid w:val="00697D80"/>
    <w:rsid w:val="006A02BF"/>
    <w:rsid w:val="006A0552"/>
    <w:rsid w:val="006A056F"/>
    <w:rsid w:val="006A07FC"/>
    <w:rsid w:val="006A09C3"/>
    <w:rsid w:val="006A09F2"/>
    <w:rsid w:val="006A0A5D"/>
    <w:rsid w:val="006A0A9B"/>
    <w:rsid w:val="006A0BB1"/>
    <w:rsid w:val="006A0F24"/>
    <w:rsid w:val="006A1017"/>
    <w:rsid w:val="006A1252"/>
    <w:rsid w:val="006A1267"/>
    <w:rsid w:val="006A133D"/>
    <w:rsid w:val="006A13F2"/>
    <w:rsid w:val="006A1A86"/>
    <w:rsid w:val="006A2311"/>
    <w:rsid w:val="006A2821"/>
    <w:rsid w:val="006A2850"/>
    <w:rsid w:val="006A2977"/>
    <w:rsid w:val="006A2B3D"/>
    <w:rsid w:val="006A2DBC"/>
    <w:rsid w:val="006A2EB5"/>
    <w:rsid w:val="006A2F71"/>
    <w:rsid w:val="006A2FA9"/>
    <w:rsid w:val="006A3033"/>
    <w:rsid w:val="006A3262"/>
    <w:rsid w:val="006A3390"/>
    <w:rsid w:val="006A36CB"/>
    <w:rsid w:val="006A36F8"/>
    <w:rsid w:val="006A3BCE"/>
    <w:rsid w:val="006A40F7"/>
    <w:rsid w:val="006A41AA"/>
    <w:rsid w:val="006A46C3"/>
    <w:rsid w:val="006A47AE"/>
    <w:rsid w:val="006A4A41"/>
    <w:rsid w:val="006A4B8B"/>
    <w:rsid w:val="006A4C40"/>
    <w:rsid w:val="006A4C6C"/>
    <w:rsid w:val="006A4F60"/>
    <w:rsid w:val="006A51EF"/>
    <w:rsid w:val="006A5DB6"/>
    <w:rsid w:val="006A62D8"/>
    <w:rsid w:val="006A6396"/>
    <w:rsid w:val="006A66F7"/>
    <w:rsid w:val="006A6ACC"/>
    <w:rsid w:val="006A6B1F"/>
    <w:rsid w:val="006A6B5E"/>
    <w:rsid w:val="006A6C7A"/>
    <w:rsid w:val="006A6F1D"/>
    <w:rsid w:val="006A7128"/>
    <w:rsid w:val="006A72E5"/>
    <w:rsid w:val="006A76EA"/>
    <w:rsid w:val="006A7721"/>
    <w:rsid w:val="006A773A"/>
    <w:rsid w:val="006A7799"/>
    <w:rsid w:val="006A7889"/>
    <w:rsid w:val="006A7A36"/>
    <w:rsid w:val="006A7DA3"/>
    <w:rsid w:val="006A7F75"/>
    <w:rsid w:val="006B042A"/>
    <w:rsid w:val="006B06B7"/>
    <w:rsid w:val="006B0E3B"/>
    <w:rsid w:val="006B1039"/>
    <w:rsid w:val="006B18E5"/>
    <w:rsid w:val="006B19C3"/>
    <w:rsid w:val="006B1B31"/>
    <w:rsid w:val="006B1F16"/>
    <w:rsid w:val="006B1F38"/>
    <w:rsid w:val="006B2480"/>
    <w:rsid w:val="006B285F"/>
    <w:rsid w:val="006B2D04"/>
    <w:rsid w:val="006B2E69"/>
    <w:rsid w:val="006B35A7"/>
    <w:rsid w:val="006B377B"/>
    <w:rsid w:val="006B37BB"/>
    <w:rsid w:val="006B4048"/>
    <w:rsid w:val="006B4286"/>
    <w:rsid w:val="006B44FF"/>
    <w:rsid w:val="006B4A29"/>
    <w:rsid w:val="006B5326"/>
    <w:rsid w:val="006B55B0"/>
    <w:rsid w:val="006B5712"/>
    <w:rsid w:val="006B573E"/>
    <w:rsid w:val="006B57D8"/>
    <w:rsid w:val="006B58EB"/>
    <w:rsid w:val="006B604B"/>
    <w:rsid w:val="006B6145"/>
    <w:rsid w:val="006B6BFA"/>
    <w:rsid w:val="006B6ED4"/>
    <w:rsid w:val="006B739E"/>
    <w:rsid w:val="006B7462"/>
    <w:rsid w:val="006B792B"/>
    <w:rsid w:val="006B7B8E"/>
    <w:rsid w:val="006B7D83"/>
    <w:rsid w:val="006C0140"/>
    <w:rsid w:val="006C0529"/>
    <w:rsid w:val="006C06E1"/>
    <w:rsid w:val="006C07FD"/>
    <w:rsid w:val="006C0819"/>
    <w:rsid w:val="006C0BD0"/>
    <w:rsid w:val="006C0CB7"/>
    <w:rsid w:val="006C10A6"/>
    <w:rsid w:val="006C10B1"/>
    <w:rsid w:val="006C14F6"/>
    <w:rsid w:val="006C18AC"/>
    <w:rsid w:val="006C1B4A"/>
    <w:rsid w:val="006C1EEC"/>
    <w:rsid w:val="006C224C"/>
    <w:rsid w:val="006C22CF"/>
    <w:rsid w:val="006C246C"/>
    <w:rsid w:val="006C25FF"/>
    <w:rsid w:val="006C272E"/>
    <w:rsid w:val="006C2BEB"/>
    <w:rsid w:val="006C2D25"/>
    <w:rsid w:val="006C3162"/>
    <w:rsid w:val="006C34C1"/>
    <w:rsid w:val="006C35D3"/>
    <w:rsid w:val="006C3620"/>
    <w:rsid w:val="006C36C5"/>
    <w:rsid w:val="006C3744"/>
    <w:rsid w:val="006C3A8B"/>
    <w:rsid w:val="006C403C"/>
    <w:rsid w:val="006C439B"/>
    <w:rsid w:val="006C440C"/>
    <w:rsid w:val="006C4486"/>
    <w:rsid w:val="006C44A7"/>
    <w:rsid w:val="006C44EC"/>
    <w:rsid w:val="006C47E9"/>
    <w:rsid w:val="006C50BD"/>
    <w:rsid w:val="006C510A"/>
    <w:rsid w:val="006C521E"/>
    <w:rsid w:val="006C52D1"/>
    <w:rsid w:val="006C53A2"/>
    <w:rsid w:val="006C54FB"/>
    <w:rsid w:val="006C5519"/>
    <w:rsid w:val="006C564C"/>
    <w:rsid w:val="006C57D8"/>
    <w:rsid w:val="006C5AF2"/>
    <w:rsid w:val="006C5B59"/>
    <w:rsid w:val="006C5D58"/>
    <w:rsid w:val="006C64A7"/>
    <w:rsid w:val="006C6631"/>
    <w:rsid w:val="006C68F9"/>
    <w:rsid w:val="006C7177"/>
    <w:rsid w:val="006C71D6"/>
    <w:rsid w:val="006C73A5"/>
    <w:rsid w:val="006C76C7"/>
    <w:rsid w:val="006C7814"/>
    <w:rsid w:val="006C7CB4"/>
    <w:rsid w:val="006C7D53"/>
    <w:rsid w:val="006C7F00"/>
    <w:rsid w:val="006C7F62"/>
    <w:rsid w:val="006C7FBA"/>
    <w:rsid w:val="006D002A"/>
    <w:rsid w:val="006D069E"/>
    <w:rsid w:val="006D0762"/>
    <w:rsid w:val="006D0873"/>
    <w:rsid w:val="006D18E3"/>
    <w:rsid w:val="006D1985"/>
    <w:rsid w:val="006D1A7E"/>
    <w:rsid w:val="006D1CC5"/>
    <w:rsid w:val="006D21D2"/>
    <w:rsid w:val="006D222E"/>
    <w:rsid w:val="006D2314"/>
    <w:rsid w:val="006D2615"/>
    <w:rsid w:val="006D3053"/>
    <w:rsid w:val="006D3408"/>
    <w:rsid w:val="006D34FE"/>
    <w:rsid w:val="006D374A"/>
    <w:rsid w:val="006D37A3"/>
    <w:rsid w:val="006D3889"/>
    <w:rsid w:val="006D3FAA"/>
    <w:rsid w:val="006D3FF6"/>
    <w:rsid w:val="006D430E"/>
    <w:rsid w:val="006D43D9"/>
    <w:rsid w:val="006D447A"/>
    <w:rsid w:val="006D4749"/>
    <w:rsid w:val="006D4A4D"/>
    <w:rsid w:val="006D4AE9"/>
    <w:rsid w:val="006D4D8A"/>
    <w:rsid w:val="006D509F"/>
    <w:rsid w:val="006D550D"/>
    <w:rsid w:val="006D5552"/>
    <w:rsid w:val="006D5921"/>
    <w:rsid w:val="006D59C9"/>
    <w:rsid w:val="006D5BFF"/>
    <w:rsid w:val="006D655A"/>
    <w:rsid w:val="006D659E"/>
    <w:rsid w:val="006D662B"/>
    <w:rsid w:val="006D6878"/>
    <w:rsid w:val="006D68CB"/>
    <w:rsid w:val="006D68D9"/>
    <w:rsid w:val="006D68EE"/>
    <w:rsid w:val="006D6A7C"/>
    <w:rsid w:val="006D756A"/>
    <w:rsid w:val="006D7AAC"/>
    <w:rsid w:val="006D7D14"/>
    <w:rsid w:val="006E0078"/>
    <w:rsid w:val="006E007F"/>
    <w:rsid w:val="006E0527"/>
    <w:rsid w:val="006E0843"/>
    <w:rsid w:val="006E0FE7"/>
    <w:rsid w:val="006E10E0"/>
    <w:rsid w:val="006E1226"/>
    <w:rsid w:val="006E1287"/>
    <w:rsid w:val="006E1639"/>
    <w:rsid w:val="006E1C6A"/>
    <w:rsid w:val="006E1FCE"/>
    <w:rsid w:val="006E1FF5"/>
    <w:rsid w:val="006E20C9"/>
    <w:rsid w:val="006E2135"/>
    <w:rsid w:val="006E2308"/>
    <w:rsid w:val="006E2AEB"/>
    <w:rsid w:val="006E2EAB"/>
    <w:rsid w:val="006E3090"/>
    <w:rsid w:val="006E3159"/>
    <w:rsid w:val="006E32D6"/>
    <w:rsid w:val="006E3573"/>
    <w:rsid w:val="006E35F0"/>
    <w:rsid w:val="006E3BE2"/>
    <w:rsid w:val="006E3BE5"/>
    <w:rsid w:val="006E3C38"/>
    <w:rsid w:val="006E40E3"/>
    <w:rsid w:val="006E445D"/>
    <w:rsid w:val="006E4647"/>
    <w:rsid w:val="006E4D49"/>
    <w:rsid w:val="006E4E53"/>
    <w:rsid w:val="006E508C"/>
    <w:rsid w:val="006E509B"/>
    <w:rsid w:val="006E51C7"/>
    <w:rsid w:val="006E5356"/>
    <w:rsid w:val="006E5772"/>
    <w:rsid w:val="006E5885"/>
    <w:rsid w:val="006E5AB1"/>
    <w:rsid w:val="006E5E0A"/>
    <w:rsid w:val="006E692E"/>
    <w:rsid w:val="006E71A4"/>
    <w:rsid w:val="006E75E5"/>
    <w:rsid w:val="006E7715"/>
    <w:rsid w:val="006E77EF"/>
    <w:rsid w:val="006E7A94"/>
    <w:rsid w:val="006E7BE4"/>
    <w:rsid w:val="006E7CA4"/>
    <w:rsid w:val="006E7E0B"/>
    <w:rsid w:val="006E7EDF"/>
    <w:rsid w:val="006F01D0"/>
    <w:rsid w:val="006F05AF"/>
    <w:rsid w:val="006F08B3"/>
    <w:rsid w:val="006F091E"/>
    <w:rsid w:val="006F0A17"/>
    <w:rsid w:val="006F0B85"/>
    <w:rsid w:val="006F119A"/>
    <w:rsid w:val="006F1420"/>
    <w:rsid w:val="006F16BB"/>
    <w:rsid w:val="006F1702"/>
    <w:rsid w:val="006F1796"/>
    <w:rsid w:val="006F17FD"/>
    <w:rsid w:val="006F1F4B"/>
    <w:rsid w:val="006F2249"/>
    <w:rsid w:val="006F259F"/>
    <w:rsid w:val="006F2670"/>
    <w:rsid w:val="006F29EE"/>
    <w:rsid w:val="006F2A09"/>
    <w:rsid w:val="006F2BD3"/>
    <w:rsid w:val="006F3180"/>
    <w:rsid w:val="006F31AA"/>
    <w:rsid w:val="006F33FB"/>
    <w:rsid w:val="006F36C0"/>
    <w:rsid w:val="006F379C"/>
    <w:rsid w:val="006F38AB"/>
    <w:rsid w:val="006F39DF"/>
    <w:rsid w:val="006F3AD0"/>
    <w:rsid w:val="006F3D7B"/>
    <w:rsid w:val="006F3E7A"/>
    <w:rsid w:val="006F3EE3"/>
    <w:rsid w:val="006F41EE"/>
    <w:rsid w:val="006F42A1"/>
    <w:rsid w:val="006F4DD4"/>
    <w:rsid w:val="006F4DF0"/>
    <w:rsid w:val="006F505A"/>
    <w:rsid w:val="006F5340"/>
    <w:rsid w:val="006F53A9"/>
    <w:rsid w:val="006F562D"/>
    <w:rsid w:val="006F574E"/>
    <w:rsid w:val="006F59A0"/>
    <w:rsid w:val="006F59ED"/>
    <w:rsid w:val="006F5BAB"/>
    <w:rsid w:val="006F5DDB"/>
    <w:rsid w:val="006F5FF5"/>
    <w:rsid w:val="006F5FFD"/>
    <w:rsid w:val="006F60C5"/>
    <w:rsid w:val="006F61E1"/>
    <w:rsid w:val="006F6285"/>
    <w:rsid w:val="006F6358"/>
    <w:rsid w:val="006F66E3"/>
    <w:rsid w:val="006F67E1"/>
    <w:rsid w:val="006F68FB"/>
    <w:rsid w:val="006F6963"/>
    <w:rsid w:val="006F6A5B"/>
    <w:rsid w:val="006F6AFD"/>
    <w:rsid w:val="006F6CC6"/>
    <w:rsid w:val="006F6D19"/>
    <w:rsid w:val="006F6D25"/>
    <w:rsid w:val="006F6F4D"/>
    <w:rsid w:val="006F6FF6"/>
    <w:rsid w:val="006F6FFB"/>
    <w:rsid w:val="006F7000"/>
    <w:rsid w:val="006F7099"/>
    <w:rsid w:val="006F7176"/>
    <w:rsid w:val="006F76A7"/>
    <w:rsid w:val="006F772A"/>
    <w:rsid w:val="006F775A"/>
    <w:rsid w:val="006F7922"/>
    <w:rsid w:val="006F794B"/>
    <w:rsid w:val="006F799B"/>
    <w:rsid w:val="006F7B9B"/>
    <w:rsid w:val="006F7DB9"/>
    <w:rsid w:val="006F7DBE"/>
    <w:rsid w:val="006F7E71"/>
    <w:rsid w:val="00700D3D"/>
    <w:rsid w:val="007014BC"/>
    <w:rsid w:val="007015D0"/>
    <w:rsid w:val="00701970"/>
    <w:rsid w:val="00701FB3"/>
    <w:rsid w:val="007021D4"/>
    <w:rsid w:val="00702257"/>
    <w:rsid w:val="007023AC"/>
    <w:rsid w:val="00702581"/>
    <w:rsid w:val="00702672"/>
    <w:rsid w:val="007029EF"/>
    <w:rsid w:val="00702A9F"/>
    <w:rsid w:val="00702B7B"/>
    <w:rsid w:val="00702E30"/>
    <w:rsid w:val="007030DE"/>
    <w:rsid w:val="0070342A"/>
    <w:rsid w:val="00703533"/>
    <w:rsid w:val="00703658"/>
    <w:rsid w:val="00703B06"/>
    <w:rsid w:val="00703D8D"/>
    <w:rsid w:val="007042DB"/>
    <w:rsid w:val="00704319"/>
    <w:rsid w:val="0070496E"/>
    <w:rsid w:val="00704A00"/>
    <w:rsid w:val="00704BFF"/>
    <w:rsid w:val="00704CD0"/>
    <w:rsid w:val="00704CE4"/>
    <w:rsid w:val="00704EFF"/>
    <w:rsid w:val="00705093"/>
    <w:rsid w:val="007050A9"/>
    <w:rsid w:val="007057D0"/>
    <w:rsid w:val="00705A28"/>
    <w:rsid w:val="00705D52"/>
    <w:rsid w:val="00705E92"/>
    <w:rsid w:val="00705F8D"/>
    <w:rsid w:val="00705FA3"/>
    <w:rsid w:val="00706093"/>
    <w:rsid w:val="00706118"/>
    <w:rsid w:val="00706392"/>
    <w:rsid w:val="007065CA"/>
    <w:rsid w:val="007068F8"/>
    <w:rsid w:val="007069B0"/>
    <w:rsid w:val="007069E2"/>
    <w:rsid w:val="00706C83"/>
    <w:rsid w:val="00706E08"/>
    <w:rsid w:val="007074F9"/>
    <w:rsid w:val="00707691"/>
    <w:rsid w:val="00707D4D"/>
    <w:rsid w:val="00707EF4"/>
    <w:rsid w:val="0071001F"/>
    <w:rsid w:val="007101CA"/>
    <w:rsid w:val="00710367"/>
    <w:rsid w:val="007103FF"/>
    <w:rsid w:val="00710434"/>
    <w:rsid w:val="007105B9"/>
    <w:rsid w:val="00710690"/>
    <w:rsid w:val="0071085B"/>
    <w:rsid w:val="0071092D"/>
    <w:rsid w:val="00711280"/>
    <w:rsid w:val="007115D2"/>
    <w:rsid w:val="00711698"/>
    <w:rsid w:val="00711733"/>
    <w:rsid w:val="00712223"/>
    <w:rsid w:val="00712374"/>
    <w:rsid w:val="007125AA"/>
    <w:rsid w:val="00712980"/>
    <w:rsid w:val="00712B5F"/>
    <w:rsid w:val="00712FF9"/>
    <w:rsid w:val="0071309B"/>
    <w:rsid w:val="007133EE"/>
    <w:rsid w:val="00713595"/>
    <w:rsid w:val="00713762"/>
    <w:rsid w:val="00713D42"/>
    <w:rsid w:val="00713D97"/>
    <w:rsid w:val="00714081"/>
    <w:rsid w:val="0071416B"/>
    <w:rsid w:val="00714523"/>
    <w:rsid w:val="00714A33"/>
    <w:rsid w:val="00714B1E"/>
    <w:rsid w:val="00714C05"/>
    <w:rsid w:val="00714C16"/>
    <w:rsid w:val="00714F15"/>
    <w:rsid w:val="0071509E"/>
    <w:rsid w:val="00715111"/>
    <w:rsid w:val="00715336"/>
    <w:rsid w:val="00715371"/>
    <w:rsid w:val="007153E8"/>
    <w:rsid w:val="00715555"/>
    <w:rsid w:val="007158E1"/>
    <w:rsid w:val="00715B01"/>
    <w:rsid w:val="00715DB7"/>
    <w:rsid w:val="00715EDD"/>
    <w:rsid w:val="00716614"/>
    <w:rsid w:val="0071667D"/>
    <w:rsid w:val="00716910"/>
    <w:rsid w:val="00716B9F"/>
    <w:rsid w:val="00716BC6"/>
    <w:rsid w:val="00716EDA"/>
    <w:rsid w:val="007174AA"/>
    <w:rsid w:val="0071762E"/>
    <w:rsid w:val="007177E4"/>
    <w:rsid w:val="0071785B"/>
    <w:rsid w:val="0071799A"/>
    <w:rsid w:val="00717D73"/>
    <w:rsid w:val="00717F8A"/>
    <w:rsid w:val="007202DC"/>
    <w:rsid w:val="00720561"/>
    <w:rsid w:val="0072076A"/>
    <w:rsid w:val="007209B8"/>
    <w:rsid w:val="00720A33"/>
    <w:rsid w:val="00720E57"/>
    <w:rsid w:val="00720F06"/>
    <w:rsid w:val="00720F85"/>
    <w:rsid w:val="00720FB6"/>
    <w:rsid w:val="0072107B"/>
    <w:rsid w:val="007210AC"/>
    <w:rsid w:val="007219C3"/>
    <w:rsid w:val="007219F0"/>
    <w:rsid w:val="00721BF8"/>
    <w:rsid w:val="00721F06"/>
    <w:rsid w:val="0072201B"/>
    <w:rsid w:val="00722396"/>
    <w:rsid w:val="007227B6"/>
    <w:rsid w:val="0072283A"/>
    <w:rsid w:val="00722879"/>
    <w:rsid w:val="00722EE9"/>
    <w:rsid w:val="00722F96"/>
    <w:rsid w:val="00723313"/>
    <w:rsid w:val="00723415"/>
    <w:rsid w:val="007235F8"/>
    <w:rsid w:val="00723831"/>
    <w:rsid w:val="007238B1"/>
    <w:rsid w:val="007239A5"/>
    <w:rsid w:val="00723E3C"/>
    <w:rsid w:val="007242AC"/>
    <w:rsid w:val="0072465B"/>
    <w:rsid w:val="007249B5"/>
    <w:rsid w:val="007251F6"/>
    <w:rsid w:val="007255AB"/>
    <w:rsid w:val="007255DE"/>
    <w:rsid w:val="00725631"/>
    <w:rsid w:val="00725664"/>
    <w:rsid w:val="007257EA"/>
    <w:rsid w:val="00725BD2"/>
    <w:rsid w:val="00725C2A"/>
    <w:rsid w:val="00725CBB"/>
    <w:rsid w:val="00725F28"/>
    <w:rsid w:val="00725F82"/>
    <w:rsid w:val="00725FA6"/>
    <w:rsid w:val="00726098"/>
    <w:rsid w:val="007261A7"/>
    <w:rsid w:val="00726392"/>
    <w:rsid w:val="00726670"/>
    <w:rsid w:val="00726923"/>
    <w:rsid w:val="00726A4C"/>
    <w:rsid w:val="0072772B"/>
    <w:rsid w:val="00727939"/>
    <w:rsid w:val="00727B5A"/>
    <w:rsid w:val="00727C60"/>
    <w:rsid w:val="00727D75"/>
    <w:rsid w:val="00727D7E"/>
    <w:rsid w:val="00727F89"/>
    <w:rsid w:val="00727FE6"/>
    <w:rsid w:val="00730015"/>
    <w:rsid w:val="0073013A"/>
    <w:rsid w:val="007304EE"/>
    <w:rsid w:val="00730C57"/>
    <w:rsid w:val="00730E23"/>
    <w:rsid w:val="00730FCE"/>
    <w:rsid w:val="00731C76"/>
    <w:rsid w:val="00732051"/>
    <w:rsid w:val="00732163"/>
    <w:rsid w:val="00732C0D"/>
    <w:rsid w:val="00732C88"/>
    <w:rsid w:val="00732D7D"/>
    <w:rsid w:val="00732FFD"/>
    <w:rsid w:val="007331A9"/>
    <w:rsid w:val="00733268"/>
    <w:rsid w:val="00733284"/>
    <w:rsid w:val="00733671"/>
    <w:rsid w:val="00733BEF"/>
    <w:rsid w:val="007347D3"/>
    <w:rsid w:val="00734EAE"/>
    <w:rsid w:val="00735320"/>
    <w:rsid w:val="007353AA"/>
    <w:rsid w:val="007358EE"/>
    <w:rsid w:val="007359BA"/>
    <w:rsid w:val="00735CF6"/>
    <w:rsid w:val="00735E5F"/>
    <w:rsid w:val="007366D2"/>
    <w:rsid w:val="00736877"/>
    <w:rsid w:val="007369A8"/>
    <w:rsid w:val="00736B40"/>
    <w:rsid w:val="00736C61"/>
    <w:rsid w:val="007370AD"/>
    <w:rsid w:val="00737355"/>
    <w:rsid w:val="00737ADA"/>
    <w:rsid w:val="00737CE1"/>
    <w:rsid w:val="00737F1C"/>
    <w:rsid w:val="007405DA"/>
    <w:rsid w:val="00740637"/>
    <w:rsid w:val="007406CB"/>
    <w:rsid w:val="0074093F"/>
    <w:rsid w:val="00740B84"/>
    <w:rsid w:val="007410D2"/>
    <w:rsid w:val="007413AE"/>
    <w:rsid w:val="00741418"/>
    <w:rsid w:val="0074188A"/>
    <w:rsid w:val="00741913"/>
    <w:rsid w:val="00741B22"/>
    <w:rsid w:val="00741C3E"/>
    <w:rsid w:val="00741F62"/>
    <w:rsid w:val="007421EE"/>
    <w:rsid w:val="00742719"/>
    <w:rsid w:val="00742B86"/>
    <w:rsid w:val="00742C98"/>
    <w:rsid w:val="00742F13"/>
    <w:rsid w:val="00742FE6"/>
    <w:rsid w:val="00743510"/>
    <w:rsid w:val="007437AB"/>
    <w:rsid w:val="00743B4C"/>
    <w:rsid w:val="007442FD"/>
    <w:rsid w:val="00744386"/>
    <w:rsid w:val="00744550"/>
    <w:rsid w:val="00744C92"/>
    <w:rsid w:val="00744E1E"/>
    <w:rsid w:val="00744FC8"/>
    <w:rsid w:val="00745157"/>
    <w:rsid w:val="0074528E"/>
    <w:rsid w:val="0074545A"/>
    <w:rsid w:val="0074548A"/>
    <w:rsid w:val="00745AD2"/>
    <w:rsid w:val="00745C01"/>
    <w:rsid w:val="00745D8C"/>
    <w:rsid w:val="00745F00"/>
    <w:rsid w:val="007460E6"/>
    <w:rsid w:val="00746B96"/>
    <w:rsid w:val="00746BB8"/>
    <w:rsid w:val="00746DB1"/>
    <w:rsid w:val="00746DDE"/>
    <w:rsid w:val="00746F4C"/>
    <w:rsid w:val="00747251"/>
    <w:rsid w:val="00747467"/>
    <w:rsid w:val="00747689"/>
    <w:rsid w:val="00747ACA"/>
    <w:rsid w:val="00747C53"/>
    <w:rsid w:val="007501D4"/>
    <w:rsid w:val="00750240"/>
    <w:rsid w:val="0075038B"/>
    <w:rsid w:val="007503EF"/>
    <w:rsid w:val="00750A33"/>
    <w:rsid w:val="00750B82"/>
    <w:rsid w:val="00750DEB"/>
    <w:rsid w:val="00750E1A"/>
    <w:rsid w:val="00750FC9"/>
    <w:rsid w:val="00750FF9"/>
    <w:rsid w:val="00751157"/>
    <w:rsid w:val="00751316"/>
    <w:rsid w:val="00751BFE"/>
    <w:rsid w:val="00751CA8"/>
    <w:rsid w:val="00752162"/>
    <w:rsid w:val="00752586"/>
    <w:rsid w:val="00752A16"/>
    <w:rsid w:val="00752A55"/>
    <w:rsid w:val="00752BEA"/>
    <w:rsid w:val="00752C23"/>
    <w:rsid w:val="0075320C"/>
    <w:rsid w:val="00753296"/>
    <w:rsid w:val="007534AD"/>
    <w:rsid w:val="007534C5"/>
    <w:rsid w:val="00753795"/>
    <w:rsid w:val="00753847"/>
    <w:rsid w:val="00753867"/>
    <w:rsid w:val="00753AEB"/>
    <w:rsid w:val="00753CFA"/>
    <w:rsid w:val="00753EBB"/>
    <w:rsid w:val="00754155"/>
    <w:rsid w:val="00754161"/>
    <w:rsid w:val="007545B0"/>
    <w:rsid w:val="007549BD"/>
    <w:rsid w:val="00754B1C"/>
    <w:rsid w:val="00754ED4"/>
    <w:rsid w:val="00754F60"/>
    <w:rsid w:val="007553ED"/>
    <w:rsid w:val="00755442"/>
    <w:rsid w:val="00755810"/>
    <w:rsid w:val="00755983"/>
    <w:rsid w:val="00755C08"/>
    <w:rsid w:val="00755C7F"/>
    <w:rsid w:val="00755F3E"/>
    <w:rsid w:val="0075600A"/>
    <w:rsid w:val="007560A4"/>
    <w:rsid w:val="00756249"/>
    <w:rsid w:val="00756632"/>
    <w:rsid w:val="00756CB3"/>
    <w:rsid w:val="00756CBE"/>
    <w:rsid w:val="00756D37"/>
    <w:rsid w:val="0075704C"/>
    <w:rsid w:val="007575F5"/>
    <w:rsid w:val="0075767A"/>
    <w:rsid w:val="007576A2"/>
    <w:rsid w:val="00757A5A"/>
    <w:rsid w:val="00757FB2"/>
    <w:rsid w:val="00760024"/>
    <w:rsid w:val="0076006F"/>
    <w:rsid w:val="00760265"/>
    <w:rsid w:val="0076049F"/>
    <w:rsid w:val="00760525"/>
    <w:rsid w:val="0076071F"/>
    <w:rsid w:val="00760D54"/>
    <w:rsid w:val="00760DB3"/>
    <w:rsid w:val="00760E4B"/>
    <w:rsid w:val="007611F1"/>
    <w:rsid w:val="00761423"/>
    <w:rsid w:val="00761428"/>
    <w:rsid w:val="007616A1"/>
    <w:rsid w:val="0076187A"/>
    <w:rsid w:val="00761944"/>
    <w:rsid w:val="00761EC3"/>
    <w:rsid w:val="0076201A"/>
    <w:rsid w:val="00762196"/>
    <w:rsid w:val="007621BB"/>
    <w:rsid w:val="007623AF"/>
    <w:rsid w:val="00762768"/>
    <w:rsid w:val="00762D6E"/>
    <w:rsid w:val="00762EF1"/>
    <w:rsid w:val="0076357D"/>
    <w:rsid w:val="00763652"/>
    <w:rsid w:val="00763A00"/>
    <w:rsid w:val="00763B79"/>
    <w:rsid w:val="00763BCA"/>
    <w:rsid w:val="00763FD1"/>
    <w:rsid w:val="00764158"/>
    <w:rsid w:val="00764195"/>
    <w:rsid w:val="00764279"/>
    <w:rsid w:val="007642F9"/>
    <w:rsid w:val="0076434B"/>
    <w:rsid w:val="00764566"/>
    <w:rsid w:val="00764824"/>
    <w:rsid w:val="00764865"/>
    <w:rsid w:val="00764948"/>
    <w:rsid w:val="00764B0E"/>
    <w:rsid w:val="00764BE3"/>
    <w:rsid w:val="00764E0F"/>
    <w:rsid w:val="007651C4"/>
    <w:rsid w:val="007656CA"/>
    <w:rsid w:val="007658DE"/>
    <w:rsid w:val="00765A6A"/>
    <w:rsid w:val="00765AF7"/>
    <w:rsid w:val="00765C34"/>
    <w:rsid w:val="00765E85"/>
    <w:rsid w:val="00766159"/>
    <w:rsid w:val="00766589"/>
    <w:rsid w:val="007665EC"/>
    <w:rsid w:val="00766630"/>
    <w:rsid w:val="007666D8"/>
    <w:rsid w:val="00766A30"/>
    <w:rsid w:val="00766AED"/>
    <w:rsid w:val="00766E94"/>
    <w:rsid w:val="00766EC6"/>
    <w:rsid w:val="00767448"/>
    <w:rsid w:val="0076749D"/>
    <w:rsid w:val="0076786D"/>
    <w:rsid w:val="007678EF"/>
    <w:rsid w:val="00767A42"/>
    <w:rsid w:val="00767A9B"/>
    <w:rsid w:val="00767CCF"/>
    <w:rsid w:val="00767E5A"/>
    <w:rsid w:val="007700CA"/>
    <w:rsid w:val="007703E0"/>
    <w:rsid w:val="0077052C"/>
    <w:rsid w:val="007705C5"/>
    <w:rsid w:val="0077068F"/>
    <w:rsid w:val="00770824"/>
    <w:rsid w:val="007708A4"/>
    <w:rsid w:val="00770AA7"/>
    <w:rsid w:val="00770C61"/>
    <w:rsid w:val="00770DC2"/>
    <w:rsid w:val="00770E43"/>
    <w:rsid w:val="007711B6"/>
    <w:rsid w:val="0077140B"/>
    <w:rsid w:val="007717BC"/>
    <w:rsid w:val="00771864"/>
    <w:rsid w:val="007718C2"/>
    <w:rsid w:val="007719E3"/>
    <w:rsid w:val="0077232E"/>
    <w:rsid w:val="00772418"/>
    <w:rsid w:val="00773230"/>
    <w:rsid w:val="00773549"/>
    <w:rsid w:val="007738A8"/>
    <w:rsid w:val="00773AF1"/>
    <w:rsid w:val="00773C26"/>
    <w:rsid w:val="00773C8B"/>
    <w:rsid w:val="00774025"/>
    <w:rsid w:val="00774084"/>
    <w:rsid w:val="00774118"/>
    <w:rsid w:val="00774416"/>
    <w:rsid w:val="00774663"/>
    <w:rsid w:val="007746A3"/>
    <w:rsid w:val="007746CA"/>
    <w:rsid w:val="00774714"/>
    <w:rsid w:val="00774B19"/>
    <w:rsid w:val="00774B22"/>
    <w:rsid w:val="00774B61"/>
    <w:rsid w:val="00774E4B"/>
    <w:rsid w:val="00774E62"/>
    <w:rsid w:val="00774F6F"/>
    <w:rsid w:val="0077578E"/>
    <w:rsid w:val="007757D5"/>
    <w:rsid w:val="00775A3E"/>
    <w:rsid w:val="00775B6D"/>
    <w:rsid w:val="00775E3A"/>
    <w:rsid w:val="00776449"/>
    <w:rsid w:val="007764F4"/>
    <w:rsid w:val="007766E5"/>
    <w:rsid w:val="00776B21"/>
    <w:rsid w:val="00777092"/>
    <w:rsid w:val="00777199"/>
    <w:rsid w:val="0077727E"/>
    <w:rsid w:val="0077730C"/>
    <w:rsid w:val="007777DA"/>
    <w:rsid w:val="00777846"/>
    <w:rsid w:val="0077784A"/>
    <w:rsid w:val="00777885"/>
    <w:rsid w:val="00777BE3"/>
    <w:rsid w:val="00777F45"/>
    <w:rsid w:val="00777F90"/>
    <w:rsid w:val="0078025D"/>
    <w:rsid w:val="0078080B"/>
    <w:rsid w:val="00780A95"/>
    <w:rsid w:val="0078129E"/>
    <w:rsid w:val="0078168C"/>
    <w:rsid w:val="0078170C"/>
    <w:rsid w:val="00781957"/>
    <w:rsid w:val="00781B11"/>
    <w:rsid w:val="00781DB8"/>
    <w:rsid w:val="00781E8D"/>
    <w:rsid w:val="00781F32"/>
    <w:rsid w:val="00781F88"/>
    <w:rsid w:val="007821BF"/>
    <w:rsid w:val="00782433"/>
    <w:rsid w:val="00782BF4"/>
    <w:rsid w:val="00782D14"/>
    <w:rsid w:val="007836D1"/>
    <w:rsid w:val="0078395B"/>
    <w:rsid w:val="0078396B"/>
    <w:rsid w:val="007839FB"/>
    <w:rsid w:val="00783A09"/>
    <w:rsid w:val="00783ABF"/>
    <w:rsid w:val="00783BD1"/>
    <w:rsid w:val="00783D3D"/>
    <w:rsid w:val="00783F7A"/>
    <w:rsid w:val="00783FE3"/>
    <w:rsid w:val="00784076"/>
    <w:rsid w:val="007840BA"/>
    <w:rsid w:val="0078455E"/>
    <w:rsid w:val="0078474B"/>
    <w:rsid w:val="00784A96"/>
    <w:rsid w:val="00784AF5"/>
    <w:rsid w:val="00784CAF"/>
    <w:rsid w:val="00784EAE"/>
    <w:rsid w:val="0078501F"/>
    <w:rsid w:val="0078507F"/>
    <w:rsid w:val="00785293"/>
    <w:rsid w:val="007858F1"/>
    <w:rsid w:val="00785C01"/>
    <w:rsid w:val="00785C64"/>
    <w:rsid w:val="00785C9E"/>
    <w:rsid w:val="00786711"/>
    <w:rsid w:val="00786C0C"/>
    <w:rsid w:val="00786DC3"/>
    <w:rsid w:val="00786DF4"/>
    <w:rsid w:val="0078721B"/>
    <w:rsid w:val="0078781F"/>
    <w:rsid w:val="00787857"/>
    <w:rsid w:val="00787B04"/>
    <w:rsid w:val="00787B92"/>
    <w:rsid w:val="007907E5"/>
    <w:rsid w:val="00790BDA"/>
    <w:rsid w:val="00790C10"/>
    <w:rsid w:val="007910FF"/>
    <w:rsid w:val="007912C4"/>
    <w:rsid w:val="00791524"/>
    <w:rsid w:val="00791AF9"/>
    <w:rsid w:val="00791CBB"/>
    <w:rsid w:val="0079217C"/>
    <w:rsid w:val="00792927"/>
    <w:rsid w:val="00792BE1"/>
    <w:rsid w:val="00792F48"/>
    <w:rsid w:val="007931D0"/>
    <w:rsid w:val="0079329F"/>
    <w:rsid w:val="0079344E"/>
    <w:rsid w:val="007938EE"/>
    <w:rsid w:val="00793AF0"/>
    <w:rsid w:val="00793B0E"/>
    <w:rsid w:val="00793C63"/>
    <w:rsid w:val="00793D6F"/>
    <w:rsid w:val="00793DA0"/>
    <w:rsid w:val="00794528"/>
    <w:rsid w:val="00794CD3"/>
    <w:rsid w:val="00794DAF"/>
    <w:rsid w:val="007953C0"/>
    <w:rsid w:val="007954CC"/>
    <w:rsid w:val="007954E6"/>
    <w:rsid w:val="00795607"/>
    <w:rsid w:val="0079575D"/>
    <w:rsid w:val="00795C93"/>
    <w:rsid w:val="00795EF7"/>
    <w:rsid w:val="00795F89"/>
    <w:rsid w:val="00796233"/>
    <w:rsid w:val="007964B7"/>
    <w:rsid w:val="00796708"/>
    <w:rsid w:val="00796E07"/>
    <w:rsid w:val="00797027"/>
    <w:rsid w:val="00797228"/>
    <w:rsid w:val="00797294"/>
    <w:rsid w:val="00797304"/>
    <w:rsid w:val="007974E8"/>
    <w:rsid w:val="00797659"/>
    <w:rsid w:val="0079767E"/>
    <w:rsid w:val="0079774D"/>
    <w:rsid w:val="00797A27"/>
    <w:rsid w:val="007A05C5"/>
    <w:rsid w:val="007A0780"/>
    <w:rsid w:val="007A099E"/>
    <w:rsid w:val="007A0DAF"/>
    <w:rsid w:val="007A0DF3"/>
    <w:rsid w:val="007A0E81"/>
    <w:rsid w:val="007A0ECD"/>
    <w:rsid w:val="007A0F4A"/>
    <w:rsid w:val="007A1533"/>
    <w:rsid w:val="007A18C8"/>
    <w:rsid w:val="007A1936"/>
    <w:rsid w:val="007A19E2"/>
    <w:rsid w:val="007A1A4C"/>
    <w:rsid w:val="007A1A6A"/>
    <w:rsid w:val="007A1D91"/>
    <w:rsid w:val="007A1E28"/>
    <w:rsid w:val="007A1EB7"/>
    <w:rsid w:val="007A1FDC"/>
    <w:rsid w:val="007A27B4"/>
    <w:rsid w:val="007A2C32"/>
    <w:rsid w:val="007A2FB4"/>
    <w:rsid w:val="007A32E6"/>
    <w:rsid w:val="007A3347"/>
    <w:rsid w:val="007A3843"/>
    <w:rsid w:val="007A4220"/>
    <w:rsid w:val="007A47C7"/>
    <w:rsid w:val="007A4871"/>
    <w:rsid w:val="007A4BF4"/>
    <w:rsid w:val="007A567C"/>
    <w:rsid w:val="007A57FC"/>
    <w:rsid w:val="007A5BB9"/>
    <w:rsid w:val="007A6035"/>
    <w:rsid w:val="007A61E2"/>
    <w:rsid w:val="007A62F3"/>
    <w:rsid w:val="007A632F"/>
    <w:rsid w:val="007A6A8F"/>
    <w:rsid w:val="007A6BA8"/>
    <w:rsid w:val="007A6CBB"/>
    <w:rsid w:val="007A6F38"/>
    <w:rsid w:val="007A75A7"/>
    <w:rsid w:val="007A784A"/>
    <w:rsid w:val="007A7A8F"/>
    <w:rsid w:val="007A7ABB"/>
    <w:rsid w:val="007A7E02"/>
    <w:rsid w:val="007B0122"/>
    <w:rsid w:val="007B02C4"/>
    <w:rsid w:val="007B08CC"/>
    <w:rsid w:val="007B0B64"/>
    <w:rsid w:val="007B1026"/>
    <w:rsid w:val="007B12F4"/>
    <w:rsid w:val="007B14EC"/>
    <w:rsid w:val="007B1A93"/>
    <w:rsid w:val="007B1FFE"/>
    <w:rsid w:val="007B207B"/>
    <w:rsid w:val="007B20BE"/>
    <w:rsid w:val="007B2F61"/>
    <w:rsid w:val="007B3205"/>
    <w:rsid w:val="007B355A"/>
    <w:rsid w:val="007B3633"/>
    <w:rsid w:val="007B3704"/>
    <w:rsid w:val="007B39EC"/>
    <w:rsid w:val="007B3CE3"/>
    <w:rsid w:val="007B3F05"/>
    <w:rsid w:val="007B42ED"/>
    <w:rsid w:val="007B43D8"/>
    <w:rsid w:val="007B451F"/>
    <w:rsid w:val="007B4755"/>
    <w:rsid w:val="007B497C"/>
    <w:rsid w:val="007B4981"/>
    <w:rsid w:val="007B50A3"/>
    <w:rsid w:val="007B54FB"/>
    <w:rsid w:val="007B582C"/>
    <w:rsid w:val="007B5EE4"/>
    <w:rsid w:val="007B5F30"/>
    <w:rsid w:val="007B60D4"/>
    <w:rsid w:val="007B628C"/>
    <w:rsid w:val="007B62CA"/>
    <w:rsid w:val="007B76FC"/>
    <w:rsid w:val="007B7ABA"/>
    <w:rsid w:val="007B7CF3"/>
    <w:rsid w:val="007C036A"/>
    <w:rsid w:val="007C04D1"/>
    <w:rsid w:val="007C0523"/>
    <w:rsid w:val="007C0612"/>
    <w:rsid w:val="007C0660"/>
    <w:rsid w:val="007C07AA"/>
    <w:rsid w:val="007C0C1C"/>
    <w:rsid w:val="007C0FCE"/>
    <w:rsid w:val="007C1252"/>
    <w:rsid w:val="007C1704"/>
    <w:rsid w:val="007C1B0D"/>
    <w:rsid w:val="007C1E74"/>
    <w:rsid w:val="007C1F9C"/>
    <w:rsid w:val="007C20E5"/>
    <w:rsid w:val="007C2304"/>
    <w:rsid w:val="007C2334"/>
    <w:rsid w:val="007C262C"/>
    <w:rsid w:val="007C26F6"/>
    <w:rsid w:val="007C2A27"/>
    <w:rsid w:val="007C2C29"/>
    <w:rsid w:val="007C2D00"/>
    <w:rsid w:val="007C38AC"/>
    <w:rsid w:val="007C3C9E"/>
    <w:rsid w:val="007C3CBD"/>
    <w:rsid w:val="007C3DC5"/>
    <w:rsid w:val="007C3E22"/>
    <w:rsid w:val="007C3F2A"/>
    <w:rsid w:val="007C4080"/>
    <w:rsid w:val="007C44EA"/>
    <w:rsid w:val="007C46F5"/>
    <w:rsid w:val="007C47BA"/>
    <w:rsid w:val="007C4B96"/>
    <w:rsid w:val="007C4CE7"/>
    <w:rsid w:val="007C505A"/>
    <w:rsid w:val="007C55EF"/>
    <w:rsid w:val="007C560B"/>
    <w:rsid w:val="007C5723"/>
    <w:rsid w:val="007C572C"/>
    <w:rsid w:val="007C589B"/>
    <w:rsid w:val="007C5A72"/>
    <w:rsid w:val="007C5A7B"/>
    <w:rsid w:val="007C6056"/>
    <w:rsid w:val="007C64C3"/>
    <w:rsid w:val="007C657B"/>
    <w:rsid w:val="007C6967"/>
    <w:rsid w:val="007C72F7"/>
    <w:rsid w:val="007C7553"/>
    <w:rsid w:val="007C7793"/>
    <w:rsid w:val="007C784A"/>
    <w:rsid w:val="007C7A15"/>
    <w:rsid w:val="007D0336"/>
    <w:rsid w:val="007D0355"/>
    <w:rsid w:val="007D0590"/>
    <w:rsid w:val="007D0623"/>
    <w:rsid w:val="007D1136"/>
    <w:rsid w:val="007D11C9"/>
    <w:rsid w:val="007D13E2"/>
    <w:rsid w:val="007D184E"/>
    <w:rsid w:val="007D188D"/>
    <w:rsid w:val="007D18DA"/>
    <w:rsid w:val="007D1A8A"/>
    <w:rsid w:val="007D1D9F"/>
    <w:rsid w:val="007D1E75"/>
    <w:rsid w:val="007D299F"/>
    <w:rsid w:val="007D2DFE"/>
    <w:rsid w:val="007D3093"/>
    <w:rsid w:val="007D3847"/>
    <w:rsid w:val="007D395E"/>
    <w:rsid w:val="007D4474"/>
    <w:rsid w:val="007D44FC"/>
    <w:rsid w:val="007D45C2"/>
    <w:rsid w:val="007D46BE"/>
    <w:rsid w:val="007D46DA"/>
    <w:rsid w:val="007D48AA"/>
    <w:rsid w:val="007D4DF4"/>
    <w:rsid w:val="007D5210"/>
    <w:rsid w:val="007D53C7"/>
    <w:rsid w:val="007D5A48"/>
    <w:rsid w:val="007D5A9A"/>
    <w:rsid w:val="007D6016"/>
    <w:rsid w:val="007D60C2"/>
    <w:rsid w:val="007D65A3"/>
    <w:rsid w:val="007D68B4"/>
    <w:rsid w:val="007D695C"/>
    <w:rsid w:val="007D6FC8"/>
    <w:rsid w:val="007D733F"/>
    <w:rsid w:val="007D7349"/>
    <w:rsid w:val="007D7813"/>
    <w:rsid w:val="007D7BA4"/>
    <w:rsid w:val="007D7F7E"/>
    <w:rsid w:val="007E0281"/>
    <w:rsid w:val="007E0429"/>
    <w:rsid w:val="007E0865"/>
    <w:rsid w:val="007E0B9B"/>
    <w:rsid w:val="007E0EC8"/>
    <w:rsid w:val="007E10D1"/>
    <w:rsid w:val="007E11B3"/>
    <w:rsid w:val="007E1286"/>
    <w:rsid w:val="007E1488"/>
    <w:rsid w:val="007E164D"/>
    <w:rsid w:val="007E215B"/>
    <w:rsid w:val="007E256D"/>
    <w:rsid w:val="007E2941"/>
    <w:rsid w:val="007E2B40"/>
    <w:rsid w:val="007E2EA1"/>
    <w:rsid w:val="007E2FC0"/>
    <w:rsid w:val="007E3858"/>
    <w:rsid w:val="007E3D34"/>
    <w:rsid w:val="007E3ED8"/>
    <w:rsid w:val="007E4011"/>
    <w:rsid w:val="007E443D"/>
    <w:rsid w:val="007E45E7"/>
    <w:rsid w:val="007E4797"/>
    <w:rsid w:val="007E4A3C"/>
    <w:rsid w:val="007E4AFB"/>
    <w:rsid w:val="007E4E1A"/>
    <w:rsid w:val="007E4F7E"/>
    <w:rsid w:val="007E4F9C"/>
    <w:rsid w:val="007E4FF4"/>
    <w:rsid w:val="007E5436"/>
    <w:rsid w:val="007E54A5"/>
    <w:rsid w:val="007E556E"/>
    <w:rsid w:val="007E587B"/>
    <w:rsid w:val="007E58A2"/>
    <w:rsid w:val="007E5AEE"/>
    <w:rsid w:val="007E5BAE"/>
    <w:rsid w:val="007E5C62"/>
    <w:rsid w:val="007E5CDE"/>
    <w:rsid w:val="007E6001"/>
    <w:rsid w:val="007E6117"/>
    <w:rsid w:val="007E63C4"/>
    <w:rsid w:val="007E64DE"/>
    <w:rsid w:val="007E6A8B"/>
    <w:rsid w:val="007E6FB7"/>
    <w:rsid w:val="007E70A2"/>
    <w:rsid w:val="007E7139"/>
    <w:rsid w:val="007E7571"/>
    <w:rsid w:val="007E75A1"/>
    <w:rsid w:val="007E7A48"/>
    <w:rsid w:val="007E7DE9"/>
    <w:rsid w:val="007E7EF8"/>
    <w:rsid w:val="007F02E7"/>
    <w:rsid w:val="007F031B"/>
    <w:rsid w:val="007F0339"/>
    <w:rsid w:val="007F079D"/>
    <w:rsid w:val="007F099B"/>
    <w:rsid w:val="007F0BDB"/>
    <w:rsid w:val="007F0D93"/>
    <w:rsid w:val="007F13FC"/>
    <w:rsid w:val="007F1403"/>
    <w:rsid w:val="007F143A"/>
    <w:rsid w:val="007F1B1B"/>
    <w:rsid w:val="007F1BBE"/>
    <w:rsid w:val="007F1F9F"/>
    <w:rsid w:val="007F2234"/>
    <w:rsid w:val="007F240D"/>
    <w:rsid w:val="007F24A2"/>
    <w:rsid w:val="007F258C"/>
    <w:rsid w:val="007F2C54"/>
    <w:rsid w:val="007F2C84"/>
    <w:rsid w:val="007F3545"/>
    <w:rsid w:val="007F3AF5"/>
    <w:rsid w:val="007F3D32"/>
    <w:rsid w:val="007F3E66"/>
    <w:rsid w:val="007F3F88"/>
    <w:rsid w:val="007F50E3"/>
    <w:rsid w:val="007F51BE"/>
    <w:rsid w:val="007F5428"/>
    <w:rsid w:val="007F54E9"/>
    <w:rsid w:val="007F5793"/>
    <w:rsid w:val="007F58A0"/>
    <w:rsid w:val="007F59DB"/>
    <w:rsid w:val="007F59E2"/>
    <w:rsid w:val="007F5AB8"/>
    <w:rsid w:val="007F5B38"/>
    <w:rsid w:val="007F5B71"/>
    <w:rsid w:val="007F5C32"/>
    <w:rsid w:val="007F5C78"/>
    <w:rsid w:val="007F5DEF"/>
    <w:rsid w:val="007F6014"/>
    <w:rsid w:val="007F624E"/>
    <w:rsid w:val="007F6295"/>
    <w:rsid w:val="007F66E8"/>
    <w:rsid w:val="007F6AC9"/>
    <w:rsid w:val="007F6CFD"/>
    <w:rsid w:val="007F701B"/>
    <w:rsid w:val="007F728A"/>
    <w:rsid w:val="007F7537"/>
    <w:rsid w:val="007F75DA"/>
    <w:rsid w:val="007F75E7"/>
    <w:rsid w:val="007F76E4"/>
    <w:rsid w:val="007F77F4"/>
    <w:rsid w:val="007F7E30"/>
    <w:rsid w:val="008005AC"/>
    <w:rsid w:val="008005B8"/>
    <w:rsid w:val="00800701"/>
    <w:rsid w:val="008009BA"/>
    <w:rsid w:val="00800CBB"/>
    <w:rsid w:val="00801070"/>
    <w:rsid w:val="008014A2"/>
    <w:rsid w:val="00801A98"/>
    <w:rsid w:val="00801AE6"/>
    <w:rsid w:val="00801C74"/>
    <w:rsid w:val="00801E64"/>
    <w:rsid w:val="00802001"/>
    <w:rsid w:val="00802549"/>
    <w:rsid w:val="0080276C"/>
    <w:rsid w:val="008029F0"/>
    <w:rsid w:val="00802C9F"/>
    <w:rsid w:val="00802E83"/>
    <w:rsid w:val="00802EBC"/>
    <w:rsid w:val="0080332A"/>
    <w:rsid w:val="0080347D"/>
    <w:rsid w:val="00803A98"/>
    <w:rsid w:val="00803D01"/>
    <w:rsid w:val="00803DE7"/>
    <w:rsid w:val="00803F78"/>
    <w:rsid w:val="0080419C"/>
    <w:rsid w:val="008044FC"/>
    <w:rsid w:val="008047E4"/>
    <w:rsid w:val="0080491F"/>
    <w:rsid w:val="0080497F"/>
    <w:rsid w:val="008049A8"/>
    <w:rsid w:val="00804AF6"/>
    <w:rsid w:val="00804CF8"/>
    <w:rsid w:val="00804D84"/>
    <w:rsid w:val="0080511E"/>
    <w:rsid w:val="0080515B"/>
    <w:rsid w:val="0080519F"/>
    <w:rsid w:val="0080538C"/>
    <w:rsid w:val="00805392"/>
    <w:rsid w:val="00805413"/>
    <w:rsid w:val="00805527"/>
    <w:rsid w:val="0080571F"/>
    <w:rsid w:val="00805724"/>
    <w:rsid w:val="008057B6"/>
    <w:rsid w:val="00805A1F"/>
    <w:rsid w:val="00805AB7"/>
    <w:rsid w:val="00805BE5"/>
    <w:rsid w:val="00806270"/>
    <w:rsid w:val="008062C7"/>
    <w:rsid w:val="00806552"/>
    <w:rsid w:val="00806737"/>
    <w:rsid w:val="0080694E"/>
    <w:rsid w:val="00806ABC"/>
    <w:rsid w:val="00806C1A"/>
    <w:rsid w:val="00806EB6"/>
    <w:rsid w:val="0080781E"/>
    <w:rsid w:val="008078DE"/>
    <w:rsid w:val="00807F8A"/>
    <w:rsid w:val="008104D4"/>
    <w:rsid w:val="0081069F"/>
    <w:rsid w:val="008106A8"/>
    <w:rsid w:val="00810788"/>
    <w:rsid w:val="00810CFB"/>
    <w:rsid w:val="00810DE5"/>
    <w:rsid w:val="00811024"/>
    <w:rsid w:val="008110BB"/>
    <w:rsid w:val="0081148A"/>
    <w:rsid w:val="0081184B"/>
    <w:rsid w:val="0081184E"/>
    <w:rsid w:val="00811B02"/>
    <w:rsid w:val="008120F1"/>
    <w:rsid w:val="008120FE"/>
    <w:rsid w:val="008128BF"/>
    <w:rsid w:val="00812B4E"/>
    <w:rsid w:val="00812C8B"/>
    <w:rsid w:val="0081301C"/>
    <w:rsid w:val="00813422"/>
    <w:rsid w:val="00813436"/>
    <w:rsid w:val="00813657"/>
    <w:rsid w:val="00813914"/>
    <w:rsid w:val="00813925"/>
    <w:rsid w:val="00813992"/>
    <w:rsid w:val="00813F65"/>
    <w:rsid w:val="00814114"/>
    <w:rsid w:val="00814414"/>
    <w:rsid w:val="00814451"/>
    <w:rsid w:val="0081456D"/>
    <w:rsid w:val="00814570"/>
    <w:rsid w:val="00814659"/>
    <w:rsid w:val="008146FE"/>
    <w:rsid w:val="00814723"/>
    <w:rsid w:val="00814732"/>
    <w:rsid w:val="008157FE"/>
    <w:rsid w:val="008159B8"/>
    <w:rsid w:val="00815CAB"/>
    <w:rsid w:val="00815D65"/>
    <w:rsid w:val="00816125"/>
    <w:rsid w:val="00816152"/>
    <w:rsid w:val="008164C1"/>
    <w:rsid w:val="00816737"/>
    <w:rsid w:val="00816A54"/>
    <w:rsid w:val="00816B38"/>
    <w:rsid w:val="00816D16"/>
    <w:rsid w:val="00816D4A"/>
    <w:rsid w:val="00816FF9"/>
    <w:rsid w:val="008170DD"/>
    <w:rsid w:val="0081712E"/>
    <w:rsid w:val="0081729F"/>
    <w:rsid w:val="00817486"/>
    <w:rsid w:val="0081752A"/>
    <w:rsid w:val="0081754D"/>
    <w:rsid w:val="008176DD"/>
    <w:rsid w:val="00817841"/>
    <w:rsid w:val="00817922"/>
    <w:rsid w:val="00817B5C"/>
    <w:rsid w:val="00817D49"/>
    <w:rsid w:val="00817EF3"/>
    <w:rsid w:val="0082019E"/>
    <w:rsid w:val="008208BF"/>
    <w:rsid w:val="00820AD2"/>
    <w:rsid w:val="008211AA"/>
    <w:rsid w:val="008211E9"/>
    <w:rsid w:val="00821E53"/>
    <w:rsid w:val="00821F18"/>
    <w:rsid w:val="008221ED"/>
    <w:rsid w:val="008221FE"/>
    <w:rsid w:val="00822224"/>
    <w:rsid w:val="008222B6"/>
    <w:rsid w:val="008223D4"/>
    <w:rsid w:val="00822457"/>
    <w:rsid w:val="00822783"/>
    <w:rsid w:val="00822AEB"/>
    <w:rsid w:val="00822D60"/>
    <w:rsid w:val="00822DE3"/>
    <w:rsid w:val="00822DFE"/>
    <w:rsid w:val="00822E29"/>
    <w:rsid w:val="00822F2E"/>
    <w:rsid w:val="008230B3"/>
    <w:rsid w:val="00823256"/>
    <w:rsid w:val="00823AD5"/>
    <w:rsid w:val="00823B5D"/>
    <w:rsid w:val="00823CC0"/>
    <w:rsid w:val="00823D64"/>
    <w:rsid w:val="008246A4"/>
    <w:rsid w:val="00824A2F"/>
    <w:rsid w:val="00824B2E"/>
    <w:rsid w:val="00824FAE"/>
    <w:rsid w:val="00825009"/>
    <w:rsid w:val="00825253"/>
    <w:rsid w:val="008254E2"/>
    <w:rsid w:val="00825688"/>
    <w:rsid w:val="008256F4"/>
    <w:rsid w:val="00825C14"/>
    <w:rsid w:val="008260BA"/>
    <w:rsid w:val="00826909"/>
    <w:rsid w:val="00826A38"/>
    <w:rsid w:val="00827228"/>
    <w:rsid w:val="008272AA"/>
    <w:rsid w:val="008274B5"/>
    <w:rsid w:val="0082751A"/>
    <w:rsid w:val="0082762C"/>
    <w:rsid w:val="00827AB6"/>
    <w:rsid w:val="00827E96"/>
    <w:rsid w:val="00827EBF"/>
    <w:rsid w:val="008300A5"/>
    <w:rsid w:val="00830398"/>
    <w:rsid w:val="00830513"/>
    <w:rsid w:val="00830560"/>
    <w:rsid w:val="00830E3B"/>
    <w:rsid w:val="00831216"/>
    <w:rsid w:val="008315B1"/>
    <w:rsid w:val="00831798"/>
    <w:rsid w:val="00831A96"/>
    <w:rsid w:val="00832015"/>
    <w:rsid w:val="008321A4"/>
    <w:rsid w:val="00832314"/>
    <w:rsid w:val="0083231A"/>
    <w:rsid w:val="008323B2"/>
    <w:rsid w:val="00833301"/>
    <w:rsid w:val="008334E2"/>
    <w:rsid w:val="008336AC"/>
    <w:rsid w:val="008338A2"/>
    <w:rsid w:val="00833DDB"/>
    <w:rsid w:val="00833E1B"/>
    <w:rsid w:val="00833E4D"/>
    <w:rsid w:val="008340A1"/>
    <w:rsid w:val="00834216"/>
    <w:rsid w:val="0083441D"/>
    <w:rsid w:val="00834A10"/>
    <w:rsid w:val="00834C37"/>
    <w:rsid w:val="00834EEC"/>
    <w:rsid w:val="00834EFD"/>
    <w:rsid w:val="00834FD9"/>
    <w:rsid w:val="00835078"/>
    <w:rsid w:val="008351A1"/>
    <w:rsid w:val="00835309"/>
    <w:rsid w:val="0083533F"/>
    <w:rsid w:val="00835546"/>
    <w:rsid w:val="00835774"/>
    <w:rsid w:val="008358A9"/>
    <w:rsid w:val="00835C06"/>
    <w:rsid w:val="00835C56"/>
    <w:rsid w:val="00835FF1"/>
    <w:rsid w:val="008360B5"/>
    <w:rsid w:val="008360F3"/>
    <w:rsid w:val="00836A08"/>
    <w:rsid w:val="00836DE2"/>
    <w:rsid w:val="00836DE7"/>
    <w:rsid w:val="00836F09"/>
    <w:rsid w:val="00836F46"/>
    <w:rsid w:val="008371CE"/>
    <w:rsid w:val="008372D5"/>
    <w:rsid w:val="008372F3"/>
    <w:rsid w:val="008373E4"/>
    <w:rsid w:val="0083764F"/>
    <w:rsid w:val="008376B2"/>
    <w:rsid w:val="008378F0"/>
    <w:rsid w:val="00837A31"/>
    <w:rsid w:val="00837A9F"/>
    <w:rsid w:val="00837AE1"/>
    <w:rsid w:val="00840175"/>
    <w:rsid w:val="00840381"/>
    <w:rsid w:val="008408CA"/>
    <w:rsid w:val="0084092F"/>
    <w:rsid w:val="008411D1"/>
    <w:rsid w:val="008413C0"/>
    <w:rsid w:val="00841468"/>
    <w:rsid w:val="0084199A"/>
    <w:rsid w:val="008419BF"/>
    <w:rsid w:val="00841D1D"/>
    <w:rsid w:val="0084229E"/>
    <w:rsid w:val="008422FA"/>
    <w:rsid w:val="0084234A"/>
    <w:rsid w:val="008428EF"/>
    <w:rsid w:val="00842AFA"/>
    <w:rsid w:val="00842D1F"/>
    <w:rsid w:val="00842F07"/>
    <w:rsid w:val="0084309A"/>
    <w:rsid w:val="00843A7B"/>
    <w:rsid w:val="00843B25"/>
    <w:rsid w:val="00843CC6"/>
    <w:rsid w:val="00843E84"/>
    <w:rsid w:val="00843EEC"/>
    <w:rsid w:val="008442E6"/>
    <w:rsid w:val="00844484"/>
    <w:rsid w:val="00844DD9"/>
    <w:rsid w:val="00844E42"/>
    <w:rsid w:val="00845714"/>
    <w:rsid w:val="008457D0"/>
    <w:rsid w:val="00845BD2"/>
    <w:rsid w:val="00845FDD"/>
    <w:rsid w:val="00846820"/>
    <w:rsid w:val="00846A02"/>
    <w:rsid w:val="0084712D"/>
    <w:rsid w:val="00847310"/>
    <w:rsid w:val="008474BF"/>
    <w:rsid w:val="008475BA"/>
    <w:rsid w:val="00847951"/>
    <w:rsid w:val="0084799D"/>
    <w:rsid w:val="00847BF1"/>
    <w:rsid w:val="00847ED0"/>
    <w:rsid w:val="0085006B"/>
    <w:rsid w:val="0085008B"/>
    <w:rsid w:val="008500FC"/>
    <w:rsid w:val="008502E2"/>
    <w:rsid w:val="00850972"/>
    <w:rsid w:val="00850ADD"/>
    <w:rsid w:val="00850BBC"/>
    <w:rsid w:val="00850C1C"/>
    <w:rsid w:val="00851068"/>
    <w:rsid w:val="008513B0"/>
    <w:rsid w:val="0085145C"/>
    <w:rsid w:val="0085147E"/>
    <w:rsid w:val="00851684"/>
    <w:rsid w:val="0085188D"/>
    <w:rsid w:val="00851A5E"/>
    <w:rsid w:val="00851E12"/>
    <w:rsid w:val="00851EB7"/>
    <w:rsid w:val="00852442"/>
    <w:rsid w:val="008524C7"/>
    <w:rsid w:val="0085298A"/>
    <w:rsid w:val="00852B05"/>
    <w:rsid w:val="00852C32"/>
    <w:rsid w:val="00853236"/>
    <w:rsid w:val="008533A7"/>
    <w:rsid w:val="008533D1"/>
    <w:rsid w:val="008536E4"/>
    <w:rsid w:val="00853926"/>
    <w:rsid w:val="00853BB4"/>
    <w:rsid w:val="00853F37"/>
    <w:rsid w:val="00853F67"/>
    <w:rsid w:val="008546CA"/>
    <w:rsid w:val="00854E28"/>
    <w:rsid w:val="008552E4"/>
    <w:rsid w:val="00855330"/>
    <w:rsid w:val="00855377"/>
    <w:rsid w:val="008558C0"/>
    <w:rsid w:val="00855AA7"/>
    <w:rsid w:val="00855C61"/>
    <w:rsid w:val="00855EDE"/>
    <w:rsid w:val="00855F69"/>
    <w:rsid w:val="00855FF2"/>
    <w:rsid w:val="008567F3"/>
    <w:rsid w:val="00856B8F"/>
    <w:rsid w:val="00856C94"/>
    <w:rsid w:val="00856EAE"/>
    <w:rsid w:val="00857165"/>
    <w:rsid w:val="00857196"/>
    <w:rsid w:val="008572C9"/>
    <w:rsid w:val="0085768C"/>
    <w:rsid w:val="0086014A"/>
    <w:rsid w:val="008602A3"/>
    <w:rsid w:val="00860695"/>
    <w:rsid w:val="00860C01"/>
    <w:rsid w:val="008610BD"/>
    <w:rsid w:val="0086114B"/>
    <w:rsid w:val="0086115E"/>
    <w:rsid w:val="008613AE"/>
    <w:rsid w:val="008619F3"/>
    <w:rsid w:val="00861A00"/>
    <w:rsid w:val="00861A32"/>
    <w:rsid w:val="00861AEE"/>
    <w:rsid w:val="00862056"/>
    <w:rsid w:val="008625F0"/>
    <w:rsid w:val="00862B80"/>
    <w:rsid w:val="00862BF1"/>
    <w:rsid w:val="008636B0"/>
    <w:rsid w:val="008636DB"/>
    <w:rsid w:val="008636F9"/>
    <w:rsid w:val="00863A03"/>
    <w:rsid w:val="00863A12"/>
    <w:rsid w:val="00863ADE"/>
    <w:rsid w:val="00863ED2"/>
    <w:rsid w:val="00864252"/>
    <w:rsid w:val="0086438D"/>
    <w:rsid w:val="00864602"/>
    <w:rsid w:val="0086463C"/>
    <w:rsid w:val="008646F6"/>
    <w:rsid w:val="0086482F"/>
    <w:rsid w:val="008648C3"/>
    <w:rsid w:val="00864CFF"/>
    <w:rsid w:val="00865278"/>
    <w:rsid w:val="0086573F"/>
    <w:rsid w:val="008657E4"/>
    <w:rsid w:val="0086593C"/>
    <w:rsid w:val="00865B04"/>
    <w:rsid w:val="00865CB3"/>
    <w:rsid w:val="00865CCB"/>
    <w:rsid w:val="00865D7C"/>
    <w:rsid w:val="00865ED9"/>
    <w:rsid w:val="00866058"/>
    <w:rsid w:val="008662D3"/>
    <w:rsid w:val="008667B6"/>
    <w:rsid w:val="00866C82"/>
    <w:rsid w:val="00866DA8"/>
    <w:rsid w:val="00866FEE"/>
    <w:rsid w:val="00866FF3"/>
    <w:rsid w:val="00867338"/>
    <w:rsid w:val="008676CD"/>
    <w:rsid w:val="00867825"/>
    <w:rsid w:val="00867845"/>
    <w:rsid w:val="0086790D"/>
    <w:rsid w:val="00867A00"/>
    <w:rsid w:val="00867A61"/>
    <w:rsid w:val="00867A87"/>
    <w:rsid w:val="00867ABC"/>
    <w:rsid w:val="00867F86"/>
    <w:rsid w:val="008702DE"/>
    <w:rsid w:val="008703B8"/>
    <w:rsid w:val="00870573"/>
    <w:rsid w:val="0087057D"/>
    <w:rsid w:val="008707CB"/>
    <w:rsid w:val="00870C9F"/>
    <w:rsid w:val="00871049"/>
    <w:rsid w:val="00871180"/>
    <w:rsid w:val="00871593"/>
    <w:rsid w:val="00871865"/>
    <w:rsid w:val="00871B8D"/>
    <w:rsid w:val="00872516"/>
    <w:rsid w:val="008727AB"/>
    <w:rsid w:val="00872ABE"/>
    <w:rsid w:val="00872E23"/>
    <w:rsid w:val="008731B3"/>
    <w:rsid w:val="0087323A"/>
    <w:rsid w:val="0087360B"/>
    <w:rsid w:val="00873C34"/>
    <w:rsid w:val="00873CF9"/>
    <w:rsid w:val="00873E98"/>
    <w:rsid w:val="00873F18"/>
    <w:rsid w:val="0087493D"/>
    <w:rsid w:val="00874B87"/>
    <w:rsid w:val="00874C39"/>
    <w:rsid w:val="0087509A"/>
    <w:rsid w:val="008758E0"/>
    <w:rsid w:val="008759D7"/>
    <w:rsid w:val="00875AAC"/>
    <w:rsid w:val="00875BFB"/>
    <w:rsid w:val="00875C01"/>
    <w:rsid w:val="00875CFE"/>
    <w:rsid w:val="00875D4E"/>
    <w:rsid w:val="00875F26"/>
    <w:rsid w:val="00876123"/>
    <w:rsid w:val="008769A5"/>
    <w:rsid w:val="00876A53"/>
    <w:rsid w:val="00876AA4"/>
    <w:rsid w:val="00876AD1"/>
    <w:rsid w:val="00876DD7"/>
    <w:rsid w:val="008777FA"/>
    <w:rsid w:val="008779B5"/>
    <w:rsid w:val="008805E2"/>
    <w:rsid w:val="008806BC"/>
    <w:rsid w:val="00880BC2"/>
    <w:rsid w:val="00880E2D"/>
    <w:rsid w:val="00881022"/>
    <w:rsid w:val="0088123E"/>
    <w:rsid w:val="00881A86"/>
    <w:rsid w:val="00881AA7"/>
    <w:rsid w:val="00881B1C"/>
    <w:rsid w:val="00882058"/>
    <w:rsid w:val="008820B4"/>
    <w:rsid w:val="008820D1"/>
    <w:rsid w:val="0088216C"/>
    <w:rsid w:val="008827D1"/>
    <w:rsid w:val="00882977"/>
    <w:rsid w:val="00882DA1"/>
    <w:rsid w:val="00882E78"/>
    <w:rsid w:val="00882F21"/>
    <w:rsid w:val="00882F2E"/>
    <w:rsid w:val="0088309A"/>
    <w:rsid w:val="008830DB"/>
    <w:rsid w:val="008831F6"/>
    <w:rsid w:val="0088327D"/>
    <w:rsid w:val="008832DB"/>
    <w:rsid w:val="00883921"/>
    <w:rsid w:val="00883C6E"/>
    <w:rsid w:val="00883E35"/>
    <w:rsid w:val="00883EAF"/>
    <w:rsid w:val="00883F8D"/>
    <w:rsid w:val="008848EF"/>
    <w:rsid w:val="00884AC9"/>
    <w:rsid w:val="00884D41"/>
    <w:rsid w:val="00884DDB"/>
    <w:rsid w:val="00884E50"/>
    <w:rsid w:val="00884EF8"/>
    <w:rsid w:val="00884F3A"/>
    <w:rsid w:val="00884FE5"/>
    <w:rsid w:val="0088500F"/>
    <w:rsid w:val="00885017"/>
    <w:rsid w:val="0088515C"/>
    <w:rsid w:val="00885274"/>
    <w:rsid w:val="0088554F"/>
    <w:rsid w:val="00885EE2"/>
    <w:rsid w:val="008860CF"/>
    <w:rsid w:val="008864B6"/>
    <w:rsid w:val="008870F6"/>
    <w:rsid w:val="00887340"/>
    <w:rsid w:val="008876F4"/>
    <w:rsid w:val="00887CF7"/>
    <w:rsid w:val="00890037"/>
    <w:rsid w:val="008903DC"/>
    <w:rsid w:val="008906CC"/>
    <w:rsid w:val="00890A4F"/>
    <w:rsid w:val="00890FF6"/>
    <w:rsid w:val="00891855"/>
    <w:rsid w:val="00892304"/>
    <w:rsid w:val="00892338"/>
    <w:rsid w:val="008924FD"/>
    <w:rsid w:val="0089260E"/>
    <w:rsid w:val="00892CC9"/>
    <w:rsid w:val="00892ECB"/>
    <w:rsid w:val="008938F4"/>
    <w:rsid w:val="00893FCA"/>
    <w:rsid w:val="00893FD7"/>
    <w:rsid w:val="00894110"/>
    <w:rsid w:val="0089425C"/>
    <w:rsid w:val="008942A2"/>
    <w:rsid w:val="0089452C"/>
    <w:rsid w:val="00894A17"/>
    <w:rsid w:val="00894D46"/>
    <w:rsid w:val="008950C6"/>
    <w:rsid w:val="008951E2"/>
    <w:rsid w:val="00895454"/>
    <w:rsid w:val="008958F6"/>
    <w:rsid w:val="00895A84"/>
    <w:rsid w:val="00895AE0"/>
    <w:rsid w:val="00895FA8"/>
    <w:rsid w:val="00896244"/>
    <w:rsid w:val="008962BA"/>
    <w:rsid w:val="00896528"/>
    <w:rsid w:val="008967CB"/>
    <w:rsid w:val="00896872"/>
    <w:rsid w:val="00896F8B"/>
    <w:rsid w:val="0089769E"/>
    <w:rsid w:val="00897926"/>
    <w:rsid w:val="008A00AC"/>
    <w:rsid w:val="008A01F1"/>
    <w:rsid w:val="008A092C"/>
    <w:rsid w:val="008A0A10"/>
    <w:rsid w:val="008A0B47"/>
    <w:rsid w:val="008A0CFE"/>
    <w:rsid w:val="008A108B"/>
    <w:rsid w:val="008A124E"/>
    <w:rsid w:val="008A1D9A"/>
    <w:rsid w:val="008A1F2A"/>
    <w:rsid w:val="008A2009"/>
    <w:rsid w:val="008A207D"/>
    <w:rsid w:val="008A20EE"/>
    <w:rsid w:val="008A21E9"/>
    <w:rsid w:val="008A2AD5"/>
    <w:rsid w:val="008A2B86"/>
    <w:rsid w:val="008A2D9F"/>
    <w:rsid w:val="008A3498"/>
    <w:rsid w:val="008A34DB"/>
    <w:rsid w:val="008A356B"/>
    <w:rsid w:val="008A3698"/>
    <w:rsid w:val="008A37ED"/>
    <w:rsid w:val="008A384E"/>
    <w:rsid w:val="008A3F68"/>
    <w:rsid w:val="008A427B"/>
    <w:rsid w:val="008A4284"/>
    <w:rsid w:val="008A43DB"/>
    <w:rsid w:val="008A4400"/>
    <w:rsid w:val="008A4765"/>
    <w:rsid w:val="008A47C8"/>
    <w:rsid w:val="008A47DE"/>
    <w:rsid w:val="008A4826"/>
    <w:rsid w:val="008A4977"/>
    <w:rsid w:val="008A4A34"/>
    <w:rsid w:val="008A4D0D"/>
    <w:rsid w:val="008A4F8D"/>
    <w:rsid w:val="008A5566"/>
    <w:rsid w:val="008A5B4E"/>
    <w:rsid w:val="008A63DF"/>
    <w:rsid w:val="008A687C"/>
    <w:rsid w:val="008A68AC"/>
    <w:rsid w:val="008A6F76"/>
    <w:rsid w:val="008A71C2"/>
    <w:rsid w:val="008A71F9"/>
    <w:rsid w:val="008A74BC"/>
    <w:rsid w:val="008A7568"/>
    <w:rsid w:val="008A75BE"/>
    <w:rsid w:val="008A7689"/>
    <w:rsid w:val="008A77DB"/>
    <w:rsid w:val="008A7EBB"/>
    <w:rsid w:val="008A7F5C"/>
    <w:rsid w:val="008A7FBC"/>
    <w:rsid w:val="008B00A4"/>
    <w:rsid w:val="008B0205"/>
    <w:rsid w:val="008B07B0"/>
    <w:rsid w:val="008B07CB"/>
    <w:rsid w:val="008B086F"/>
    <w:rsid w:val="008B0896"/>
    <w:rsid w:val="008B08FB"/>
    <w:rsid w:val="008B0A8D"/>
    <w:rsid w:val="008B0B5A"/>
    <w:rsid w:val="008B11EC"/>
    <w:rsid w:val="008B1227"/>
    <w:rsid w:val="008B1BB2"/>
    <w:rsid w:val="008B1DAC"/>
    <w:rsid w:val="008B1F40"/>
    <w:rsid w:val="008B1F71"/>
    <w:rsid w:val="008B207E"/>
    <w:rsid w:val="008B2346"/>
    <w:rsid w:val="008B23FB"/>
    <w:rsid w:val="008B248B"/>
    <w:rsid w:val="008B2574"/>
    <w:rsid w:val="008B25D8"/>
    <w:rsid w:val="008B25E4"/>
    <w:rsid w:val="008B270A"/>
    <w:rsid w:val="008B2B4E"/>
    <w:rsid w:val="008B2E73"/>
    <w:rsid w:val="008B3019"/>
    <w:rsid w:val="008B352F"/>
    <w:rsid w:val="008B38F5"/>
    <w:rsid w:val="008B4394"/>
    <w:rsid w:val="008B4611"/>
    <w:rsid w:val="008B48F9"/>
    <w:rsid w:val="008B4B22"/>
    <w:rsid w:val="008B4F1F"/>
    <w:rsid w:val="008B57E3"/>
    <w:rsid w:val="008B58AC"/>
    <w:rsid w:val="008B6019"/>
    <w:rsid w:val="008B65F5"/>
    <w:rsid w:val="008B673F"/>
    <w:rsid w:val="008B68A1"/>
    <w:rsid w:val="008B692E"/>
    <w:rsid w:val="008B6C33"/>
    <w:rsid w:val="008B72B8"/>
    <w:rsid w:val="008B74B5"/>
    <w:rsid w:val="008B7608"/>
    <w:rsid w:val="008B7680"/>
    <w:rsid w:val="008B76EE"/>
    <w:rsid w:val="008B7D4C"/>
    <w:rsid w:val="008C0062"/>
    <w:rsid w:val="008C03A0"/>
    <w:rsid w:val="008C0579"/>
    <w:rsid w:val="008C0653"/>
    <w:rsid w:val="008C089B"/>
    <w:rsid w:val="008C0A0E"/>
    <w:rsid w:val="008C0C0E"/>
    <w:rsid w:val="008C0E8A"/>
    <w:rsid w:val="008C0F3C"/>
    <w:rsid w:val="008C0F8A"/>
    <w:rsid w:val="008C1020"/>
    <w:rsid w:val="008C13D9"/>
    <w:rsid w:val="008C1782"/>
    <w:rsid w:val="008C186B"/>
    <w:rsid w:val="008C1A16"/>
    <w:rsid w:val="008C1DF8"/>
    <w:rsid w:val="008C223A"/>
    <w:rsid w:val="008C22AF"/>
    <w:rsid w:val="008C257B"/>
    <w:rsid w:val="008C2662"/>
    <w:rsid w:val="008C274D"/>
    <w:rsid w:val="008C27D7"/>
    <w:rsid w:val="008C2995"/>
    <w:rsid w:val="008C3408"/>
    <w:rsid w:val="008C34A2"/>
    <w:rsid w:val="008C391A"/>
    <w:rsid w:val="008C396E"/>
    <w:rsid w:val="008C3B05"/>
    <w:rsid w:val="008C3CB5"/>
    <w:rsid w:val="008C3E5E"/>
    <w:rsid w:val="008C3E84"/>
    <w:rsid w:val="008C3F8D"/>
    <w:rsid w:val="008C42AB"/>
    <w:rsid w:val="008C42F1"/>
    <w:rsid w:val="008C4830"/>
    <w:rsid w:val="008C4989"/>
    <w:rsid w:val="008C4A50"/>
    <w:rsid w:val="008C4D3A"/>
    <w:rsid w:val="008C53DC"/>
    <w:rsid w:val="008C5421"/>
    <w:rsid w:val="008C55ED"/>
    <w:rsid w:val="008C56AE"/>
    <w:rsid w:val="008C56FB"/>
    <w:rsid w:val="008C5705"/>
    <w:rsid w:val="008C5B7B"/>
    <w:rsid w:val="008C5BAC"/>
    <w:rsid w:val="008C5BE3"/>
    <w:rsid w:val="008C6670"/>
    <w:rsid w:val="008C68FC"/>
    <w:rsid w:val="008C6E3E"/>
    <w:rsid w:val="008C746B"/>
    <w:rsid w:val="008C77BC"/>
    <w:rsid w:val="008C788F"/>
    <w:rsid w:val="008C7A23"/>
    <w:rsid w:val="008C7DCF"/>
    <w:rsid w:val="008D0112"/>
    <w:rsid w:val="008D0C99"/>
    <w:rsid w:val="008D0DDD"/>
    <w:rsid w:val="008D1396"/>
    <w:rsid w:val="008D23D1"/>
    <w:rsid w:val="008D2574"/>
    <w:rsid w:val="008D2DA7"/>
    <w:rsid w:val="008D2F39"/>
    <w:rsid w:val="008D35A9"/>
    <w:rsid w:val="008D364A"/>
    <w:rsid w:val="008D36EB"/>
    <w:rsid w:val="008D3700"/>
    <w:rsid w:val="008D3A29"/>
    <w:rsid w:val="008D3C86"/>
    <w:rsid w:val="008D42F9"/>
    <w:rsid w:val="008D45B7"/>
    <w:rsid w:val="008D46E0"/>
    <w:rsid w:val="008D4721"/>
    <w:rsid w:val="008D47AA"/>
    <w:rsid w:val="008D4AEF"/>
    <w:rsid w:val="008D4B26"/>
    <w:rsid w:val="008D513E"/>
    <w:rsid w:val="008D5141"/>
    <w:rsid w:val="008D518F"/>
    <w:rsid w:val="008D5732"/>
    <w:rsid w:val="008D5801"/>
    <w:rsid w:val="008D58B3"/>
    <w:rsid w:val="008D5B47"/>
    <w:rsid w:val="008D5F93"/>
    <w:rsid w:val="008D62C4"/>
    <w:rsid w:val="008D6358"/>
    <w:rsid w:val="008D6419"/>
    <w:rsid w:val="008D643D"/>
    <w:rsid w:val="008D6566"/>
    <w:rsid w:val="008D6A1E"/>
    <w:rsid w:val="008D6EAF"/>
    <w:rsid w:val="008D702B"/>
    <w:rsid w:val="008D7180"/>
    <w:rsid w:val="008D72FB"/>
    <w:rsid w:val="008D765E"/>
    <w:rsid w:val="008D7AB4"/>
    <w:rsid w:val="008D7BAD"/>
    <w:rsid w:val="008E0096"/>
    <w:rsid w:val="008E08CD"/>
    <w:rsid w:val="008E0B44"/>
    <w:rsid w:val="008E11E3"/>
    <w:rsid w:val="008E1232"/>
    <w:rsid w:val="008E173B"/>
    <w:rsid w:val="008E1B5F"/>
    <w:rsid w:val="008E205F"/>
    <w:rsid w:val="008E2065"/>
    <w:rsid w:val="008E2568"/>
    <w:rsid w:val="008E2805"/>
    <w:rsid w:val="008E2A9A"/>
    <w:rsid w:val="008E2BBD"/>
    <w:rsid w:val="008E2CE4"/>
    <w:rsid w:val="008E2E1A"/>
    <w:rsid w:val="008E2ED7"/>
    <w:rsid w:val="008E2FCF"/>
    <w:rsid w:val="008E31EA"/>
    <w:rsid w:val="008E372D"/>
    <w:rsid w:val="008E3C3F"/>
    <w:rsid w:val="008E3E8F"/>
    <w:rsid w:val="008E4060"/>
    <w:rsid w:val="008E44EB"/>
    <w:rsid w:val="008E48AD"/>
    <w:rsid w:val="008E48E7"/>
    <w:rsid w:val="008E4A12"/>
    <w:rsid w:val="008E5025"/>
    <w:rsid w:val="008E5380"/>
    <w:rsid w:val="008E545D"/>
    <w:rsid w:val="008E551E"/>
    <w:rsid w:val="008E5704"/>
    <w:rsid w:val="008E589F"/>
    <w:rsid w:val="008E602C"/>
    <w:rsid w:val="008E62BE"/>
    <w:rsid w:val="008E65CC"/>
    <w:rsid w:val="008E672D"/>
    <w:rsid w:val="008E6989"/>
    <w:rsid w:val="008E6AAB"/>
    <w:rsid w:val="008E6BCC"/>
    <w:rsid w:val="008E700B"/>
    <w:rsid w:val="008E70F2"/>
    <w:rsid w:val="008E7132"/>
    <w:rsid w:val="008E717A"/>
    <w:rsid w:val="008E7915"/>
    <w:rsid w:val="008E7919"/>
    <w:rsid w:val="008E7BF3"/>
    <w:rsid w:val="008F0501"/>
    <w:rsid w:val="008F0B39"/>
    <w:rsid w:val="008F105B"/>
    <w:rsid w:val="008F1391"/>
    <w:rsid w:val="008F14FC"/>
    <w:rsid w:val="008F1A4F"/>
    <w:rsid w:val="008F1F16"/>
    <w:rsid w:val="008F20B1"/>
    <w:rsid w:val="008F20F6"/>
    <w:rsid w:val="008F26C7"/>
    <w:rsid w:val="008F283F"/>
    <w:rsid w:val="008F2CE9"/>
    <w:rsid w:val="008F2CF5"/>
    <w:rsid w:val="008F2DB1"/>
    <w:rsid w:val="008F2DB6"/>
    <w:rsid w:val="008F2F5B"/>
    <w:rsid w:val="008F3496"/>
    <w:rsid w:val="008F3BCD"/>
    <w:rsid w:val="008F3D18"/>
    <w:rsid w:val="008F3EBE"/>
    <w:rsid w:val="008F3F61"/>
    <w:rsid w:val="008F3F7A"/>
    <w:rsid w:val="008F408A"/>
    <w:rsid w:val="008F43C4"/>
    <w:rsid w:val="008F4618"/>
    <w:rsid w:val="008F4C9E"/>
    <w:rsid w:val="008F4D38"/>
    <w:rsid w:val="008F4E0E"/>
    <w:rsid w:val="008F4E3C"/>
    <w:rsid w:val="008F4E6A"/>
    <w:rsid w:val="008F529F"/>
    <w:rsid w:val="008F5F99"/>
    <w:rsid w:val="008F6223"/>
    <w:rsid w:val="008F6612"/>
    <w:rsid w:val="008F6AD0"/>
    <w:rsid w:val="008F6BB1"/>
    <w:rsid w:val="008F6C8B"/>
    <w:rsid w:val="008F6C95"/>
    <w:rsid w:val="008F6D74"/>
    <w:rsid w:val="008F756B"/>
    <w:rsid w:val="008F78BB"/>
    <w:rsid w:val="008F7A4E"/>
    <w:rsid w:val="008F7BFA"/>
    <w:rsid w:val="00900107"/>
    <w:rsid w:val="00900512"/>
    <w:rsid w:val="00900714"/>
    <w:rsid w:val="00900878"/>
    <w:rsid w:val="00900DAD"/>
    <w:rsid w:val="00900FF1"/>
    <w:rsid w:val="0090114A"/>
    <w:rsid w:val="0090123A"/>
    <w:rsid w:val="00901340"/>
    <w:rsid w:val="009014DE"/>
    <w:rsid w:val="0090156F"/>
    <w:rsid w:val="00901748"/>
    <w:rsid w:val="00901C29"/>
    <w:rsid w:val="00901CFA"/>
    <w:rsid w:val="00901D6E"/>
    <w:rsid w:val="00901F8C"/>
    <w:rsid w:val="00902083"/>
    <w:rsid w:val="009024D5"/>
    <w:rsid w:val="00902791"/>
    <w:rsid w:val="00902ADE"/>
    <w:rsid w:val="00902B51"/>
    <w:rsid w:val="00902D35"/>
    <w:rsid w:val="009031BD"/>
    <w:rsid w:val="00903560"/>
    <w:rsid w:val="00903702"/>
    <w:rsid w:val="00903776"/>
    <w:rsid w:val="009039D2"/>
    <w:rsid w:val="00903EA1"/>
    <w:rsid w:val="0090413A"/>
    <w:rsid w:val="0090415C"/>
    <w:rsid w:val="00904ACC"/>
    <w:rsid w:val="00904C6E"/>
    <w:rsid w:val="00904EDE"/>
    <w:rsid w:val="009050AA"/>
    <w:rsid w:val="00905203"/>
    <w:rsid w:val="009053FA"/>
    <w:rsid w:val="0090543E"/>
    <w:rsid w:val="009054A9"/>
    <w:rsid w:val="00905C78"/>
    <w:rsid w:val="00905E41"/>
    <w:rsid w:val="00905F8C"/>
    <w:rsid w:val="0090625D"/>
    <w:rsid w:val="00906880"/>
    <w:rsid w:val="009069D0"/>
    <w:rsid w:val="00906F6E"/>
    <w:rsid w:val="009077FE"/>
    <w:rsid w:val="0090796E"/>
    <w:rsid w:val="00907CFD"/>
    <w:rsid w:val="00907E3E"/>
    <w:rsid w:val="00910165"/>
    <w:rsid w:val="009102F7"/>
    <w:rsid w:val="00910316"/>
    <w:rsid w:val="0091036A"/>
    <w:rsid w:val="00910670"/>
    <w:rsid w:val="009106D2"/>
    <w:rsid w:val="00910CDE"/>
    <w:rsid w:val="00911109"/>
    <w:rsid w:val="00911338"/>
    <w:rsid w:val="009115B1"/>
    <w:rsid w:val="009117CE"/>
    <w:rsid w:val="009118B0"/>
    <w:rsid w:val="00911D4E"/>
    <w:rsid w:val="00911F09"/>
    <w:rsid w:val="00912411"/>
    <w:rsid w:val="00912546"/>
    <w:rsid w:val="00912613"/>
    <w:rsid w:val="0091279A"/>
    <w:rsid w:val="0091296E"/>
    <w:rsid w:val="009129DC"/>
    <w:rsid w:val="00912C4A"/>
    <w:rsid w:val="00912D5F"/>
    <w:rsid w:val="00913061"/>
    <w:rsid w:val="0091338E"/>
    <w:rsid w:val="0091342D"/>
    <w:rsid w:val="0091347C"/>
    <w:rsid w:val="00913644"/>
    <w:rsid w:val="0091372E"/>
    <w:rsid w:val="00913B60"/>
    <w:rsid w:val="00913EB3"/>
    <w:rsid w:val="00913FBE"/>
    <w:rsid w:val="00913FE0"/>
    <w:rsid w:val="009144B9"/>
    <w:rsid w:val="00914860"/>
    <w:rsid w:val="00914985"/>
    <w:rsid w:val="00914D10"/>
    <w:rsid w:val="00914D62"/>
    <w:rsid w:val="00914DA2"/>
    <w:rsid w:val="00915343"/>
    <w:rsid w:val="0091541C"/>
    <w:rsid w:val="009159F8"/>
    <w:rsid w:val="00915AD0"/>
    <w:rsid w:val="00915C47"/>
    <w:rsid w:val="00915EE5"/>
    <w:rsid w:val="00916419"/>
    <w:rsid w:val="009164B7"/>
    <w:rsid w:val="009169CB"/>
    <w:rsid w:val="00916CCC"/>
    <w:rsid w:val="00916E9D"/>
    <w:rsid w:val="00917237"/>
    <w:rsid w:val="009172A4"/>
    <w:rsid w:val="009174D1"/>
    <w:rsid w:val="00917A88"/>
    <w:rsid w:val="00917C86"/>
    <w:rsid w:val="009200DC"/>
    <w:rsid w:val="009201B4"/>
    <w:rsid w:val="00920529"/>
    <w:rsid w:val="0092063C"/>
    <w:rsid w:val="0092082B"/>
    <w:rsid w:val="00920D7B"/>
    <w:rsid w:val="009212FB"/>
    <w:rsid w:val="009218BF"/>
    <w:rsid w:val="00921A56"/>
    <w:rsid w:val="00922662"/>
    <w:rsid w:val="00922673"/>
    <w:rsid w:val="00922D56"/>
    <w:rsid w:val="00922F46"/>
    <w:rsid w:val="00923201"/>
    <w:rsid w:val="0092389E"/>
    <w:rsid w:val="00923D4C"/>
    <w:rsid w:val="00923D54"/>
    <w:rsid w:val="00924097"/>
    <w:rsid w:val="0092409A"/>
    <w:rsid w:val="009245A2"/>
    <w:rsid w:val="00924CEF"/>
    <w:rsid w:val="0092501A"/>
    <w:rsid w:val="009251F4"/>
    <w:rsid w:val="00925466"/>
    <w:rsid w:val="0092558B"/>
    <w:rsid w:val="00925649"/>
    <w:rsid w:val="0092596C"/>
    <w:rsid w:val="009259B1"/>
    <w:rsid w:val="009259C3"/>
    <w:rsid w:val="009266E2"/>
    <w:rsid w:val="00927371"/>
    <w:rsid w:val="00927503"/>
    <w:rsid w:val="00927855"/>
    <w:rsid w:val="009278FC"/>
    <w:rsid w:val="00927932"/>
    <w:rsid w:val="00927A8A"/>
    <w:rsid w:val="00927BD5"/>
    <w:rsid w:val="00927EF7"/>
    <w:rsid w:val="00930698"/>
    <w:rsid w:val="00930911"/>
    <w:rsid w:val="00930A0C"/>
    <w:rsid w:val="00930C48"/>
    <w:rsid w:val="00930EFE"/>
    <w:rsid w:val="0093109E"/>
    <w:rsid w:val="0093129B"/>
    <w:rsid w:val="009312DB"/>
    <w:rsid w:val="00931381"/>
    <w:rsid w:val="009313B7"/>
    <w:rsid w:val="00931488"/>
    <w:rsid w:val="00931673"/>
    <w:rsid w:val="0093182B"/>
    <w:rsid w:val="00931B54"/>
    <w:rsid w:val="00931C70"/>
    <w:rsid w:val="00931C98"/>
    <w:rsid w:val="00931E4E"/>
    <w:rsid w:val="00931F9A"/>
    <w:rsid w:val="0093271B"/>
    <w:rsid w:val="00932B39"/>
    <w:rsid w:val="00932CB0"/>
    <w:rsid w:val="00932EEF"/>
    <w:rsid w:val="0093317B"/>
    <w:rsid w:val="0093351C"/>
    <w:rsid w:val="00933544"/>
    <w:rsid w:val="009338BD"/>
    <w:rsid w:val="00933FD7"/>
    <w:rsid w:val="009340F3"/>
    <w:rsid w:val="009346B4"/>
    <w:rsid w:val="009348A0"/>
    <w:rsid w:val="009348A1"/>
    <w:rsid w:val="00934AAF"/>
    <w:rsid w:val="00934B22"/>
    <w:rsid w:val="00934B35"/>
    <w:rsid w:val="00934B65"/>
    <w:rsid w:val="00934FA4"/>
    <w:rsid w:val="009355D2"/>
    <w:rsid w:val="00935892"/>
    <w:rsid w:val="00935FFE"/>
    <w:rsid w:val="00936234"/>
    <w:rsid w:val="009365EE"/>
    <w:rsid w:val="00936A01"/>
    <w:rsid w:val="00936D48"/>
    <w:rsid w:val="00936E4E"/>
    <w:rsid w:val="00936E50"/>
    <w:rsid w:val="00936F0D"/>
    <w:rsid w:val="00937174"/>
    <w:rsid w:val="009373CC"/>
    <w:rsid w:val="0093769C"/>
    <w:rsid w:val="009377CC"/>
    <w:rsid w:val="00937A78"/>
    <w:rsid w:val="00937CE4"/>
    <w:rsid w:val="009401C1"/>
    <w:rsid w:val="00940721"/>
    <w:rsid w:val="00940BA5"/>
    <w:rsid w:val="0094102C"/>
    <w:rsid w:val="00941497"/>
    <w:rsid w:val="00941713"/>
    <w:rsid w:val="00941B02"/>
    <w:rsid w:val="00941CA2"/>
    <w:rsid w:val="00941D98"/>
    <w:rsid w:val="0094208A"/>
    <w:rsid w:val="009422DE"/>
    <w:rsid w:val="00942323"/>
    <w:rsid w:val="0094275F"/>
    <w:rsid w:val="009427C7"/>
    <w:rsid w:val="00942827"/>
    <w:rsid w:val="00942FEE"/>
    <w:rsid w:val="00943321"/>
    <w:rsid w:val="00943355"/>
    <w:rsid w:val="00943375"/>
    <w:rsid w:val="009435DA"/>
    <w:rsid w:val="0094392D"/>
    <w:rsid w:val="00943D40"/>
    <w:rsid w:val="009441B0"/>
    <w:rsid w:val="0094425B"/>
    <w:rsid w:val="0094452C"/>
    <w:rsid w:val="00944682"/>
    <w:rsid w:val="009449C9"/>
    <w:rsid w:val="009449E8"/>
    <w:rsid w:val="00944AD4"/>
    <w:rsid w:val="00944BBB"/>
    <w:rsid w:val="009451A7"/>
    <w:rsid w:val="00945F7D"/>
    <w:rsid w:val="00946719"/>
    <w:rsid w:val="00946830"/>
    <w:rsid w:val="00946975"/>
    <w:rsid w:val="00946A90"/>
    <w:rsid w:val="00946E08"/>
    <w:rsid w:val="00947014"/>
    <w:rsid w:val="009470DE"/>
    <w:rsid w:val="0094741B"/>
    <w:rsid w:val="00947656"/>
    <w:rsid w:val="0094775F"/>
    <w:rsid w:val="009477A7"/>
    <w:rsid w:val="009477FF"/>
    <w:rsid w:val="00947870"/>
    <w:rsid w:val="0095063E"/>
    <w:rsid w:val="00950DCB"/>
    <w:rsid w:val="00950FAE"/>
    <w:rsid w:val="00951199"/>
    <w:rsid w:val="00951761"/>
    <w:rsid w:val="009519C6"/>
    <w:rsid w:val="00951A47"/>
    <w:rsid w:val="00951A75"/>
    <w:rsid w:val="00951B80"/>
    <w:rsid w:val="00951F95"/>
    <w:rsid w:val="00952025"/>
    <w:rsid w:val="0095204E"/>
    <w:rsid w:val="0095216D"/>
    <w:rsid w:val="00952250"/>
    <w:rsid w:val="009528B2"/>
    <w:rsid w:val="00952D86"/>
    <w:rsid w:val="00953153"/>
    <w:rsid w:val="00953206"/>
    <w:rsid w:val="0095366F"/>
    <w:rsid w:val="00953D91"/>
    <w:rsid w:val="00953FA4"/>
    <w:rsid w:val="009542E2"/>
    <w:rsid w:val="009544A9"/>
    <w:rsid w:val="009545D9"/>
    <w:rsid w:val="00954615"/>
    <w:rsid w:val="00954767"/>
    <w:rsid w:val="00954C06"/>
    <w:rsid w:val="00954CC7"/>
    <w:rsid w:val="00954EEC"/>
    <w:rsid w:val="009557C2"/>
    <w:rsid w:val="00955875"/>
    <w:rsid w:val="00955CE8"/>
    <w:rsid w:val="00955CFA"/>
    <w:rsid w:val="00955FFC"/>
    <w:rsid w:val="00956264"/>
    <w:rsid w:val="009562F8"/>
    <w:rsid w:val="00956568"/>
    <w:rsid w:val="0095658D"/>
    <w:rsid w:val="00956822"/>
    <w:rsid w:val="009568A4"/>
    <w:rsid w:val="009568F5"/>
    <w:rsid w:val="00956CE1"/>
    <w:rsid w:val="00956D21"/>
    <w:rsid w:val="00956D8E"/>
    <w:rsid w:val="0095727A"/>
    <w:rsid w:val="009573E3"/>
    <w:rsid w:val="0095777A"/>
    <w:rsid w:val="00957B35"/>
    <w:rsid w:val="00957C1B"/>
    <w:rsid w:val="00957D9C"/>
    <w:rsid w:val="00957F8C"/>
    <w:rsid w:val="00960A25"/>
    <w:rsid w:val="00960C74"/>
    <w:rsid w:val="00960CD9"/>
    <w:rsid w:val="00960E88"/>
    <w:rsid w:val="00961060"/>
    <w:rsid w:val="009613E5"/>
    <w:rsid w:val="009615B5"/>
    <w:rsid w:val="00961A8D"/>
    <w:rsid w:val="00961DA6"/>
    <w:rsid w:val="00961EAF"/>
    <w:rsid w:val="00961FDD"/>
    <w:rsid w:val="0096201F"/>
    <w:rsid w:val="00962090"/>
    <w:rsid w:val="009620BE"/>
    <w:rsid w:val="00962330"/>
    <w:rsid w:val="009626C0"/>
    <w:rsid w:val="009631AB"/>
    <w:rsid w:val="009634F8"/>
    <w:rsid w:val="00963744"/>
    <w:rsid w:val="00963E2D"/>
    <w:rsid w:val="0096429E"/>
    <w:rsid w:val="009642F7"/>
    <w:rsid w:val="009642FD"/>
    <w:rsid w:val="00964352"/>
    <w:rsid w:val="00964629"/>
    <w:rsid w:val="009647B3"/>
    <w:rsid w:val="009649C3"/>
    <w:rsid w:val="00964E0A"/>
    <w:rsid w:val="00965843"/>
    <w:rsid w:val="0096610F"/>
    <w:rsid w:val="009664F6"/>
    <w:rsid w:val="00966584"/>
    <w:rsid w:val="009667D5"/>
    <w:rsid w:val="00966B15"/>
    <w:rsid w:val="00966BF8"/>
    <w:rsid w:val="00966DBC"/>
    <w:rsid w:val="009673CA"/>
    <w:rsid w:val="00967607"/>
    <w:rsid w:val="009677AC"/>
    <w:rsid w:val="00967887"/>
    <w:rsid w:val="00967CC3"/>
    <w:rsid w:val="00967CFC"/>
    <w:rsid w:val="0097046B"/>
    <w:rsid w:val="009707A9"/>
    <w:rsid w:val="0097086B"/>
    <w:rsid w:val="009708E2"/>
    <w:rsid w:val="0097092D"/>
    <w:rsid w:val="00970A40"/>
    <w:rsid w:val="00970A7C"/>
    <w:rsid w:val="009715C4"/>
    <w:rsid w:val="00971612"/>
    <w:rsid w:val="00971841"/>
    <w:rsid w:val="0097185C"/>
    <w:rsid w:val="00971B9C"/>
    <w:rsid w:val="00971C67"/>
    <w:rsid w:val="00971D09"/>
    <w:rsid w:val="009724D9"/>
    <w:rsid w:val="00972AAD"/>
    <w:rsid w:val="0097330D"/>
    <w:rsid w:val="009735FC"/>
    <w:rsid w:val="0097374F"/>
    <w:rsid w:val="00973850"/>
    <w:rsid w:val="0097387E"/>
    <w:rsid w:val="00973B31"/>
    <w:rsid w:val="00973C24"/>
    <w:rsid w:val="00974878"/>
    <w:rsid w:val="00975179"/>
    <w:rsid w:val="009752D5"/>
    <w:rsid w:val="009757FB"/>
    <w:rsid w:val="00975864"/>
    <w:rsid w:val="00975BD9"/>
    <w:rsid w:val="00975D34"/>
    <w:rsid w:val="00975EB4"/>
    <w:rsid w:val="009761F2"/>
    <w:rsid w:val="009766AD"/>
    <w:rsid w:val="0097676D"/>
    <w:rsid w:val="00976978"/>
    <w:rsid w:val="00976DA3"/>
    <w:rsid w:val="00977AEC"/>
    <w:rsid w:val="00977D04"/>
    <w:rsid w:val="00977E55"/>
    <w:rsid w:val="00980192"/>
    <w:rsid w:val="009803F5"/>
    <w:rsid w:val="00980A65"/>
    <w:rsid w:val="00980AEB"/>
    <w:rsid w:val="00980BB9"/>
    <w:rsid w:val="00980DC8"/>
    <w:rsid w:val="00980DED"/>
    <w:rsid w:val="00980DF4"/>
    <w:rsid w:val="00981292"/>
    <w:rsid w:val="00981912"/>
    <w:rsid w:val="0098212F"/>
    <w:rsid w:val="009825D2"/>
    <w:rsid w:val="0098260B"/>
    <w:rsid w:val="00982654"/>
    <w:rsid w:val="00982B9A"/>
    <w:rsid w:val="00982D7C"/>
    <w:rsid w:val="0098304A"/>
    <w:rsid w:val="00983098"/>
    <w:rsid w:val="009831FA"/>
    <w:rsid w:val="009835FD"/>
    <w:rsid w:val="00983873"/>
    <w:rsid w:val="0098395D"/>
    <w:rsid w:val="00983BEC"/>
    <w:rsid w:val="00983C49"/>
    <w:rsid w:val="00984171"/>
    <w:rsid w:val="0098435F"/>
    <w:rsid w:val="00984D20"/>
    <w:rsid w:val="009853BD"/>
    <w:rsid w:val="009854CC"/>
    <w:rsid w:val="00985A1D"/>
    <w:rsid w:val="00985CB9"/>
    <w:rsid w:val="00985FCF"/>
    <w:rsid w:val="009862C6"/>
    <w:rsid w:val="00986561"/>
    <w:rsid w:val="009868BB"/>
    <w:rsid w:val="009868DF"/>
    <w:rsid w:val="00986979"/>
    <w:rsid w:val="00986B27"/>
    <w:rsid w:val="00986BCC"/>
    <w:rsid w:val="00987369"/>
    <w:rsid w:val="00987B82"/>
    <w:rsid w:val="00987D67"/>
    <w:rsid w:val="00987DB1"/>
    <w:rsid w:val="00987F42"/>
    <w:rsid w:val="00987F4B"/>
    <w:rsid w:val="00990072"/>
    <w:rsid w:val="0099010D"/>
    <w:rsid w:val="0099020E"/>
    <w:rsid w:val="00990535"/>
    <w:rsid w:val="009907B7"/>
    <w:rsid w:val="009907CB"/>
    <w:rsid w:val="009907E5"/>
    <w:rsid w:val="00990860"/>
    <w:rsid w:val="00990BCC"/>
    <w:rsid w:val="00990FB6"/>
    <w:rsid w:val="0099171E"/>
    <w:rsid w:val="00991F38"/>
    <w:rsid w:val="00992C1F"/>
    <w:rsid w:val="00992D43"/>
    <w:rsid w:val="00992E38"/>
    <w:rsid w:val="0099316A"/>
    <w:rsid w:val="0099325C"/>
    <w:rsid w:val="0099375F"/>
    <w:rsid w:val="00993AEA"/>
    <w:rsid w:val="00993C3B"/>
    <w:rsid w:val="00993C46"/>
    <w:rsid w:val="00993D8A"/>
    <w:rsid w:val="009943C7"/>
    <w:rsid w:val="0099459A"/>
    <w:rsid w:val="00994854"/>
    <w:rsid w:val="009949C6"/>
    <w:rsid w:val="00994DF0"/>
    <w:rsid w:val="00994EF7"/>
    <w:rsid w:val="00994FF2"/>
    <w:rsid w:val="009953AF"/>
    <w:rsid w:val="009956AD"/>
    <w:rsid w:val="009959AA"/>
    <w:rsid w:val="009959BE"/>
    <w:rsid w:val="00995B76"/>
    <w:rsid w:val="00995D2B"/>
    <w:rsid w:val="00995E00"/>
    <w:rsid w:val="00996300"/>
    <w:rsid w:val="0099640F"/>
    <w:rsid w:val="00996760"/>
    <w:rsid w:val="009967DB"/>
    <w:rsid w:val="00996927"/>
    <w:rsid w:val="009969D2"/>
    <w:rsid w:val="00996AE6"/>
    <w:rsid w:val="00996B53"/>
    <w:rsid w:val="0099713A"/>
    <w:rsid w:val="00997219"/>
    <w:rsid w:val="00997222"/>
    <w:rsid w:val="0099728A"/>
    <w:rsid w:val="00997361"/>
    <w:rsid w:val="009974F8"/>
    <w:rsid w:val="0099760A"/>
    <w:rsid w:val="009977B1"/>
    <w:rsid w:val="00997F22"/>
    <w:rsid w:val="00997FBE"/>
    <w:rsid w:val="009A00C4"/>
    <w:rsid w:val="009A02A6"/>
    <w:rsid w:val="009A05BF"/>
    <w:rsid w:val="009A0689"/>
    <w:rsid w:val="009A08D0"/>
    <w:rsid w:val="009A0B3B"/>
    <w:rsid w:val="009A0CB3"/>
    <w:rsid w:val="009A0E1B"/>
    <w:rsid w:val="009A0FB1"/>
    <w:rsid w:val="009A1332"/>
    <w:rsid w:val="009A181E"/>
    <w:rsid w:val="009A1CC3"/>
    <w:rsid w:val="009A208D"/>
    <w:rsid w:val="009A2297"/>
    <w:rsid w:val="009A2475"/>
    <w:rsid w:val="009A251E"/>
    <w:rsid w:val="009A2616"/>
    <w:rsid w:val="009A2A05"/>
    <w:rsid w:val="009A2C97"/>
    <w:rsid w:val="009A3714"/>
    <w:rsid w:val="009A3AFA"/>
    <w:rsid w:val="009A3B17"/>
    <w:rsid w:val="009A409A"/>
    <w:rsid w:val="009A4400"/>
    <w:rsid w:val="009A4486"/>
    <w:rsid w:val="009A44FB"/>
    <w:rsid w:val="009A45DB"/>
    <w:rsid w:val="009A473E"/>
    <w:rsid w:val="009A4A2B"/>
    <w:rsid w:val="009A4C68"/>
    <w:rsid w:val="009A50D4"/>
    <w:rsid w:val="009A5245"/>
    <w:rsid w:val="009A5351"/>
    <w:rsid w:val="009A593E"/>
    <w:rsid w:val="009A5DB0"/>
    <w:rsid w:val="009A5E78"/>
    <w:rsid w:val="009A6161"/>
    <w:rsid w:val="009A61A1"/>
    <w:rsid w:val="009A62B2"/>
    <w:rsid w:val="009A62D5"/>
    <w:rsid w:val="009A656C"/>
    <w:rsid w:val="009A6732"/>
    <w:rsid w:val="009A6922"/>
    <w:rsid w:val="009A6DE3"/>
    <w:rsid w:val="009A6E85"/>
    <w:rsid w:val="009A6EC8"/>
    <w:rsid w:val="009A7115"/>
    <w:rsid w:val="009A7282"/>
    <w:rsid w:val="009A73E1"/>
    <w:rsid w:val="009A7451"/>
    <w:rsid w:val="009A7876"/>
    <w:rsid w:val="009A7A65"/>
    <w:rsid w:val="009A7D8C"/>
    <w:rsid w:val="009A7DAB"/>
    <w:rsid w:val="009A7F0C"/>
    <w:rsid w:val="009A7F2A"/>
    <w:rsid w:val="009A7F56"/>
    <w:rsid w:val="009B0F8A"/>
    <w:rsid w:val="009B12AC"/>
    <w:rsid w:val="009B1A57"/>
    <w:rsid w:val="009B1D35"/>
    <w:rsid w:val="009B1D57"/>
    <w:rsid w:val="009B1E86"/>
    <w:rsid w:val="009B1EF6"/>
    <w:rsid w:val="009B2045"/>
    <w:rsid w:val="009B20B3"/>
    <w:rsid w:val="009B2487"/>
    <w:rsid w:val="009B24A5"/>
    <w:rsid w:val="009B27C4"/>
    <w:rsid w:val="009B2ACD"/>
    <w:rsid w:val="009B2D5D"/>
    <w:rsid w:val="009B3248"/>
    <w:rsid w:val="009B351A"/>
    <w:rsid w:val="009B3C06"/>
    <w:rsid w:val="009B3FB6"/>
    <w:rsid w:val="009B41FA"/>
    <w:rsid w:val="009B439F"/>
    <w:rsid w:val="009B4527"/>
    <w:rsid w:val="009B4544"/>
    <w:rsid w:val="009B4699"/>
    <w:rsid w:val="009B496B"/>
    <w:rsid w:val="009B4C13"/>
    <w:rsid w:val="009B4C9A"/>
    <w:rsid w:val="009B4EA0"/>
    <w:rsid w:val="009B5421"/>
    <w:rsid w:val="009B548C"/>
    <w:rsid w:val="009B5684"/>
    <w:rsid w:val="009B57E4"/>
    <w:rsid w:val="009B5982"/>
    <w:rsid w:val="009B5B90"/>
    <w:rsid w:val="009B5BA2"/>
    <w:rsid w:val="009B5F9A"/>
    <w:rsid w:val="009B6688"/>
    <w:rsid w:val="009B66DB"/>
    <w:rsid w:val="009B68D3"/>
    <w:rsid w:val="009B6924"/>
    <w:rsid w:val="009B6E29"/>
    <w:rsid w:val="009B714D"/>
    <w:rsid w:val="009B775D"/>
    <w:rsid w:val="009B7C64"/>
    <w:rsid w:val="009B7E39"/>
    <w:rsid w:val="009B7F0F"/>
    <w:rsid w:val="009C0619"/>
    <w:rsid w:val="009C0848"/>
    <w:rsid w:val="009C0AE3"/>
    <w:rsid w:val="009C0B88"/>
    <w:rsid w:val="009C0D45"/>
    <w:rsid w:val="009C0E3F"/>
    <w:rsid w:val="009C0ECB"/>
    <w:rsid w:val="009C0F57"/>
    <w:rsid w:val="009C1412"/>
    <w:rsid w:val="009C166E"/>
    <w:rsid w:val="009C17C8"/>
    <w:rsid w:val="009C1D28"/>
    <w:rsid w:val="009C2163"/>
    <w:rsid w:val="009C23F1"/>
    <w:rsid w:val="009C2412"/>
    <w:rsid w:val="009C2472"/>
    <w:rsid w:val="009C2749"/>
    <w:rsid w:val="009C2B3F"/>
    <w:rsid w:val="009C2C1C"/>
    <w:rsid w:val="009C2D26"/>
    <w:rsid w:val="009C2DE0"/>
    <w:rsid w:val="009C2EC4"/>
    <w:rsid w:val="009C31BC"/>
    <w:rsid w:val="009C3257"/>
    <w:rsid w:val="009C357A"/>
    <w:rsid w:val="009C38E3"/>
    <w:rsid w:val="009C3A60"/>
    <w:rsid w:val="009C4197"/>
    <w:rsid w:val="009C46EF"/>
    <w:rsid w:val="009C47B7"/>
    <w:rsid w:val="009C4922"/>
    <w:rsid w:val="009C4B90"/>
    <w:rsid w:val="009C4C71"/>
    <w:rsid w:val="009C4CA9"/>
    <w:rsid w:val="009C51EB"/>
    <w:rsid w:val="009C5853"/>
    <w:rsid w:val="009C5BAB"/>
    <w:rsid w:val="009C5C80"/>
    <w:rsid w:val="009C5E8F"/>
    <w:rsid w:val="009C6641"/>
    <w:rsid w:val="009C66E7"/>
    <w:rsid w:val="009C68CD"/>
    <w:rsid w:val="009C6AD6"/>
    <w:rsid w:val="009C6F3A"/>
    <w:rsid w:val="009C70C9"/>
    <w:rsid w:val="009C716D"/>
    <w:rsid w:val="009C71D4"/>
    <w:rsid w:val="009C73AF"/>
    <w:rsid w:val="009C7968"/>
    <w:rsid w:val="009C7B20"/>
    <w:rsid w:val="009C7C8B"/>
    <w:rsid w:val="009D0211"/>
    <w:rsid w:val="009D03EE"/>
    <w:rsid w:val="009D07A2"/>
    <w:rsid w:val="009D0824"/>
    <w:rsid w:val="009D09F2"/>
    <w:rsid w:val="009D0C62"/>
    <w:rsid w:val="009D0C84"/>
    <w:rsid w:val="009D1048"/>
    <w:rsid w:val="009D1425"/>
    <w:rsid w:val="009D1A50"/>
    <w:rsid w:val="009D1DCD"/>
    <w:rsid w:val="009D1F3A"/>
    <w:rsid w:val="009D2126"/>
    <w:rsid w:val="009D2478"/>
    <w:rsid w:val="009D24A7"/>
    <w:rsid w:val="009D26C6"/>
    <w:rsid w:val="009D2AC6"/>
    <w:rsid w:val="009D2C67"/>
    <w:rsid w:val="009D2FC8"/>
    <w:rsid w:val="009D3538"/>
    <w:rsid w:val="009D36E4"/>
    <w:rsid w:val="009D3783"/>
    <w:rsid w:val="009D37AE"/>
    <w:rsid w:val="009D387A"/>
    <w:rsid w:val="009D3913"/>
    <w:rsid w:val="009D3BB7"/>
    <w:rsid w:val="009D3D36"/>
    <w:rsid w:val="009D3D56"/>
    <w:rsid w:val="009D3F24"/>
    <w:rsid w:val="009D3FFF"/>
    <w:rsid w:val="009D411A"/>
    <w:rsid w:val="009D41DB"/>
    <w:rsid w:val="009D4688"/>
    <w:rsid w:val="009D4868"/>
    <w:rsid w:val="009D4A7E"/>
    <w:rsid w:val="009D4A8D"/>
    <w:rsid w:val="009D4AA8"/>
    <w:rsid w:val="009D4CC5"/>
    <w:rsid w:val="009D4F5E"/>
    <w:rsid w:val="009D5435"/>
    <w:rsid w:val="009D55B0"/>
    <w:rsid w:val="009D5762"/>
    <w:rsid w:val="009D5A12"/>
    <w:rsid w:val="009D5D74"/>
    <w:rsid w:val="009D625B"/>
    <w:rsid w:val="009D64FE"/>
    <w:rsid w:val="009D67AA"/>
    <w:rsid w:val="009D68D2"/>
    <w:rsid w:val="009D6B79"/>
    <w:rsid w:val="009D6B95"/>
    <w:rsid w:val="009D6F8D"/>
    <w:rsid w:val="009D71AB"/>
    <w:rsid w:val="009D740F"/>
    <w:rsid w:val="009D792A"/>
    <w:rsid w:val="009D7B20"/>
    <w:rsid w:val="009D7E5F"/>
    <w:rsid w:val="009E0009"/>
    <w:rsid w:val="009E0529"/>
    <w:rsid w:val="009E05DC"/>
    <w:rsid w:val="009E05EA"/>
    <w:rsid w:val="009E0831"/>
    <w:rsid w:val="009E08E1"/>
    <w:rsid w:val="009E0BE0"/>
    <w:rsid w:val="009E0DD9"/>
    <w:rsid w:val="009E1689"/>
    <w:rsid w:val="009E17F9"/>
    <w:rsid w:val="009E18FD"/>
    <w:rsid w:val="009E273A"/>
    <w:rsid w:val="009E2A74"/>
    <w:rsid w:val="009E2EE5"/>
    <w:rsid w:val="009E3106"/>
    <w:rsid w:val="009E393B"/>
    <w:rsid w:val="009E3A82"/>
    <w:rsid w:val="009E3CDA"/>
    <w:rsid w:val="009E3DBE"/>
    <w:rsid w:val="009E3DEA"/>
    <w:rsid w:val="009E3FA9"/>
    <w:rsid w:val="009E4106"/>
    <w:rsid w:val="009E45C9"/>
    <w:rsid w:val="009E46AA"/>
    <w:rsid w:val="009E489D"/>
    <w:rsid w:val="009E49B3"/>
    <w:rsid w:val="009E4B79"/>
    <w:rsid w:val="009E50C3"/>
    <w:rsid w:val="009E51FA"/>
    <w:rsid w:val="009E5227"/>
    <w:rsid w:val="009E5403"/>
    <w:rsid w:val="009E55A7"/>
    <w:rsid w:val="009E56A7"/>
    <w:rsid w:val="009E5A46"/>
    <w:rsid w:val="009E5A54"/>
    <w:rsid w:val="009E5D04"/>
    <w:rsid w:val="009E5D69"/>
    <w:rsid w:val="009E5FA7"/>
    <w:rsid w:val="009E601E"/>
    <w:rsid w:val="009E61B0"/>
    <w:rsid w:val="009E6283"/>
    <w:rsid w:val="009E6326"/>
    <w:rsid w:val="009E6A3F"/>
    <w:rsid w:val="009E70C3"/>
    <w:rsid w:val="009E71D1"/>
    <w:rsid w:val="009E71E1"/>
    <w:rsid w:val="009E73D4"/>
    <w:rsid w:val="009E7B9C"/>
    <w:rsid w:val="009E7BDB"/>
    <w:rsid w:val="009E7DC6"/>
    <w:rsid w:val="009E7FE8"/>
    <w:rsid w:val="009F057E"/>
    <w:rsid w:val="009F07AF"/>
    <w:rsid w:val="009F0817"/>
    <w:rsid w:val="009F0E4C"/>
    <w:rsid w:val="009F0EE1"/>
    <w:rsid w:val="009F1099"/>
    <w:rsid w:val="009F1392"/>
    <w:rsid w:val="009F1649"/>
    <w:rsid w:val="009F1972"/>
    <w:rsid w:val="009F1A32"/>
    <w:rsid w:val="009F1A6A"/>
    <w:rsid w:val="009F1C06"/>
    <w:rsid w:val="009F1DB8"/>
    <w:rsid w:val="009F1F06"/>
    <w:rsid w:val="009F1FAE"/>
    <w:rsid w:val="009F24BD"/>
    <w:rsid w:val="009F2559"/>
    <w:rsid w:val="009F26AF"/>
    <w:rsid w:val="009F2C45"/>
    <w:rsid w:val="009F3033"/>
    <w:rsid w:val="009F30B9"/>
    <w:rsid w:val="009F3137"/>
    <w:rsid w:val="009F35BF"/>
    <w:rsid w:val="009F3698"/>
    <w:rsid w:val="009F36EE"/>
    <w:rsid w:val="009F3789"/>
    <w:rsid w:val="009F39B6"/>
    <w:rsid w:val="009F3B19"/>
    <w:rsid w:val="009F4317"/>
    <w:rsid w:val="009F43F4"/>
    <w:rsid w:val="009F4E85"/>
    <w:rsid w:val="009F5495"/>
    <w:rsid w:val="009F54A8"/>
    <w:rsid w:val="009F5AC5"/>
    <w:rsid w:val="009F62BE"/>
    <w:rsid w:val="009F63A8"/>
    <w:rsid w:val="009F65FC"/>
    <w:rsid w:val="009F6719"/>
    <w:rsid w:val="009F69BA"/>
    <w:rsid w:val="009F6D0D"/>
    <w:rsid w:val="009F6D4E"/>
    <w:rsid w:val="009F6D68"/>
    <w:rsid w:val="009F7083"/>
    <w:rsid w:val="009F7085"/>
    <w:rsid w:val="009F7487"/>
    <w:rsid w:val="009F75E5"/>
    <w:rsid w:val="009F761F"/>
    <w:rsid w:val="009F77A0"/>
    <w:rsid w:val="009F78C0"/>
    <w:rsid w:val="009F7A05"/>
    <w:rsid w:val="009F7BBD"/>
    <w:rsid w:val="009F7C2F"/>
    <w:rsid w:val="00A001DF"/>
    <w:rsid w:val="00A00299"/>
    <w:rsid w:val="00A003C0"/>
    <w:rsid w:val="00A004FD"/>
    <w:rsid w:val="00A00BA2"/>
    <w:rsid w:val="00A00F5B"/>
    <w:rsid w:val="00A010A0"/>
    <w:rsid w:val="00A01180"/>
    <w:rsid w:val="00A01466"/>
    <w:rsid w:val="00A019AF"/>
    <w:rsid w:val="00A01A87"/>
    <w:rsid w:val="00A01B06"/>
    <w:rsid w:val="00A02137"/>
    <w:rsid w:val="00A02282"/>
    <w:rsid w:val="00A028CA"/>
    <w:rsid w:val="00A028ED"/>
    <w:rsid w:val="00A029E9"/>
    <w:rsid w:val="00A02DC3"/>
    <w:rsid w:val="00A02E67"/>
    <w:rsid w:val="00A02E89"/>
    <w:rsid w:val="00A02F97"/>
    <w:rsid w:val="00A03617"/>
    <w:rsid w:val="00A03674"/>
    <w:rsid w:val="00A03943"/>
    <w:rsid w:val="00A03BC6"/>
    <w:rsid w:val="00A03E67"/>
    <w:rsid w:val="00A0441A"/>
    <w:rsid w:val="00A04448"/>
    <w:rsid w:val="00A04608"/>
    <w:rsid w:val="00A04AB1"/>
    <w:rsid w:val="00A053FD"/>
    <w:rsid w:val="00A057BC"/>
    <w:rsid w:val="00A05B75"/>
    <w:rsid w:val="00A05DE1"/>
    <w:rsid w:val="00A05E2C"/>
    <w:rsid w:val="00A05E55"/>
    <w:rsid w:val="00A05E82"/>
    <w:rsid w:val="00A0641D"/>
    <w:rsid w:val="00A06BFC"/>
    <w:rsid w:val="00A07026"/>
    <w:rsid w:val="00A0728B"/>
    <w:rsid w:val="00A0729D"/>
    <w:rsid w:val="00A07698"/>
    <w:rsid w:val="00A07811"/>
    <w:rsid w:val="00A07DC8"/>
    <w:rsid w:val="00A07E9D"/>
    <w:rsid w:val="00A07F0A"/>
    <w:rsid w:val="00A102D2"/>
    <w:rsid w:val="00A10388"/>
    <w:rsid w:val="00A109A5"/>
    <w:rsid w:val="00A10A0D"/>
    <w:rsid w:val="00A10B55"/>
    <w:rsid w:val="00A10E5E"/>
    <w:rsid w:val="00A10F4A"/>
    <w:rsid w:val="00A11842"/>
    <w:rsid w:val="00A118CB"/>
    <w:rsid w:val="00A11A5C"/>
    <w:rsid w:val="00A11AF1"/>
    <w:rsid w:val="00A11FCB"/>
    <w:rsid w:val="00A120DB"/>
    <w:rsid w:val="00A12189"/>
    <w:rsid w:val="00A12214"/>
    <w:rsid w:val="00A12391"/>
    <w:rsid w:val="00A123F0"/>
    <w:rsid w:val="00A1286F"/>
    <w:rsid w:val="00A12978"/>
    <w:rsid w:val="00A12A64"/>
    <w:rsid w:val="00A12AE8"/>
    <w:rsid w:val="00A12C93"/>
    <w:rsid w:val="00A12F63"/>
    <w:rsid w:val="00A13234"/>
    <w:rsid w:val="00A137F9"/>
    <w:rsid w:val="00A1389D"/>
    <w:rsid w:val="00A138AE"/>
    <w:rsid w:val="00A13B2B"/>
    <w:rsid w:val="00A13F14"/>
    <w:rsid w:val="00A13FB5"/>
    <w:rsid w:val="00A1409F"/>
    <w:rsid w:val="00A141DB"/>
    <w:rsid w:val="00A1447D"/>
    <w:rsid w:val="00A14583"/>
    <w:rsid w:val="00A148E1"/>
    <w:rsid w:val="00A14F90"/>
    <w:rsid w:val="00A14FCD"/>
    <w:rsid w:val="00A153CD"/>
    <w:rsid w:val="00A153D4"/>
    <w:rsid w:val="00A1568D"/>
    <w:rsid w:val="00A156B9"/>
    <w:rsid w:val="00A15705"/>
    <w:rsid w:val="00A1577E"/>
    <w:rsid w:val="00A157F8"/>
    <w:rsid w:val="00A15D3B"/>
    <w:rsid w:val="00A15EF0"/>
    <w:rsid w:val="00A15F7C"/>
    <w:rsid w:val="00A161DB"/>
    <w:rsid w:val="00A16569"/>
    <w:rsid w:val="00A16B7B"/>
    <w:rsid w:val="00A16D01"/>
    <w:rsid w:val="00A16EEC"/>
    <w:rsid w:val="00A17263"/>
    <w:rsid w:val="00A17344"/>
    <w:rsid w:val="00A1748B"/>
    <w:rsid w:val="00A17580"/>
    <w:rsid w:val="00A17619"/>
    <w:rsid w:val="00A17BD0"/>
    <w:rsid w:val="00A17D57"/>
    <w:rsid w:val="00A17F95"/>
    <w:rsid w:val="00A200F2"/>
    <w:rsid w:val="00A2022E"/>
    <w:rsid w:val="00A202E8"/>
    <w:rsid w:val="00A2053F"/>
    <w:rsid w:val="00A2090E"/>
    <w:rsid w:val="00A20AE4"/>
    <w:rsid w:val="00A20CDA"/>
    <w:rsid w:val="00A20E3D"/>
    <w:rsid w:val="00A21175"/>
    <w:rsid w:val="00A212D8"/>
    <w:rsid w:val="00A216D8"/>
    <w:rsid w:val="00A218D8"/>
    <w:rsid w:val="00A21A4D"/>
    <w:rsid w:val="00A21C09"/>
    <w:rsid w:val="00A21C14"/>
    <w:rsid w:val="00A21E18"/>
    <w:rsid w:val="00A22507"/>
    <w:rsid w:val="00A22A54"/>
    <w:rsid w:val="00A22D02"/>
    <w:rsid w:val="00A22E0C"/>
    <w:rsid w:val="00A22F0C"/>
    <w:rsid w:val="00A230CE"/>
    <w:rsid w:val="00A23714"/>
    <w:rsid w:val="00A237F5"/>
    <w:rsid w:val="00A23A28"/>
    <w:rsid w:val="00A23D38"/>
    <w:rsid w:val="00A2432A"/>
    <w:rsid w:val="00A2441F"/>
    <w:rsid w:val="00A2460C"/>
    <w:rsid w:val="00A24642"/>
    <w:rsid w:val="00A247AA"/>
    <w:rsid w:val="00A24E09"/>
    <w:rsid w:val="00A258F6"/>
    <w:rsid w:val="00A25934"/>
    <w:rsid w:val="00A259BF"/>
    <w:rsid w:val="00A25BF2"/>
    <w:rsid w:val="00A26081"/>
    <w:rsid w:val="00A26437"/>
    <w:rsid w:val="00A26710"/>
    <w:rsid w:val="00A2684E"/>
    <w:rsid w:val="00A26DC1"/>
    <w:rsid w:val="00A26F41"/>
    <w:rsid w:val="00A271E4"/>
    <w:rsid w:val="00A274D2"/>
    <w:rsid w:val="00A27592"/>
    <w:rsid w:val="00A2798D"/>
    <w:rsid w:val="00A27BD2"/>
    <w:rsid w:val="00A27EA5"/>
    <w:rsid w:val="00A3027F"/>
    <w:rsid w:val="00A3065C"/>
    <w:rsid w:val="00A30AD0"/>
    <w:rsid w:val="00A30C9D"/>
    <w:rsid w:val="00A30CF7"/>
    <w:rsid w:val="00A31128"/>
    <w:rsid w:val="00A31EC8"/>
    <w:rsid w:val="00A32754"/>
    <w:rsid w:val="00A3296B"/>
    <w:rsid w:val="00A32FD5"/>
    <w:rsid w:val="00A333FF"/>
    <w:rsid w:val="00A33891"/>
    <w:rsid w:val="00A339CB"/>
    <w:rsid w:val="00A33D60"/>
    <w:rsid w:val="00A33EF0"/>
    <w:rsid w:val="00A3400A"/>
    <w:rsid w:val="00A34106"/>
    <w:rsid w:val="00A34303"/>
    <w:rsid w:val="00A349C4"/>
    <w:rsid w:val="00A34DBC"/>
    <w:rsid w:val="00A34F7D"/>
    <w:rsid w:val="00A35104"/>
    <w:rsid w:val="00A35146"/>
    <w:rsid w:val="00A35156"/>
    <w:rsid w:val="00A35258"/>
    <w:rsid w:val="00A353AD"/>
    <w:rsid w:val="00A3562D"/>
    <w:rsid w:val="00A356D3"/>
    <w:rsid w:val="00A35AAE"/>
    <w:rsid w:val="00A35B38"/>
    <w:rsid w:val="00A35BFE"/>
    <w:rsid w:val="00A35D37"/>
    <w:rsid w:val="00A360E0"/>
    <w:rsid w:val="00A36232"/>
    <w:rsid w:val="00A363F8"/>
    <w:rsid w:val="00A36766"/>
    <w:rsid w:val="00A368B4"/>
    <w:rsid w:val="00A36B26"/>
    <w:rsid w:val="00A36BF8"/>
    <w:rsid w:val="00A37091"/>
    <w:rsid w:val="00A37359"/>
    <w:rsid w:val="00A37717"/>
    <w:rsid w:val="00A3774E"/>
    <w:rsid w:val="00A37AD4"/>
    <w:rsid w:val="00A37C6E"/>
    <w:rsid w:val="00A37DF7"/>
    <w:rsid w:val="00A37E0B"/>
    <w:rsid w:val="00A40366"/>
    <w:rsid w:val="00A403A4"/>
    <w:rsid w:val="00A4053E"/>
    <w:rsid w:val="00A4076A"/>
    <w:rsid w:val="00A40934"/>
    <w:rsid w:val="00A4099C"/>
    <w:rsid w:val="00A409FC"/>
    <w:rsid w:val="00A40A50"/>
    <w:rsid w:val="00A40CEE"/>
    <w:rsid w:val="00A4153B"/>
    <w:rsid w:val="00A41804"/>
    <w:rsid w:val="00A41818"/>
    <w:rsid w:val="00A4182C"/>
    <w:rsid w:val="00A41CC7"/>
    <w:rsid w:val="00A41E78"/>
    <w:rsid w:val="00A41FAE"/>
    <w:rsid w:val="00A423D3"/>
    <w:rsid w:val="00A42675"/>
    <w:rsid w:val="00A426D3"/>
    <w:rsid w:val="00A42772"/>
    <w:rsid w:val="00A42FA3"/>
    <w:rsid w:val="00A43196"/>
    <w:rsid w:val="00A431DF"/>
    <w:rsid w:val="00A431E0"/>
    <w:rsid w:val="00A43327"/>
    <w:rsid w:val="00A43638"/>
    <w:rsid w:val="00A438BA"/>
    <w:rsid w:val="00A4399D"/>
    <w:rsid w:val="00A43BE6"/>
    <w:rsid w:val="00A43CB5"/>
    <w:rsid w:val="00A43E7C"/>
    <w:rsid w:val="00A43FE2"/>
    <w:rsid w:val="00A44272"/>
    <w:rsid w:val="00A44513"/>
    <w:rsid w:val="00A44B6A"/>
    <w:rsid w:val="00A44F4E"/>
    <w:rsid w:val="00A451B1"/>
    <w:rsid w:val="00A4529B"/>
    <w:rsid w:val="00A453A7"/>
    <w:rsid w:val="00A45610"/>
    <w:rsid w:val="00A45785"/>
    <w:rsid w:val="00A45C66"/>
    <w:rsid w:val="00A45C7A"/>
    <w:rsid w:val="00A4606C"/>
    <w:rsid w:val="00A460A4"/>
    <w:rsid w:val="00A46662"/>
    <w:rsid w:val="00A46903"/>
    <w:rsid w:val="00A46B75"/>
    <w:rsid w:val="00A46CB9"/>
    <w:rsid w:val="00A46D47"/>
    <w:rsid w:val="00A471E1"/>
    <w:rsid w:val="00A47639"/>
    <w:rsid w:val="00A47821"/>
    <w:rsid w:val="00A47E02"/>
    <w:rsid w:val="00A47EA4"/>
    <w:rsid w:val="00A5028D"/>
    <w:rsid w:val="00A50B1E"/>
    <w:rsid w:val="00A50B28"/>
    <w:rsid w:val="00A50C29"/>
    <w:rsid w:val="00A50D55"/>
    <w:rsid w:val="00A50DB2"/>
    <w:rsid w:val="00A51993"/>
    <w:rsid w:val="00A519E3"/>
    <w:rsid w:val="00A51ECE"/>
    <w:rsid w:val="00A522F3"/>
    <w:rsid w:val="00A524E6"/>
    <w:rsid w:val="00A52AF1"/>
    <w:rsid w:val="00A52AFC"/>
    <w:rsid w:val="00A52C58"/>
    <w:rsid w:val="00A52DD6"/>
    <w:rsid w:val="00A52E2F"/>
    <w:rsid w:val="00A53082"/>
    <w:rsid w:val="00A531BB"/>
    <w:rsid w:val="00A5327B"/>
    <w:rsid w:val="00A5348C"/>
    <w:rsid w:val="00A53E3F"/>
    <w:rsid w:val="00A54112"/>
    <w:rsid w:val="00A54242"/>
    <w:rsid w:val="00A54C03"/>
    <w:rsid w:val="00A55071"/>
    <w:rsid w:val="00A555FA"/>
    <w:rsid w:val="00A55794"/>
    <w:rsid w:val="00A557C9"/>
    <w:rsid w:val="00A55A1F"/>
    <w:rsid w:val="00A55A92"/>
    <w:rsid w:val="00A5636A"/>
    <w:rsid w:val="00A564B3"/>
    <w:rsid w:val="00A56DF2"/>
    <w:rsid w:val="00A56F78"/>
    <w:rsid w:val="00A56F98"/>
    <w:rsid w:val="00A570B3"/>
    <w:rsid w:val="00A571E1"/>
    <w:rsid w:val="00A57274"/>
    <w:rsid w:val="00A572BB"/>
    <w:rsid w:val="00A5740A"/>
    <w:rsid w:val="00A57444"/>
    <w:rsid w:val="00A57F82"/>
    <w:rsid w:val="00A6060F"/>
    <w:rsid w:val="00A60A32"/>
    <w:rsid w:val="00A60DEC"/>
    <w:rsid w:val="00A6126B"/>
    <w:rsid w:val="00A612A6"/>
    <w:rsid w:val="00A613B1"/>
    <w:rsid w:val="00A61A18"/>
    <w:rsid w:val="00A61B69"/>
    <w:rsid w:val="00A61B73"/>
    <w:rsid w:val="00A61B80"/>
    <w:rsid w:val="00A61C90"/>
    <w:rsid w:val="00A62788"/>
    <w:rsid w:val="00A627A9"/>
    <w:rsid w:val="00A62871"/>
    <w:rsid w:val="00A6293C"/>
    <w:rsid w:val="00A630B0"/>
    <w:rsid w:val="00A63348"/>
    <w:rsid w:val="00A63430"/>
    <w:rsid w:val="00A6386D"/>
    <w:rsid w:val="00A63E45"/>
    <w:rsid w:val="00A64247"/>
    <w:rsid w:val="00A64305"/>
    <w:rsid w:val="00A643BB"/>
    <w:rsid w:val="00A643FF"/>
    <w:rsid w:val="00A64FD4"/>
    <w:rsid w:val="00A65291"/>
    <w:rsid w:val="00A658F7"/>
    <w:rsid w:val="00A65B7E"/>
    <w:rsid w:val="00A65B89"/>
    <w:rsid w:val="00A65E86"/>
    <w:rsid w:val="00A66031"/>
    <w:rsid w:val="00A66059"/>
    <w:rsid w:val="00A668B9"/>
    <w:rsid w:val="00A66EC2"/>
    <w:rsid w:val="00A6705B"/>
    <w:rsid w:val="00A67339"/>
    <w:rsid w:val="00A67AAE"/>
    <w:rsid w:val="00A67F53"/>
    <w:rsid w:val="00A7046C"/>
    <w:rsid w:val="00A705C1"/>
    <w:rsid w:val="00A70A91"/>
    <w:rsid w:val="00A70CB7"/>
    <w:rsid w:val="00A70E48"/>
    <w:rsid w:val="00A71120"/>
    <w:rsid w:val="00A7131A"/>
    <w:rsid w:val="00A71607"/>
    <w:rsid w:val="00A718E9"/>
    <w:rsid w:val="00A71D96"/>
    <w:rsid w:val="00A71E27"/>
    <w:rsid w:val="00A7257C"/>
    <w:rsid w:val="00A72A84"/>
    <w:rsid w:val="00A72CAE"/>
    <w:rsid w:val="00A7309A"/>
    <w:rsid w:val="00A731F8"/>
    <w:rsid w:val="00A735FD"/>
    <w:rsid w:val="00A7362E"/>
    <w:rsid w:val="00A73748"/>
    <w:rsid w:val="00A73CFF"/>
    <w:rsid w:val="00A73E9A"/>
    <w:rsid w:val="00A744C2"/>
    <w:rsid w:val="00A7493B"/>
    <w:rsid w:val="00A74A83"/>
    <w:rsid w:val="00A74B69"/>
    <w:rsid w:val="00A74DCC"/>
    <w:rsid w:val="00A74EB5"/>
    <w:rsid w:val="00A753E7"/>
    <w:rsid w:val="00A754A6"/>
    <w:rsid w:val="00A7555F"/>
    <w:rsid w:val="00A7599C"/>
    <w:rsid w:val="00A75D37"/>
    <w:rsid w:val="00A75D77"/>
    <w:rsid w:val="00A761E6"/>
    <w:rsid w:val="00A7638C"/>
    <w:rsid w:val="00A76751"/>
    <w:rsid w:val="00A768C7"/>
    <w:rsid w:val="00A76FE9"/>
    <w:rsid w:val="00A7715C"/>
    <w:rsid w:val="00A77346"/>
    <w:rsid w:val="00A77678"/>
    <w:rsid w:val="00A77760"/>
    <w:rsid w:val="00A77CA4"/>
    <w:rsid w:val="00A77CE3"/>
    <w:rsid w:val="00A77EF8"/>
    <w:rsid w:val="00A803BC"/>
    <w:rsid w:val="00A8046B"/>
    <w:rsid w:val="00A80C75"/>
    <w:rsid w:val="00A80CC1"/>
    <w:rsid w:val="00A80CEF"/>
    <w:rsid w:val="00A80E13"/>
    <w:rsid w:val="00A811A2"/>
    <w:rsid w:val="00A817D6"/>
    <w:rsid w:val="00A81B21"/>
    <w:rsid w:val="00A81D5A"/>
    <w:rsid w:val="00A81DFA"/>
    <w:rsid w:val="00A81F88"/>
    <w:rsid w:val="00A821BC"/>
    <w:rsid w:val="00A824C1"/>
    <w:rsid w:val="00A825F4"/>
    <w:rsid w:val="00A82817"/>
    <w:rsid w:val="00A8284E"/>
    <w:rsid w:val="00A82933"/>
    <w:rsid w:val="00A82A72"/>
    <w:rsid w:val="00A82CBC"/>
    <w:rsid w:val="00A82D56"/>
    <w:rsid w:val="00A82E93"/>
    <w:rsid w:val="00A8328A"/>
    <w:rsid w:val="00A83310"/>
    <w:rsid w:val="00A8377B"/>
    <w:rsid w:val="00A8391D"/>
    <w:rsid w:val="00A83958"/>
    <w:rsid w:val="00A83AEE"/>
    <w:rsid w:val="00A83B0E"/>
    <w:rsid w:val="00A83D52"/>
    <w:rsid w:val="00A83D8C"/>
    <w:rsid w:val="00A8453D"/>
    <w:rsid w:val="00A8462F"/>
    <w:rsid w:val="00A847FC"/>
    <w:rsid w:val="00A8513C"/>
    <w:rsid w:val="00A85616"/>
    <w:rsid w:val="00A85908"/>
    <w:rsid w:val="00A859F4"/>
    <w:rsid w:val="00A85A07"/>
    <w:rsid w:val="00A85ABA"/>
    <w:rsid w:val="00A85B92"/>
    <w:rsid w:val="00A85C27"/>
    <w:rsid w:val="00A8614A"/>
    <w:rsid w:val="00A8650D"/>
    <w:rsid w:val="00A86576"/>
    <w:rsid w:val="00A86ADD"/>
    <w:rsid w:val="00A873CF"/>
    <w:rsid w:val="00A87509"/>
    <w:rsid w:val="00A87AD0"/>
    <w:rsid w:val="00A87F59"/>
    <w:rsid w:val="00A902AD"/>
    <w:rsid w:val="00A90454"/>
    <w:rsid w:val="00A9062D"/>
    <w:rsid w:val="00A90726"/>
    <w:rsid w:val="00A907A0"/>
    <w:rsid w:val="00A90871"/>
    <w:rsid w:val="00A909CD"/>
    <w:rsid w:val="00A90DB6"/>
    <w:rsid w:val="00A90FBC"/>
    <w:rsid w:val="00A91196"/>
    <w:rsid w:val="00A91528"/>
    <w:rsid w:val="00A917B1"/>
    <w:rsid w:val="00A918F4"/>
    <w:rsid w:val="00A919FB"/>
    <w:rsid w:val="00A91E20"/>
    <w:rsid w:val="00A91FBD"/>
    <w:rsid w:val="00A922E5"/>
    <w:rsid w:val="00A92E1C"/>
    <w:rsid w:val="00A9357C"/>
    <w:rsid w:val="00A93651"/>
    <w:rsid w:val="00A936C1"/>
    <w:rsid w:val="00A9376C"/>
    <w:rsid w:val="00A939FF"/>
    <w:rsid w:val="00A93BF6"/>
    <w:rsid w:val="00A93D87"/>
    <w:rsid w:val="00A94107"/>
    <w:rsid w:val="00A941EE"/>
    <w:rsid w:val="00A94217"/>
    <w:rsid w:val="00A946E2"/>
    <w:rsid w:val="00A95745"/>
    <w:rsid w:val="00A95839"/>
    <w:rsid w:val="00A960CE"/>
    <w:rsid w:val="00A960DE"/>
    <w:rsid w:val="00A9620B"/>
    <w:rsid w:val="00A96644"/>
    <w:rsid w:val="00A967C7"/>
    <w:rsid w:val="00A9682D"/>
    <w:rsid w:val="00A96C3C"/>
    <w:rsid w:val="00A96C8E"/>
    <w:rsid w:val="00A96D2F"/>
    <w:rsid w:val="00A974EB"/>
    <w:rsid w:val="00A976F8"/>
    <w:rsid w:val="00A97824"/>
    <w:rsid w:val="00A97F64"/>
    <w:rsid w:val="00AA0135"/>
    <w:rsid w:val="00AA029D"/>
    <w:rsid w:val="00AA05B5"/>
    <w:rsid w:val="00AA086A"/>
    <w:rsid w:val="00AA0C6B"/>
    <w:rsid w:val="00AA0C82"/>
    <w:rsid w:val="00AA11FB"/>
    <w:rsid w:val="00AA1A34"/>
    <w:rsid w:val="00AA1BAF"/>
    <w:rsid w:val="00AA1F30"/>
    <w:rsid w:val="00AA220C"/>
    <w:rsid w:val="00AA22F0"/>
    <w:rsid w:val="00AA2433"/>
    <w:rsid w:val="00AA2954"/>
    <w:rsid w:val="00AA34D6"/>
    <w:rsid w:val="00AA3599"/>
    <w:rsid w:val="00AA384A"/>
    <w:rsid w:val="00AA462C"/>
    <w:rsid w:val="00AA4996"/>
    <w:rsid w:val="00AA4AE4"/>
    <w:rsid w:val="00AA4B5C"/>
    <w:rsid w:val="00AA52D0"/>
    <w:rsid w:val="00AA575C"/>
    <w:rsid w:val="00AA579D"/>
    <w:rsid w:val="00AA5988"/>
    <w:rsid w:val="00AA5A81"/>
    <w:rsid w:val="00AA5C4B"/>
    <w:rsid w:val="00AA62E8"/>
    <w:rsid w:val="00AA63A9"/>
    <w:rsid w:val="00AA6577"/>
    <w:rsid w:val="00AA6938"/>
    <w:rsid w:val="00AA6C3F"/>
    <w:rsid w:val="00AA74FF"/>
    <w:rsid w:val="00AA7938"/>
    <w:rsid w:val="00AA7CD9"/>
    <w:rsid w:val="00AA7DF6"/>
    <w:rsid w:val="00AB017A"/>
    <w:rsid w:val="00AB02D6"/>
    <w:rsid w:val="00AB069D"/>
    <w:rsid w:val="00AB0967"/>
    <w:rsid w:val="00AB0A01"/>
    <w:rsid w:val="00AB0A2E"/>
    <w:rsid w:val="00AB0C56"/>
    <w:rsid w:val="00AB0C87"/>
    <w:rsid w:val="00AB1048"/>
    <w:rsid w:val="00AB159B"/>
    <w:rsid w:val="00AB1B62"/>
    <w:rsid w:val="00AB20CA"/>
    <w:rsid w:val="00AB2815"/>
    <w:rsid w:val="00AB283B"/>
    <w:rsid w:val="00AB2F3F"/>
    <w:rsid w:val="00AB2F43"/>
    <w:rsid w:val="00AB32AB"/>
    <w:rsid w:val="00AB333D"/>
    <w:rsid w:val="00AB3565"/>
    <w:rsid w:val="00AB3583"/>
    <w:rsid w:val="00AB3598"/>
    <w:rsid w:val="00AB3BA1"/>
    <w:rsid w:val="00AB3BDC"/>
    <w:rsid w:val="00AB3C9D"/>
    <w:rsid w:val="00AB3DD5"/>
    <w:rsid w:val="00AB4129"/>
    <w:rsid w:val="00AB44AE"/>
    <w:rsid w:val="00AB45B8"/>
    <w:rsid w:val="00AB4B49"/>
    <w:rsid w:val="00AB4D21"/>
    <w:rsid w:val="00AB51D6"/>
    <w:rsid w:val="00AB548E"/>
    <w:rsid w:val="00AB5729"/>
    <w:rsid w:val="00AB5D8A"/>
    <w:rsid w:val="00AB5DE7"/>
    <w:rsid w:val="00AB5E8E"/>
    <w:rsid w:val="00AB6111"/>
    <w:rsid w:val="00AB6240"/>
    <w:rsid w:val="00AB64BD"/>
    <w:rsid w:val="00AB65D2"/>
    <w:rsid w:val="00AB6841"/>
    <w:rsid w:val="00AB6A5A"/>
    <w:rsid w:val="00AB6F98"/>
    <w:rsid w:val="00AB726E"/>
    <w:rsid w:val="00AB7F2F"/>
    <w:rsid w:val="00AC01B9"/>
    <w:rsid w:val="00AC077C"/>
    <w:rsid w:val="00AC07E7"/>
    <w:rsid w:val="00AC0841"/>
    <w:rsid w:val="00AC0866"/>
    <w:rsid w:val="00AC09F3"/>
    <w:rsid w:val="00AC0D3D"/>
    <w:rsid w:val="00AC0DF7"/>
    <w:rsid w:val="00AC0F0E"/>
    <w:rsid w:val="00AC10D1"/>
    <w:rsid w:val="00AC1339"/>
    <w:rsid w:val="00AC1707"/>
    <w:rsid w:val="00AC1812"/>
    <w:rsid w:val="00AC1890"/>
    <w:rsid w:val="00AC1933"/>
    <w:rsid w:val="00AC1ECC"/>
    <w:rsid w:val="00AC23D7"/>
    <w:rsid w:val="00AC27B3"/>
    <w:rsid w:val="00AC27DF"/>
    <w:rsid w:val="00AC2978"/>
    <w:rsid w:val="00AC2B0C"/>
    <w:rsid w:val="00AC2B47"/>
    <w:rsid w:val="00AC2C07"/>
    <w:rsid w:val="00AC2D13"/>
    <w:rsid w:val="00AC2E45"/>
    <w:rsid w:val="00AC30CD"/>
    <w:rsid w:val="00AC31CA"/>
    <w:rsid w:val="00AC38D2"/>
    <w:rsid w:val="00AC3D25"/>
    <w:rsid w:val="00AC3E56"/>
    <w:rsid w:val="00AC3ED7"/>
    <w:rsid w:val="00AC40D3"/>
    <w:rsid w:val="00AC4316"/>
    <w:rsid w:val="00AC4429"/>
    <w:rsid w:val="00AC4495"/>
    <w:rsid w:val="00AC469B"/>
    <w:rsid w:val="00AC4AAB"/>
    <w:rsid w:val="00AC4B30"/>
    <w:rsid w:val="00AC4E6B"/>
    <w:rsid w:val="00AC4F98"/>
    <w:rsid w:val="00AC51AB"/>
    <w:rsid w:val="00AC520E"/>
    <w:rsid w:val="00AC59CC"/>
    <w:rsid w:val="00AC5C19"/>
    <w:rsid w:val="00AC6294"/>
    <w:rsid w:val="00AC648A"/>
    <w:rsid w:val="00AC69D3"/>
    <w:rsid w:val="00AC6E78"/>
    <w:rsid w:val="00AC707B"/>
    <w:rsid w:val="00AC76E1"/>
    <w:rsid w:val="00AC7B34"/>
    <w:rsid w:val="00AD0634"/>
    <w:rsid w:val="00AD0675"/>
    <w:rsid w:val="00AD090A"/>
    <w:rsid w:val="00AD0ABF"/>
    <w:rsid w:val="00AD0AF1"/>
    <w:rsid w:val="00AD0D78"/>
    <w:rsid w:val="00AD1AA2"/>
    <w:rsid w:val="00AD1C62"/>
    <w:rsid w:val="00AD2145"/>
    <w:rsid w:val="00AD243A"/>
    <w:rsid w:val="00AD244C"/>
    <w:rsid w:val="00AD2878"/>
    <w:rsid w:val="00AD2B72"/>
    <w:rsid w:val="00AD2BE3"/>
    <w:rsid w:val="00AD2C25"/>
    <w:rsid w:val="00AD2DB7"/>
    <w:rsid w:val="00AD31EE"/>
    <w:rsid w:val="00AD3656"/>
    <w:rsid w:val="00AD3E15"/>
    <w:rsid w:val="00AD416C"/>
    <w:rsid w:val="00AD4436"/>
    <w:rsid w:val="00AD447E"/>
    <w:rsid w:val="00AD4703"/>
    <w:rsid w:val="00AD485A"/>
    <w:rsid w:val="00AD4A08"/>
    <w:rsid w:val="00AD4D61"/>
    <w:rsid w:val="00AD4F61"/>
    <w:rsid w:val="00AD5033"/>
    <w:rsid w:val="00AD5224"/>
    <w:rsid w:val="00AD52C1"/>
    <w:rsid w:val="00AD52FA"/>
    <w:rsid w:val="00AD537C"/>
    <w:rsid w:val="00AD57CD"/>
    <w:rsid w:val="00AD594D"/>
    <w:rsid w:val="00AD5DF4"/>
    <w:rsid w:val="00AD679B"/>
    <w:rsid w:val="00AD680E"/>
    <w:rsid w:val="00AD6936"/>
    <w:rsid w:val="00AD6969"/>
    <w:rsid w:val="00AD75F5"/>
    <w:rsid w:val="00AD7B62"/>
    <w:rsid w:val="00AE008A"/>
    <w:rsid w:val="00AE016C"/>
    <w:rsid w:val="00AE05A7"/>
    <w:rsid w:val="00AE07C8"/>
    <w:rsid w:val="00AE0A20"/>
    <w:rsid w:val="00AE0AE6"/>
    <w:rsid w:val="00AE126B"/>
    <w:rsid w:val="00AE1350"/>
    <w:rsid w:val="00AE1464"/>
    <w:rsid w:val="00AE15BD"/>
    <w:rsid w:val="00AE1A4B"/>
    <w:rsid w:val="00AE1B6D"/>
    <w:rsid w:val="00AE1BEA"/>
    <w:rsid w:val="00AE1E88"/>
    <w:rsid w:val="00AE20BB"/>
    <w:rsid w:val="00AE2533"/>
    <w:rsid w:val="00AE26B8"/>
    <w:rsid w:val="00AE292D"/>
    <w:rsid w:val="00AE2AF3"/>
    <w:rsid w:val="00AE2C57"/>
    <w:rsid w:val="00AE3242"/>
    <w:rsid w:val="00AE3322"/>
    <w:rsid w:val="00AE349C"/>
    <w:rsid w:val="00AE3541"/>
    <w:rsid w:val="00AE35BD"/>
    <w:rsid w:val="00AE3814"/>
    <w:rsid w:val="00AE3AAB"/>
    <w:rsid w:val="00AE40BE"/>
    <w:rsid w:val="00AE4291"/>
    <w:rsid w:val="00AE49CD"/>
    <w:rsid w:val="00AE4A77"/>
    <w:rsid w:val="00AE4FC5"/>
    <w:rsid w:val="00AE5349"/>
    <w:rsid w:val="00AE550E"/>
    <w:rsid w:val="00AE5570"/>
    <w:rsid w:val="00AE5C3B"/>
    <w:rsid w:val="00AE6820"/>
    <w:rsid w:val="00AE6D5B"/>
    <w:rsid w:val="00AE705D"/>
    <w:rsid w:val="00AE7685"/>
    <w:rsid w:val="00AE76EA"/>
    <w:rsid w:val="00AE7769"/>
    <w:rsid w:val="00AE7ADD"/>
    <w:rsid w:val="00AE7FE4"/>
    <w:rsid w:val="00AF0122"/>
    <w:rsid w:val="00AF04A9"/>
    <w:rsid w:val="00AF05E5"/>
    <w:rsid w:val="00AF06B8"/>
    <w:rsid w:val="00AF0718"/>
    <w:rsid w:val="00AF0738"/>
    <w:rsid w:val="00AF07EE"/>
    <w:rsid w:val="00AF0818"/>
    <w:rsid w:val="00AF08A7"/>
    <w:rsid w:val="00AF0A83"/>
    <w:rsid w:val="00AF0B6C"/>
    <w:rsid w:val="00AF0D35"/>
    <w:rsid w:val="00AF1323"/>
    <w:rsid w:val="00AF148A"/>
    <w:rsid w:val="00AF1B9A"/>
    <w:rsid w:val="00AF1E18"/>
    <w:rsid w:val="00AF1FE8"/>
    <w:rsid w:val="00AF2002"/>
    <w:rsid w:val="00AF23CA"/>
    <w:rsid w:val="00AF25AD"/>
    <w:rsid w:val="00AF271B"/>
    <w:rsid w:val="00AF29FF"/>
    <w:rsid w:val="00AF2A2D"/>
    <w:rsid w:val="00AF2CA6"/>
    <w:rsid w:val="00AF2CB6"/>
    <w:rsid w:val="00AF3351"/>
    <w:rsid w:val="00AF33B2"/>
    <w:rsid w:val="00AF3512"/>
    <w:rsid w:val="00AF405F"/>
    <w:rsid w:val="00AF4173"/>
    <w:rsid w:val="00AF4216"/>
    <w:rsid w:val="00AF42BB"/>
    <w:rsid w:val="00AF46BA"/>
    <w:rsid w:val="00AF4949"/>
    <w:rsid w:val="00AF4A4C"/>
    <w:rsid w:val="00AF4B78"/>
    <w:rsid w:val="00AF4BB2"/>
    <w:rsid w:val="00AF4BDF"/>
    <w:rsid w:val="00AF517A"/>
    <w:rsid w:val="00AF52ED"/>
    <w:rsid w:val="00AF53D3"/>
    <w:rsid w:val="00AF5750"/>
    <w:rsid w:val="00AF5A72"/>
    <w:rsid w:val="00AF5B4E"/>
    <w:rsid w:val="00AF5E4C"/>
    <w:rsid w:val="00AF5EA2"/>
    <w:rsid w:val="00AF6404"/>
    <w:rsid w:val="00AF6AD6"/>
    <w:rsid w:val="00AF721F"/>
    <w:rsid w:val="00AF73B7"/>
    <w:rsid w:val="00AF78CA"/>
    <w:rsid w:val="00AF7A0D"/>
    <w:rsid w:val="00AF7FAD"/>
    <w:rsid w:val="00B00439"/>
    <w:rsid w:val="00B00AF5"/>
    <w:rsid w:val="00B00D11"/>
    <w:rsid w:val="00B00FE2"/>
    <w:rsid w:val="00B01340"/>
    <w:rsid w:val="00B014A4"/>
    <w:rsid w:val="00B016F3"/>
    <w:rsid w:val="00B01943"/>
    <w:rsid w:val="00B019F3"/>
    <w:rsid w:val="00B01D5F"/>
    <w:rsid w:val="00B01F17"/>
    <w:rsid w:val="00B02438"/>
    <w:rsid w:val="00B02525"/>
    <w:rsid w:val="00B026CB"/>
    <w:rsid w:val="00B0284B"/>
    <w:rsid w:val="00B02A3E"/>
    <w:rsid w:val="00B02C2D"/>
    <w:rsid w:val="00B02C3B"/>
    <w:rsid w:val="00B03307"/>
    <w:rsid w:val="00B03706"/>
    <w:rsid w:val="00B03E10"/>
    <w:rsid w:val="00B04135"/>
    <w:rsid w:val="00B043F5"/>
    <w:rsid w:val="00B045D8"/>
    <w:rsid w:val="00B0479B"/>
    <w:rsid w:val="00B04BAF"/>
    <w:rsid w:val="00B04C33"/>
    <w:rsid w:val="00B04DCE"/>
    <w:rsid w:val="00B0526E"/>
    <w:rsid w:val="00B053E6"/>
    <w:rsid w:val="00B0546D"/>
    <w:rsid w:val="00B054A4"/>
    <w:rsid w:val="00B055F5"/>
    <w:rsid w:val="00B0583A"/>
    <w:rsid w:val="00B059B7"/>
    <w:rsid w:val="00B05F39"/>
    <w:rsid w:val="00B05F4D"/>
    <w:rsid w:val="00B05FDB"/>
    <w:rsid w:val="00B061AB"/>
    <w:rsid w:val="00B0654E"/>
    <w:rsid w:val="00B06804"/>
    <w:rsid w:val="00B06FAC"/>
    <w:rsid w:val="00B070F3"/>
    <w:rsid w:val="00B07363"/>
    <w:rsid w:val="00B07378"/>
    <w:rsid w:val="00B07CDE"/>
    <w:rsid w:val="00B07E63"/>
    <w:rsid w:val="00B1001D"/>
    <w:rsid w:val="00B10037"/>
    <w:rsid w:val="00B102E0"/>
    <w:rsid w:val="00B10338"/>
    <w:rsid w:val="00B108D3"/>
    <w:rsid w:val="00B10927"/>
    <w:rsid w:val="00B10955"/>
    <w:rsid w:val="00B10A1E"/>
    <w:rsid w:val="00B10AF1"/>
    <w:rsid w:val="00B1119E"/>
    <w:rsid w:val="00B11215"/>
    <w:rsid w:val="00B11427"/>
    <w:rsid w:val="00B11934"/>
    <w:rsid w:val="00B1208E"/>
    <w:rsid w:val="00B1218E"/>
    <w:rsid w:val="00B121CA"/>
    <w:rsid w:val="00B12BB1"/>
    <w:rsid w:val="00B1318C"/>
    <w:rsid w:val="00B13358"/>
    <w:rsid w:val="00B1337E"/>
    <w:rsid w:val="00B13813"/>
    <w:rsid w:val="00B13842"/>
    <w:rsid w:val="00B13AD4"/>
    <w:rsid w:val="00B13B94"/>
    <w:rsid w:val="00B13FBB"/>
    <w:rsid w:val="00B140D6"/>
    <w:rsid w:val="00B141FE"/>
    <w:rsid w:val="00B142F9"/>
    <w:rsid w:val="00B14856"/>
    <w:rsid w:val="00B14C1E"/>
    <w:rsid w:val="00B14E1F"/>
    <w:rsid w:val="00B14EF1"/>
    <w:rsid w:val="00B15338"/>
    <w:rsid w:val="00B1536D"/>
    <w:rsid w:val="00B15602"/>
    <w:rsid w:val="00B15818"/>
    <w:rsid w:val="00B15B30"/>
    <w:rsid w:val="00B15C57"/>
    <w:rsid w:val="00B1615A"/>
    <w:rsid w:val="00B1693C"/>
    <w:rsid w:val="00B16F61"/>
    <w:rsid w:val="00B1710F"/>
    <w:rsid w:val="00B175D7"/>
    <w:rsid w:val="00B1765E"/>
    <w:rsid w:val="00B17CA2"/>
    <w:rsid w:val="00B17D47"/>
    <w:rsid w:val="00B20302"/>
    <w:rsid w:val="00B208E2"/>
    <w:rsid w:val="00B211E1"/>
    <w:rsid w:val="00B21301"/>
    <w:rsid w:val="00B214BA"/>
    <w:rsid w:val="00B21555"/>
    <w:rsid w:val="00B218D2"/>
    <w:rsid w:val="00B219E2"/>
    <w:rsid w:val="00B21A7A"/>
    <w:rsid w:val="00B21B7E"/>
    <w:rsid w:val="00B21D6F"/>
    <w:rsid w:val="00B21E03"/>
    <w:rsid w:val="00B22254"/>
    <w:rsid w:val="00B2257D"/>
    <w:rsid w:val="00B228F3"/>
    <w:rsid w:val="00B2295A"/>
    <w:rsid w:val="00B22B8A"/>
    <w:rsid w:val="00B22B97"/>
    <w:rsid w:val="00B22E28"/>
    <w:rsid w:val="00B22F17"/>
    <w:rsid w:val="00B234B0"/>
    <w:rsid w:val="00B235F6"/>
    <w:rsid w:val="00B236BD"/>
    <w:rsid w:val="00B23804"/>
    <w:rsid w:val="00B23F72"/>
    <w:rsid w:val="00B240DE"/>
    <w:rsid w:val="00B24679"/>
    <w:rsid w:val="00B248B0"/>
    <w:rsid w:val="00B24A51"/>
    <w:rsid w:val="00B24ADC"/>
    <w:rsid w:val="00B24D55"/>
    <w:rsid w:val="00B24FC9"/>
    <w:rsid w:val="00B250C5"/>
    <w:rsid w:val="00B253D1"/>
    <w:rsid w:val="00B25476"/>
    <w:rsid w:val="00B25519"/>
    <w:rsid w:val="00B255D2"/>
    <w:rsid w:val="00B2574F"/>
    <w:rsid w:val="00B25769"/>
    <w:rsid w:val="00B2597E"/>
    <w:rsid w:val="00B259EB"/>
    <w:rsid w:val="00B25D2E"/>
    <w:rsid w:val="00B25E35"/>
    <w:rsid w:val="00B264D6"/>
    <w:rsid w:val="00B266A8"/>
    <w:rsid w:val="00B2670C"/>
    <w:rsid w:val="00B26870"/>
    <w:rsid w:val="00B2699A"/>
    <w:rsid w:val="00B26A62"/>
    <w:rsid w:val="00B27619"/>
    <w:rsid w:val="00B27CEB"/>
    <w:rsid w:val="00B3005C"/>
    <w:rsid w:val="00B30180"/>
    <w:rsid w:val="00B30278"/>
    <w:rsid w:val="00B302A5"/>
    <w:rsid w:val="00B302CF"/>
    <w:rsid w:val="00B30757"/>
    <w:rsid w:val="00B308A8"/>
    <w:rsid w:val="00B3097B"/>
    <w:rsid w:val="00B309F6"/>
    <w:rsid w:val="00B30C08"/>
    <w:rsid w:val="00B30C39"/>
    <w:rsid w:val="00B31186"/>
    <w:rsid w:val="00B312D4"/>
    <w:rsid w:val="00B312ED"/>
    <w:rsid w:val="00B3158B"/>
    <w:rsid w:val="00B316FF"/>
    <w:rsid w:val="00B31737"/>
    <w:rsid w:val="00B31B6B"/>
    <w:rsid w:val="00B31E9D"/>
    <w:rsid w:val="00B31F04"/>
    <w:rsid w:val="00B31FC5"/>
    <w:rsid w:val="00B3224E"/>
    <w:rsid w:val="00B3246B"/>
    <w:rsid w:val="00B3294E"/>
    <w:rsid w:val="00B32BB6"/>
    <w:rsid w:val="00B32E17"/>
    <w:rsid w:val="00B32F7F"/>
    <w:rsid w:val="00B33004"/>
    <w:rsid w:val="00B338C4"/>
    <w:rsid w:val="00B33BC3"/>
    <w:rsid w:val="00B33E1B"/>
    <w:rsid w:val="00B352B8"/>
    <w:rsid w:val="00B354A2"/>
    <w:rsid w:val="00B35871"/>
    <w:rsid w:val="00B358BA"/>
    <w:rsid w:val="00B358EF"/>
    <w:rsid w:val="00B35990"/>
    <w:rsid w:val="00B35D81"/>
    <w:rsid w:val="00B35E54"/>
    <w:rsid w:val="00B360B3"/>
    <w:rsid w:val="00B36106"/>
    <w:rsid w:val="00B3616A"/>
    <w:rsid w:val="00B361AD"/>
    <w:rsid w:val="00B365C5"/>
    <w:rsid w:val="00B36816"/>
    <w:rsid w:val="00B36C96"/>
    <w:rsid w:val="00B36E2D"/>
    <w:rsid w:val="00B375CD"/>
    <w:rsid w:val="00B37768"/>
    <w:rsid w:val="00B37A5E"/>
    <w:rsid w:val="00B37AB3"/>
    <w:rsid w:val="00B37B34"/>
    <w:rsid w:val="00B37D25"/>
    <w:rsid w:val="00B400AF"/>
    <w:rsid w:val="00B400E5"/>
    <w:rsid w:val="00B40178"/>
    <w:rsid w:val="00B401C0"/>
    <w:rsid w:val="00B40366"/>
    <w:rsid w:val="00B40481"/>
    <w:rsid w:val="00B408D0"/>
    <w:rsid w:val="00B40DB8"/>
    <w:rsid w:val="00B40E9E"/>
    <w:rsid w:val="00B4112C"/>
    <w:rsid w:val="00B413A8"/>
    <w:rsid w:val="00B414EF"/>
    <w:rsid w:val="00B415C8"/>
    <w:rsid w:val="00B4161A"/>
    <w:rsid w:val="00B4164A"/>
    <w:rsid w:val="00B41696"/>
    <w:rsid w:val="00B41774"/>
    <w:rsid w:val="00B41E5A"/>
    <w:rsid w:val="00B41F4C"/>
    <w:rsid w:val="00B421E8"/>
    <w:rsid w:val="00B42289"/>
    <w:rsid w:val="00B42339"/>
    <w:rsid w:val="00B423F3"/>
    <w:rsid w:val="00B4243A"/>
    <w:rsid w:val="00B42601"/>
    <w:rsid w:val="00B4270D"/>
    <w:rsid w:val="00B42BBF"/>
    <w:rsid w:val="00B4321E"/>
    <w:rsid w:val="00B4323B"/>
    <w:rsid w:val="00B43505"/>
    <w:rsid w:val="00B4363F"/>
    <w:rsid w:val="00B43730"/>
    <w:rsid w:val="00B43A1A"/>
    <w:rsid w:val="00B441C1"/>
    <w:rsid w:val="00B4436A"/>
    <w:rsid w:val="00B4467C"/>
    <w:rsid w:val="00B4471E"/>
    <w:rsid w:val="00B44764"/>
    <w:rsid w:val="00B447D6"/>
    <w:rsid w:val="00B4483C"/>
    <w:rsid w:val="00B44972"/>
    <w:rsid w:val="00B45103"/>
    <w:rsid w:val="00B451D3"/>
    <w:rsid w:val="00B452B8"/>
    <w:rsid w:val="00B457EE"/>
    <w:rsid w:val="00B45E30"/>
    <w:rsid w:val="00B46110"/>
    <w:rsid w:val="00B46433"/>
    <w:rsid w:val="00B46779"/>
    <w:rsid w:val="00B46A4C"/>
    <w:rsid w:val="00B46A5C"/>
    <w:rsid w:val="00B46AB5"/>
    <w:rsid w:val="00B46B2F"/>
    <w:rsid w:val="00B46BC4"/>
    <w:rsid w:val="00B46CAF"/>
    <w:rsid w:val="00B46E48"/>
    <w:rsid w:val="00B46E4E"/>
    <w:rsid w:val="00B46E6D"/>
    <w:rsid w:val="00B47163"/>
    <w:rsid w:val="00B50100"/>
    <w:rsid w:val="00B50378"/>
    <w:rsid w:val="00B50384"/>
    <w:rsid w:val="00B503EC"/>
    <w:rsid w:val="00B5123B"/>
    <w:rsid w:val="00B513A5"/>
    <w:rsid w:val="00B513A6"/>
    <w:rsid w:val="00B515CA"/>
    <w:rsid w:val="00B5162D"/>
    <w:rsid w:val="00B51773"/>
    <w:rsid w:val="00B51834"/>
    <w:rsid w:val="00B518AF"/>
    <w:rsid w:val="00B51EA7"/>
    <w:rsid w:val="00B51F3C"/>
    <w:rsid w:val="00B51F60"/>
    <w:rsid w:val="00B52061"/>
    <w:rsid w:val="00B5220F"/>
    <w:rsid w:val="00B522B6"/>
    <w:rsid w:val="00B52AB4"/>
    <w:rsid w:val="00B52BED"/>
    <w:rsid w:val="00B52C6E"/>
    <w:rsid w:val="00B52E87"/>
    <w:rsid w:val="00B53311"/>
    <w:rsid w:val="00B5341E"/>
    <w:rsid w:val="00B53643"/>
    <w:rsid w:val="00B536F2"/>
    <w:rsid w:val="00B53850"/>
    <w:rsid w:val="00B539EE"/>
    <w:rsid w:val="00B53FBA"/>
    <w:rsid w:val="00B541E1"/>
    <w:rsid w:val="00B54286"/>
    <w:rsid w:val="00B5438E"/>
    <w:rsid w:val="00B546D6"/>
    <w:rsid w:val="00B546F9"/>
    <w:rsid w:val="00B54CA1"/>
    <w:rsid w:val="00B5557C"/>
    <w:rsid w:val="00B555BF"/>
    <w:rsid w:val="00B55A1E"/>
    <w:rsid w:val="00B55E71"/>
    <w:rsid w:val="00B55F0F"/>
    <w:rsid w:val="00B56629"/>
    <w:rsid w:val="00B567CC"/>
    <w:rsid w:val="00B56833"/>
    <w:rsid w:val="00B56A0E"/>
    <w:rsid w:val="00B56BE3"/>
    <w:rsid w:val="00B56DBB"/>
    <w:rsid w:val="00B57269"/>
    <w:rsid w:val="00B5740C"/>
    <w:rsid w:val="00B574DF"/>
    <w:rsid w:val="00B57639"/>
    <w:rsid w:val="00B57CC5"/>
    <w:rsid w:val="00B57E65"/>
    <w:rsid w:val="00B60992"/>
    <w:rsid w:val="00B6115F"/>
    <w:rsid w:val="00B6127A"/>
    <w:rsid w:val="00B613CD"/>
    <w:rsid w:val="00B6145B"/>
    <w:rsid w:val="00B61482"/>
    <w:rsid w:val="00B615CF"/>
    <w:rsid w:val="00B616A0"/>
    <w:rsid w:val="00B6181E"/>
    <w:rsid w:val="00B61E39"/>
    <w:rsid w:val="00B61F27"/>
    <w:rsid w:val="00B61F7E"/>
    <w:rsid w:val="00B62014"/>
    <w:rsid w:val="00B62240"/>
    <w:rsid w:val="00B6228A"/>
    <w:rsid w:val="00B62290"/>
    <w:rsid w:val="00B625FB"/>
    <w:rsid w:val="00B62742"/>
    <w:rsid w:val="00B62A37"/>
    <w:rsid w:val="00B63109"/>
    <w:rsid w:val="00B6346E"/>
    <w:rsid w:val="00B635BA"/>
    <w:rsid w:val="00B6385F"/>
    <w:rsid w:val="00B63B63"/>
    <w:rsid w:val="00B63D3B"/>
    <w:rsid w:val="00B63E73"/>
    <w:rsid w:val="00B63EEE"/>
    <w:rsid w:val="00B6427A"/>
    <w:rsid w:val="00B642E5"/>
    <w:rsid w:val="00B644BF"/>
    <w:rsid w:val="00B644EC"/>
    <w:rsid w:val="00B649A4"/>
    <w:rsid w:val="00B64BF1"/>
    <w:rsid w:val="00B64D2E"/>
    <w:rsid w:val="00B64DC0"/>
    <w:rsid w:val="00B64DF6"/>
    <w:rsid w:val="00B6510A"/>
    <w:rsid w:val="00B651DF"/>
    <w:rsid w:val="00B65263"/>
    <w:rsid w:val="00B654B9"/>
    <w:rsid w:val="00B65523"/>
    <w:rsid w:val="00B6557F"/>
    <w:rsid w:val="00B65D02"/>
    <w:rsid w:val="00B660E8"/>
    <w:rsid w:val="00B6610D"/>
    <w:rsid w:val="00B66676"/>
    <w:rsid w:val="00B66841"/>
    <w:rsid w:val="00B66D46"/>
    <w:rsid w:val="00B66DFA"/>
    <w:rsid w:val="00B66E42"/>
    <w:rsid w:val="00B673B7"/>
    <w:rsid w:val="00B676A5"/>
    <w:rsid w:val="00B6798B"/>
    <w:rsid w:val="00B679DB"/>
    <w:rsid w:val="00B67F41"/>
    <w:rsid w:val="00B70008"/>
    <w:rsid w:val="00B70284"/>
    <w:rsid w:val="00B702C8"/>
    <w:rsid w:val="00B703E4"/>
    <w:rsid w:val="00B70602"/>
    <w:rsid w:val="00B70D87"/>
    <w:rsid w:val="00B70EB4"/>
    <w:rsid w:val="00B70EDA"/>
    <w:rsid w:val="00B711B1"/>
    <w:rsid w:val="00B72154"/>
    <w:rsid w:val="00B724AA"/>
    <w:rsid w:val="00B724F8"/>
    <w:rsid w:val="00B72861"/>
    <w:rsid w:val="00B72AE8"/>
    <w:rsid w:val="00B72B5E"/>
    <w:rsid w:val="00B72E80"/>
    <w:rsid w:val="00B73293"/>
    <w:rsid w:val="00B733B9"/>
    <w:rsid w:val="00B734A7"/>
    <w:rsid w:val="00B734AF"/>
    <w:rsid w:val="00B73B8D"/>
    <w:rsid w:val="00B73FAC"/>
    <w:rsid w:val="00B740FC"/>
    <w:rsid w:val="00B74412"/>
    <w:rsid w:val="00B74508"/>
    <w:rsid w:val="00B749A8"/>
    <w:rsid w:val="00B74B2E"/>
    <w:rsid w:val="00B74BFE"/>
    <w:rsid w:val="00B74D2A"/>
    <w:rsid w:val="00B750AF"/>
    <w:rsid w:val="00B750C5"/>
    <w:rsid w:val="00B7552D"/>
    <w:rsid w:val="00B75650"/>
    <w:rsid w:val="00B75656"/>
    <w:rsid w:val="00B75864"/>
    <w:rsid w:val="00B75A13"/>
    <w:rsid w:val="00B75A3A"/>
    <w:rsid w:val="00B75AE4"/>
    <w:rsid w:val="00B75B6C"/>
    <w:rsid w:val="00B75E27"/>
    <w:rsid w:val="00B76877"/>
    <w:rsid w:val="00B770D7"/>
    <w:rsid w:val="00B77272"/>
    <w:rsid w:val="00B77305"/>
    <w:rsid w:val="00B77334"/>
    <w:rsid w:val="00B77710"/>
    <w:rsid w:val="00B77F0A"/>
    <w:rsid w:val="00B77FA3"/>
    <w:rsid w:val="00B77FDA"/>
    <w:rsid w:val="00B80744"/>
    <w:rsid w:val="00B809D3"/>
    <w:rsid w:val="00B80A2A"/>
    <w:rsid w:val="00B80A83"/>
    <w:rsid w:val="00B80B01"/>
    <w:rsid w:val="00B80FBA"/>
    <w:rsid w:val="00B811E0"/>
    <w:rsid w:val="00B81235"/>
    <w:rsid w:val="00B8130E"/>
    <w:rsid w:val="00B8135E"/>
    <w:rsid w:val="00B81464"/>
    <w:rsid w:val="00B8156F"/>
    <w:rsid w:val="00B819B4"/>
    <w:rsid w:val="00B81BF9"/>
    <w:rsid w:val="00B81F0D"/>
    <w:rsid w:val="00B81FFC"/>
    <w:rsid w:val="00B821C2"/>
    <w:rsid w:val="00B8224B"/>
    <w:rsid w:val="00B828BB"/>
    <w:rsid w:val="00B82D8F"/>
    <w:rsid w:val="00B835CF"/>
    <w:rsid w:val="00B83906"/>
    <w:rsid w:val="00B83E88"/>
    <w:rsid w:val="00B83F0C"/>
    <w:rsid w:val="00B8431D"/>
    <w:rsid w:val="00B84631"/>
    <w:rsid w:val="00B850CE"/>
    <w:rsid w:val="00B850E4"/>
    <w:rsid w:val="00B85152"/>
    <w:rsid w:val="00B85423"/>
    <w:rsid w:val="00B854B4"/>
    <w:rsid w:val="00B856DC"/>
    <w:rsid w:val="00B85C71"/>
    <w:rsid w:val="00B85D54"/>
    <w:rsid w:val="00B85E34"/>
    <w:rsid w:val="00B85EE1"/>
    <w:rsid w:val="00B8606D"/>
    <w:rsid w:val="00B868A4"/>
    <w:rsid w:val="00B86B68"/>
    <w:rsid w:val="00B87047"/>
    <w:rsid w:val="00B87CF2"/>
    <w:rsid w:val="00B9048C"/>
    <w:rsid w:val="00B9048D"/>
    <w:rsid w:val="00B90CF0"/>
    <w:rsid w:val="00B90E0E"/>
    <w:rsid w:val="00B911E9"/>
    <w:rsid w:val="00B91576"/>
    <w:rsid w:val="00B916D4"/>
    <w:rsid w:val="00B91817"/>
    <w:rsid w:val="00B918DF"/>
    <w:rsid w:val="00B920B8"/>
    <w:rsid w:val="00B922C6"/>
    <w:rsid w:val="00B927D4"/>
    <w:rsid w:val="00B92A13"/>
    <w:rsid w:val="00B930C0"/>
    <w:rsid w:val="00B93194"/>
    <w:rsid w:val="00B93541"/>
    <w:rsid w:val="00B935AB"/>
    <w:rsid w:val="00B93D8A"/>
    <w:rsid w:val="00B93FE2"/>
    <w:rsid w:val="00B9434B"/>
    <w:rsid w:val="00B946A5"/>
    <w:rsid w:val="00B948E1"/>
    <w:rsid w:val="00B94945"/>
    <w:rsid w:val="00B94966"/>
    <w:rsid w:val="00B94CDA"/>
    <w:rsid w:val="00B94CF1"/>
    <w:rsid w:val="00B94D8E"/>
    <w:rsid w:val="00B94DC3"/>
    <w:rsid w:val="00B952B2"/>
    <w:rsid w:val="00B95975"/>
    <w:rsid w:val="00B95A00"/>
    <w:rsid w:val="00B95E89"/>
    <w:rsid w:val="00B95FD1"/>
    <w:rsid w:val="00B95FD3"/>
    <w:rsid w:val="00B96317"/>
    <w:rsid w:val="00B9690A"/>
    <w:rsid w:val="00B96A41"/>
    <w:rsid w:val="00B96C4C"/>
    <w:rsid w:val="00B96F94"/>
    <w:rsid w:val="00B9702C"/>
    <w:rsid w:val="00B97099"/>
    <w:rsid w:val="00B97105"/>
    <w:rsid w:val="00B9713C"/>
    <w:rsid w:val="00B978B5"/>
    <w:rsid w:val="00B97AD8"/>
    <w:rsid w:val="00B97C00"/>
    <w:rsid w:val="00B97D37"/>
    <w:rsid w:val="00BA0089"/>
    <w:rsid w:val="00BA02CE"/>
    <w:rsid w:val="00BA0586"/>
    <w:rsid w:val="00BA0996"/>
    <w:rsid w:val="00BA0A77"/>
    <w:rsid w:val="00BA0BAA"/>
    <w:rsid w:val="00BA16CB"/>
    <w:rsid w:val="00BA1A8F"/>
    <w:rsid w:val="00BA20AB"/>
    <w:rsid w:val="00BA2235"/>
    <w:rsid w:val="00BA2306"/>
    <w:rsid w:val="00BA251B"/>
    <w:rsid w:val="00BA28BC"/>
    <w:rsid w:val="00BA2A0E"/>
    <w:rsid w:val="00BA2B98"/>
    <w:rsid w:val="00BA315B"/>
    <w:rsid w:val="00BA365D"/>
    <w:rsid w:val="00BA3807"/>
    <w:rsid w:val="00BA3BFC"/>
    <w:rsid w:val="00BA3E1E"/>
    <w:rsid w:val="00BA3E60"/>
    <w:rsid w:val="00BA3EBE"/>
    <w:rsid w:val="00BA3F5E"/>
    <w:rsid w:val="00BA433D"/>
    <w:rsid w:val="00BA4542"/>
    <w:rsid w:val="00BA473F"/>
    <w:rsid w:val="00BA48B2"/>
    <w:rsid w:val="00BA4E8B"/>
    <w:rsid w:val="00BA4FD7"/>
    <w:rsid w:val="00BA52E1"/>
    <w:rsid w:val="00BA5612"/>
    <w:rsid w:val="00BA5A9D"/>
    <w:rsid w:val="00BA5F85"/>
    <w:rsid w:val="00BA6024"/>
    <w:rsid w:val="00BA66C1"/>
    <w:rsid w:val="00BA6E31"/>
    <w:rsid w:val="00BA7CA0"/>
    <w:rsid w:val="00BA7E51"/>
    <w:rsid w:val="00BB0130"/>
    <w:rsid w:val="00BB01CE"/>
    <w:rsid w:val="00BB04C3"/>
    <w:rsid w:val="00BB04E9"/>
    <w:rsid w:val="00BB0AA2"/>
    <w:rsid w:val="00BB0AEE"/>
    <w:rsid w:val="00BB0E48"/>
    <w:rsid w:val="00BB1266"/>
    <w:rsid w:val="00BB1292"/>
    <w:rsid w:val="00BB17E6"/>
    <w:rsid w:val="00BB1C3A"/>
    <w:rsid w:val="00BB1D17"/>
    <w:rsid w:val="00BB1DDE"/>
    <w:rsid w:val="00BB1E69"/>
    <w:rsid w:val="00BB2084"/>
    <w:rsid w:val="00BB295D"/>
    <w:rsid w:val="00BB2A02"/>
    <w:rsid w:val="00BB310D"/>
    <w:rsid w:val="00BB320F"/>
    <w:rsid w:val="00BB337F"/>
    <w:rsid w:val="00BB3431"/>
    <w:rsid w:val="00BB3611"/>
    <w:rsid w:val="00BB36B3"/>
    <w:rsid w:val="00BB36F7"/>
    <w:rsid w:val="00BB3AA7"/>
    <w:rsid w:val="00BB3DEB"/>
    <w:rsid w:val="00BB3E5C"/>
    <w:rsid w:val="00BB414C"/>
    <w:rsid w:val="00BB4206"/>
    <w:rsid w:val="00BB4899"/>
    <w:rsid w:val="00BB4A24"/>
    <w:rsid w:val="00BB4CF8"/>
    <w:rsid w:val="00BB4F63"/>
    <w:rsid w:val="00BB5031"/>
    <w:rsid w:val="00BB5071"/>
    <w:rsid w:val="00BB521F"/>
    <w:rsid w:val="00BB5275"/>
    <w:rsid w:val="00BB539D"/>
    <w:rsid w:val="00BB5F92"/>
    <w:rsid w:val="00BB6258"/>
    <w:rsid w:val="00BB6359"/>
    <w:rsid w:val="00BB65B2"/>
    <w:rsid w:val="00BB66D6"/>
    <w:rsid w:val="00BB67BB"/>
    <w:rsid w:val="00BB6903"/>
    <w:rsid w:val="00BB6BB7"/>
    <w:rsid w:val="00BB6F21"/>
    <w:rsid w:val="00BB6FB8"/>
    <w:rsid w:val="00BB7023"/>
    <w:rsid w:val="00BB744C"/>
    <w:rsid w:val="00BB7628"/>
    <w:rsid w:val="00BB78E4"/>
    <w:rsid w:val="00BB798A"/>
    <w:rsid w:val="00BB7E70"/>
    <w:rsid w:val="00BC00D7"/>
    <w:rsid w:val="00BC0422"/>
    <w:rsid w:val="00BC052F"/>
    <w:rsid w:val="00BC069F"/>
    <w:rsid w:val="00BC072A"/>
    <w:rsid w:val="00BC0C90"/>
    <w:rsid w:val="00BC0E4D"/>
    <w:rsid w:val="00BC1696"/>
    <w:rsid w:val="00BC1818"/>
    <w:rsid w:val="00BC1A24"/>
    <w:rsid w:val="00BC1A84"/>
    <w:rsid w:val="00BC1ADA"/>
    <w:rsid w:val="00BC1CF8"/>
    <w:rsid w:val="00BC1CFA"/>
    <w:rsid w:val="00BC1DB6"/>
    <w:rsid w:val="00BC1F78"/>
    <w:rsid w:val="00BC21BB"/>
    <w:rsid w:val="00BC22AC"/>
    <w:rsid w:val="00BC22DF"/>
    <w:rsid w:val="00BC26D3"/>
    <w:rsid w:val="00BC26F2"/>
    <w:rsid w:val="00BC29D4"/>
    <w:rsid w:val="00BC2BF1"/>
    <w:rsid w:val="00BC2EDF"/>
    <w:rsid w:val="00BC3161"/>
    <w:rsid w:val="00BC3300"/>
    <w:rsid w:val="00BC33A0"/>
    <w:rsid w:val="00BC3527"/>
    <w:rsid w:val="00BC3814"/>
    <w:rsid w:val="00BC39B4"/>
    <w:rsid w:val="00BC3CF5"/>
    <w:rsid w:val="00BC3D0C"/>
    <w:rsid w:val="00BC4421"/>
    <w:rsid w:val="00BC492D"/>
    <w:rsid w:val="00BC4D78"/>
    <w:rsid w:val="00BC4D7C"/>
    <w:rsid w:val="00BC4E83"/>
    <w:rsid w:val="00BC5121"/>
    <w:rsid w:val="00BC552F"/>
    <w:rsid w:val="00BC55AC"/>
    <w:rsid w:val="00BC56E2"/>
    <w:rsid w:val="00BC57C4"/>
    <w:rsid w:val="00BC5877"/>
    <w:rsid w:val="00BC5D03"/>
    <w:rsid w:val="00BC60BE"/>
    <w:rsid w:val="00BC6564"/>
    <w:rsid w:val="00BC65BA"/>
    <w:rsid w:val="00BC6935"/>
    <w:rsid w:val="00BC6996"/>
    <w:rsid w:val="00BC6A3D"/>
    <w:rsid w:val="00BC6C35"/>
    <w:rsid w:val="00BC6DBC"/>
    <w:rsid w:val="00BC701B"/>
    <w:rsid w:val="00BC7710"/>
    <w:rsid w:val="00BC7C16"/>
    <w:rsid w:val="00BC7F2E"/>
    <w:rsid w:val="00BD0A37"/>
    <w:rsid w:val="00BD0D4F"/>
    <w:rsid w:val="00BD116B"/>
    <w:rsid w:val="00BD12C7"/>
    <w:rsid w:val="00BD148D"/>
    <w:rsid w:val="00BD16F7"/>
    <w:rsid w:val="00BD1757"/>
    <w:rsid w:val="00BD1863"/>
    <w:rsid w:val="00BD18C8"/>
    <w:rsid w:val="00BD18D6"/>
    <w:rsid w:val="00BD1A87"/>
    <w:rsid w:val="00BD1D5F"/>
    <w:rsid w:val="00BD1EB7"/>
    <w:rsid w:val="00BD260B"/>
    <w:rsid w:val="00BD2773"/>
    <w:rsid w:val="00BD287D"/>
    <w:rsid w:val="00BD28AB"/>
    <w:rsid w:val="00BD2E21"/>
    <w:rsid w:val="00BD3324"/>
    <w:rsid w:val="00BD335E"/>
    <w:rsid w:val="00BD34C2"/>
    <w:rsid w:val="00BD361F"/>
    <w:rsid w:val="00BD3CA5"/>
    <w:rsid w:val="00BD3DE0"/>
    <w:rsid w:val="00BD3F6C"/>
    <w:rsid w:val="00BD4018"/>
    <w:rsid w:val="00BD4143"/>
    <w:rsid w:val="00BD4618"/>
    <w:rsid w:val="00BD46FB"/>
    <w:rsid w:val="00BD483C"/>
    <w:rsid w:val="00BD48AA"/>
    <w:rsid w:val="00BD4A3E"/>
    <w:rsid w:val="00BD4D35"/>
    <w:rsid w:val="00BD4E95"/>
    <w:rsid w:val="00BD5420"/>
    <w:rsid w:val="00BD577E"/>
    <w:rsid w:val="00BD590F"/>
    <w:rsid w:val="00BD5AD6"/>
    <w:rsid w:val="00BD5C3A"/>
    <w:rsid w:val="00BD5D1C"/>
    <w:rsid w:val="00BD5FC6"/>
    <w:rsid w:val="00BD649D"/>
    <w:rsid w:val="00BD6527"/>
    <w:rsid w:val="00BD67DA"/>
    <w:rsid w:val="00BD69AA"/>
    <w:rsid w:val="00BD7135"/>
    <w:rsid w:val="00BD7178"/>
    <w:rsid w:val="00BD73F9"/>
    <w:rsid w:val="00BD77ED"/>
    <w:rsid w:val="00BD7D03"/>
    <w:rsid w:val="00BD7F18"/>
    <w:rsid w:val="00BE0735"/>
    <w:rsid w:val="00BE0B2A"/>
    <w:rsid w:val="00BE1341"/>
    <w:rsid w:val="00BE13A8"/>
    <w:rsid w:val="00BE1404"/>
    <w:rsid w:val="00BE167C"/>
    <w:rsid w:val="00BE1BAB"/>
    <w:rsid w:val="00BE1DFF"/>
    <w:rsid w:val="00BE1EEF"/>
    <w:rsid w:val="00BE24FC"/>
    <w:rsid w:val="00BE26B7"/>
    <w:rsid w:val="00BE3213"/>
    <w:rsid w:val="00BE3361"/>
    <w:rsid w:val="00BE340C"/>
    <w:rsid w:val="00BE372C"/>
    <w:rsid w:val="00BE3770"/>
    <w:rsid w:val="00BE3A4C"/>
    <w:rsid w:val="00BE3C0D"/>
    <w:rsid w:val="00BE3C60"/>
    <w:rsid w:val="00BE3FD7"/>
    <w:rsid w:val="00BE4273"/>
    <w:rsid w:val="00BE4299"/>
    <w:rsid w:val="00BE48B4"/>
    <w:rsid w:val="00BE4E32"/>
    <w:rsid w:val="00BE51F9"/>
    <w:rsid w:val="00BE5389"/>
    <w:rsid w:val="00BE557D"/>
    <w:rsid w:val="00BE5596"/>
    <w:rsid w:val="00BE55CB"/>
    <w:rsid w:val="00BE58BE"/>
    <w:rsid w:val="00BE5A3E"/>
    <w:rsid w:val="00BE5EC6"/>
    <w:rsid w:val="00BE60D2"/>
    <w:rsid w:val="00BE6285"/>
    <w:rsid w:val="00BE62F9"/>
    <w:rsid w:val="00BE6355"/>
    <w:rsid w:val="00BE6641"/>
    <w:rsid w:val="00BE6F78"/>
    <w:rsid w:val="00BE726F"/>
    <w:rsid w:val="00BE7425"/>
    <w:rsid w:val="00BE76AD"/>
    <w:rsid w:val="00BE77C4"/>
    <w:rsid w:val="00BE7B02"/>
    <w:rsid w:val="00BE7C63"/>
    <w:rsid w:val="00BE7D62"/>
    <w:rsid w:val="00BF0078"/>
    <w:rsid w:val="00BF0082"/>
    <w:rsid w:val="00BF0494"/>
    <w:rsid w:val="00BF075C"/>
    <w:rsid w:val="00BF0960"/>
    <w:rsid w:val="00BF0D18"/>
    <w:rsid w:val="00BF16CA"/>
    <w:rsid w:val="00BF1864"/>
    <w:rsid w:val="00BF1EEF"/>
    <w:rsid w:val="00BF2607"/>
    <w:rsid w:val="00BF263E"/>
    <w:rsid w:val="00BF2975"/>
    <w:rsid w:val="00BF2CDD"/>
    <w:rsid w:val="00BF2DB7"/>
    <w:rsid w:val="00BF3166"/>
    <w:rsid w:val="00BF318C"/>
    <w:rsid w:val="00BF31F4"/>
    <w:rsid w:val="00BF37FE"/>
    <w:rsid w:val="00BF3896"/>
    <w:rsid w:val="00BF3D12"/>
    <w:rsid w:val="00BF3F83"/>
    <w:rsid w:val="00BF40E7"/>
    <w:rsid w:val="00BF49AE"/>
    <w:rsid w:val="00BF4A24"/>
    <w:rsid w:val="00BF4ADE"/>
    <w:rsid w:val="00BF4D70"/>
    <w:rsid w:val="00BF51D8"/>
    <w:rsid w:val="00BF57C3"/>
    <w:rsid w:val="00BF58F5"/>
    <w:rsid w:val="00BF5B43"/>
    <w:rsid w:val="00BF5DB6"/>
    <w:rsid w:val="00BF61FC"/>
    <w:rsid w:val="00BF6352"/>
    <w:rsid w:val="00BF6908"/>
    <w:rsid w:val="00BF692D"/>
    <w:rsid w:val="00BF6C69"/>
    <w:rsid w:val="00BF6EA3"/>
    <w:rsid w:val="00BF70F1"/>
    <w:rsid w:val="00BF7272"/>
    <w:rsid w:val="00BF74D9"/>
    <w:rsid w:val="00BF74FC"/>
    <w:rsid w:val="00BF764B"/>
    <w:rsid w:val="00BF794F"/>
    <w:rsid w:val="00BF7C85"/>
    <w:rsid w:val="00BF7DED"/>
    <w:rsid w:val="00C00351"/>
    <w:rsid w:val="00C00374"/>
    <w:rsid w:val="00C005FD"/>
    <w:rsid w:val="00C00708"/>
    <w:rsid w:val="00C00C72"/>
    <w:rsid w:val="00C00CB8"/>
    <w:rsid w:val="00C00DFB"/>
    <w:rsid w:val="00C00EED"/>
    <w:rsid w:val="00C00F9D"/>
    <w:rsid w:val="00C011B2"/>
    <w:rsid w:val="00C013A1"/>
    <w:rsid w:val="00C014F7"/>
    <w:rsid w:val="00C0171B"/>
    <w:rsid w:val="00C01BA1"/>
    <w:rsid w:val="00C01E6E"/>
    <w:rsid w:val="00C01F77"/>
    <w:rsid w:val="00C0206B"/>
    <w:rsid w:val="00C02097"/>
    <w:rsid w:val="00C023BF"/>
    <w:rsid w:val="00C0240B"/>
    <w:rsid w:val="00C02630"/>
    <w:rsid w:val="00C02928"/>
    <w:rsid w:val="00C02AAB"/>
    <w:rsid w:val="00C02D55"/>
    <w:rsid w:val="00C02FC5"/>
    <w:rsid w:val="00C0308F"/>
    <w:rsid w:val="00C030CE"/>
    <w:rsid w:val="00C03489"/>
    <w:rsid w:val="00C03901"/>
    <w:rsid w:val="00C04071"/>
    <w:rsid w:val="00C041BA"/>
    <w:rsid w:val="00C041F4"/>
    <w:rsid w:val="00C041F7"/>
    <w:rsid w:val="00C047BA"/>
    <w:rsid w:val="00C04A9C"/>
    <w:rsid w:val="00C04B2D"/>
    <w:rsid w:val="00C04B83"/>
    <w:rsid w:val="00C0502A"/>
    <w:rsid w:val="00C0545E"/>
    <w:rsid w:val="00C05545"/>
    <w:rsid w:val="00C058E3"/>
    <w:rsid w:val="00C05AFF"/>
    <w:rsid w:val="00C06157"/>
    <w:rsid w:val="00C06311"/>
    <w:rsid w:val="00C06A48"/>
    <w:rsid w:val="00C06C5F"/>
    <w:rsid w:val="00C06D77"/>
    <w:rsid w:val="00C072AF"/>
    <w:rsid w:val="00C07925"/>
    <w:rsid w:val="00C079B5"/>
    <w:rsid w:val="00C07C25"/>
    <w:rsid w:val="00C07D51"/>
    <w:rsid w:val="00C1041C"/>
    <w:rsid w:val="00C10659"/>
    <w:rsid w:val="00C10EA0"/>
    <w:rsid w:val="00C11372"/>
    <w:rsid w:val="00C113AF"/>
    <w:rsid w:val="00C11BE0"/>
    <w:rsid w:val="00C11EA7"/>
    <w:rsid w:val="00C120A9"/>
    <w:rsid w:val="00C126CB"/>
    <w:rsid w:val="00C1297D"/>
    <w:rsid w:val="00C12C43"/>
    <w:rsid w:val="00C12E07"/>
    <w:rsid w:val="00C13241"/>
    <w:rsid w:val="00C13514"/>
    <w:rsid w:val="00C13A94"/>
    <w:rsid w:val="00C13BBE"/>
    <w:rsid w:val="00C13C29"/>
    <w:rsid w:val="00C13D02"/>
    <w:rsid w:val="00C1402B"/>
    <w:rsid w:val="00C1431E"/>
    <w:rsid w:val="00C145AE"/>
    <w:rsid w:val="00C1469D"/>
    <w:rsid w:val="00C14B42"/>
    <w:rsid w:val="00C152ED"/>
    <w:rsid w:val="00C155AC"/>
    <w:rsid w:val="00C15856"/>
    <w:rsid w:val="00C15AC7"/>
    <w:rsid w:val="00C15C65"/>
    <w:rsid w:val="00C15F8C"/>
    <w:rsid w:val="00C1615B"/>
    <w:rsid w:val="00C16574"/>
    <w:rsid w:val="00C165EC"/>
    <w:rsid w:val="00C1665E"/>
    <w:rsid w:val="00C16F30"/>
    <w:rsid w:val="00C16F6E"/>
    <w:rsid w:val="00C170FF"/>
    <w:rsid w:val="00C1714C"/>
    <w:rsid w:val="00C179FA"/>
    <w:rsid w:val="00C17C50"/>
    <w:rsid w:val="00C20096"/>
    <w:rsid w:val="00C201BE"/>
    <w:rsid w:val="00C20644"/>
    <w:rsid w:val="00C20CC2"/>
    <w:rsid w:val="00C20F00"/>
    <w:rsid w:val="00C20FBF"/>
    <w:rsid w:val="00C212E6"/>
    <w:rsid w:val="00C21694"/>
    <w:rsid w:val="00C21C63"/>
    <w:rsid w:val="00C2214F"/>
    <w:rsid w:val="00C222EB"/>
    <w:rsid w:val="00C229A4"/>
    <w:rsid w:val="00C229E8"/>
    <w:rsid w:val="00C22A6F"/>
    <w:rsid w:val="00C22A86"/>
    <w:rsid w:val="00C22D66"/>
    <w:rsid w:val="00C22EF9"/>
    <w:rsid w:val="00C23301"/>
    <w:rsid w:val="00C2336D"/>
    <w:rsid w:val="00C236A6"/>
    <w:rsid w:val="00C23898"/>
    <w:rsid w:val="00C238E5"/>
    <w:rsid w:val="00C2441D"/>
    <w:rsid w:val="00C24580"/>
    <w:rsid w:val="00C24958"/>
    <w:rsid w:val="00C24AD0"/>
    <w:rsid w:val="00C24AF8"/>
    <w:rsid w:val="00C24F34"/>
    <w:rsid w:val="00C24FC9"/>
    <w:rsid w:val="00C250FA"/>
    <w:rsid w:val="00C25102"/>
    <w:rsid w:val="00C253D6"/>
    <w:rsid w:val="00C25558"/>
    <w:rsid w:val="00C25B22"/>
    <w:rsid w:val="00C25C1B"/>
    <w:rsid w:val="00C25E26"/>
    <w:rsid w:val="00C25F29"/>
    <w:rsid w:val="00C25F34"/>
    <w:rsid w:val="00C25F5A"/>
    <w:rsid w:val="00C261EB"/>
    <w:rsid w:val="00C261F0"/>
    <w:rsid w:val="00C262D2"/>
    <w:rsid w:val="00C262E7"/>
    <w:rsid w:val="00C26397"/>
    <w:rsid w:val="00C264B4"/>
    <w:rsid w:val="00C26545"/>
    <w:rsid w:val="00C26705"/>
    <w:rsid w:val="00C26A5D"/>
    <w:rsid w:val="00C26AFA"/>
    <w:rsid w:val="00C26EC4"/>
    <w:rsid w:val="00C26EC9"/>
    <w:rsid w:val="00C26F1F"/>
    <w:rsid w:val="00C2704C"/>
    <w:rsid w:val="00C27164"/>
    <w:rsid w:val="00C27229"/>
    <w:rsid w:val="00C27296"/>
    <w:rsid w:val="00C27B3C"/>
    <w:rsid w:val="00C27B8F"/>
    <w:rsid w:val="00C27DC8"/>
    <w:rsid w:val="00C27DF1"/>
    <w:rsid w:val="00C30236"/>
    <w:rsid w:val="00C30248"/>
    <w:rsid w:val="00C304F5"/>
    <w:rsid w:val="00C305B1"/>
    <w:rsid w:val="00C306F9"/>
    <w:rsid w:val="00C30A07"/>
    <w:rsid w:val="00C30A95"/>
    <w:rsid w:val="00C30CC5"/>
    <w:rsid w:val="00C31094"/>
    <w:rsid w:val="00C31156"/>
    <w:rsid w:val="00C31753"/>
    <w:rsid w:val="00C3175D"/>
    <w:rsid w:val="00C3184D"/>
    <w:rsid w:val="00C318BB"/>
    <w:rsid w:val="00C31AE0"/>
    <w:rsid w:val="00C321C4"/>
    <w:rsid w:val="00C321D2"/>
    <w:rsid w:val="00C32354"/>
    <w:rsid w:val="00C32401"/>
    <w:rsid w:val="00C324E3"/>
    <w:rsid w:val="00C32893"/>
    <w:rsid w:val="00C32B0F"/>
    <w:rsid w:val="00C32D88"/>
    <w:rsid w:val="00C32EA4"/>
    <w:rsid w:val="00C33056"/>
    <w:rsid w:val="00C33FB2"/>
    <w:rsid w:val="00C34160"/>
    <w:rsid w:val="00C3422E"/>
    <w:rsid w:val="00C3426E"/>
    <w:rsid w:val="00C34282"/>
    <w:rsid w:val="00C3459E"/>
    <w:rsid w:val="00C346E2"/>
    <w:rsid w:val="00C34FA6"/>
    <w:rsid w:val="00C3529B"/>
    <w:rsid w:val="00C35305"/>
    <w:rsid w:val="00C35362"/>
    <w:rsid w:val="00C35567"/>
    <w:rsid w:val="00C361EE"/>
    <w:rsid w:val="00C3695D"/>
    <w:rsid w:val="00C3715B"/>
    <w:rsid w:val="00C3728F"/>
    <w:rsid w:val="00C37364"/>
    <w:rsid w:val="00C37408"/>
    <w:rsid w:val="00C37856"/>
    <w:rsid w:val="00C400F3"/>
    <w:rsid w:val="00C4028E"/>
    <w:rsid w:val="00C402AC"/>
    <w:rsid w:val="00C40628"/>
    <w:rsid w:val="00C40A2A"/>
    <w:rsid w:val="00C40B75"/>
    <w:rsid w:val="00C40D30"/>
    <w:rsid w:val="00C40FE1"/>
    <w:rsid w:val="00C4120E"/>
    <w:rsid w:val="00C4150B"/>
    <w:rsid w:val="00C417E7"/>
    <w:rsid w:val="00C41B52"/>
    <w:rsid w:val="00C41B55"/>
    <w:rsid w:val="00C41E56"/>
    <w:rsid w:val="00C41EA0"/>
    <w:rsid w:val="00C41EFF"/>
    <w:rsid w:val="00C41F22"/>
    <w:rsid w:val="00C422DB"/>
    <w:rsid w:val="00C424B7"/>
    <w:rsid w:val="00C4276F"/>
    <w:rsid w:val="00C428B0"/>
    <w:rsid w:val="00C42E77"/>
    <w:rsid w:val="00C43225"/>
    <w:rsid w:val="00C435BD"/>
    <w:rsid w:val="00C439DD"/>
    <w:rsid w:val="00C43A4F"/>
    <w:rsid w:val="00C441FF"/>
    <w:rsid w:val="00C44448"/>
    <w:rsid w:val="00C444A9"/>
    <w:rsid w:val="00C448F9"/>
    <w:rsid w:val="00C44A9C"/>
    <w:rsid w:val="00C44CFB"/>
    <w:rsid w:val="00C44D2B"/>
    <w:rsid w:val="00C44E67"/>
    <w:rsid w:val="00C44ED1"/>
    <w:rsid w:val="00C451BF"/>
    <w:rsid w:val="00C452BB"/>
    <w:rsid w:val="00C45507"/>
    <w:rsid w:val="00C45A20"/>
    <w:rsid w:val="00C45DD3"/>
    <w:rsid w:val="00C45E33"/>
    <w:rsid w:val="00C46200"/>
    <w:rsid w:val="00C46369"/>
    <w:rsid w:val="00C4640B"/>
    <w:rsid w:val="00C46AB7"/>
    <w:rsid w:val="00C46E2A"/>
    <w:rsid w:val="00C46F69"/>
    <w:rsid w:val="00C46FA2"/>
    <w:rsid w:val="00C47584"/>
    <w:rsid w:val="00C47CC8"/>
    <w:rsid w:val="00C47D02"/>
    <w:rsid w:val="00C500FD"/>
    <w:rsid w:val="00C501E9"/>
    <w:rsid w:val="00C50250"/>
    <w:rsid w:val="00C5025D"/>
    <w:rsid w:val="00C5027E"/>
    <w:rsid w:val="00C504D7"/>
    <w:rsid w:val="00C50570"/>
    <w:rsid w:val="00C506F1"/>
    <w:rsid w:val="00C50825"/>
    <w:rsid w:val="00C50919"/>
    <w:rsid w:val="00C50B1F"/>
    <w:rsid w:val="00C50E5A"/>
    <w:rsid w:val="00C510EF"/>
    <w:rsid w:val="00C516DE"/>
    <w:rsid w:val="00C51914"/>
    <w:rsid w:val="00C5198F"/>
    <w:rsid w:val="00C51B88"/>
    <w:rsid w:val="00C51DF5"/>
    <w:rsid w:val="00C52120"/>
    <w:rsid w:val="00C527E6"/>
    <w:rsid w:val="00C52B3D"/>
    <w:rsid w:val="00C52E64"/>
    <w:rsid w:val="00C53154"/>
    <w:rsid w:val="00C53174"/>
    <w:rsid w:val="00C53200"/>
    <w:rsid w:val="00C5328E"/>
    <w:rsid w:val="00C532D2"/>
    <w:rsid w:val="00C534A6"/>
    <w:rsid w:val="00C537C7"/>
    <w:rsid w:val="00C53B08"/>
    <w:rsid w:val="00C53B53"/>
    <w:rsid w:val="00C53B97"/>
    <w:rsid w:val="00C53CD3"/>
    <w:rsid w:val="00C542F3"/>
    <w:rsid w:val="00C54319"/>
    <w:rsid w:val="00C5432D"/>
    <w:rsid w:val="00C5439D"/>
    <w:rsid w:val="00C5471F"/>
    <w:rsid w:val="00C54A5B"/>
    <w:rsid w:val="00C54CCD"/>
    <w:rsid w:val="00C54F01"/>
    <w:rsid w:val="00C55201"/>
    <w:rsid w:val="00C552BB"/>
    <w:rsid w:val="00C55427"/>
    <w:rsid w:val="00C5546A"/>
    <w:rsid w:val="00C55715"/>
    <w:rsid w:val="00C5593D"/>
    <w:rsid w:val="00C5599B"/>
    <w:rsid w:val="00C55BD0"/>
    <w:rsid w:val="00C55C2C"/>
    <w:rsid w:val="00C55DA2"/>
    <w:rsid w:val="00C55DAE"/>
    <w:rsid w:val="00C55DBE"/>
    <w:rsid w:val="00C55EA7"/>
    <w:rsid w:val="00C560B2"/>
    <w:rsid w:val="00C56724"/>
    <w:rsid w:val="00C568DC"/>
    <w:rsid w:val="00C56B56"/>
    <w:rsid w:val="00C56CA9"/>
    <w:rsid w:val="00C57266"/>
    <w:rsid w:val="00C57292"/>
    <w:rsid w:val="00C57433"/>
    <w:rsid w:val="00C57799"/>
    <w:rsid w:val="00C5785C"/>
    <w:rsid w:val="00C57878"/>
    <w:rsid w:val="00C57967"/>
    <w:rsid w:val="00C57B41"/>
    <w:rsid w:val="00C57C6C"/>
    <w:rsid w:val="00C57E9E"/>
    <w:rsid w:val="00C6051B"/>
    <w:rsid w:val="00C606CF"/>
    <w:rsid w:val="00C60C7D"/>
    <w:rsid w:val="00C610F9"/>
    <w:rsid w:val="00C6113B"/>
    <w:rsid w:val="00C614A6"/>
    <w:rsid w:val="00C61763"/>
    <w:rsid w:val="00C61A98"/>
    <w:rsid w:val="00C61D0B"/>
    <w:rsid w:val="00C61D17"/>
    <w:rsid w:val="00C61FA0"/>
    <w:rsid w:val="00C626A4"/>
    <w:rsid w:val="00C626D1"/>
    <w:rsid w:val="00C62725"/>
    <w:rsid w:val="00C6288A"/>
    <w:rsid w:val="00C62AAD"/>
    <w:rsid w:val="00C62EC0"/>
    <w:rsid w:val="00C6326D"/>
    <w:rsid w:val="00C634FF"/>
    <w:rsid w:val="00C63679"/>
    <w:rsid w:val="00C63A20"/>
    <w:rsid w:val="00C63FA2"/>
    <w:rsid w:val="00C63FA7"/>
    <w:rsid w:val="00C645ED"/>
    <w:rsid w:val="00C64618"/>
    <w:rsid w:val="00C64788"/>
    <w:rsid w:val="00C648D3"/>
    <w:rsid w:val="00C64DED"/>
    <w:rsid w:val="00C64DF7"/>
    <w:rsid w:val="00C64E67"/>
    <w:rsid w:val="00C651B8"/>
    <w:rsid w:val="00C651ED"/>
    <w:rsid w:val="00C6529E"/>
    <w:rsid w:val="00C65358"/>
    <w:rsid w:val="00C6545B"/>
    <w:rsid w:val="00C65616"/>
    <w:rsid w:val="00C659DC"/>
    <w:rsid w:val="00C65A20"/>
    <w:rsid w:val="00C65C2F"/>
    <w:rsid w:val="00C65DBC"/>
    <w:rsid w:val="00C65F31"/>
    <w:rsid w:val="00C660E1"/>
    <w:rsid w:val="00C66110"/>
    <w:rsid w:val="00C662FD"/>
    <w:rsid w:val="00C66486"/>
    <w:rsid w:val="00C6675B"/>
    <w:rsid w:val="00C66BEB"/>
    <w:rsid w:val="00C66FC5"/>
    <w:rsid w:val="00C67239"/>
    <w:rsid w:val="00C67242"/>
    <w:rsid w:val="00C676B4"/>
    <w:rsid w:val="00C67A69"/>
    <w:rsid w:val="00C67CA7"/>
    <w:rsid w:val="00C67EE3"/>
    <w:rsid w:val="00C700CC"/>
    <w:rsid w:val="00C7046A"/>
    <w:rsid w:val="00C704AA"/>
    <w:rsid w:val="00C70518"/>
    <w:rsid w:val="00C70D03"/>
    <w:rsid w:val="00C70EF9"/>
    <w:rsid w:val="00C70F0B"/>
    <w:rsid w:val="00C710A6"/>
    <w:rsid w:val="00C71421"/>
    <w:rsid w:val="00C717F0"/>
    <w:rsid w:val="00C71A79"/>
    <w:rsid w:val="00C71F6A"/>
    <w:rsid w:val="00C72079"/>
    <w:rsid w:val="00C720BA"/>
    <w:rsid w:val="00C721EF"/>
    <w:rsid w:val="00C72794"/>
    <w:rsid w:val="00C72950"/>
    <w:rsid w:val="00C730A3"/>
    <w:rsid w:val="00C7311C"/>
    <w:rsid w:val="00C7333B"/>
    <w:rsid w:val="00C7351B"/>
    <w:rsid w:val="00C73FCB"/>
    <w:rsid w:val="00C740ED"/>
    <w:rsid w:val="00C7415A"/>
    <w:rsid w:val="00C7425B"/>
    <w:rsid w:val="00C745CE"/>
    <w:rsid w:val="00C745EE"/>
    <w:rsid w:val="00C746D1"/>
    <w:rsid w:val="00C746EE"/>
    <w:rsid w:val="00C74B54"/>
    <w:rsid w:val="00C74D4E"/>
    <w:rsid w:val="00C751B1"/>
    <w:rsid w:val="00C75703"/>
    <w:rsid w:val="00C75871"/>
    <w:rsid w:val="00C75B83"/>
    <w:rsid w:val="00C75CC3"/>
    <w:rsid w:val="00C75D7F"/>
    <w:rsid w:val="00C75DA9"/>
    <w:rsid w:val="00C7666E"/>
    <w:rsid w:val="00C76AC0"/>
    <w:rsid w:val="00C771A6"/>
    <w:rsid w:val="00C771E9"/>
    <w:rsid w:val="00C772E4"/>
    <w:rsid w:val="00C77984"/>
    <w:rsid w:val="00C779B8"/>
    <w:rsid w:val="00C77D9A"/>
    <w:rsid w:val="00C77E87"/>
    <w:rsid w:val="00C80275"/>
    <w:rsid w:val="00C803F9"/>
    <w:rsid w:val="00C804DB"/>
    <w:rsid w:val="00C809EE"/>
    <w:rsid w:val="00C80B9E"/>
    <w:rsid w:val="00C80E78"/>
    <w:rsid w:val="00C816A8"/>
    <w:rsid w:val="00C817FD"/>
    <w:rsid w:val="00C81AF3"/>
    <w:rsid w:val="00C81B65"/>
    <w:rsid w:val="00C81C59"/>
    <w:rsid w:val="00C81D8F"/>
    <w:rsid w:val="00C82612"/>
    <w:rsid w:val="00C82718"/>
    <w:rsid w:val="00C83510"/>
    <w:rsid w:val="00C8385F"/>
    <w:rsid w:val="00C83CB3"/>
    <w:rsid w:val="00C83D8A"/>
    <w:rsid w:val="00C843D8"/>
    <w:rsid w:val="00C84525"/>
    <w:rsid w:val="00C84646"/>
    <w:rsid w:val="00C8467E"/>
    <w:rsid w:val="00C84B23"/>
    <w:rsid w:val="00C84BE1"/>
    <w:rsid w:val="00C84CDE"/>
    <w:rsid w:val="00C84EF9"/>
    <w:rsid w:val="00C8510D"/>
    <w:rsid w:val="00C85196"/>
    <w:rsid w:val="00C85941"/>
    <w:rsid w:val="00C85B16"/>
    <w:rsid w:val="00C85B6A"/>
    <w:rsid w:val="00C85F46"/>
    <w:rsid w:val="00C8628F"/>
    <w:rsid w:val="00C8651B"/>
    <w:rsid w:val="00C86610"/>
    <w:rsid w:val="00C86A61"/>
    <w:rsid w:val="00C86B7C"/>
    <w:rsid w:val="00C8719C"/>
    <w:rsid w:val="00C875C9"/>
    <w:rsid w:val="00C877A5"/>
    <w:rsid w:val="00C87944"/>
    <w:rsid w:val="00C87B7E"/>
    <w:rsid w:val="00C87C9B"/>
    <w:rsid w:val="00C87EEB"/>
    <w:rsid w:val="00C87F1D"/>
    <w:rsid w:val="00C90129"/>
    <w:rsid w:val="00C90D11"/>
    <w:rsid w:val="00C9111C"/>
    <w:rsid w:val="00C912CA"/>
    <w:rsid w:val="00C919C1"/>
    <w:rsid w:val="00C919FA"/>
    <w:rsid w:val="00C91AA9"/>
    <w:rsid w:val="00C91BCC"/>
    <w:rsid w:val="00C91E68"/>
    <w:rsid w:val="00C91FEA"/>
    <w:rsid w:val="00C924CD"/>
    <w:rsid w:val="00C9295C"/>
    <w:rsid w:val="00C92C4F"/>
    <w:rsid w:val="00C92CBA"/>
    <w:rsid w:val="00C92EBE"/>
    <w:rsid w:val="00C92ED6"/>
    <w:rsid w:val="00C933D7"/>
    <w:rsid w:val="00C93748"/>
    <w:rsid w:val="00C9383A"/>
    <w:rsid w:val="00C93A9E"/>
    <w:rsid w:val="00C93C1D"/>
    <w:rsid w:val="00C944C5"/>
    <w:rsid w:val="00C9487F"/>
    <w:rsid w:val="00C948DC"/>
    <w:rsid w:val="00C94AE1"/>
    <w:rsid w:val="00C94D8B"/>
    <w:rsid w:val="00C94F19"/>
    <w:rsid w:val="00C95152"/>
    <w:rsid w:val="00C95171"/>
    <w:rsid w:val="00C95192"/>
    <w:rsid w:val="00C951D3"/>
    <w:rsid w:val="00C952B1"/>
    <w:rsid w:val="00C952FF"/>
    <w:rsid w:val="00C95313"/>
    <w:rsid w:val="00C95ADF"/>
    <w:rsid w:val="00C95AF9"/>
    <w:rsid w:val="00C95CE9"/>
    <w:rsid w:val="00C95D2E"/>
    <w:rsid w:val="00C95DC8"/>
    <w:rsid w:val="00C95E27"/>
    <w:rsid w:val="00C9618A"/>
    <w:rsid w:val="00C9638D"/>
    <w:rsid w:val="00C9695C"/>
    <w:rsid w:val="00C96D2F"/>
    <w:rsid w:val="00C96E0D"/>
    <w:rsid w:val="00C97150"/>
    <w:rsid w:val="00C976B0"/>
    <w:rsid w:val="00C97A06"/>
    <w:rsid w:val="00C97A29"/>
    <w:rsid w:val="00C97AA0"/>
    <w:rsid w:val="00C97CEA"/>
    <w:rsid w:val="00CA00A9"/>
    <w:rsid w:val="00CA00D5"/>
    <w:rsid w:val="00CA010D"/>
    <w:rsid w:val="00CA064B"/>
    <w:rsid w:val="00CA0B6C"/>
    <w:rsid w:val="00CA0C2E"/>
    <w:rsid w:val="00CA0CC7"/>
    <w:rsid w:val="00CA1147"/>
    <w:rsid w:val="00CA181A"/>
    <w:rsid w:val="00CA2362"/>
    <w:rsid w:val="00CA251E"/>
    <w:rsid w:val="00CA254A"/>
    <w:rsid w:val="00CA2899"/>
    <w:rsid w:val="00CA2A5B"/>
    <w:rsid w:val="00CA38A0"/>
    <w:rsid w:val="00CA3B0B"/>
    <w:rsid w:val="00CA3B32"/>
    <w:rsid w:val="00CA40CF"/>
    <w:rsid w:val="00CA4179"/>
    <w:rsid w:val="00CA4312"/>
    <w:rsid w:val="00CA438B"/>
    <w:rsid w:val="00CA4589"/>
    <w:rsid w:val="00CA463A"/>
    <w:rsid w:val="00CA46DF"/>
    <w:rsid w:val="00CA496B"/>
    <w:rsid w:val="00CA4D1D"/>
    <w:rsid w:val="00CA4E4A"/>
    <w:rsid w:val="00CA54F2"/>
    <w:rsid w:val="00CA5688"/>
    <w:rsid w:val="00CA57B5"/>
    <w:rsid w:val="00CA581F"/>
    <w:rsid w:val="00CA5B45"/>
    <w:rsid w:val="00CA6189"/>
    <w:rsid w:val="00CA623F"/>
    <w:rsid w:val="00CA62D3"/>
    <w:rsid w:val="00CA6C74"/>
    <w:rsid w:val="00CA6E28"/>
    <w:rsid w:val="00CA6E42"/>
    <w:rsid w:val="00CA71D4"/>
    <w:rsid w:val="00CA724E"/>
    <w:rsid w:val="00CA7320"/>
    <w:rsid w:val="00CA782E"/>
    <w:rsid w:val="00CA7B7A"/>
    <w:rsid w:val="00CB01D1"/>
    <w:rsid w:val="00CB0298"/>
    <w:rsid w:val="00CB0550"/>
    <w:rsid w:val="00CB0613"/>
    <w:rsid w:val="00CB0714"/>
    <w:rsid w:val="00CB07DC"/>
    <w:rsid w:val="00CB09EE"/>
    <w:rsid w:val="00CB0A85"/>
    <w:rsid w:val="00CB0BD3"/>
    <w:rsid w:val="00CB0DEB"/>
    <w:rsid w:val="00CB0F26"/>
    <w:rsid w:val="00CB139E"/>
    <w:rsid w:val="00CB146E"/>
    <w:rsid w:val="00CB15D8"/>
    <w:rsid w:val="00CB16A2"/>
    <w:rsid w:val="00CB16D9"/>
    <w:rsid w:val="00CB19CF"/>
    <w:rsid w:val="00CB1B46"/>
    <w:rsid w:val="00CB1E0F"/>
    <w:rsid w:val="00CB251C"/>
    <w:rsid w:val="00CB2CF3"/>
    <w:rsid w:val="00CB2D52"/>
    <w:rsid w:val="00CB2DC0"/>
    <w:rsid w:val="00CB36AC"/>
    <w:rsid w:val="00CB377D"/>
    <w:rsid w:val="00CB378C"/>
    <w:rsid w:val="00CB37D5"/>
    <w:rsid w:val="00CB3EE6"/>
    <w:rsid w:val="00CB4151"/>
    <w:rsid w:val="00CB432C"/>
    <w:rsid w:val="00CB4581"/>
    <w:rsid w:val="00CB4F39"/>
    <w:rsid w:val="00CB517B"/>
    <w:rsid w:val="00CB5580"/>
    <w:rsid w:val="00CB5924"/>
    <w:rsid w:val="00CB598F"/>
    <w:rsid w:val="00CB5D6D"/>
    <w:rsid w:val="00CB5DC4"/>
    <w:rsid w:val="00CB5F0D"/>
    <w:rsid w:val="00CB61D7"/>
    <w:rsid w:val="00CB6234"/>
    <w:rsid w:val="00CB642C"/>
    <w:rsid w:val="00CB6671"/>
    <w:rsid w:val="00CB67F8"/>
    <w:rsid w:val="00CB68A6"/>
    <w:rsid w:val="00CB6D31"/>
    <w:rsid w:val="00CB710E"/>
    <w:rsid w:val="00CB74C1"/>
    <w:rsid w:val="00CB7CCA"/>
    <w:rsid w:val="00CB7D59"/>
    <w:rsid w:val="00CB7E88"/>
    <w:rsid w:val="00CB7FDF"/>
    <w:rsid w:val="00CC0439"/>
    <w:rsid w:val="00CC0AE8"/>
    <w:rsid w:val="00CC0B66"/>
    <w:rsid w:val="00CC0B78"/>
    <w:rsid w:val="00CC0FBC"/>
    <w:rsid w:val="00CC1354"/>
    <w:rsid w:val="00CC155D"/>
    <w:rsid w:val="00CC1601"/>
    <w:rsid w:val="00CC17F4"/>
    <w:rsid w:val="00CC19A2"/>
    <w:rsid w:val="00CC1B2A"/>
    <w:rsid w:val="00CC1BFE"/>
    <w:rsid w:val="00CC1CC1"/>
    <w:rsid w:val="00CC1F4A"/>
    <w:rsid w:val="00CC20DA"/>
    <w:rsid w:val="00CC2142"/>
    <w:rsid w:val="00CC236F"/>
    <w:rsid w:val="00CC2790"/>
    <w:rsid w:val="00CC2C84"/>
    <w:rsid w:val="00CC3148"/>
    <w:rsid w:val="00CC3243"/>
    <w:rsid w:val="00CC37FD"/>
    <w:rsid w:val="00CC3943"/>
    <w:rsid w:val="00CC3CC1"/>
    <w:rsid w:val="00CC3E58"/>
    <w:rsid w:val="00CC40F1"/>
    <w:rsid w:val="00CC4672"/>
    <w:rsid w:val="00CC46A0"/>
    <w:rsid w:val="00CC4710"/>
    <w:rsid w:val="00CC4FC0"/>
    <w:rsid w:val="00CC57C8"/>
    <w:rsid w:val="00CC5C13"/>
    <w:rsid w:val="00CC5FD9"/>
    <w:rsid w:val="00CC60CB"/>
    <w:rsid w:val="00CC632E"/>
    <w:rsid w:val="00CC67A6"/>
    <w:rsid w:val="00CC6971"/>
    <w:rsid w:val="00CC6C7B"/>
    <w:rsid w:val="00CC6F69"/>
    <w:rsid w:val="00CC7006"/>
    <w:rsid w:val="00CC7153"/>
    <w:rsid w:val="00CC7221"/>
    <w:rsid w:val="00CC7703"/>
    <w:rsid w:val="00CC7ABC"/>
    <w:rsid w:val="00CD00A1"/>
    <w:rsid w:val="00CD02BD"/>
    <w:rsid w:val="00CD0478"/>
    <w:rsid w:val="00CD0489"/>
    <w:rsid w:val="00CD09C2"/>
    <w:rsid w:val="00CD0AA0"/>
    <w:rsid w:val="00CD0C48"/>
    <w:rsid w:val="00CD1120"/>
    <w:rsid w:val="00CD178C"/>
    <w:rsid w:val="00CD1AB3"/>
    <w:rsid w:val="00CD1B66"/>
    <w:rsid w:val="00CD1E7B"/>
    <w:rsid w:val="00CD1FF6"/>
    <w:rsid w:val="00CD24AF"/>
    <w:rsid w:val="00CD29C4"/>
    <w:rsid w:val="00CD2C1A"/>
    <w:rsid w:val="00CD2C91"/>
    <w:rsid w:val="00CD2E6F"/>
    <w:rsid w:val="00CD3384"/>
    <w:rsid w:val="00CD3513"/>
    <w:rsid w:val="00CD3892"/>
    <w:rsid w:val="00CD39E5"/>
    <w:rsid w:val="00CD3C09"/>
    <w:rsid w:val="00CD3C4E"/>
    <w:rsid w:val="00CD3D9A"/>
    <w:rsid w:val="00CD410B"/>
    <w:rsid w:val="00CD43C4"/>
    <w:rsid w:val="00CD4BB7"/>
    <w:rsid w:val="00CD4D8C"/>
    <w:rsid w:val="00CD4E20"/>
    <w:rsid w:val="00CD5427"/>
    <w:rsid w:val="00CD5C41"/>
    <w:rsid w:val="00CD5CF8"/>
    <w:rsid w:val="00CD5E03"/>
    <w:rsid w:val="00CD5F75"/>
    <w:rsid w:val="00CD6095"/>
    <w:rsid w:val="00CD60FC"/>
    <w:rsid w:val="00CD68E7"/>
    <w:rsid w:val="00CD6DF2"/>
    <w:rsid w:val="00CD6DF3"/>
    <w:rsid w:val="00CD700A"/>
    <w:rsid w:val="00CD7131"/>
    <w:rsid w:val="00CD7560"/>
    <w:rsid w:val="00CD7875"/>
    <w:rsid w:val="00CE00A2"/>
    <w:rsid w:val="00CE015F"/>
    <w:rsid w:val="00CE02E1"/>
    <w:rsid w:val="00CE035C"/>
    <w:rsid w:val="00CE045D"/>
    <w:rsid w:val="00CE09FA"/>
    <w:rsid w:val="00CE0DD8"/>
    <w:rsid w:val="00CE103C"/>
    <w:rsid w:val="00CE1203"/>
    <w:rsid w:val="00CE12BA"/>
    <w:rsid w:val="00CE1335"/>
    <w:rsid w:val="00CE13C8"/>
    <w:rsid w:val="00CE15F5"/>
    <w:rsid w:val="00CE1A60"/>
    <w:rsid w:val="00CE1B26"/>
    <w:rsid w:val="00CE1F3C"/>
    <w:rsid w:val="00CE2003"/>
    <w:rsid w:val="00CE2DE8"/>
    <w:rsid w:val="00CE2F59"/>
    <w:rsid w:val="00CE2F8E"/>
    <w:rsid w:val="00CE2FD3"/>
    <w:rsid w:val="00CE33C8"/>
    <w:rsid w:val="00CE3C4F"/>
    <w:rsid w:val="00CE3DA2"/>
    <w:rsid w:val="00CE4058"/>
    <w:rsid w:val="00CE4308"/>
    <w:rsid w:val="00CE43E9"/>
    <w:rsid w:val="00CE461C"/>
    <w:rsid w:val="00CE4DD7"/>
    <w:rsid w:val="00CE4ED9"/>
    <w:rsid w:val="00CE5015"/>
    <w:rsid w:val="00CE525A"/>
    <w:rsid w:val="00CE5385"/>
    <w:rsid w:val="00CE53DB"/>
    <w:rsid w:val="00CE5C4C"/>
    <w:rsid w:val="00CE5E9A"/>
    <w:rsid w:val="00CE61FF"/>
    <w:rsid w:val="00CE66CB"/>
    <w:rsid w:val="00CE685D"/>
    <w:rsid w:val="00CE6E54"/>
    <w:rsid w:val="00CE6F5B"/>
    <w:rsid w:val="00CE72C5"/>
    <w:rsid w:val="00CE7960"/>
    <w:rsid w:val="00CE7BAC"/>
    <w:rsid w:val="00CE7C81"/>
    <w:rsid w:val="00CF01F4"/>
    <w:rsid w:val="00CF0214"/>
    <w:rsid w:val="00CF0289"/>
    <w:rsid w:val="00CF02EE"/>
    <w:rsid w:val="00CF056D"/>
    <w:rsid w:val="00CF0642"/>
    <w:rsid w:val="00CF07CE"/>
    <w:rsid w:val="00CF09C5"/>
    <w:rsid w:val="00CF0AD8"/>
    <w:rsid w:val="00CF0CD1"/>
    <w:rsid w:val="00CF0D20"/>
    <w:rsid w:val="00CF0F53"/>
    <w:rsid w:val="00CF1342"/>
    <w:rsid w:val="00CF15E0"/>
    <w:rsid w:val="00CF19A5"/>
    <w:rsid w:val="00CF1A0F"/>
    <w:rsid w:val="00CF1A8E"/>
    <w:rsid w:val="00CF1A91"/>
    <w:rsid w:val="00CF1FAE"/>
    <w:rsid w:val="00CF2160"/>
    <w:rsid w:val="00CF24A4"/>
    <w:rsid w:val="00CF253E"/>
    <w:rsid w:val="00CF26B1"/>
    <w:rsid w:val="00CF2978"/>
    <w:rsid w:val="00CF36AD"/>
    <w:rsid w:val="00CF36EF"/>
    <w:rsid w:val="00CF42CA"/>
    <w:rsid w:val="00CF437D"/>
    <w:rsid w:val="00CF45CA"/>
    <w:rsid w:val="00CF478D"/>
    <w:rsid w:val="00CF4AC5"/>
    <w:rsid w:val="00CF4B49"/>
    <w:rsid w:val="00CF4CBB"/>
    <w:rsid w:val="00CF4DBD"/>
    <w:rsid w:val="00CF51C1"/>
    <w:rsid w:val="00CF54EC"/>
    <w:rsid w:val="00CF56A9"/>
    <w:rsid w:val="00CF5827"/>
    <w:rsid w:val="00CF5C4E"/>
    <w:rsid w:val="00CF5FCE"/>
    <w:rsid w:val="00CF61B7"/>
    <w:rsid w:val="00CF69B8"/>
    <w:rsid w:val="00CF7009"/>
    <w:rsid w:val="00CF7264"/>
    <w:rsid w:val="00CF7346"/>
    <w:rsid w:val="00CF7A1C"/>
    <w:rsid w:val="00CF7CB8"/>
    <w:rsid w:val="00D0095B"/>
    <w:rsid w:val="00D00AC9"/>
    <w:rsid w:val="00D00C89"/>
    <w:rsid w:val="00D010D2"/>
    <w:rsid w:val="00D01193"/>
    <w:rsid w:val="00D012CD"/>
    <w:rsid w:val="00D019FF"/>
    <w:rsid w:val="00D01F02"/>
    <w:rsid w:val="00D02119"/>
    <w:rsid w:val="00D02540"/>
    <w:rsid w:val="00D0299C"/>
    <w:rsid w:val="00D02BF4"/>
    <w:rsid w:val="00D02D96"/>
    <w:rsid w:val="00D02DF4"/>
    <w:rsid w:val="00D02E2E"/>
    <w:rsid w:val="00D02E52"/>
    <w:rsid w:val="00D02FBD"/>
    <w:rsid w:val="00D035C9"/>
    <w:rsid w:val="00D03C43"/>
    <w:rsid w:val="00D03DDB"/>
    <w:rsid w:val="00D0410A"/>
    <w:rsid w:val="00D041B7"/>
    <w:rsid w:val="00D041E3"/>
    <w:rsid w:val="00D04B8A"/>
    <w:rsid w:val="00D04D88"/>
    <w:rsid w:val="00D050FC"/>
    <w:rsid w:val="00D0542D"/>
    <w:rsid w:val="00D056A2"/>
    <w:rsid w:val="00D05A9D"/>
    <w:rsid w:val="00D05B85"/>
    <w:rsid w:val="00D0645C"/>
    <w:rsid w:val="00D0656B"/>
    <w:rsid w:val="00D06B6E"/>
    <w:rsid w:val="00D06F7B"/>
    <w:rsid w:val="00D07607"/>
    <w:rsid w:val="00D07B22"/>
    <w:rsid w:val="00D1020E"/>
    <w:rsid w:val="00D10347"/>
    <w:rsid w:val="00D1096E"/>
    <w:rsid w:val="00D10F80"/>
    <w:rsid w:val="00D11312"/>
    <w:rsid w:val="00D11B2A"/>
    <w:rsid w:val="00D11EA7"/>
    <w:rsid w:val="00D12069"/>
    <w:rsid w:val="00D121CB"/>
    <w:rsid w:val="00D1228F"/>
    <w:rsid w:val="00D12441"/>
    <w:rsid w:val="00D1286A"/>
    <w:rsid w:val="00D12DD8"/>
    <w:rsid w:val="00D1315A"/>
    <w:rsid w:val="00D13209"/>
    <w:rsid w:val="00D139FF"/>
    <w:rsid w:val="00D13BD7"/>
    <w:rsid w:val="00D13C12"/>
    <w:rsid w:val="00D13DCB"/>
    <w:rsid w:val="00D13F57"/>
    <w:rsid w:val="00D1402C"/>
    <w:rsid w:val="00D142BE"/>
    <w:rsid w:val="00D144C3"/>
    <w:rsid w:val="00D146D9"/>
    <w:rsid w:val="00D149A7"/>
    <w:rsid w:val="00D14A62"/>
    <w:rsid w:val="00D14A9A"/>
    <w:rsid w:val="00D14BD2"/>
    <w:rsid w:val="00D15051"/>
    <w:rsid w:val="00D15567"/>
    <w:rsid w:val="00D1584C"/>
    <w:rsid w:val="00D15938"/>
    <w:rsid w:val="00D15CA2"/>
    <w:rsid w:val="00D15D40"/>
    <w:rsid w:val="00D15DCD"/>
    <w:rsid w:val="00D16495"/>
    <w:rsid w:val="00D166A8"/>
    <w:rsid w:val="00D16815"/>
    <w:rsid w:val="00D16B98"/>
    <w:rsid w:val="00D16F27"/>
    <w:rsid w:val="00D170A0"/>
    <w:rsid w:val="00D1721D"/>
    <w:rsid w:val="00D177D9"/>
    <w:rsid w:val="00D177EE"/>
    <w:rsid w:val="00D17DF7"/>
    <w:rsid w:val="00D17FD8"/>
    <w:rsid w:val="00D20246"/>
    <w:rsid w:val="00D20814"/>
    <w:rsid w:val="00D20877"/>
    <w:rsid w:val="00D209C0"/>
    <w:rsid w:val="00D20AFC"/>
    <w:rsid w:val="00D21397"/>
    <w:rsid w:val="00D2162F"/>
    <w:rsid w:val="00D21699"/>
    <w:rsid w:val="00D21873"/>
    <w:rsid w:val="00D21883"/>
    <w:rsid w:val="00D21910"/>
    <w:rsid w:val="00D21939"/>
    <w:rsid w:val="00D21B24"/>
    <w:rsid w:val="00D21C8C"/>
    <w:rsid w:val="00D21DF9"/>
    <w:rsid w:val="00D21E1F"/>
    <w:rsid w:val="00D220B6"/>
    <w:rsid w:val="00D220EA"/>
    <w:rsid w:val="00D22272"/>
    <w:rsid w:val="00D22333"/>
    <w:rsid w:val="00D223E8"/>
    <w:rsid w:val="00D2242A"/>
    <w:rsid w:val="00D228B4"/>
    <w:rsid w:val="00D22EE2"/>
    <w:rsid w:val="00D2306D"/>
    <w:rsid w:val="00D235A4"/>
    <w:rsid w:val="00D23679"/>
    <w:rsid w:val="00D236B8"/>
    <w:rsid w:val="00D23ADD"/>
    <w:rsid w:val="00D23AEB"/>
    <w:rsid w:val="00D23BDD"/>
    <w:rsid w:val="00D23C47"/>
    <w:rsid w:val="00D23CA9"/>
    <w:rsid w:val="00D24100"/>
    <w:rsid w:val="00D245CA"/>
    <w:rsid w:val="00D24B00"/>
    <w:rsid w:val="00D24B3F"/>
    <w:rsid w:val="00D2505F"/>
    <w:rsid w:val="00D2512C"/>
    <w:rsid w:val="00D2516D"/>
    <w:rsid w:val="00D25178"/>
    <w:rsid w:val="00D2553E"/>
    <w:rsid w:val="00D258FA"/>
    <w:rsid w:val="00D25969"/>
    <w:rsid w:val="00D25B33"/>
    <w:rsid w:val="00D25D46"/>
    <w:rsid w:val="00D25D62"/>
    <w:rsid w:val="00D26078"/>
    <w:rsid w:val="00D2669E"/>
    <w:rsid w:val="00D26759"/>
    <w:rsid w:val="00D268A4"/>
    <w:rsid w:val="00D269B8"/>
    <w:rsid w:val="00D269FB"/>
    <w:rsid w:val="00D26A45"/>
    <w:rsid w:val="00D26CA4"/>
    <w:rsid w:val="00D26D76"/>
    <w:rsid w:val="00D26DB5"/>
    <w:rsid w:val="00D2728D"/>
    <w:rsid w:val="00D2732E"/>
    <w:rsid w:val="00D27B51"/>
    <w:rsid w:val="00D27B96"/>
    <w:rsid w:val="00D27CB9"/>
    <w:rsid w:val="00D27CDD"/>
    <w:rsid w:val="00D27D73"/>
    <w:rsid w:val="00D30398"/>
    <w:rsid w:val="00D306E8"/>
    <w:rsid w:val="00D309BD"/>
    <w:rsid w:val="00D30BCD"/>
    <w:rsid w:val="00D30E35"/>
    <w:rsid w:val="00D3146D"/>
    <w:rsid w:val="00D319FC"/>
    <w:rsid w:val="00D31C5B"/>
    <w:rsid w:val="00D31D9A"/>
    <w:rsid w:val="00D32AE2"/>
    <w:rsid w:val="00D32B81"/>
    <w:rsid w:val="00D32BDA"/>
    <w:rsid w:val="00D32C6E"/>
    <w:rsid w:val="00D32CF4"/>
    <w:rsid w:val="00D32D83"/>
    <w:rsid w:val="00D32E1B"/>
    <w:rsid w:val="00D3335E"/>
    <w:rsid w:val="00D33364"/>
    <w:rsid w:val="00D33761"/>
    <w:rsid w:val="00D3391B"/>
    <w:rsid w:val="00D33E52"/>
    <w:rsid w:val="00D3403E"/>
    <w:rsid w:val="00D34114"/>
    <w:rsid w:val="00D34133"/>
    <w:rsid w:val="00D341CD"/>
    <w:rsid w:val="00D3446E"/>
    <w:rsid w:val="00D34961"/>
    <w:rsid w:val="00D34A46"/>
    <w:rsid w:val="00D35456"/>
    <w:rsid w:val="00D354C8"/>
    <w:rsid w:val="00D354E5"/>
    <w:rsid w:val="00D35697"/>
    <w:rsid w:val="00D3569B"/>
    <w:rsid w:val="00D3590F"/>
    <w:rsid w:val="00D35C76"/>
    <w:rsid w:val="00D35DC4"/>
    <w:rsid w:val="00D35F2F"/>
    <w:rsid w:val="00D36009"/>
    <w:rsid w:val="00D36045"/>
    <w:rsid w:val="00D361EE"/>
    <w:rsid w:val="00D362B0"/>
    <w:rsid w:val="00D36A06"/>
    <w:rsid w:val="00D36B30"/>
    <w:rsid w:val="00D36C8E"/>
    <w:rsid w:val="00D374CA"/>
    <w:rsid w:val="00D3758E"/>
    <w:rsid w:val="00D37689"/>
    <w:rsid w:val="00D37B53"/>
    <w:rsid w:val="00D37D94"/>
    <w:rsid w:val="00D37E3A"/>
    <w:rsid w:val="00D37EE6"/>
    <w:rsid w:val="00D40513"/>
    <w:rsid w:val="00D40740"/>
    <w:rsid w:val="00D40773"/>
    <w:rsid w:val="00D407D0"/>
    <w:rsid w:val="00D4092E"/>
    <w:rsid w:val="00D40AC4"/>
    <w:rsid w:val="00D40C7C"/>
    <w:rsid w:val="00D40FFF"/>
    <w:rsid w:val="00D414CD"/>
    <w:rsid w:val="00D414FE"/>
    <w:rsid w:val="00D41547"/>
    <w:rsid w:val="00D416D6"/>
    <w:rsid w:val="00D41AFD"/>
    <w:rsid w:val="00D420BC"/>
    <w:rsid w:val="00D427F2"/>
    <w:rsid w:val="00D429CF"/>
    <w:rsid w:val="00D4356E"/>
    <w:rsid w:val="00D4361B"/>
    <w:rsid w:val="00D4365E"/>
    <w:rsid w:val="00D43C16"/>
    <w:rsid w:val="00D43DB5"/>
    <w:rsid w:val="00D43E7C"/>
    <w:rsid w:val="00D43F6E"/>
    <w:rsid w:val="00D444BC"/>
    <w:rsid w:val="00D449DD"/>
    <w:rsid w:val="00D4504E"/>
    <w:rsid w:val="00D4505E"/>
    <w:rsid w:val="00D4555B"/>
    <w:rsid w:val="00D45D16"/>
    <w:rsid w:val="00D45FA1"/>
    <w:rsid w:val="00D460C6"/>
    <w:rsid w:val="00D46266"/>
    <w:rsid w:val="00D467E6"/>
    <w:rsid w:val="00D468C3"/>
    <w:rsid w:val="00D46903"/>
    <w:rsid w:val="00D46A03"/>
    <w:rsid w:val="00D46B50"/>
    <w:rsid w:val="00D46D50"/>
    <w:rsid w:val="00D46E04"/>
    <w:rsid w:val="00D46EBC"/>
    <w:rsid w:val="00D4726B"/>
    <w:rsid w:val="00D472D1"/>
    <w:rsid w:val="00D47611"/>
    <w:rsid w:val="00D4761D"/>
    <w:rsid w:val="00D477BA"/>
    <w:rsid w:val="00D47A7B"/>
    <w:rsid w:val="00D47AD4"/>
    <w:rsid w:val="00D47B4E"/>
    <w:rsid w:val="00D47F8B"/>
    <w:rsid w:val="00D50530"/>
    <w:rsid w:val="00D509A3"/>
    <w:rsid w:val="00D50C25"/>
    <w:rsid w:val="00D50F09"/>
    <w:rsid w:val="00D510AC"/>
    <w:rsid w:val="00D510D0"/>
    <w:rsid w:val="00D513E1"/>
    <w:rsid w:val="00D51531"/>
    <w:rsid w:val="00D518AA"/>
    <w:rsid w:val="00D518E1"/>
    <w:rsid w:val="00D52228"/>
    <w:rsid w:val="00D52242"/>
    <w:rsid w:val="00D52479"/>
    <w:rsid w:val="00D524F6"/>
    <w:rsid w:val="00D5287B"/>
    <w:rsid w:val="00D52AA5"/>
    <w:rsid w:val="00D52B5F"/>
    <w:rsid w:val="00D532CD"/>
    <w:rsid w:val="00D5349A"/>
    <w:rsid w:val="00D5353C"/>
    <w:rsid w:val="00D5371C"/>
    <w:rsid w:val="00D53B4D"/>
    <w:rsid w:val="00D53D62"/>
    <w:rsid w:val="00D53DB3"/>
    <w:rsid w:val="00D547BE"/>
    <w:rsid w:val="00D5493D"/>
    <w:rsid w:val="00D54C12"/>
    <w:rsid w:val="00D54F56"/>
    <w:rsid w:val="00D5536B"/>
    <w:rsid w:val="00D55465"/>
    <w:rsid w:val="00D55684"/>
    <w:rsid w:val="00D5595D"/>
    <w:rsid w:val="00D55BFB"/>
    <w:rsid w:val="00D55F20"/>
    <w:rsid w:val="00D5640B"/>
    <w:rsid w:val="00D565E2"/>
    <w:rsid w:val="00D56F6B"/>
    <w:rsid w:val="00D5724D"/>
    <w:rsid w:val="00D5750A"/>
    <w:rsid w:val="00D57629"/>
    <w:rsid w:val="00D57C18"/>
    <w:rsid w:val="00D60300"/>
    <w:rsid w:val="00D60388"/>
    <w:rsid w:val="00D6050B"/>
    <w:rsid w:val="00D605A1"/>
    <w:rsid w:val="00D6060B"/>
    <w:rsid w:val="00D60626"/>
    <w:rsid w:val="00D60B81"/>
    <w:rsid w:val="00D60EDF"/>
    <w:rsid w:val="00D614AF"/>
    <w:rsid w:val="00D615D8"/>
    <w:rsid w:val="00D617F2"/>
    <w:rsid w:val="00D61811"/>
    <w:rsid w:val="00D61C8E"/>
    <w:rsid w:val="00D625FA"/>
    <w:rsid w:val="00D6271E"/>
    <w:rsid w:val="00D62837"/>
    <w:rsid w:val="00D62C05"/>
    <w:rsid w:val="00D62C19"/>
    <w:rsid w:val="00D62D07"/>
    <w:rsid w:val="00D64144"/>
    <w:rsid w:val="00D645E0"/>
    <w:rsid w:val="00D64922"/>
    <w:rsid w:val="00D64ECB"/>
    <w:rsid w:val="00D65251"/>
    <w:rsid w:val="00D6526C"/>
    <w:rsid w:val="00D65413"/>
    <w:rsid w:val="00D6582E"/>
    <w:rsid w:val="00D65E74"/>
    <w:rsid w:val="00D65FEA"/>
    <w:rsid w:val="00D660E6"/>
    <w:rsid w:val="00D665A0"/>
    <w:rsid w:val="00D66A4E"/>
    <w:rsid w:val="00D66BBE"/>
    <w:rsid w:val="00D66CFF"/>
    <w:rsid w:val="00D66D85"/>
    <w:rsid w:val="00D66DAF"/>
    <w:rsid w:val="00D670B4"/>
    <w:rsid w:val="00D67116"/>
    <w:rsid w:val="00D673D3"/>
    <w:rsid w:val="00D67913"/>
    <w:rsid w:val="00D67F7D"/>
    <w:rsid w:val="00D67FE7"/>
    <w:rsid w:val="00D703FB"/>
    <w:rsid w:val="00D704F2"/>
    <w:rsid w:val="00D7083A"/>
    <w:rsid w:val="00D70A79"/>
    <w:rsid w:val="00D71088"/>
    <w:rsid w:val="00D7156B"/>
    <w:rsid w:val="00D7193E"/>
    <w:rsid w:val="00D71B82"/>
    <w:rsid w:val="00D71CFB"/>
    <w:rsid w:val="00D72068"/>
    <w:rsid w:val="00D72467"/>
    <w:rsid w:val="00D7262C"/>
    <w:rsid w:val="00D726F0"/>
    <w:rsid w:val="00D72913"/>
    <w:rsid w:val="00D72D45"/>
    <w:rsid w:val="00D72DCC"/>
    <w:rsid w:val="00D73138"/>
    <w:rsid w:val="00D73D11"/>
    <w:rsid w:val="00D73D3E"/>
    <w:rsid w:val="00D740F1"/>
    <w:rsid w:val="00D74779"/>
    <w:rsid w:val="00D747D9"/>
    <w:rsid w:val="00D748C8"/>
    <w:rsid w:val="00D749CF"/>
    <w:rsid w:val="00D74FF3"/>
    <w:rsid w:val="00D75318"/>
    <w:rsid w:val="00D75367"/>
    <w:rsid w:val="00D7596B"/>
    <w:rsid w:val="00D75F46"/>
    <w:rsid w:val="00D76235"/>
    <w:rsid w:val="00D762D4"/>
    <w:rsid w:val="00D7639C"/>
    <w:rsid w:val="00D767DC"/>
    <w:rsid w:val="00D769C4"/>
    <w:rsid w:val="00D76B98"/>
    <w:rsid w:val="00D76C4F"/>
    <w:rsid w:val="00D7700C"/>
    <w:rsid w:val="00D7709C"/>
    <w:rsid w:val="00D771EA"/>
    <w:rsid w:val="00D7731C"/>
    <w:rsid w:val="00D7772F"/>
    <w:rsid w:val="00D77D83"/>
    <w:rsid w:val="00D803A3"/>
    <w:rsid w:val="00D804D8"/>
    <w:rsid w:val="00D806EF"/>
    <w:rsid w:val="00D80899"/>
    <w:rsid w:val="00D80BD2"/>
    <w:rsid w:val="00D80E7B"/>
    <w:rsid w:val="00D8100C"/>
    <w:rsid w:val="00D81023"/>
    <w:rsid w:val="00D8134F"/>
    <w:rsid w:val="00D8151D"/>
    <w:rsid w:val="00D8156B"/>
    <w:rsid w:val="00D816C7"/>
    <w:rsid w:val="00D81FAC"/>
    <w:rsid w:val="00D820BB"/>
    <w:rsid w:val="00D823A3"/>
    <w:rsid w:val="00D82430"/>
    <w:rsid w:val="00D82A22"/>
    <w:rsid w:val="00D82B4D"/>
    <w:rsid w:val="00D82EFC"/>
    <w:rsid w:val="00D82FEC"/>
    <w:rsid w:val="00D83001"/>
    <w:rsid w:val="00D83107"/>
    <w:rsid w:val="00D83302"/>
    <w:rsid w:val="00D83689"/>
    <w:rsid w:val="00D83984"/>
    <w:rsid w:val="00D83A26"/>
    <w:rsid w:val="00D83AF0"/>
    <w:rsid w:val="00D83E53"/>
    <w:rsid w:val="00D845C5"/>
    <w:rsid w:val="00D8489C"/>
    <w:rsid w:val="00D8498F"/>
    <w:rsid w:val="00D84C7A"/>
    <w:rsid w:val="00D84F9A"/>
    <w:rsid w:val="00D85172"/>
    <w:rsid w:val="00D8554E"/>
    <w:rsid w:val="00D85745"/>
    <w:rsid w:val="00D85756"/>
    <w:rsid w:val="00D8593C"/>
    <w:rsid w:val="00D85AF8"/>
    <w:rsid w:val="00D85B91"/>
    <w:rsid w:val="00D85C37"/>
    <w:rsid w:val="00D85DF1"/>
    <w:rsid w:val="00D864C2"/>
    <w:rsid w:val="00D86815"/>
    <w:rsid w:val="00D869E3"/>
    <w:rsid w:val="00D872ED"/>
    <w:rsid w:val="00D874FD"/>
    <w:rsid w:val="00D87559"/>
    <w:rsid w:val="00D87627"/>
    <w:rsid w:val="00D87652"/>
    <w:rsid w:val="00D8795B"/>
    <w:rsid w:val="00D87C64"/>
    <w:rsid w:val="00D87EC9"/>
    <w:rsid w:val="00D87F3C"/>
    <w:rsid w:val="00D87FB3"/>
    <w:rsid w:val="00D9003F"/>
    <w:rsid w:val="00D90813"/>
    <w:rsid w:val="00D90CD1"/>
    <w:rsid w:val="00D90E5A"/>
    <w:rsid w:val="00D90E9D"/>
    <w:rsid w:val="00D90ECB"/>
    <w:rsid w:val="00D90FF5"/>
    <w:rsid w:val="00D911D4"/>
    <w:rsid w:val="00D91273"/>
    <w:rsid w:val="00D91555"/>
    <w:rsid w:val="00D916D5"/>
    <w:rsid w:val="00D91745"/>
    <w:rsid w:val="00D917D2"/>
    <w:rsid w:val="00D9185E"/>
    <w:rsid w:val="00D91CD6"/>
    <w:rsid w:val="00D91EEB"/>
    <w:rsid w:val="00D91F74"/>
    <w:rsid w:val="00D92068"/>
    <w:rsid w:val="00D920F6"/>
    <w:rsid w:val="00D9238D"/>
    <w:rsid w:val="00D924E8"/>
    <w:rsid w:val="00D927C0"/>
    <w:rsid w:val="00D92F6D"/>
    <w:rsid w:val="00D934B5"/>
    <w:rsid w:val="00D9360E"/>
    <w:rsid w:val="00D9368E"/>
    <w:rsid w:val="00D93AA4"/>
    <w:rsid w:val="00D93BA1"/>
    <w:rsid w:val="00D93C29"/>
    <w:rsid w:val="00D93CF2"/>
    <w:rsid w:val="00D93E83"/>
    <w:rsid w:val="00D93EAF"/>
    <w:rsid w:val="00D94112"/>
    <w:rsid w:val="00D94142"/>
    <w:rsid w:val="00D9420F"/>
    <w:rsid w:val="00D942FB"/>
    <w:rsid w:val="00D943C4"/>
    <w:rsid w:val="00D94559"/>
    <w:rsid w:val="00D9455D"/>
    <w:rsid w:val="00D94A55"/>
    <w:rsid w:val="00D94BBE"/>
    <w:rsid w:val="00D94BC3"/>
    <w:rsid w:val="00D94DD4"/>
    <w:rsid w:val="00D94E2E"/>
    <w:rsid w:val="00D94EEE"/>
    <w:rsid w:val="00D94F76"/>
    <w:rsid w:val="00D955F8"/>
    <w:rsid w:val="00D95B59"/>
    <w:rsid w:val="00D95C5D"/>
    <w:rsid w:val="00D9614B"/>
    <w:rsid w:val="00D961E9"/>
    <w:rsid w:val="00D96656"/>
    <w:rsid w:val="00D96743"/>
    <w:rsid w:val="00D96822"/>
    <w:rsid w:val="00D96948"/>
    <w:rsid w:val="00D96BFE"/>
    <w:rsid w:val="00D96CB4"/>
    <w:rsid w:val="00D9711F"/>
    <w:rsid w:val="00D9730E"/>
    <w:rsid w:val="00D973C9"/>
    <w:rsid w:val="00D9766E"/>
    <w:rsid w:val="00D97974"/>
    <w:rsid w:val="00D97FD3"/>
    <w:rsid w:val="00D97FFC"/>
    <w:rsid w:val="00DA02EC"/>
    <w:rsid w:val="00DA081D"/>
    <w:rsid w:val="00DA096F"/>
    <w:rsid w:val="00DA0BDE"/>
    <w:rsid w:val="00DA0CF1"/>
    <w:rsid w:val="00DA0F4C"/>
    <w:rsid w:val="00DA0F87"/>
    <w:rsid w:val="00DA0FB4"/>
    <w:rsid w:val="00DA1743"/>
    <w:rsid w:val="00DA176C"/>
    <w:rsid w:val="00DA179B"/>
    <w:rsid w:val="00DA17EA"/>
    <w:rsid w:val="00DA1868"/>
    <w:rsid w:val="00DA1914"/>
    <w:rsid w:val="00DA1C1A"/>
    <w:rsid w:val="00DA1D7B"/>
    <w:rsid w:val="00DA22B6"/>
    <w:rsid w:val="00DA22C7"/>
    <w:rsid w:val="00DA23C8"/>
    <w:rsid w:val="00DA2B0C"/>
    <w:rsid w:val="00DA2C60"/>
    <w:rsid w:val="00DA2E80"/>
    <w:rsid w:val="00DA2EFA"/>
    <w:rsid w:val="00DA2F19"/>
    <w:rsid w:val="00DA2FF3"/>
    <w:rsid w:val="00DA3117"/>
    <w:rsid w:val="00DA348C"/>
    <w:rsid w:val="00DA3705"/>
    <w:rsid w:val="00DA3AE0"/>
    <w:rsid w:val="00DA3BF6"/>
    <w:rsid w:val="00DA41C2"/>
    <w:rsid w:val="00DA4341"/>
    <w:rsid w:val="00DA484D"/>
    <w:rsid w:val="00DA490B"/>
    <w:rsid w:val="00DA49B0"/>
    <w:rsid w:val="00DA4A40"/>
    <w:rsid w:val="00DA4ACD"/>
    <w:rsid w:val="00DA4CA4"/>
    <w:rsid w:val="00DA4EB1"/>
    <w:rsid w:val="00DA4F4C"/>
    <w:rsid w:val="00DA5102"/>
    <w:rsid w:val="00DA51B9"/>
    <w:rsid w:val="00DA5433"/>
    <w:rsid w:val="00DA5706"/>
    <w:rsid w:val="00DA5BB3"/>
    <w:rsid w:val="00DA5D43"/>
    <w:rsid w:val="00DA5F09"/>
    <w:rsid w:val="00DA60CC"/>
    <w:rsid w:val="00DA61A1"/>
    <w:rsid w:val="00DA628D"/>
    <w:rsid w:val="00DA634B"/>
    <w:rsid w:val="00DA640C"/>
    <w:rsid w:val="00DA65BE"/>
    <w:rsid w:val="00DA694E"/>
    <w:rsid w:val="00DA6BF8"/>
    <w:rsid w:val="00DA6C3A"/>
    <w:rsid w:val="00DA750A"/>
    <w:rsid w:val="00DA7A7E"/>
    <w:rsid w:val="00DA7C60"/>
    <w:rsid w:val="00DB0145"/>
    <w:rsid w:val="00DB0310"/>
    <w:rsid w:val="00DB0803"/>
    <w:rsid w:val="00DB0D41"/>
    <w:rsid w:val="00DB0E08"/>
    <w:rsid w:val="00DB116B"/>
    <w:rsid w:val="00DB1259"/>
    <w:rsid w:val="00DB12F1"/>
    <w:rsid w:val="00DB2AB8"/>
    <w:rsid w:val="00DB35FF"/>
    <w:rsid w:val="00DB37AB"/>
    <w:rsid w:val="00DB3ADC"/>
    <w:rsid w:val="00DB3FA3"/>
    <w:rsid w:val="00DB3FBB"/>
    <w:rsid w:val="00DB4231"/>
    <w:rsid w:val="00DB4771"/>
    <w:rsid w:val="00DB47AE"/>
    <w:rsid w:val="00DB4839"/>
    <w:rsid w:val="00DB4983"/>
    <w:rsid w:val="00DB4B11"/>
    <w:rsid w:val="00DB4E0A"/>
    <w:rsid w:val="00DB4E25"/>
    <w:rsid w:val="00DB51AD"/>
    <w:rsid w:val="00DB52A8"/>
    <w:rsid w:val="00DB5BF1"/>
    <w:rsid w:val="00DB5C0C"/>
    <w:rsid w:val="00DB62AB"/>
    <w:rsid w:val="00DB6853"/>
    <w:rsid w:val="00DB68D7"/>
    <w:rsid w:val="00DB6C3B"/>
    <w:rsid w:val="00DB7326"/>
    <w:rsid w:val="00DB7DA7"/>
    <w:rsid w:val="00DB7E55"/>
    <w:rsid w:val="00DB7EAE"/>
    <w:rsid w:val="00DC0176"/>
    <w:rsid w:val="00DC0202"/>
    <w:rsid w:val="00DC0619"/>
    <w:rsid w:val="00DC09CD"/>
    <w:rsid w:val="00DC0A32"/>
    <w:rsid w:val="00DC0D26"/>
    <w:rsid w:val="00DC12A4"/>
    <w:rsid w:val="00DC16CA"/>
    <w:rsid w:val="00DC17FF"/>
    <w:rsid w:val="00DC2453"/>
    <w:rsid w:val="00DC2597"/>
    <w:rsid w:val="00DC2691"/>
    <w:rsid w:val="00DC2900"/>
    <w:rsid w:val="00DC2C3F"/>
    <w:rsid w:val="00DC2CF6"/>
    <w:rsid w:val="00DC2DB9"/>
    <w:rsid w:val="00DC31DF"/>
    <w:rsid w:val="00DC35D9"/>
    <w:rsid w:val="00DC37E2"/>
    <w:rsid w:val="00DC3A50"/>
    <w:rsid w:val="00DC3B32"/>
    <w:rsid w:val="00DC3B8A"/>
    <w:rsid w:val="00DC3D56"/>
    <w:rsid w:val="00DC3ED6"/>
    <w:rsid w:val="00DC3FBF"/>
    <w:rsid w:val="00DC417B"/>
    <w:rsid w:val="00DC4370"/>
    <w:rsid w:val="00DC4439"/>
    <w:rsid w:val="00DC4559"/>
    <w:rsid w:val="00DC458A"/>
    <w:rsid w:val="00DC4591"/>
    <w:rsid w:val="00DC4B99"/>
    <w:rsid w:val="00DC4F3C"/>
    <w:rsid w:val="00DC5259"/>
    <w:rsid w:val="00DC52EB"/>
    <w:rsid w:val="00DC542D"/>
    <w:rsid w:val="00DC550E"/>
    <w:rsid w:val="00DC5A04"/>
    <w:rsid w:val="00DC5F51"/>
    <w:rsid w:val="00DC5FE1"/>
    <w:rsid w:val="00DC61EB"/>
    <w:rsid w:val="00DC63C3"/>
    <w:rsid w:val="00DC65EB"/>
    <w:rsid w:val="00DC681C"/>
    <w:rsid w:val="00DC6A7D"/>
    <w:rsid w:val="00DC6D73"/>
    <w:rsid w:val="00DC6E87"/>
    <w:rsid w:val="00DC6E8E"/>
    <w:rsid w:val="00DC6E99"/>
    <w:rsid w:val="00DC74F1"/>
    <w:rsid w:val="00DC754C"/>
    <w:rsid w:val="00DC7591"/>
    <w:rsid w:val="00DC7610"/>
    <w:rsid w:val="00DC767C"/>
    <w:rsid w:val="00DC7743"/>
    <w:rsid w:val="00DC7AAB"/>
    <w:rsid w:val="00DD0051"/>
    <w:rsid w:val="00DD008B"/>
    <w:rsid w:val="00DD0492"/>
    <w:rsid w:val="00DD063E"/>
    <w:rsid w:val="00DD09C2"/>
    <w:rsid w:val="00DD09FF"/>
    <w:rsid w:val="00DD0A50"/>
    <w:rsid w:val="00DD0B45"/>
    <w:rsid w:val="00DD0B46"/>
    <w:rsid w:val="00DD0E0C"/>
    <w:rsid w:val="00DD0F39"/>
    <w:rsid w:val="00DD0FF4"/>
    <w:rsid w:val="00DD1093"/>
    <w:rsid w:val="00DD1339"/>
    <w:rsid w:val="00DD13C0"/>
    <w:rsid w:val="00DD15D1"/>
    <w:rsid w:val="00DD1656"/>
    <w:rsid w:val="00DD1660"/>
    <w:rsid w:val="00DD1908"/>
    <w:rsid w:val="00DD1964"/>
    <w:rsid w:val="00DD19A3"/>
    <w:rsid w:val="00DD1AB9"/>
    <w:rsid w:val="00DD1EE7"/>
    <w:rsid w:val="00DD1FA5"/>
    <w:rsid w:val="00DD218C"/>
    <w:rsid w:val="00DD21CD"/>
    <w:rsid w:val="00DD2216"/>
    <w:rsid w:val="00DD28D8"/>
    <w:rsid w:val="00DD2AB1"/>
    <w:rsid w:val="00DD2B78"/>
    <w:rsid w:val="00DD2EF6"/>
    <w:rsid w:val="00DD2EF7"/>
    <w:rsid w:val="00DD31DC"/>
    <w:rsid w:val="00DD31ED"/>
    <w:rsid w:val="00DD3305"/>
    <w:rsid w:val="00DD3BFE"/>
    <w:rsid w:val="00DD3D0A"/>
    <w:rsid w:val="00DD3EE5"/>
    <w:rsid w:val="00DD41F2"/>
    <w:rsid w:val="00DD43E3"/>
    <w:rsid w:val="00DD4835"/>
    <w:rsid w:val="00DD48EE"/>
    <w:rsid w:val="00DD4C7B"/>
    <w:rsid w:val="00DD50B6"/>
    <w:rsid w:val="00DD51D5"/>
    <w:rsid w:val="00DD5C16"/>
    <w:rsid w:val="00DD5E43"/>
    <w:rsid w:val="00DD5F7E"/>
    <w:rsid w:val="00DD60D5"/>
    <w:rsid w:val="00DD6124"/>
    <w:rsid w:val="00DD68D7"/>
    <w:rsid w:val="00DD6DD1"/>
    <w:rsid w:val="00DD7135"/>
    <w:rsid w:val="00DD72FB"/>
    <w:rsid w:val="00DD7728"/>
    <w:rsid w:val="00DD7E00"/>
    <w:rsid w:val="00DD7E25"/>
    <w:rsid w:val="00DD7F1C"/>
    <w:rsid w:val="00DD7FE3"/>
    <w:rsid w:val="00DE018A"/>
    <w:rsid w:val="00DE0427"/>
    <w:rsid w:val="00DE0453"/>
    <w:rsid w:val="00DE04AA"/>
    <w:rsid w:val="00DE093E"/>
    <w:rsid w:val="00DE0C1C"/>
    <w:rsid w:val="00DE1159"/>
    <w:rsid w:val="00DE131D"/>
    <w:rsid w:val="00DE144C"/>
    <w:rsid w:val="00DE162E"/>
    <w:rsid w:val="00DE1921"/>
    <w:rsid w:val="00DE1BB1"/>
    <w:rsid w:val="00DE1F40"/>
    <w:rsid w:val="00DE2580"/>
    <w:rsid w:val="00DE2650"/>
    <w:rsid w:val="00DE28C0"/>
    <w:rsid w:val="00DE28C3"/>
    <w:rsid w:val="00DE2916"/>
    <w:rsid w:val="00DE2BBB"/>
    <w:rsid w:val="00DE2C8F"/>
    <w:rsid w:val="00DE30E9"/>
    <w:rsid w:val="00DE31AE"/>
    <w:rsid w:val="00DE3698"/>
    <w:rsid w:val="00DE37DE"/>
    <w:rsid w:val="00DE3896"/>
    <w:rsid w:val="00DE396A"/>
    <w:rsid w:val="00DE3A2B"/>
    <w:rsid w:val="00DE3B2B"/>
    <w:rsid w:val="00DE3C2C"/>
    <w:rsid w:val="00DE429D"/>
    <w:rsid w:val="00DE4DFF"/>
    <w:rsid w:val="00DE4E62"/>
    <w:rsid w:val="00DE4F93"/>
    <w:rsid w:val="00DE4FFE"/>
    <w:rsid w:val="00DE53E3"/>
    <w:rsid w:val="00DE54D5"/>
    <w:rsid w:val="00DE59C8"/>
    <w:rsid w:val="00DE612E"/>
    <w:rsid w:val="00DE65F3"/>
    <w:rsid w:val="00DE683A"/>
    <w:rsid w:val="00DE6FE0"/>
    <w:rsid w:val="00DE72AF"/>
    <w:rsid w:val="00DE72D7"/>
    <w:rsid w:val="00DE73CA"/>
    <w:rsid w:val="00DE7570"/>
    <w:rsid w:val="00DE75F6"/>
    <w:rsid w:val="00DE7638"/>
    <w:rsid w:val="00DE77F5"/>
    <w:rsid w:val="00DE7A20"/>
    <w:rsid w:val="00DE7EE6"/>
    <w:rsid w:val="00DE7F5F"/>
    <w:rsid w:val="00DF036A"/>
    <w:rsid w:val="00DF070B"/>
    <w:rsid w:val="00DF0BBF"/>
    <w:rsid w:val="00DF0F0D"/>
    <w:rsid w:val="00DF0F7C"/>
    <w:rsid w:val="00DF0FA4"/>
    <w:rsid w:val="00DF10C4"/>
    <w:rsid w:val="00DF10FA"/>
    <w:rsid w:val="00DF14EA"/>
    <w:rsid w:val="00DF192B"/>
    <w:rsid w:val="00DF1C06"/>
    <w:rsid w:val="00DF1CAF"/>
    <w:rsid w:val="00DF1CE1"/>
    <w:rsid w:val="00DF2056"/>
    <w:rsid w:val="00DF22C2"/>
    <w:rsid w:val="00DF3508"/>
    <w:rsid w:val="00DF364A"/>
    <w:rsid w:val="00DF3CA5"/>
    <w:rsid w:val="00DF3CF1"/>
    <w:rsid w:val="00DF3D85"/>
    <w:rsid w:val="00DF3E6D"/>
    <w:rsid w:val="00DF3FC7"/>
    <w:rsid w:val="00DF409B"/>
    <w:rsid w:val="00DF4573"/>
    <w:rsid w:val="00DF4ECE"/>
    <w:rsid w:val="00DF4FC7"/>
    <w:rsid w:val="00DF5186"/>
    <w:rsid w:val="00DF5369"/>
    <w:rsid w:val="00DF547A"/>
    <w:rsid w:val="00DF557D"/>
    <w:rsid w:val="00DF5BB1"/>
    <w:rsid w:val="00DF5C75"/>
    <w:rsid w:val="00DF5E74"/>
    <w:rsid w:val="00DF5E93"/>
    <w:rsid w:val="00DF5EA4"/>
    <w:rsid w:val="00DF6045"/>
    <w:rsid w:val="00DF6154"/>
    <w:rsid w:val="00DF64AD"/>
    <w:rsid w:val="00DF6912"/>
    <w:rsid w:val="00DF6EC5"/>
    <w:rsid w:val="00DF6F9D"/>
    <w:rsid w:val="00DF71A7"/>
    <w:rsid w:val="00DF7299"/>
    <w:rsid w:val="00DF75A7"/>
    <w:rsid w:val="00DF7616"/>
    <w:rsid w:val="00DF7634"/>
    <w:rsid w:val="00DF765A"/>
    <w:rsid w:val="00DF7736"/>
    <w:rsid w:val="00DF774A"/>
    <w:rsid w:val="00DF7A55"/>
    <w:rsid w:val="00DF7DBD"/>
    <w:rsid w:val="00DF7EAF"/>
    <w:rsid w:val="00DF7F7E"/>
    <w:rsid w:val="00DF7F85"/>
    <w:rsid w:val="00E00267"/>
    <w:rsid w:val="00E00528"/>
    <w:rsid w:val="00E006EB"/>
    <w:rsid w:val="00E0075B"/>
    <w:rsid w:val="00E00BA5"/>
    <w:rsid w:val="00E00CC0"/>
    <w:rsid w:val="00E0135B"/>
    <w:rsid w:val="00E0185B"/>
    <w:rsid w:val="00E01BD9"/>
    <w:rsid w:val="00E01DD2"/>
    <w:rsid w:val="00E020EA"/>
    <w:rsid w:val="00E02245"/>
    <w:rsid w:val="00E0236C"/>
    <w:rsid w:val="00E02402"/>
    <w:rsid w:val="00E029B9"/>
    <w:rsid w:val="00E02C6F"/>
    <w:rsid w:val="00E033DB"/>
    <w:rsid w:val="00E034D1"/>
    <w:rsid w:val="00E0370F"/>
    <w:rsid w:val="00E037FA"/>
    <w:rsid w:val="00E03908"/>
    <w:rsid w:val="00E03A38"/>
    <w:rsid w:val="00E0405A"/>
    <w:rsid w:val="00E04133"/>
    <w:rsid w:val="00E0435C"/>
    <w:rsid w:val="00E043AE"/>
    <w:rsid w:val="00E0446F"/>
    <w:rsid w:val="00E046E3"/>
    <w:rsid w:val="00E0476B"/>
    <w:rsid w:val="00E04F09"/>
    <w:rsid w:val="00E04F9D"/>
    <w:rsid w:val="00E051FA"/>
    <w:rsid w:val="00E0520D"/>
    <w:rsid w:val="00E053AC"/>
    <w:rsid w:val="00E054CB"/>
    <w:rsid w:val="00E057B4"/>
    <w:rsid w:val="00E05824"/>
    <w:rsid w:val="00E05906"/>
    <w:rsid w:val="00E05964"/>
    <w:rsid w:val="00E05B19"/>
    <w:rsid w:val="00E05BC8"/>
    <w:rsid w:val="00E05D3B"/>
    <w:rsid w:val="00E05D5D"/>
    <w:rsid w:val="00E05E6C"/>
    <w:rsid w:val="00E05F24"/>
    <w:rsid w:val="00E05F9F"/>
    <w:rsid w:val="00E0605A"/>
    <w:rsid w:val="00E0614A"/>
    <w:rsid w:val="00E0625C"/>
    <w:rsid w:val="00E063AB"/>
    <w:rsid w:val="00E06469"/>
    <w:rsid w:val="00E0671E"/>
    <w:rsid w:val="00E067CC"/>
    <w:rsid w:val="00E0682C"/>
    <w:rsid w:val="00E068C4"/>
    <w:rsid w:val="00E06B94"/>
    <w:rsid w:val="00E0764A"/>
    <w:rsid w:val="00E07666"/>
    <w:rsid w:val="00E07D4C"/>
    <w:rsid w:val="00E07DB6"/>
    <w:rsid w:val="00E10031"/>
    <w:rsid w:val="00E10129"/>
    <w:rsid w:val="00E10136"/>
    <w:rsid w:val="00E1015D"/>
    <w:rsid w:val="00E10196"/>
    <w:rsid w:val="00E1034A"/>
    <w:rsid w:val="00E10523"/>
    <w:rsid w:val="00E1078C"/>
    <w:rsid w:val="00E1094A"/>
    <w:rsid w:val="00E109B7"/>
    <w:rsid w:val="00E10E0A"/>
    <w:rsid w:val="00E10EBA"/>
    <w:rsid w:val="00E10F8C"/>
    <w:rsid w:val="00E11295"/>
    <w:rsid w:val="00E11351"/>
    <w:rsid w:val="00E113B5"/>
    <w:rsid w:val="00E119DD"/>
    <w:rsid w:val="00E11CC1"/>
    <w:rsid w:val="00E11F5D"/>
    <w:rsid w:val="00E1215C"/>
    <w:rsid w:val="00E121F3"/>
    <w:rsid w:val="00E124A2"/>
    <w:rsid w:val="00E12630"/>
    <w:rsid w:val="00E12877"/>
    <w:rsid w:val="00E128F0"/>
    <w:rsid w:val="00E12D17"/>
    <w:rsid w:val="00E12E29"/>
    <w:rsid w:val="00E135B7"/>
    <w:rsid w:val="00E1369C"/>
    <w:rsid w:val="00E136D5"/>
    <w:rsid w:val="00E13EF6"/>
    <w:rsid w:val="00E14380"/>
    <w:rsid w:val="00E1444D"/>
    <w:rsid w:val="00E14C0E"/>
    <w:rsid w:val="00E14F97"/>
    <w:rsid w:val="00E153F9"/>
    <w:rsid w:val="00E16070"/>
    <w:rsid w:val="00E161B8"/>
    <w:rsid w:val="00E16257"/>
    <w:rsid w:val="00E164D0"/>
    <w:rsid w:val="00E16A7D"/>
    <w:rsid w:val="00E16B8D"/>
    <w:rsid w:val="00E16BD5"/>
    <w:rsid w:val="00E16CBD"/>
    <w:rsid w:val="00E16D2E"/>
    <w:rsid w:val="00E16F58"/>
    <w:rsid w:val="00E178CB"/>
    <w:rsid w:val="00E17C2C"/>
    <w:rsid w:val="00E17D23"/>
    <w:rsid w:val="00E17F1C"/>
    <w:rsid w:val="00E17F7B"/>
    <w:rsid w:val="00E20205"/>
    <w:rsid w:val="00E2067C"/>
    <w:rsid w:val="00E207C1"/>
    <w:rsid w:val="00E20C0E"/>
    <w:rsid w:val="00E21152"/>
    <w:rsid w:val="00E214B9"/>
    <w:rsid w:val="00E216E2"/>
    <w:rsid w:val="00E21908"/>
    <w:rsid w:val="00E21AAD"/>
    <w:rsid w:val="00E21B5A"/>
    <w:rsid w:val="00E22338"/>
    <w:rsid w:val="00E2244B"/>
    <w:rsid w:val="00E226F9"/>
    <w:rsid w:val="00E227D6"/>
    <w:rsid w:val="00E22834"/>
    <w:rsid w:val="00E22FF1"/>
    <w:rsid w:val="00E23083"/>
    <w:rsid w:val="00E23710"/>
    <w:rsid w:val="00E23F31"/>
    <w:rsid w:val="00E240EB"/>
    <w:rsid w:val="00E241DC"/>
    <w:rsid w:val="00E244B5"/>
    <w:rsid w:val="00E245C8"/>
    <w:rsid w:val="00E248E6"/>
    <w:rsid w:val="00E249CA"/>
    <w:rsid w:val="00E24F16"/>
    <w:rsid w:val="00E2528D"/>
    <w:rsid w:val="00E25300"/>
    <w:rsid w:val="00E25320"/>
    <w:rsid w:val="00E25651"/>
    <w:rsid w:val="00E259E5"/>
    <w:rsid w:val="00E25BE4"/>
    <w:rsid w:val="00E25D93"/>
    <w:rsid w:val="00E25E82"/>
    <w:rsid w:val="00E2647D"/>
    <w:rsid w:val="00E2690F"/>
    <w:rsid w:val="00E26C51"/>
    <w:rsid w:val="00E26FBB"/>
    <w:rsid w:val="00E273DD"/>
    <w:rsid w:val="00E2766F"/>
    <w:rsid w:val="00E277A0"/>
    <w:rsid w:val="00E2790F"/>
    <w:rsid w:val="00E3012B"/>
    <w:rsid w:val="00E30189"/>
    <w:rsid w:val="00E3059A"/>
    <w:rsid w:val="00E3068B"/>
    <w:rsid w:val="00E306B2"/>
    <w:rsid w:val="00E30C30"/>
    <w:rsid w:val="00E3144D"/>
    <w:rsid w:val="00E31754"/>
    <w:rsid w:val="00E31BEA"/>
    <w:rsid w:val="00E31F31"/>
    <w:rsid w:val="00E3201B"/>
    <w:rsid w:val="00E32663"/>
    <w:rsid w:val="00E329AF"/>
    <w:rsid w:val="00E32BB1"/>
    <w:rsid w:val="00E330EF"/>
    <w:rsid w:val="00E331EA"/>
    <w:rsid w:val="00E33878"/>
    <w:rsid w:val="00E33B68"/>
    <w:rsid w:val="00E33D47"/>
    <w:rsid w:val="00E33DF4"/>
    <w:rsid w:val="00E33FBB"/>
    <w:rsid w:val="00E34678"/>
    <w:rsid w:val="00E34714"/>
    <w:rsid w:val="00E34CA7"/>
    <w:rsid w:val="00E34D61"/>
    <w:rsid w:val="00E3505C"/>
    <w:rsid w:val="00E35452"/>
    <w:rsid w:val="00E36228"/>
    <w:rsid w:val="00E364E0"/>
    <w:rsid w:val="00E3663A"/>
    <w:rsid w:val="00E37092"/>
    <w:rsid w:val="00E37507"/>
    <w:rsid w:val="00E3767B"/>
    <w:rsid w:val="00E37794"/>
    <w:rsid w:val="00E3785D"/>
    <w:rsid w:val="00E37941"/>
    <w:rsid w:val="00E37C27"/>
    <w:rsid w:val="00E37D10"/>
    <w:rsid w:val="00E40220"/>
    <w:rsid w:val="00E405A7"/>
    <w:rsid w:val="00E405CC"/>
    <w:rsid w:val="00E4069F"/>
    <w:rsid w:val="00E4071F"/>
    <w:rsid w:val="00E409F2"/>
    <w:rsid w:val="00E40B1A"/>
    <w:rsid w:val="00E41131"/>
    <w:rsid w:val="00E4122A"/>
    <w:rsid w:val="00E41A11"/>
    <w:rsid w:val="00E41C74"/>
    <w:rsid w:val="00E41CD9"/>
    <w:rsid w:val="00E42010"/>
    <w:rsid w:val="00E420C2"/>
    <w:rsid w:val="00E4240D"/>
    <w:rsid w:val="00E42A46"/>
    <w:rsid w:val="00E42F81"/>
    <w:rsid w:val="00E431E5"/>
    <w:rsid w:val="00E43512"/>
    <w:rsid w:val="00E43A81"/>
    <w:rsid w:val="00E43AE4"/>
    <w:rsid w:val="00E43DD8"/>
    <w:rsid w:val="00E440E8"/>
    <w:rsid w:val="00E44396"/>
    <w:rsid w:val="00E44531"/>
    <w:rsid w:val="00E4486A"/>
    <w:rsid w:val="00E451EC"/>
    <w:rsid w:val="00E453C9"/>
    <w:rsid w:val="00E455D3"/>
    <w:rsid w:val="00E45775"/>
    <w:rsid w:val="00E458D6"/>
    <w:rsid w:val="00E459F4"/>
    <w:rsid w:val="00E45A9A"/>
    <w:rsid w:val="00E45AB3"/>
    <w:rsid w:val="00E45BE1"/>
    <w:rsid w:val="00E45FF4"/>
    <w:rsid w:val="00E46154"/>
    <w:rsid w:val="00E46179"/>
    <w:rsid w:val="00E46415"/>
    <w:rsid w:val="00E46604"/>
    <w:rsid w:val="00E4685C"/>
    <w:rsid w:val="00E46C36"/>
    <w:rsid w:val="00E46D2F"/>
    <w:rsid w:val="00E46DD3"/>
    <w:rsid w:val="00E472E3"/>
    <w:rsid w:val="00E47A46"/>
    <w:rsid w:val="00E506CA"/>
    <w:rsid w:val="00E50781"/>
    <w:rsid w:val="00E507A6"/>
    <w:rsid w:val="00E50CDD"/>
    <w:rsid w:val="00E50D6B"/>
    <w:rsid w:val="00E51177"/>
    <w:rsid w:val="00E515D4"/>
    <w:rsid w:val="00E516A8"/>
    <w:rsid w:val="00E51AD8"/>
    <w:rsid w:val="00E51CD4"/>
    <w:rsid w:val="00E51D07"/>
    <w:rsid w:val="00E528A6"/>
    <w:rsid w:val="00E529D1"/>
    <w:rsid w:val="00E52CA9"/>
    <w:rsid w:val="00E52F83"/>
    <w:rsid w:val="00E5343D"/>
    <w:rsid w:val="00E539B1"/>
    <w:rsid w:val="00E53A5A"/>
    <w:rsid w:val="00E544FF"/>
    <w:rsid w:val="00E54606"/>
    <w:rsid w:val="00E54B75"/>
    <w:rsid w:val="00E54C8D"/>
    <w:rsid w:val="00E554BC"/>
    <w:rsid w:val="00E5588C"/>
    <w:rsid w:val="00E55CA4"/>
    <w:rsid w:val="00E55CA6"/>
    <w:rsid w:val="00E56201"/>
    <w:rsid w:val="00E56767"/>
    <w:rsid w:val="00E56792"/>
    <w:rsid w:val="00E568C9"/>
    <w:rsid w:val="00E56A23"/>
    <w:rsid w:val="00E56B93"/>
    <w:rsid w:val="00E56BFC"/>
    <w:rsid w:val="00E56EF0"/>
    <w:rsid w:val="00E56EFB"/>
    <w:rsid w:val="00E56F8F"/>
    <w:rsid w:val="00E57135"/>
    <w:rsid w:val="00E57296"/>
    <w:rsid w:val="00E5737E"/>
    <w:rsid w:val="00E576EB"/>
    <w:rsid w:val="00E57C46"/>
    <w:rsid w:val="00E57D2F"/>
    <w:rsid w:val="00E57FB9"/>
    <w:rsid w:val="00E60283"/>
    <w:rsid w:val="00E604AD"/>
    <w:rsid w:val="00E604B0"/>
    <w:rsid w:val="00E60692"/>
    <w:rsid w:val="00E60BD8"/>
    <w:rsid w:val="00E61372"/>
    <w:rsid w:val="00E6148E"/>
    <w:rsid w:val="00E6159A"/>
    <w:rsid w:val="00E61C48"/>
    <w:rsid w:val="00E62003"/>
    <w:rsid w:val="00E6243F"/>
    <w:rsid w:val="00E625E1"/>
    <w:rsid w:val="00E62781"/>
    <w:rsid w:val="00E62D93"/>
    <w:rsid w:val="00E63543"/>
    <w:rsid w:val="00E637BA"/>
    <w:rsid w:val="00E6385C"/>
    <w:rsid w:val="00E638DD"/>
    <w:rsid w:val="00E63A01"/>
    <w:rsid w:val="00E63DEE"/>
    <w:rsid w:val="00E63EB2"/>
    <w:rsid w:val="00E63F71"/>
    <w:rsid w:val="00E63FC1"/>
    <w:rsid w:val="00E64285"/>
    <w:rsid w:val="00E64384"/>
    <w:rsid w:val="00E64836"/>
    <w:rsid w:val="00E64D5E"/>
    <w:rsid w:val="00E651D6"/>
    <w:rsid w:val="00E6532A"/>
    <w:rsid w:val="00E654BE"/>
    <w:rsid w:val="00E657AE"/>
    <w:rsid w:val="00E65C9F"/>
    <w:rsid w:val="00E65CFE"/>
    <w:rsid w:val="00E66257"/>
    <w:rsid w:val="00E664A8"/>
    <w:rsid w:val="00E66608"/>
    <w:rsid w:val="00E6678C"/>
    <w:rsid w:val="00E66C35"/>
    <w:rsid w:val="00E6703A"/>
    <w:rsid w:val="00E670F0"/>
    <w:rsid w:val="00E67193"/>
    <w:rsid w:val="00E674CF"/>
    <w:rsid w:val="00E6756C"/>
    <w:rsid w:val="00E67775"/>
    <w:rsid w:val="00E678A1"/>
    <w:rsid w:val="00E67A68"/>
    <w:rsid w:val="00E7004C"/>
    <w:rsid w:val="00E70166"/>
    <w:rsid w:val="00E70322"/>
    <w:rsid w:val="00E70593"/>
    <w:rsid w:val="00E706F1"/>
    <w:rsid w:val="00E706F3"/>
    <w:rsid w:val="00E708C3"/>
    <w:rsid w:val="00E70A4E"/>
    <w:rsid w:val="00E70A95"/>
    <w:rsid w:val="00E70B5D"/>
    <w:rsid w:val="00E70CDF"/>
    <w:rsid w:val="00E70DCA"/>
    <w:rsid w:val="00E70DDD"/>
    <w:rsid w:val="00E7109B"/>
    <w:rsid w:val="00E7111C"/>
    <w:rsid w:val="00E71CAB"/>
    <w:rsid w:val="00E71E2A"/>
    <w:rsid w:val="00E72194"/>
    <w:rsid w:val="00E72449"/>
    <w:rsid w:val="00E7252C"/>
    <w:rsid w:val="00E72916"/>
    <w:rsid w:val="00E72F86"/>
    <w:rsid w:val="00E73264"/>
    <w:rsid w:val="00E7326D"/>
    <w:rsid w:val="00E7349A"/>
    <w:rsid w:val="00E7354B"/>
    <w:rsid w:val="00E738DE"/>
    <w:rsid w:val="00E73A4E"/>
    <w:rsid w:val="00E73B99"/>
    <w:rsid w:val="00E74062"/>
    <w:rsid w:val="00E74621"/>
    <w:rsid w:val="00E7473B"/>
    <w:rsid w:val="00E74A35"/>
    <w:rsid w:val="00E74AD9"/>
    <w:rsid w:val="00E74C08"/>
    <w:rsid w:val="00E74D4D"/>
    <w:rsid w:val="00E752CC"/>
    <w:rsid w:val="00E75708"/>
    <w:rsid w:val="00E75899"/>
    <w:rsid w:val="00E76029"/>
    <w:rsid w:val="00E76A0B"/>
    <w:rsid w:val="00E76A19"/>
    <w:rsid w:val="00E76A51"/>
    <w:rsid w:val="00E76F59"/>
    <w:rsid w:val="00E77276"/>
    <w:rsid w:val="00E7733C"/>
    <w:rsid w:val="00E77461"/>
    <w:rsid w:val="00E7746C"/>
    <w:rsid w:val="00E7751F"/>
    <w:rsid w:val="00E77587"/>
    <w:rsid w:val="00E777BF"/>
    <w:rsid w:val="00E778D7"/>
    <w:rsid w:val="00E77B2F"/>
    <w:rsid w:val="00E80297"/>
    <w:rsid w:val="00E804D4"/>
    <w:rsid w:val="00E80725"/>
    <w:rsid w:val="00E807F7"/>
    <w:rsid w:val="00E808A8"/>
    <w:rsid w:val="00E80FB1"/>
    <w:rsid w:val="00E810DD"/>
    <w:rsid w:val="00E8111A"/>
    <w:rsid w:val="00E81527"/>
    <w:rsid w:val="00E81A85"/>
    <w:rsid w:val="00E81C44"/>
    <w:rsid w:val="00E81CE5"/>
    <w:rsid w:val="00E81D5C"/>
    <w:rsid w:val="00E82171"/>
    <w:rsid w:val="00E822DF"/>
    <w:rsid w:val="00E8270A"/>
    <w:rsid w:val="00E827AE"/>
    <w:rsid w:val="00E82B78"/>
    <w:rsid w:val="00E82EFC"/>
    <w:rsid w:val="00E830D5"/>
    <w:rsid w:val="00E83437"/>
    <w:rsid w:val="00E83591"/>
    <w:rsid w:val="00E83E18"/>
    <w:rsid w:val="00E84628"/>
    <w:rsid w:val="00E84C60"/>
    <w:rsid w:val="00E84DAA"/>
    <w:rsid w:val="00E85225"/>
    <w:rsid w:val="00E852D5"/>
    <w:rsid w:val="00E85446"/>
    <w:rsid w:val="00E8573F"/>
    <w:rsid w:val="00E85A4B"/>
    <w:rsid w:val="00E85A69"/>
    <w:rsid w:val="00E85B32"/>
    <w:rsid w:val="00E85C99"/>
    <w:rsid w:val="00E85F54"/>
    <w:rsid w:val="00E8678B"/>
    <w:rsid w:val="00E86E2A"/>
    <w:rsid w:val="00E86EF1"/>
    <w:rsid w:val="00E8722B"/>
    <w:rsid w:val="00E8725A"/>
    <w:rsid w:val="00E875BD"/>
    <w:rsid w:val="00E87769"/>
    <w:rsid w:val="00E877F0"/>
    <w:rsid w:val="00E87868"/>
    <w:rsid w:val="00E87CC3"/>
    <w:rsid w:val="00E87EF1"/>
    <w:rsid w:val="00E900BD"/>
    <w:rsid w:val="00E9012F"/>
    <w:rsid w:val="00E9026B"/>
    <w:rsid w:val="00E9056D"/>
    <w:rsid w:val="00E90785"/>
    <w:rsid w:val="00E90810"/>
    <w:rsid w:val="00E90A62"/>
    <w:rsid w:val="00E90A79"/>
    <w:rsid w:val="00E90B60"/>
    <w:rsid w:val="00E9143E"/>
    <w:rsid w:val="00E91BE3"/>
    <w:rsid w:val="00E91DBA"/>
    <w:rsid w:val="00E92258"/>
    <w:rsid w:val="00E92831"/>
    <w:rsid w:val="00E92958"/>
    <w:rsid w:val="00E92BA8"/>
    <w:rsid w:val="00E92D67"/>
    <w:rsid w:val="00E932F1"/>
    <w:rsid w:val="00E93306"/>
    <w:rsid w:val="00E935A8"/>
    <w:rsid w:val="00E93676"/>
    <w:rsid w:val="00E93C16"/>
    <w:rsid w:val="00E93CE1"/>
    <w:rsid w:val="00E93D36"/>
    <w:rsid w:val="00E93EC5"/>
    <w:rsid w:val="00E93F41"/>
    <w:rsid w:val="00E9405C"/>
    <w:rsid w:val="00E9470F"/>
    <w:rsid w:val="00E94AE1"/>
    <w:rsid w:val="00E94C76"/>
    <w:rsid w:val="00E94DD7"/>
    <w:rsid w:val="00E95201"/>
    <w:rsid w:val="00E953AF"/>
    <w:rsid w:val="00E9543F"/>
    <w:rsid w:val="00E955CB"/>
    <w:rsid w:val="00E95FF3"/>
    <w:rsid w:val="00E9614B"/>
    <w:rsid w:val="00E96322"/>
    <w:rsid w:val="00E964E9"/>
    <w:rsid w:val="00E96598"/>
    <w:rsid w:val="00E9659F"/>
    <w:rsid w:val="00E965C2"/>
    <w:rsid w:val="00E96675"/>
    <w:rsid w:val="00E96750"/>
    <w:rsid w:val="00E96807"/>
    <w:rsid w:val="00E96C27"/>
    <w:rsid w:val="00E96E2F"/>
    <w:rsid w:val="00E96EFB"/>
    <w:rsid w:val="00E972EC"/>
    <w:rsid w:val="00E97377"/>
    <w:rsid w:val="00E97968"/>
    <w:rsid w:val="00E97ADC"/>
    <w:rsid w:val="00E97D19"/>
    <w:rsid w:val="00EA01A5"/>
    <w:rsid w:val="00EA0D22"/>
    <w:rsid w:val="00EA0DC4"/>
    <w:rsid w:val="00EA0F9D"/>
    <w:rsid w:val="00EA11FF"/>
    <w:rsid w:val="00EA1451"/>
    <w:rsid w:val="00EA17BE"/>
    <w:rsid w:val="00EA1C1F"/>
    <w:rsid w:val="00EA1E2C"/>
    <w:rsid w:val="00EA27EF"/>
    <w:rsid w:val="00EA28E5"/>
    <w:rsid w:val="00EA2917"/>
    <w:rsid w:val="00EA2B9F"/>
    <w:rsid w:val="00EA3268"/>
    <w:rsid w:val="00EA37B3"/>
    <w:rsid w:val="00EA388A"/>
    <w:rsid w:val="00EA38E6"/>
    <w:rsid w:val="00EA3B0B"/>
    <w:rsid w:val="00EA3D54"/>
    <w:rsid w:val="00EA3FD3"/>
    <w:rsid w:val="00EA417A"/>
    <w:rsid w:val="00EA442D"/>
    <w:rsid w:val="00EA48A1"/>
    <w:rsid w:val="00EA4B1C"/>
    <w:rsid w:val="00EA4EAC"/>
    <w:rsid w:val="00EA4F50"/>
    <w:rsid w:val="00EA5001"/>
    <w:rsid w:val="00EA55FF"/>
    <w:rsid w:val="00EA56D7"/>
    <w:rsid w:val="00EA5A75"/>
    <w:rsid w:val="00EA5CE1"/>
    <w:rsid w:val="00EA5E64"/>
    <w:rsid w:val="00EA624D"/>
    <w:rsid w:val="00EA6426"/>
    <w:rsid w:val="00EA67B6"/>
    <w:rsid w:val="00EA6C61"/>
    <w:rsid w:val="00EA6CA4"/>
    <w:rsid w:val="00EA757B"/>
    <w:rsid w:val="00EA799A"/>
    <w:rsid w:val="00EA7A82"/>
    <w:rsid w:val="00EA7B66"/>
    <w:rsid w:val="00EA7B9D"/>
    <w:rsid w:val="00EA7CB0"/>
    <w:rsid w:val="00EA7D2C"/>
    <w:rsid w:val="00EA7E9E"/>
    <w:rsid w:val="00EB00CB"/>
    <w:rsid w:val="00EB0733"/>
    <w:rsid w:val="00EB08CA"/>
    <w:rsid w:val="00EB08EF"/>
    <w:rsid w:val="00EB0C87"/>
    <w:rsid w:val="00EB0E7D"/>
    <w:rsid w:val="00EB0F63"/>
    <w:rsid w:val="00EB1160"/>
    <w:rsid w:val="00EB126C"/>
    <w:rsid w:val="00EB1562"/>
    <w:rsid w:val="00EB15E3"/>
    <w:rsid w:val="00EB169D"/>
    <w:rsid w:val="00EB18EF"/>
    <w:rsid w:val="00EB1A93"/>
    <w:rsid w:val="00EB1AEC"/>
    <w:rsid w:val="00EB1B49"/>
    <w:rsid w:val="00EB1C09"/>
    <w:rsid w:val="00EB1CB3"/>
    <w:rsid w:val="00EB2033"/>
    <w:rsid w:val="00EB2360"/>
    <w:rsid w:val="00EB24DB"/>
    <w:rsid w:val="00EB2D50"/>
    <w:rsid w:val="00EB30A1"/>
    <w:rsid w:val="00EB3383"/>
    <w:rsid w:val="00EB372C"/>
    <w:rsid w:val="00EB4494"/>
    <w:rsid w:val="00EB45DC"/>
    <w:rsid w:val="00EB4F82"/>
    <w:rsid w:val="00EB51FA"/>
    <w:rsid w:val="00EB5BAE"/>
    <w:rsid w:val="00EB5FC0"/>
    <w:rsid w:val="00EB65C5"/>
    <w:rsid w:val="00EB663D"/>
    <w:rsid w:val="00EB6891"/>
    <w:rsid w:val="00EB6A80"/>
    <w:rsid w:val="00EB713E"/>
    <w:rsid w:val="00EB726A"/>
    <w:rsid w:val="00EB7940"/>
    <w:rsid w:val="00EB7B6E"/>
    <w:rsid w:val="00EB7FDC"/>
    <w:rsid w:val="00EC011F"/>
    <w:rsid w:val="00EC0345"/>
    <w:rsid w:val="00EC043D"/>
    <w:rsid w:val="00EC0682"/>
    <w:rsid w:val="00EC0AF1"/>
    <w:rsid w:val="00EC0AFA"/>
    <w:rsid w:val="00EC1246"/>
    <w:rsid w:val="00EC1307"/>
    <w:rsid w:val="00EC1462"/>
    <w:rsid w:val="00EC1645"/>
    <w:rsid w:val="00EC1A24"/>
    <w:rsid w:val="00EC1E41"/>
    <w:rsid w:val="00EC1F45"/>
    <w:rsid w:val="00EC22CF"/>
    <w:rsid w:val="00EC276E"/>
    <w:rsid w:val="00EC27F4"/>
    <w:rsid w:val="00EC2D23"/>
    <w:rsid w:val="00EC372E"/>
    <w:rsid w:val="00EC378B"/>
    <w:rsid w:val="00EC39C0"/>
    <w:rsid w:val="00EC3B3B"/>
    <w:rsid w:val="00EC3E54"/>
    <w:rsid w:val="00EC3EA1"/>
    <w:rsid w:val="00EC41FF"/>
    <w:rsid w:val="00EC4399"/>
    <w:rsid w:val="00EC4964"/>
    <w:rsid w:val="00EC4AED"/>
    <w:rsid w:val="00EC4CDE"/>
    <w:rsid w:val="00EC4F85"/>
    <w:rsid w:val="00EC506B"/>
    <w:rsid w:val="00EC50AD"/>
    <w:rsid w:val="00EC50F9"/>
    <w:rsid w:val="00EC528E"/>
    <w:rsid w:val="00EC547E"/>
    <w:rsid w:val="00EC565A"/>
    <w:rsid w:val="00EC585E"/>
    <w:rsid w:val="00EC5B44"/>
    <w:rsid w:val="00EC5B71"/>
    <w:rsid w:val="00EC5C21"/>
    <w:rsid w:val="00EC5CA7"/>
    <w:rsid w:val="00EC62DA"/>
    <w:rsid w:val="00EC6387"/>
    <w:rsid w:val="00EC6416"/>
    <w:rsid w:val="00EC646D"/>
    <w:rsid w:val="00EC6757"/>
    <w:rsid w:val="00EC680D"/>
    <w:rsid w:val="00EC68F0"/>
    <w:rsid w:val="00EC69F6"/>
    <w:rsid w:val="00EC6F4E"/>
    <w:rsid w:val="00EC7016"/>
    <w:rsid w:val="00EC70EB"/>
    <w:rsid w:val="00EC715A"/>
    <w:rsid w:val="00EC72F7"/>
    <w:rsid w:val="00EC769C"/>
    <w:rsid w:val="00EC77B0"/>
    <w:rsid w:val="00EC781A"/>
    <w:rsid w:val="00EC784D"/>
    <w:rsid w:val="00EC79A7"/>
    <w:rsid w:val="00EC7D4E"/>
    <w:rsid w:val="00EC7F33"/>
    <w:rsid w:val="00EC7F87"/>
    <w:rsid w:val="00ED0006"/>
    <w:rsid w:val="00ED018A"/>
    <w:rsid w:val="00ED062D"/>
    <w:rsid w:val="00ED086E"/>
    <w:rsid w:val="00ED08AA"/>
    <w:rsid w:val="00ED0936"/>
    <w:rsid w:val="00ED0A78"/>
    <w:rsid w:val="00ED0AE3"/>
    <w:rsid w:val="00ED0F11"/>
    <w:rsid w:val="00ED0F6D"/>
    <w:rsid w:val="00ED14CF"/>
    <w:rsid w:val="00ED1753"/>
    <w:rsid w:val="00ED180C"/>
    <w:rsid w:val="00ED1864"/>
    <w:rsid w:val="00ED1A5D"/>
    <w:rsid w:val="00ED1AC8"/>
    <w:rsid w:val="00ED1B41"/>
    <w:rsid w:val="00ED1D6D"/>
    <w:rsid w:val="00ED2027"/>
    <w:rsid w:val="00ED214C"/>
    <w:rsid w:val="00ED22AD"/>
    <w:rsid w:val="00ED23F7"/>
    <w:rsid w:val="00ED2AFE"/>
    <w:rsid w:val="00ED2E33"/>
    <w:rsid w:val="00ED2E61"/>
    <w:rsid w:val="00ED2F43"/>
    <w:rsid w:val="00ED2F56"/>
    <w:rsid w:val="00ED32F2"/>
    <w:rsid w:val="00ED344E"/>
    <w:rsid w:val="00ED3BE9"/>
    <w:rsid w:val="00ED3D37"/>
    <w:rsid w:val="00ED3E50"/>
    <w:rsid w:val="00ED4271"/>
    <w:rsid w:val="00ED4619"/>
    <w:rsid w:val="00ED46F2"/>
    <w:rsid w:val="00ED4C5D"/>
    <w:rsid w:val="00ED4CB9"/>
    <w:rsid w:val="00ED4D90"/>
    <w:rsid w:val="00ED4ED7"/>
    <w:rsid w:val="00ED502D"/>
    <w:rsid w:val="00ED50D7"/>
    <w:rsid w:val="00ED55F4"/>
    <w:rsid w:val="00ED5669"/>
    <w:rsid w:val="00ED5AB4"/>
    <w:rsid w:val="00ED5DF2"/>
    <w:rsid w:val="00ED5EF3"/>
    <w:rsid w:val="00ED60EE"/>
    <w:rsid w:val="00ED6201"/>
    <w:rsid w:val="00ED622C"/>
    <w:rsid w:val="00ED66D7"/>
    <w:rsid w:val="00ED67FD"/>
    <w:rsid w:val="00ED69D1"/>
    <w:rsid w:val="00ED6AD6"/>
    <w:rsid w:val="00ED6DD4"/>
    <w:rsid w:val="00ED6E2D"/>
    <w:rsid w:val="00ED6F85"/>
    <w:rsid w:val="00ED7170"/>
    <w:rsid w:val="00ED756A"/>
    <w:rsid w:val="00ED7783"/>
    <w:rsid w:val="00ED7B14"/>
    <w:rsid w:val="00ED7BDE"/>
    <w:rsid w:val="00ED7F75"/>
    <w:rsid w:val="00EE00C0"/>
    <w:rsid w:val="00EE06C1"/>
    <w:rsid w:val="00EE087A"/>
    <w:rsid w:val="00EE0DF1"/>
    <w:rsid w:val="00EE0E7A"/>
    <w:rsid w:val="00EE0EA9"/>
    <w:rsid w:val="00EE0F1D"/>
    <w:rsid w:val="00EE105E"/>
    <w:rsid w:val="00EE1695"/>
    <w:rsid w:val="00EE17C0"/>
    <w:rsid w:val="00EE1A34"/>
    <w:rsid w:val="00EE1A74"/>
    <w:rsid w:val="00EE1B49"/>
    <w:rsid w:val="00EE1D08"/>
    <w:rsid w:val="00EE1D93"/>
    <w:rsid w:val="00EE22C8"/>
    <w:rsid w:val="00EE254E"/>
    <w:rsid w:val="00EE2577"/>
    <w:rsid w:val="00EE287C"/>
    <w:rsid w:val="00EE2F6E"/>
    <w:rsid w:val="00EE3488"/>
    <w:rsid w:val="00EE38F9"/>
    <w:rsid w:val="00EE3B53"/>
    <w:rsid w:val="00EE4042"/>
    <w:rsid w:val="00EE4633"/>
    <w:rsid w:val="00EE47A5"/>
    <w:rsid w:val="00EE49FD"/>
    <w:rsid w:val="00EE4A03"/>
    <w:rsid w:val="00EE4A39"/>
    <w:rsid w:val="00EE4D09"/>
    <w:rsid w:val="00EE4D40"/>
    <w:rsid w:val="00EE4FA4"/>
    <w:rsid w:val="00EE529C"/>
    <w:rsid w:val="00EE5424"/>
    <w:rsid w:val="00EE553F"/>
    <w:rsid w:val="00EE556C"/>
    <w:rsid w:val="00EE5596"/>
    <w:rsid w:val="00EE5A04"/>
    <w:rsid w:val="00EE5FF5"/>
    <w:rsid w:val="00EE68A7"/>
    <w:rsid w:val="00EE69C1"/>
    <w:rsid w:val="00EE69FB"/>
    <w:rsid w:val="00EE6A5A"/>
    <w:rsid w:val="00EE6CB6"/>
    <w:rsid w:val="00EE6DE3"/>
    <w:rsid w:val="00EE6F12"/>
    <w:rsid w:val="00EE7A29"/>
    <w:rsid w:val="00EE7C2C"/>
    <w:rsid w:val="00EE7CC7"/>
    <w:rsid w:val="00EE7CF7"/>
    <w:rsid w:val="00EE7EA0"/>
    <w:rsid w:val="00EF02CB"/>
    <w:rsid w:val="00EF06B5"/>
    <w:rsid w:val="00EF07DF"/>
    <w:rsid w:val="00EF0BCD"/>
    <w:rsid w:val="00EF0F18"/>
    <w:rsid w:val="00EF109A"/>
    <w:rsid w:val="00EF10C0"/>
    <w:rsid w:val="00EF11DF"/>
    <w:rsid w:val="00EF1389"/>
    <w:rsid w:val="00EF1577"/>
    <w:rsid w:val="00EF15BD"/>
    <w:rsid w:val="00EF1854"/>
    <w:rsid w:val="00EF18DB"/>
    <w:rsid w:val="00EF1A03"/>
    <w:rsid w:val="00EF1A5B"/>
    <w:rsid w:val="00EF1B84"/>
    <w:rsid w:val="00EF1C83"/>
    <w:rsid w:val="00EF1CBA"/>
    <w:rsid w:val="00EF1EE4"/>
    <w:rsid w:val="00EF294D"/>
    <w:rsid w:val="00EF2AD7"/>
    <w:rsid w:val="00EF2EC8"/>
    <w:rsid w:val="00EF3120"/>
    <w:rsid w:val="00EF3906"/>
    <w:rsid w:val="00EF3E21"/>
    <w:rsid w:val="00EF4472"/>
    <w:rsid w:val="00EF46CA"/>
    <w:rsid w:val="00EF52A3"/>
    <w:rsid w:val="00EF5508"/>
    <w:rsid w:val="00EF5DD2"/>
    <w:rsid w:val="00EF5E74"/>
    <w:rsid w:val="00EF5FE3"/>
    <w:rsid w:val="00EF671E"/>
    <w:rsid w:val="00EF673C"/>
    <w:rsid w:val="00EF6754"/>
    <w:rsid w:val="00EF6CFE"/>
    <w:rsid w:val="00EF6DFC"/>
    <w:rsid w:val="00EF6E6C"/>
    <w:rsid w:val="00EF7139"/>
    <w:rsid w:val="00EF71C4"/>
    <w:rsid w:val="00EF782F"/>
    <w:rsid w:val="00EF7C6F"/>
    <w:rsid w:val="00EF7CD8"/>
    <w:rsid w:val="00EF7FD5"/>
    <w:rsid w:val="00F00198"/>
    <w:rsid w:val="00F004E5"/>
    <w:rsid w:val="00F00602"/>
    <w:rsid w:val="00F0071F"/>
    <w:rsid w:val="00F007C4"/>
    <w:rsid w:val="00F009F0"/>
    <w:rsid w:val="00F00A14"/>
    <w:rsid w:val="00F00DE8"/>
    <w:rsid w:val="00F00E20"/>
    <w:rsid w:val="00F00E4F"/>
    <w:rsid w:val="00F01032"/>
    <w:rsid w:val="00F0151C"/>
    <w:rsid w:val="00F019AD"/>
    <w:rsid w:val="00F01CBC"/>
    <w:rsid w:val="00F01DF3"/>
    <w:rsid w:val="00F01E77"/>
    <w:rsid w:val="00F01FCE"/>
    <w:rsid w:val="00F02109"/>
    <w:rsid w:val="00F0283E"/>
    <w:rsid w:val="00F02947"/>
    <w:rsid w:val="00F02A7E"/>
    <w:rsid w:val="00F02D32"/>
    <w:rsid w:val="00F02D4B"/>
    <w:rsid w:val="00F03625"/>
    <w:rsid w:val="00F03855"/>
    <w:rsid w:val="00F03EA8"/>
    <w:rsid w:val="00F04320"/>
    <w:rsid w:val="00F045B4"/>
    <w:rsid w:val="00F046CD"/>
    <w:rsid w:val="00F04787"/>
    <w:rsid w:val="00F048EE"/>
    <w:rsid w:val="00F05134"/>
    <w:rsid w:val="00F0543B"/>
    <w:rsid w:val="00F05670"/>
    <w:rsid w:val="00F056A8"/>
    <w:rsid w:val="00F0579C"/>
    <w:rsid w:val="00F059F5"/>
    <w:rsid w:val="00F05A33"/>
    <w:rsid w:val="00F05A99"/>
    <w:rsid w:val="00F05B80"/>
    <w:rsid w:val="00F05CCB"/>
    <w:rsid w:val="00F06086"/>
    <w:rsid w:val="00F06764"/>
    <w:rsid w:val="00F0692F"/>
    <w:rsid w:val="00F06BE5"/>
    <w:rsid w:val="00F06D6E"/>
    <w:rsid w:val="00F06E18"/>
    <w:rsid w:val="00F070D1"/>
    <w:rsid w:val="00F07106"/>
    <w:rsid w:val="00F0719B"/>
    <w:rsid w:val="00F0750B"/>
    <w:rsid w:val="00F079F5"/>
    <w:rsid w:val="00F07E49"/>
    <w:rsid w:val="00F1001F"/>
    <w:rsid w:val="00F100A1"/>
    <w:rsid w:val="00F10125"/>
    <w:rsid w:val="00F108D9"/>
    <w:rsid w:val="00F10948"/>
    <w:rsid w:val="00F10FCE"/>
    <w:rsid w:val="00F11126"/>
    <w:rsid w:val="00F11870"/>
    <w:rsid w:val="00F11A97"/>
    <w:rsid w:val="00F11BB5"/>
    <w:rsid w:val="00F11DD7"/>
    <w:rsid w:val="00F121BF"/>
    <w:rsid w:val="00F121DF"/>
    <w:rsid w:val="00F12B6A"/>
    <w:rsid w:val="00F12CB2"/>
    <w:rsid w:val="00F13154"/>
    <w:rsid w:val="00F1376E"/>
    <w:rsid w:val="00F13957"/>
    <w:rsid w:val="00F139E1"/>
    <w:rsid w:val="00F13C91"/>
    <w:rsid w:val="00F13ECC"/>
    <w:rsid w:val="00F13F55"/>
    <w:rsid w:val="00F14612"/>
    <w:rsid w:val="00F14758"/>
    <w:rsid w:val="00F149C1"/>
    <w:rsid w:val="00F149C2"/>
    <w:rsid w:val="00F14BE0"/>
    <w:rsid w:val="00F14C4E"/>
    <w:rsid w:val="00F15051"/>
    <w:rsid w:val="00F15266"/>
    <w:rsid w:val="00F15688"/>
    <w:rsid w:val="00F1581D"/>
    <w:rsid w:val="00F159B1"/>
    <w:rsid w:val="00F15A3F"/>
    <w:rsid w:val="00F162FB"/>
    <w:rsid w:val="00F16C91"/>
    <w:rsid w:val="00F16CE2"/>
    <w:rsid w:val="00F16DE5"/>
    <w:rsid w:val="00F16EF0"/>
    <w:rsid w:val="00F170CC"/>
    <w:rsid w:val="00F1722F"/>
    <w:rsid w:val="00F175A9"/>
    <w:rsid w:val="00F177A5"/>
    <w:rsid w:val="00F17864"/>
    <w:rsid w:val="00F17A9B"/>
    <w:rsid w:val="00F17BFD"/>
    <w:rsid w:val="00F17DD4"/>
    <w:rsid w:val="00F2015F"/>
    <w:rsid w:val="00F20396"/>
    <w:rsid w:val="00F2051A"/>
    <w:rsid w:val="00F207B9"/>
    <w:rsid w:val="00F207E6"/>
    <w:rsid w:val="00F20B92"/>
    <w:rsid w:val="00F20D10"/>
    <w:rsid w:val="00F21389"/>
    <w:rsid w:val="00F2149C"/>
    <w:rsid w:val="00F21E9B"/>
    <w:rsid w:val="00F21F52"/>
    <w:rsid w:val="00F21FF4"/>
    <w:rsid w:val="00F22064"/>
    <w:rsid w:val="00F23020"/>
    <w:rsid w:val="00F23107"/>
    <w:rsid w:val="00F23695"/>
    <w:rsid w:val="00F236E1"/>
    <w:rsid w:val="00F2377F"/>
    <w:rsid w:val="00F2393E"/>
    <w:rsid w:val="00F23A4D"/>
    <w:rsid w:val="00F23B89"/>
    <w:rsid w:val="00F23F3E"/>
    <w:rsid w:val="00F24212"/>
    <w:rsid w:val="00F243B8"/>
    <w:rsid w:val="00F24704"/>
    <w:rsid w:val="00F2490B"/>
    <w:rsid w:val="00F24959"/>
    <w:rsid w:val="00F24BB7"/>
    <w:rsid w:val="00F24BC5"/>
    <w:rsid w:val="00F24BF6"/>
    <w:rsid w:val="00F24C37"/>
    <w:rsid w:val="00F25028"/>
    <w:rsid w:val="00F25108"/>
    <w:rsid w:val="00F25A1C"/>
    <w:rsid w:val="00F25DE0"/>
    <w:rsid w:val="00F2612B"/>
    <w:rsid w:val="00F261A7"/>
    <w:rsid w:val="00F26340"/>
    <w:rsid w:val="00F264CE"/>
    <w:rsid w:val="00F2670D"/>
    <w:rsid w:val="00F26C32"/>
    <w:rsid w:val="00F26D79"/>
    <w:rsid w:val="00F273D6"/>
    <w:rsid w:val="00F273ED"/>
    <w:rsid w:val="00F27495"/>
    <w:rsid w:val="00F2780D"/>
    <w:rsid w:val="00F2781C"/>
    <w:rsid w:val="00F279ED"/>
    <w:rsid w:val="00F27C73"/>
    <w:rsid w:val="00F30005"/>
    <w:rsid w:val="00F3006D"/>
    <w:rsid w:val="00F3015F"/>
    <w:rsid w:val="00F302CC"/>
    <w:rsid w:val="00F30333"/>
    <w:rsid w:val="00F3065A"/>
    <w:rsid w:val="00F306DA"/>
    <w:rsid w:val="00F30B01"/>
    <w:rsid w:val="00F30BC0"/>
    <w:rsid w:val="00F31033"/>
    <w:rsid w:val="00F3103C"/>
    <w:rsid w:val="00F3118D"/>
    <w:rsid w:val="00F3174B"/>
    <w:rsid w:val="00F3198F"/>
    <w:rsid w:val="00F319C1"/>
    <w:rsid w:val="00F31A90"/>
    <w:rsid w:val="00F31AD9"/>
    <w:rsid w:val="00F31C9C"/>
    <w:rsid w:val="00F31F16"/>
    <w:rsid w:val="00F31F9A"/>
    <w:rsid w:val="00F32043"/>
    <w:rsid w:val="00F3204C"/>
    <w:rsid w:val="00F320F0"/>
    <w:rsid w:val="00F323B4"/>
    <w:rsid w:val="00F323F0"/>
    <w:rsid w:val="00F324D0"/>
    <w:rsid w:val="00F325C6"/>
    <w:rsid w:val="00F327B3"/>
    <w:rsid w:val="00F32B2B"/>
    <w:rsid w:val="00F32EDF"/>
    <w:rsid w:val="00F32F7B"/>
    <w:rsid w:val="00F3318F"/>
    <w:rsid w:val="00F3446E"/>
    <w:rsid w:val="00F346DA"/>
    <w:rsid w:val="00F34E03"/>
    <w:rsid w:val="00F350F2"/>
    <w:rsid w:val="00F351DF"/>
    <w:rsid w:val="00F35284"/>
    <w:rsid w:val="00F3558F"/>
    <w:rsid w:val="00F35866"/>
    <w:rsid w:val="00F35AD6"/>
    <w:rsid w:val="00F35DFC"/>
    <w:rsid w:val="00F35E0F"/>
    <w:rsid w:val="00F35EEA"/>
    <w:rsid w:val="00F3626D"/>
    <w:rsid w:val="00F36BA2"/>
    <w:rsid w:val="00F36EDA"/>
    <w:rsid w:val="00F36FAC"/>
    <w:rsid w:val="00F373CC"/>
    <w:rsid w:val="00F37454"/>
    <w:rsid w:val="00F37521"/>
    <w:rsid w:val="00F375EC"/>
    <w:rsid w:val="00F379A6"/>
    <w:rsid w:val="00F379B3"/>
    <w:rsid w:val="00F37AC5"/>
    <w:rsid w:val="00F37AFE"/>
    <w:rsid w:val="00F37B96"/>
    <w:rsid w:val="00F37BF3"/>
    <w:rsid w:val="00F37D9B"/>
    <w:rsid w:val="00F37E12"/>
    <w:rsid w:val="00F40016"/>
    <w:rsid w:val="00F40028"/>
    <w:rsid w:val="00F40165"/>
    <w:rsid w:val="00F4019A"/>
    <w:rsid w:val="00F40280"/>
    <w:rsid w:val="00F40514"/>
    <w:rsid w:val="00F406B4"/>
    <w:rsid w:val="00F407C7"/>
    <w:rsid w:val="00F40B03"/>
    <w:rsid w:val="00F40B63"/>
    <w:rsid w:val="00F410DE"/>
    <w:rsid w:val="00F413AE"/>
    <w:rsid w:val="00F41859"/>
    <w:rsid w:val="00F4186F"/>
    <w:rsid w:val="00F41A38"/>
    <w:rsid w:val="00F41ED5"/>
    <w:rsid w:val="00F42539"/>
    <w:rsid w:val="00F425C2"/>
    <w:rsid w:val="00F426DA"/>
    <w:rsid w:val="00F429E6"/>
    <w:rsid w:val="00F42E07"/>
    <w:rsid w:val="00F4372C"/>
    <w:rsid w:val="00F438E3"/>
    <w:rsid w:val="00F43DFE"/>
    <w:rsid w:val="00F43E28"/>
    <w:rsid w:val="00F440C8"/>
    <w:rsid w:val="00F4433F"/>
    <w:rsid w:val="00F444CD"/>
    <w:rsid w:val="00F444DD"/>
    <w:rsid w:val="00F4472B"/>
    <w:rsid w:val="00F44939"/>
    <w:rsid w:val="00F449B1"/>
    <w:rsid w:val="00F44D55"/>
    <w:rsid w:val="00F44EF8"/>
    <w:rsid w:val="00F4515D"/>
    <w:rsid w:val="00F45993"/>
    <w:rsid w:val="00F45A32"/>
    <w:rsid w:val="00F45E57"/>
    <w:rsid w:val="00F45FB3"/>
    <w:rsid w:val="00F46233"/>
    <w:rsid w:val="00F46512"/>
    <w:rsid w:val="00F46517"/>
    <w:rsid w:val="00F465BD"/>
    <w:rsid w:val="00F46724"/>
    <w:rsid w:val="00F46B55"/>
    <w:rsid w:val="00F46C08"/>
    <w:rsid w:val="00F46D1A"/>
    <w:rsid w:val="00F46D40"/>
    <w:rsid w:val="00F46D72"/>
    <w:rsid w:val="00F470A5"/>
    <w:rsid w:val="00F4718A"/>
    <w:rsid w:val="00F47584"/>
    <w:rsid w:val="00F4773F"/>
    <w:rsid w:val="00F47C59"/>
    <w:rsid w:val="00F47F6D"/>
    <w:rsid w:val="00F5008F"/>
    <w:rsid w:val="00F50444"/>
    <w:rsid w:val="00F51490"/>
    <w:rsid w:val="00F5155D"/>
    <w:rsid w:val="00F51681"/>
    <w:rsid w:val="00F519D6"/>
    <w:rsid w:val="00F51A8F"/>
    <w:rsid w:val="00F51C62"/>
    <w:rsid w:val="00F51E8F"/>
    <w:rsid w:val="00F5202A"/>
    <w:rsid w:val="00F521F1"/>
    <w:rsid w:val="00F523DD"/>
    <w:rsid w:val="00F525F9"/>
    <w:rsid w:val="00F526A1"/>
    <w:rsid w:val="00F52837"/>
    <w:rsid w:val="00F52C0D"/>
    <w:rsid w:val="00F52F7D"/>
    <w:rsid w:val="00F53106"/>
    <w:rsid w:val="00F5327C"/>
    <w:rsid w:val="00F53710"/>
    <w:rsid w:val="00F53899"/>
    <w:rsid w:val="00F538DD"/>
    <w:rsid w:val="00F5394F"/>
    <w:rsid w:val="00F53A15"/>
    <w:rsid w:val="00F53B0C"/>
    <w:rsid w:val="00F53F81"/>
    <w:rsid w:val="00F53FF7"/>
    <w:rsid w:val="00F54173"/>
    <w:rsid w:val="00F5418C"/>
    <w:rsid w:val="00F543C2"/>
    <w:rsid w:val="00F5450D"/>
    <w:rsid w:val="00F54558"/>
    <w:rsid w:val="00F54586"/>
    <w:rsid w:val="00F54BC0"/>
    <w:rsid w:val="00F55083"/>
    <w:rsid w:val="00F550D1"/>
    <w:rsid w:val="00F552DB"/>
    <w:rsid w:val="00F5542C"/>
    <w:rsid w:val="00F5547E"/>
    <w:rsid w:val="00F5598A"/>
    <w:rsid w:val="00F55CE9"/>
    <w:rsid w:val="00F55EF5"/>
    <w:rsid w:val="00F56C1C"/>
    <w:rsid w:val="00F56E8B"/>
    <w:rsid w:val="00F5701E"/>
    <w:rsid w:val="00F572EF"/>
    <w:rsid w:val="00F579E9"/>
    <w:rsid w:val="00F57B55"/>
    <w:rsid w:val="00F603D0"/>
    <w:rsid w:val="00F60417"/>
    <w:rsid w:val="00F60448"/>
    <w:rsid w:val="00F609F1"/>
    <w:rsid w:val="00F60C1D"/>
    <w:rsid w:val="00F60E8E"/>
    <w:rsid w:val="00F610F5"/>
    <w:rsid w:val="00F61780"/>
    <w:rsid w:val="00F61A1F"/>
    <w:rsid w:val="00F61C1D"/>
    <w:rsid w:val="00F61D23"/>
    <w:rsid w:val="00F61DCF"/>
    <w:rsid w:val="00F61E46"/>
    <w:rsid w:val="00F61F07"/>
    <w:rsid w:val="00F61F14"/>
    <w:rsid w:val="00F62077"/>
    <w:rsid w:val="00F62218"/>
    <w:rsid w:val="00F6253C"/>
    <w:rsid w:val="00F62A95"/>
    <w:rsid w:val="00F63005"/>
    <w:rsid w:val="00F63293"/>
    <w:rsid w:val="00F63438"/>
    <w:rsid w:val="00F6344F"/>
    <w:rsid w:val="00F63558"/>
    <w:rsid w:val="00F6357A"/>
    <w:rsid w:val="00F63855"/>
    <w:rsid w:val="00F63CF6"/>
    <w:rsid w:val="00F63FFA"/>
    <w:rsid w:val="00F6419D"/>
    <w:rsid w:val="00F64628"/>
    <w:rsid w:val="00F648A5"/>
    <w:rsid w:val="00F64A3F"/>
    <w:rsid w:val="00F64D7B"/>
    <w:rsid w:val="00F64D8E"/>
    <w:rsid w:val="00F6507E"/>
    <w:rsid w:val="00F654CD"/>
    <w:rsid w:val="00F655FC"/>
    <w:rsid w:val="00F656CC"/>
    <w:rsid w:val="00F657ED"/>
    <w:rsid w:val="00F65F22"/>
    <w:rsid w:val="00F662F1"/>
    <w:rsid w:val="00F663B5"/>
    <w:rsid w:val="00F664BF"/>
    <w:rsid w:val="00F6668B"/>
    <w:rsid w:val="00F66819"/>
    <w:rsid w:val="00F6688D"/>
    <w:rsid w:val="00F668AC"/>
    <w:rsid w:val="00F668BE"/>
    <w:rsid w:val="00F66979"/>
    <w:rsid w:val="00F66A08"/>
    <w:rsid w:val="00F66BFA"/>
    <w:rsid w:val="00F66C4C"/>
    <w:rsid w:val="00F66DA7"/>
    <w:rsid w:val="00F66DB9"/>
    <w:rsid w:val="00F672ED"/>
    <w:rsid w:val="00F6758A"/>
    <w:rsid w:val="00F6788B"/>
    <w:rsid w:val="00F67A14"/>
    <w:rsid w:val="00F703D4"/>
    <w:rsid w:val="00F7092E"/>
    <w:rsid w:val="00F70B63"/>
    <w:rsid w:val="00F70D91"/>
    <w:rsid w:val="00F70EA7"/>
    <w:rsid w:val="00F7148F"/>
    <w:rsid w:val="00F71B69"/>
    <w:rsid w:val="00F71CB5"/>
    <w:rsid w:val="00F71D5B"/>
    <w:rsid w:val="00F71DA0"/>
    <w:rsid w:val="00F71EBB"/>
    <w:rsid w:val="00F71EF5"/>
    <w:rsid w:val="00F72086"/>
    <w:rsid w:val="00F7210C"/>
    <w:rsid w:val="00F725F7"/>
    <w:rsid w:val="00F72737"/>
    <w:rsid w:val="00F729BC"/>
    <w:rsid w:val="00F72DD5"/>
    <w:rsid w:val="00F72E66"/>
    <w:rsid w:val="00F73467"/>
    <w:rsid w:val="00F736D6"/>
    <w:rsid w:val="00F73993"/>
    <w:rsid w:val="00F73BA4"/>
    <w:rsid w:val="00F74184"/>
    <w:rsid w:val="00F7467C"/>
    <w:rsid w:val="00F74A5F"/>
    <w:rsid w:val="00F74B6F"/>
    <w:rsid w:val="00F74F78"/>
    <w:rsid w:val="00F7524B"/>
    <w:rsid w:val="00F759E7"/>
    <w:rsid w:val="00F75AD4"/>
    <w:rsid w:val="00F75C62"/>
    <w:rsid w:val="00F75FEF"/>
    <w:rsid w:val="00F76094"/>
    <w:rsid w:val="00F765A2"/>
    <w:rsid w:val="00F766DE"/>
    <w:rsid w:val="00F76724"/>
    <w:rsid w:val="00F767D1"/>
    <w:rsid w:val="00F76942"/>
    <w:rsid w:val="00F76A4C"/>
    <w:rsid w:val="00F76BF8"/>
    <w:rsid w:val="00F77084"/>
    <w:rsid w:val="00F771A6"/>
    <w:rsid w:val="00F77BE0"/>
    <w:rsid w:val="00F8000B"/>
    <w:rsid w:val="00F800F6"/>
    <w:rsid w:val="00F80106"/>
    <w:rsid w:val="00F8018D"/>
    <w:rsid w:val="00F80494"/>
    <w:rsid w:val="00F807D9"/>
    <w:rsid w:val="00F809D0"/>
    <w:rsid w:val="00F80BDF"/>
    <w:rsid w:val="00F80D08"/>
    <w:rsid w:val="00F813BD"/>
    <w:rsid w:val="00F813EB"/>
    <w:rsid w:val="00F81F9D"/>
    <w:rsid w:val="00F81FAD"/>
    <w:rsid w:val="00F82487"/>
    <w:rsid w:val="00F827D3"/>
    <w:rsid w:val="00F82AEF"/>
    <w:rsid w:val="00F82E33"/>
    <w:rsid w:val="00F83019"/>
    <w:rsid w:val="00F832B3"/>
    <w:rsid w:val="00F834EC"/>
    <w:rsid w:val="00F837B5"/>
    <w:rsid w:val="00F83880"/>
    <w:rsid w:val="00F83B4F"/>
    <w:rsid w:val="00F840B6"/>
    <w:rsid w:val="00F84495"/>
    <w:rsid w:val="00F8473A"/>
    <w:rsid w:val="00F84A2D"/>
    <w:rsid w:val="00F84A38"/>
    <w:rsid w:val="00F84CAC"/>
    <w:rsid w:val="00F84D1A"/>
    <w:rsid w:val="00F84D85"/>
    <w:rsid w:val="00F8516F"/>
    <w:rsid w:val="00F852C4"/>
    <w:rsid w:val="00F85752"/>
    <w:rsid w:val="00F8587B"/>
    <w:rsid w:val="00F858DF"/>
    <w:rsid w:val="00F8594D"/>
    <w:rsid w:val="00F8597A"/>
    <w:rsid w:val="00F85D97"/>
    <w:rsid w:val="00F85F05"/>
    <w:rsid w:val="00F863E1"/>
    <w:rsid w:val="00F867C5"/>
    <w:rsid w:val="00F8680C"/>
    <w:rsid w:val="00F86E7E"/>
    <w:rsid w:val="00F87009"/>
    <w:rsid w:val="00F870F7"/>
    <w:rsid w:val="00F87103"/>
    <w:rsid w:val="00F87312"/>
    <w:rsid w:val="00F87A90"/>
    <w:rsid w:val="00F87BF3"/>
    <w:rsid w:val="00F90179"/>
    <w:rsid w:val="00F90226"/>
    <w:rsid w:val="00F9035D"/>
    <w:rsid w:val="00F90556"/>
    <w:rsid w:val="00F90788"/>
    <w:rsid w:val="00F90C6C"/>
    <w:rsid w:val="00F90D92"/>
    <w:rsid w:val="00F90E1A"/>
    <w:rsid w:val="00F90F5E"/>
    <w:rsid w:val="00F9124F"/>
    <w:rsid w:val="00F9181E"/>
    <w:rsid w:val="00F92338"/>
    <w:rsid w:val="00F92540"/>
    <w:rsid w:val="00F92566"/>
    <w:rsid w:val="00F928AE"/>
    <w:rsid w:val="00F928F7"/>
    <w:rsid w:val="00F929E4"/>
    <w:rsid w:val="00F92A8C"/>
    <w:rsid w:val="00F92C58"/>
    <w:rsid w:val="00F92FD8"/>
    <w:rsid w:val="00F9327C"/>
    <w:rsid w:val="00F93664"/>
    <w:rsid w:val="00F937F8"/>
    <w:rsid w:val="00F9387D"/>
    <w:rsid w:val="00F93E3F"/>
    <w:rsid w:val="00F940CC"/>
    <w:rsid w:val="00F94F65"/>
    <w:rsid w:val="00F951AE"/>
    <w:rsid w:val="00F956AC"/>
    <w:rsid w:val="00F95785"/>
    <w:rsid w:val="00F95930"/>
    <w:rsid w:val="00F95B47"/>
    <w:rsid w:val="00F95F07"/>
    <w:rsid w:val="00F961DF"/>
    <w:rsid w:val="00F964D9"/>
    <w:rsid w:val="00F9698D"/>
    <w:rsid w:val="00F96BA4"/>
    <w:rsid w:val="00F96CB5"/>
    <w:rsid w:val="00F96F9E"/>
    <w:rsid w:val="00F97120"/>
    <w:rsid w:val="00F97325"/>
    <w:rsid w:val="00F973B0"/>
    <w:rsid w:val="00F97897"/>
    <w:rsid w:val="00F97CB4"/>
    <w:rsid w:val="00F97F59"/>
    <w:rsid w:val="00FA0493"/>
    <w:rsid w:val="00FA05D9"/>
    <w:rsid w:val="00FA077C"/>
    <w:rsid w:val="00FA0856"/>
    <w:rsid w:val="00FA0FBA"/>
    <w:rsid w:val="00FA1408"/>
    <w:rsid w:val="00FA14FA"/>
    <w:rsid w:val="00FA15B3"/>
    <w:rsid w:val="00FA15B7"/>
    <w:rsid w:val="00FA15BD"/>
    <w:rsid w:val="00FA16CB"/>
    <w:rsid w:val="00FA1811"/>
    <w:rsid w:val="00FA181C"/>
    <w:rsid w:val="00FA193F"/>
    <w:rsid w:val="00FA1954"/>
    <w:rsid w:val="00FA2AC5"/>
    <w:rsid w:val="00FA2AF9"/>
    <w:rsid w:val="00FA2DFF"/>
    <w:rsid w:val="00FA2F85"/>
    <w:rsid w:val="00FA2FF3"/>
    <w:rsid w:val="00FA3129"/>
    <w:rsid w:val="00FA3243"/>
    <w:rsid w:val="00FA3591"/>
    <w:rsid w:val="00FA384F"/>
    <w:rsid w:val="00FA3C7E"/>
    <w:rsid w:val="00FA3D9A"/>
    <w:rsid w:val="00FA3DBF"/>
    <w:rsid w:val="00FA410A"/>
    <w:rsid w:val="00FA4777"/>
    <w:rsid w:val="00FA494F"/>
    <w:rsid w:val="00FA4981"/>
    <w:rsid w:val="00FA5150"/>
    <w:rsid w:val="00FA5785"/>
    <w:rsid w:val="00FA5CBC"/>
    <w:rsid w:val="00FA6143"/>
    <w:rsid w:val="00FA6283"/>
    <w:rsid w:val="00FA6656"/>
    <w:rsid w:val="00FA6661"/>
    <w:rsid w:val="00FA6B7C"/>
    <w:rsid w:val="00FA6CA2"/>
    <w:rsid w:val="00FA6FB8"/>
    <w:rsid w:val="00FA70BA"/>
    <w:rsid w:val="00FA70BE"/>
    <w:rsid w:val="00FA7277"/>
    <w:rsid w:val="00FA755D"/>
    <w:rsid w:val="00FA75FB"/>
    <w:rsid w:val="00FA7E8D"/>
    <w:rsid w:val="00FA7F3B"/>
    <w:rsid w:val="00FB00AE"/>
    <w:rsid w:val="00FB024C"/>
    <w:rsid w:val="00FB06D6"/>
    <w:rsid w:val="00FB0843"/>
    <w:rsid w:val="00FB084C"/>
    <w:rsid w:val="00FB0F28"/>
    <w:rsid w:val="00FB0FE1"/>
    <w:rsid w:val="00FB1379"/>
    <w:rsid w:val="00FB18D9"/>
    <w:rsid w:val="00FB1A70"/>
    <w:rsid w:val="00FB1C82"/>
    <w:rsid w:val="00FB1CA7"/>
    <w:rsid w:val="00FB1FFA"/>
    <w:rsid w:val="00FB23DF"/>
    <w:rsid w:val="00FB2A6A"/>
    <w:rsid w:val="00FB2BDA"/>
    <w:rsid w:val="00FB3948"/>
    <w:rsid w:val="00FB3A49"/>
    <w:rsid w:val="00FB3B80"/>
    <w:rsid w:val="00FB403B"/>
    <w:rsid w:val="00FB41E8"/>
    <w:rsid w:val="00FB4212"/>
    <w:rsid w:val="00FB4253"/>
    <w:rsid w:val="00FB45F1"/>
    <w:rsid w:val="00FB468F"/>
    <w:rsid w:val="00FB4758"/>
    <w:rsid w:val="00FB476C"/>
    <w:rsid w:val="00FB477F"/>
    <w:rsid w:val="00FB4A9B"/>
    <w:rsid w:val="00FB4B87"/>
    <w:rsid w:val="00FB55CF"/>
    <w:rsid w:val="00FB5981"/>
    <w:rsid w:val="00FB59AE"/>
    <w:rsid w:val="00FB5BF7"/>
    <w:rsid w:val="00FB5CDC"/>
    <w:rsid w:val="00FB5F09"/>
    <w:rsid w:val="00FB6234"/>
    <w:rsid w:val="00FB62E1"/>
    <w:rsid w:val="00FB66C4"/>
    <w:rsid w:val="00FB6813"/>
    <w:rsid w:val="00FB6992"/>
    <w:rsid w:val="00FB69A7"/>
    <w:rsid w:val="00FB6FE4"/>
    <w:rsid w:val="00FB7366"/>
    <w:rsid w:val="00FB7478"/>
    <w:rsid w:val="00FB78C4"/>
    <w:rsid w:val="00FB7A40"/>
    <w:rsid w:val="00FB7D1A"/>
    <w:rsid w:val="00FB7F98"/>
    <w:rsid w:val="00FC032E"/>
    <w:rsid w:val="00FC078A"/>
    <w:rsid w:val="00FC0972"/>
    <w:rsid w:val="00FC0AA6"/>
    <w:rsid w:val="00FC0AEC"/>
    <w:rsid w:val="00FC1124"/>
    <w:rsid w:val="00FC121E"/>
    <w:rsid w:val="00FC171E"/>
    <w:rsid w:val="00FC17E2"/>
    <w:rsid w:val="00FC1BB8"/>
    <w:rsid w:val="00FC1CB3"/>
    <w:rsid w:val="00FC1CC1"/>
    <w:rsid w:val="00FC2117"/>
    <w:rsid w:val="00FC26F5"/>
    <w:rsid w:val="00FC2716"/>
    <w:rsid w:val="00FC2733"/>
    <w:rsid w:val="00FC288E"/>
    <w:rsid w:val="00FC29AE"/>
    <w:rsid w:val="00FC2BBB"/>
    <w:rsid w:val="00FC2C6E"/>
    <w:rsid w:val="00FC2CA2"/>
    <w:rsid w:val="00FC2D36"/>
    <w:rsid w:val="00FC2F7D"/>
    <w:rsid w:val="00FC3544"/>
    <w:rsid w:val="00FC3BF9"/>
    <w:rsid w:val="00FC3D49"/>
    <w:rsid w:val="00FC41CC"/>
    <w:rsid w:val="00FC47C4"/>
    <w:rsid w:val="00FC4846"/>
    <w:rsid w:val="00FC4A86"/>
    <w:rsid w:val="00FC4A9B"/>
    <w:rsid w:val="00FC5130"/>
    <w:rsid w:val="00FC550C"/>
    <w:rsid w:val="00FC55BA"/>
    <w:rsid w:val="00FC55E8"/>
    <w:rsid w:val="00FC572A"/>
    <w:rsid w:val="00FC5938"/>
    <w:rsid w:val="00FC5D26"/>
    <w:rsid w:val="00FC64A7"/>
    <w:rsid w:val="00FC65A3"/>
    <w:rsid w:val="00FC6A91"/>
    <w:rsid w:val="00FC6C70"/>
    <w:rsid w:val="00FC6CCB"/>
    <w:rsid w:val="00FC6D0C"/>
    <w:rsid w:val="00FC6D3A"/>
    <w:rsid w:val="00FC6F18"/>
    <w:rsid w:val="00FC6FFA"/>
    <w:rsid w:val="00FC71AA"/>
    <w:rsid w:val="00FC768B"/>
    <w:rsid w:val="00FC793F"/>
    <w:rsid w:val="00FC7D3A"/>
    <w:rsid w:val="00FC7E01"/>
    <w:rsid w:val="00FD03D5"/>
    <w:rsid w:val="00FD0407"/>
    <w:rsid w:val="00FD0853"/>
    <w:rsid w:val="00FD0B0A"/>
    <w:rsid w:val="00FD0CA9"/>
    <w:rsid w:val="00FD0D18"/>
    <w:rsid w:val="00FD1516"/>
    <w:rsid w:val="00FD15F4"/>
    <w:rsid w:val="00FD189B"/>
    <w:rsid w:val="00FD1A32"/>
    <w:rsid w:val="00FD1A48"/>
    <w:rsid w:val="00FD1B76"/>
    <w:rsid w:val="00FD1CBF"/>
    <w:rsid w:val="00FD1CC9"/>
    <w:rsid w:val="00FD1EF7"/>
    <w:rsid w:val="00FD2246"/>
    <w:rsid w:val="00FD24C7"/>
    <w:rsid w:val="00FD2C63"/>
    <w:rsid w:val="00FD2C88"/>
    <w:rsid w:val="00FD2F7A"/>
    <w:rsid w:val="00FD2FA1"/>
    <w:rsid w:val="00FD339F"/>
    <w:rsid w:val="00FD33A3"/>
    <w:rsid w:val="00FD3613"/>
    <w:rsid w:val="00FD3807"/>
    <w:rsid w:val="00FD39F0"/>
    <w:rsid w:val="00FD4C06"/>
    <w:rsid w:val="00FD5490"/>
    <w:rsid w:val="00FD5614"/>
    <w:rsid w:val="00FD5AC8"/>
    <w:rsid w:val="00FD5C41"/>
    <w:rsid w:val="00FD5D25"/>
    <w:rsid w:val="00FD5F20"/>
    <w:rsid w:val="00FD63B1"/>
    <w:rsid w:val="00FD653C"/>
    <w:rsid w:val="00FD67F7"/>
    <w:rsid w:val="00FD68D3"/>
    <w:rsid w:val="00FD68F7"/>
    <w:rsid w:val="00FD6A18"/>
    <w:rsid w:val="00FD6C44"/>
    <w:rsid w:val="00FD6F34"/>
    <w:rsid w:val="00FD71B8"/>
    <w:rsid w:val="00FD74EC"/>
    <w:rsid w:val="00FD7930"/>
    <w:rsid w:val="00FD7D20"/>
    <w:rsid w:val="00FD7EEE"/>
    <w:rsid w:val="00FD7EF5"/>
    <w:rsid w:val="00FD7FCB"/>
    <w:rsid w:val="00FE0784"/>
    <w:rsid w:val="00FE0A49"/>
    <w:rsid w:val="00FE0BE1"/>
    <w:rsid w:val="00FE0ECC"/>
    <w:rsid w:val="00FE151B"/>
    <w:rsid w:val="00FE17D4"/>
    <w:rsid w:val="00FE18A7"/>
    <w:rsid w:val="00FE190C"/>
    <w:rsid w:val="00FE1E25"/>
    <w:rsid w:val="00FE2131"/>
    <w:rsid w:val="00FE237B"/>
    <w:rsid w:val="00FE25BC"/>
    <w:rsid w:val="00FE2707"/>
    <w:rsid w:val="00FE2A67"/>
    <w:rsid w:val="00FE300E"/>
    <w:rsid w:val="00FE3331"/>
    <w:rsid w:val="00FE34ED"/>
    <w:rsid w:val="00FE34F1"/>
    <w:rsid w:val="00FE376B"/>
    <w:rsid w:val="00FE3C19"/>
    <w:rsid w:val="00FE3FAD"/>
    <w:rsid w:val="00FE440B"/>
    <w:rsid w:val="00FE44F2"/>
    <w:rsid w:val="00FE4527"/>
    <w:rsid w:val="00FE474D"/>
    <w:rsid w:val="00FE4951"/>
    <w:rsid w:val="00FE4A04"/>
    <w:rsid w:val="00FE4BA1"/>
    <w:rsid w:val="00FE4BDA"/>
    <w:rsid w:val="00FE51DE"/>
    <w:rsid w:val="00FE5562"/>
    <w:rsid w:val="00FE58BA"/>
    <w:rsid w:val="00FE5A87"/>
    <w:rsid w:val="00FE5B52"/>
    <w:rsid w:val="00FE5BE9"/>
    <w:rsid w:val="00FE5CCE"/>
    <w:rsid w:val="00FE5D08"/>
    <w:rsid w:val="00FE5DEA"/>
    <w:rsid w:val="00FE5F7B"/>
    <w:rsid w:val="00FE600D"/>
    <w:rsid w:val="00FE61B8"/>
    <w:rsid w:val="00FE668E"/>
    <w:rsid w:val="00FE66C6"/>
    <w:rsid w:val="00FE6BA3"/>
    <w:rsid w:val="00FE6C53"/>
    <w:rsid w:val="00FE6C68"/>
    <w:rsid w:val="00FE7366"/>
    <w:rsid w:val="00FE79C0"/>
    <w:rsid w:val="00FE7E1D"/>
    <w:rsid w:val="00FE7F22"/>
    <w:rsid w:val="00FF0147"/>
    <w:rsid w:val="00FF0148"/>
    <w:rsid w:val="00FF03AF"/>
    <w:rsid w:val="00FF03E5"/>
    <w:rsid w:val="00FF0474"/>
    <w:rsid w:val="00FF0940"/>
    <w:rsid w:val="00FF094C"/>
    <w:rsid w:val="00FF0A11"/>
    <w:rsid w:val="00FF0A18"/>
    <w:rsid w:val="00FF11F6"/>
    <w:rsid w:val="00FF15CC"/>
    <w:rsid w:val="00FF1600"/>
    <w:rsid w:val="00FF16AE"/>
    <w:rsid w:val="00FF1717"/>
    <w:rsid w:val="00FF2058"/>
    <w:rsid w:val="00FF2322"/>
    <w:rsid w:val="00FF2393"/>
    <w:rsid w:val="00FF2B2C"/>
    <w:rsid w:val="00FF2CCB"/>
    <w:rsid w:val="00FF3018"/>
    <w:rsid w:val="00FF3644"/>
    <w:rsid w:val="00FF365B"/>
    <w:rsid w:val="00FF36D8"/>
    <w:rsid w:val="00FF3A2D"/>
    <w:rsid w:val="00FF3A87"/>
    <w:rsid w:val="00FF3C6E"/>
    <w:rsid w:val="00FF3DC5"/>
    <w:rsid w:val="00FF4240"/>
    <w:rsid w:val="00FF480B"/>
    <w:rsid w:val="00FF4885"/>
    <w:rsid w:val="00FF4EC7"/>
    <w:rsid w:val="00FF5203"/>
    <w:rsid w:val="00FF5489"/>
    <w:rsid w:val="00FF5670"/>
    <w:rsid w:val="00FF5758"/>
    <w:rsid w:val="00FF5B35"/>
    <w:rsid w:val="00FF5BD4"/>
    <w:rsid w:val="00FF5CD2"/>
    <w:rsid w:val="00FF5ED7"/>
    <w:rsid w:val="00FF67BC"/>
    <w:rsid w:val="00FF6A5B"/>
    <w:rsid w:val="00FF6B91"/>
    <w:rsid w:val="00FF6C20"/>
    <w:rsid w:val="00FF71BA"/>
    <w:rsid w:val="00FF7789"/>
    <w:rsid w:val="00FF77BA"/>
    <w:rsid w:val="00FF7A28"/>
    <w:rsid w:val="00FF7AC7"/>
    <w:rsid w:val="00FF7E83"/>
    <w:rsid w:val="00FF7FEC"/>
    <w:rsid w:val="011EA759"/>
    <w:rsid w:val="0121FA95"/>
    <w:rsid w:val="018A2579"/>
    <w:rsid w:val="018C093E"/>
    <w:rsid w:val="01A991AA"/>
    <w:rsid w:val="01CF807F"/>
    <w:rsid w:val="01EC9E9B"/>
    <w:rsid w:val="01ECB52A"/>
    <w:rsid w:val="020C1CA3"/>
    <w:rsid w:val="0226FB40"/>
    <w:rsid w:val="025DABB5"/>
    <w:rsid w:val="028ED066"/>
    <w:rsid w:val="02BEB589"/>
    <w:rsid w:val="02D75ADB"/>
    <w:rsid w:val="02F0C9FD"/>
    <w:rsid w:val="02F7F210"/>
    <w:rsid w:val="0304BA79"/>
    <w:rsid w:val="03B09995"/>
    <w:rsid w:val="03C20253"/>
    <w:rsid w:val="03C81065"/>
    <w:rsid w:val="03E47576"/>
    <w:rsid w:val="03EC686E"/>
    <w:rsid w:val="0408BC24"/>
    <w:rsid w:val="04292BE5"/>
    <w:rsid w:val="044825F8"/>
    <w:rsid w:val="04553AF7"/>
    <w:rsid w:val="045BE30C"/>
    <w:rsid w:val="046188DD"/>
    <w:rsid w:val="048E388F"/>
    <w:rsid w:val="04C1858B"/>
    <w:rsid w:val="04EB0D71"/>
    <w:rsid w:val="05102A4D"/>
    <w:rsid w:val="0517B8D0"/>
    <w:rsid w:val="0559F6E5"/>
    <w:rsid w:val="055E9921"/>
    <w:rsid w:val="05875C32"/>
    <w:rsid w:val="05D17C40"/>
    <w:rsid w:val="0693F14D"/>
    <w:rsid w:val="06B60EB3"/>
    <w:rsid w:val="07045EB3"/>
    <w:rsid w:val="07801B33"/>
    <w:rsid w:val="078A1F9F"/>
    <w:rsid w:val="07A89DE6"/>
    <w:rsid w:val="07F132C5"/>
    <w:rsid w:val="0819648A"/>
    <w:rsid w:val="0833B625"/>
    <w:rsid w:val="0848479B"/>
    <w:rsid w:val="087EF0B8"/>
    <w:rsid w:val="08957376"/>
    <w:rsid w:val="08E3AFD6"/>
    <w:rsid w:val="091ADF84"/>
    <w:rsid w:val="094AD9B9"/>
    <w:rsid w:val="098717CD"/>
    <w:rsid w:val="099B44F5"/>
    <w:rsid w:val="09EBDF50"/>
    <w:rsid w:val="09EE4245"/>
    <w:rsid w:val="09F91990"/>
    <w:rsid w:val="0A15B6E4"/>
    <w:rsid w:val="0A903428"/>
    <w:rsid w:val="0A98B860"/>
    <w:rsid w:val="0AAC897B"/>
    <w:rsid w:val="0AC71351"/>
    <w:rsid w:val="0AD3F01A"/>
    <w:rsid w:val="0AFAA0B5"/>
    <w:rsid w:val="0AFE623C"/>
    <w:rsid w:val="0B262C83"/>
    <w:rsid w:val="0B3670EC"/>
    <w:rsid w:val="0B68E88E"/>
    <w:rsid w:val="0B7D8608"/>
    <w:rsid w:val="0BCED71A"/>
    <w:rsid w:val="0BE55BA9"/>
    <w:rsid w:val="0C0C1354"/>
    <w:rsid w:val="0C3151C0"/>
    <w:rsid w:val="0C402FA0"/>
    <w:rsid w:val="0C4BB68B"/>
    <w:rsid w:val="0C4EC9AE"/>
    <w:rsid w:val="0C61E195"/>
    <w:rsid w:val="0CBB767A"/>
    <w:rsid w:val="0CC3EF3C"/>
    <w:rsid w:val="0CCCA56D"/>
    <w:rsid w:val="0CF65BCA"/>
    <w:rsid w:val="0D3A0895"/>
    <w:rsid w:val="0D466C0A"/>
    <w:rsid w:val="0D52792E"/>
    <w:rsid w:val="0D65593C"/>
    <w:rsid w:val="0D746628"/>
    <w:rsid w:val="0E0B8D4D"/>
    <w:rsid w:val="0E2949BB"/>
    <w:rsid w:val="0E79EB3D"/>
    <w:rsid w:val="0E9C27CE"/>
    <w:rsid w:val="0EB8079D"/>
    <w:rsid w:val="0EB9CB63"/>
    <w:rsid w:val="0ED7ED30"/>
    <w:rsid w:val="0EF21164"/>
    <w:rsid w:val="0F2D15AD"/>
    <w:rsid w:val="0F6FF94F"/>
    <w:rsid w:val="0F7B55BC"/>
    <w:rsid w:val="0FC38EAC"/>
    <w:rsid w:val="0FCD419F"/>
    <w:rsid w:val="10033063"/>
    <w:rsid w:val="107ED61A"/>
    <w:rsid w:val="10875CFE"/>
    <w:rsid w:val="111FE402"/>
    <w:rsid w:val="113E75EA"/>
    <w:rsid w:val="1196F0E4"/>
    <w:rsid w:val="11E7A8A8"/>
    <w:rsid w:val="12081745"/>
    <w:rsid w:val="120E55FA"/>
    <w:rsid w:val="12278361"/>
    <w:rsid w:val="12344E69"/>
    <w:rsid w:val="125C1666"/>
    <w:rsid w:val="12A7B882"/>
    <w:rsid w:val="12BEB830"/>
    <w:rsid w:val="12D2C0C2"/>
    <w:rsid w:val="12DFA01C"/>
    <w:rsid w:val="12F5536E"/>
    <w:rsid w:val="130A6FBD"/>
    <w:rsid w:val="13297A59"/>
    <w:rsid w:val="132A85A0"/>
    <w:rsid w:val="134C42E8"/>
    <w:rsid w:val="1386D379"/>
    <w:rsid w:val="13AF8B12"/>
    <w:rsid w:val="13CF9F39"/>
    <w:rsid w:val="1408A1FB"/>
    <w:rsid w:val="142387DF"/>
    <w:rsid w:val="14475807"/>
    <w:rsid w:val="1463C7D2"/>
    <w:rsid w:val="148C7A16"/>
    <w:rsid w:val="14988F14"/>
    <w:rsid w:val="149E482C"/>
    <w:rsid w:val="14A5A929"/>
    <w:rsid w:val="14D544DB"/>
    <w:rsid w:val="14EB7975"/>
    <w:rsid w:val="14F51C59"/>
    <w:rsid w:val="14FAD3CD"/>
    <w:rsid w:val="151228AD"/>
    <w:rsid w:val="151DB309"/>
    <w:rsid w:val="15317FD8"/>
    <w:rsid w:val="1552473D"/>
    <w:rsid w:val="157CAA71"/>
    <w:rsid w:val="159320A7"/>
    <w:rsid w:val="159AB4CD"/>
    <w:rsid w:val="15DC090D"/>
    <w:rsid w:val="15F71C5C"/>
    <w:rsid w:val="160D87AB"/>
    <w:rsid w:val="161AC9E1"/>
    <w:rsid w:val="16392BAC"/>
    <w:rsid w:val="163973F3"/>
    <w:rsid w:val="1640ED63"/>
    <w:rsid w:val="1672E389"/>
    <w:rsid w:val="16EE179E"/>
    <w:rsid w:val="1717799B"/>
    <w:rsid w:val="17205132"/>
    <w:rsid w:val="17254960"/>
    <w:rsid w:val="17461010"/>
    <w:rsid w:val="17710326"/>
    <w:rsid w:val="17884017"/>
    <w:rsid w:val="1792FA09"/>
    <w:rsid w:val="17C4D9EE"/>
    <w:rsid w:val="17D157E9"/>
    <w:rsid w:val="17F5F5EF"/>
    <w:rsid w:val="182CBD1B"/>
    <w:rsid w:val="183E5752"/>
    <w:rsid w:val="18456712"/>
    <w:rsid w:val="1875A3A4"/>
    <w:rsid w:val="189E98C8"/>
    <w:rsid w:val="18AB5813"/>
    <w:rsid w:val="18AEBE6E"/>
    <w:rsid w:val="194C3D0A"/>
    <w:rsid w:val="1980B972"/>
    <w:rsid w:val="19F614FD"/>
    <w:rsid w:val="1A1C9533"/>
    <w:rsid w:val="1A28FB81"/>
    <w:rsid w:val="1A3EE0BD"/>
    <w:rsid w:val="1A4D91A6"/>
    <w:rsid w:val="1A50DBF3"/>
    <w:rsid w:val="1A58B0F2"/>
    <w:rsid w:val="1ADF00A5"/>
    <w:rsid w:val="1AE6EE2B"/>
    <w:rsid w:val="1AF79C22"/>
    <w:rsid w:val="1B3A93E8"/>
    <w:rsid w:val="1B3C0AD1"/>
    <w:rsid w:val="1B4F008B"/>
    <w:rsid w:val="1B5CC463"/>
    <w:rsid w:val="1B5F4253"/>
    <w:rsid w:val="1B7198CB"/>
    <w:rsid w:val="1B91E55E"/>
    <w:rsid w:val="1B9F0363"/>
    <w:rsid w:val="1BBE9207"/>
    <w:rsid w:val="1BF92025"/>
    <w:rsid w:val="1C03B739"/>
    <w:rsid w:val="1C6F6D2E"/>
    <w:rsid w:val="1C74FFDA"/>
    <w:rsid w:val="1CB287C7"/>
    <w:rsid w:val="1CCE7991"/>
    <w:rsid w:val="1D01BAD7"/>
    <w:rsid w:val="1D2C9EB2"/>
    <w:rsid w:val="1D37F178"/>
    <w:rsid w:val="1D39183C"/>
    <w:rsid w:val="1D5CBD71"/>
    <w:rsid w:val="1D94F086"/>
    <w:rsid w:val="1DD66C00"/>
    <w:rsid w:val="1DF23A3E"/>
    <w:rsid w:val="1DF467E6"/>
    <w:rsid w:val="1E4BBA28"/>
    <w:rsid w:val="1E531B16"/>
    <w:rsid w:val="1E9EB349"/>
    <w:rsid w:val="1EA23EF8"/>
    <w:rsid w:val="1EC69F3C"/>
    <w:rsid w:val="1F2B4DE7"/>
    <w:rsid w:val="1F43F83C"/>
    <w:rsid w:val="1F6A5397"/>
    <w:rsid w:val="1F85AF27"/>
    <w:rsid w:val="1FDB5E0B"/>
    <w:rsid w:val="1FF8FCA4"/>
    <w:rsid w:val="2002325A"/>
    <w:rsid w:val="20045218"/>
    <w:rsid w:val="2016070D"/>
    <w:rsid w:val="201F0547"/>
    <w:rsid w:val="20295E53"/>
    <w:rsid w:val="2046DA19"/>
    <w:rsid w:val="2048A1BD"/>
    <w:rsid w:val="20561880"/>
    <w:rsid w:val="20739044"/>
    <w:rsid w:val="2098326D"/>
    <w:rsid w:val="20BDA80B"/>
    <w:rsid w:val="20BED038"/>
    <w:rsid w:val="20ECBF97"/>
    <w:rsid w:val="20ED72AC"/>
    <w:rsid w:val="213F4F07"/>
    <w:rsid w:val="2154D4C4"/>
    <w:rsid w:val="216ECB2C"/>
    <w:rsid w:val="2175B6C8"/>
    <w:rsid w:val="21C55701"/>
    <w:rsid w:val="21C7888B"/>
    <w:rsid w:val="21E0DE72"/>
    <w:rsid w:val="226BA4CA"/>
    <w:rsid w:val="2272C5EC"/>
    <w:rsid w:val="2294EC09"/>
    <w:rsid w:val="22B5EA5A"/>
    <w:rsid w:val="22CDBF2A"/>
    <w:rsid w:val="22D5ACB0"/>
    <w:rsid w:val="22FDB1BC"/>
    <w:rsid w:val="2337F155"/>
    <w:rsid w:val="23802DE1"/>
    <w:rsid w:val="23985871"/>
    <w:rsid w:val="23AEC992"/>
    <w:rsid w:val="23C1C817"/>
    <w:rsid w:val="23DDD85E"/>
    <w:rsid w:val="23DE40B4"/>
    <w:rsid w:val="23DEDDB4"/>
    <w:rsid w:val="24177632"/>
    <w:rsid w:val="242FC9B5"/>
    <w:rsid w:val="2463C74C"/>
    <w:rsid w:val="2490BA36"/>
    <w:rsid w:val="24A48AE7"/>
    <w:rsid w:val="24B87013"/>
    <w:rsid w:val="251FE426"/>
    <w:rsid w:val="252C761E"/>
    <w:rsid w:val="252ED0F7"/>
    <w:rsid w:val="25312D06"/>
    <w:rsid w:val="256022C0"/>
    <w:rsid w:val="25693038"/>
    <w:rsid w:val="257B7D02"/>
    <w:rsid w:val="258098AB"/>
    <w:rsid w:val="25B8FE72"/>
    <w:rsid w:val="25CC68EF"/>
    <w:rsid w:val="25CF1F95"/>
    <w:rsid w:val="2615A477"/>
    <w:rsid w:val="26A30A87"/>
    <w:rsid w:val="26D79168"/>
    <w:rsid w:val="2715763F"/>
    <w:rsid w:val="27348ECC"/>
    <w:rsid w:val="273F15ED"/>
    <w:rsid w:val="2756133B"/>
    <w:rsid w:val="2762E27C"/>
    <w:rsid w:val="27DED5FE"/>
    <w:rsid w:val="27E66FF0"/>
    <w:rsid w:val="28711139"/>
    <w:rsid w:val="28ADD678"/>
    <w:rsid w:val="28D8BB3F"/>
    <w:rsid w:val="28D8C014"/>
    <w:rsid w:val="2904B8C0"/>
    <w:rsid w:val="290B85D0"/>
    <w:rsid w:val="2915DD18"/>
    <w:rsid w:val="294B02FC"/>
    <w:rsid w:val="296FE4AF"/>
    <w:rsid w:val="29A05CEA"/>
    <w:rsid w:val="29B8A52B"/>
    <w:rsid w:val="29C3897A"/>
    <w:rsid w:val="29D4B8F8"/>
    <w:rsid w:val="29D8DAC6"/>
    <w:rsid w:val="29F5EFDF"/>
    <w:rsid w:val="29F638FC"/>
    <w:rsid w:val="29FA5BE0"/>
    <w:rsid w:val="2A22BF5C"/>
    <w:rsid w:val="2A3E0DB4"/>
    <w:rsid w:val="2A84CB0B"/>
    <w:rsid w:val="2A9303D5"/>
    <w:rsid w:val="2AABA9DA"/>
    <w:rsid w:val="2AB02DD6"/>
    <w:rsid w:val="2AB343AB"/>
    <w:rsid w:val="2ACE9DDD"/>
    <w:rsid w:val="2AE6D35D"/>
    <w:rsid w:val="2AE7E0D7"/>
    <w:rsid w:val="2B139148"/>
    <w:rsid w:val="2B1676C0"/>
    <w:rsid w:val="2B1875C1"/>
    <w:rsid w:val="2B1F7DFE"/>
    <w:rsid w:val="2B3531A4"/>
    <w:rsid w:val="2B51211D"/>
    <w:rsid w:val="2BDAB8A2"/>
    <w:rsid w:val="2C064F36"/>
    <w:rsid w:val="2C3F8423"/>
    <w:rsid w:val="2C7411A9"/>
    <w:rsid w:val="2C9C92B4"/>
    <w:rsid w:val="2CD2A090"/>
    <w:rsid w:val="2D0418FD"/>
    <w:rsid w:val="2D08C550"/>
    <w:rsid w:val="2D737CEC"/>
    <w:rsid w:val="2DD0A527"/>
    <w:rsid w:val="2DDACBA7"/>
    <w:rsid w:val="2E35A24A"/>
    <w:rsid w:val="2E42FEF9"/>
    <w:rsid w:val="2E4D4E34"/>
    <w:rsid w:val="2E790E11"/>
    <w:rsid w:val="2E7ABB0A"/>
    <w:rsid w:val="2EB66A29"/>
    <w:rsid w:val="2EE794BB"/>
    <w:rsid w:val="2F0C04A9"/>
    <w:rsid w:val="2F208824"/>
    <w:rsid w:val="2F4B894B"/>
    <w:rsid w:val="2F76ED11"/>
    <w:rsid w:val="2F8BBDDC"/>
    <w:rsid w:val="2FA5E31D"/>
    <w:rsid w:val="300CC563"/>
    <w:rsid w:val="3026820D"/>
    <w:rsid w:val="303C9D91"/>
    <w:rsid w:val="309B2E6D"/>
    <w:rsid w:val="30A66179"/>
    <w:rsid w:val="30AB1DAE"/>
    <w:rsid w:val="30C4460B"/>
    <w:rsid w:val="314616A7"/>
    <w:rsid w:val="3185B844"/>
    <w:rsid w:val="31A2192A"/>
    <w:rsid w:val="31A4E6A1"/>
    <w:rsid w:val="31EDE29E"/>
    <w:rsid w:val="31EEA9C3"/>
    <w:rsid w:val="31FC2D38"/>
    <w:rsid w:val="320C7EF4"/>
    <w:rsid w:val="3219E086"/>
    <w:rsid w:val="3246EE0F"/>
    <w:rsid w:val="3260166C"/>
    <w:rsid w:val="32805825"/>
    <w:rsid w:val="32B5A4AC"/>
    <w:rsid w:val="3316701C"/>
    <w:rsid w:val="3332C37C"/>
    <w:rsid w:val="3348230F"/>
    <w:rsid w:val="33592009"/>
    <w:rsid w:val="33A73598"/>
    <w:rsid w:val="33AC2B27"/>
    <w:rsid w:val="33CBDDC8"/>
    <w:rsid w:val="33D19F46"/>
    <w:rsid w:val="33E50625"/>
    <w:rsid w:val="342F413F"/>
    <w:rsid w:val="3463BED4"/>
    <w:rsid w:val="3468683E"/>
    <w:rsid w:val="3476D51C"/>
    <w:rsid w:val="34938DCE"/>
    <w:rsid w:val="34D68163"/>
    <w:rsid w:val="34F08352"/>
    <w:rsid w:val="3525F774"/>
    <w:rsid w:val="35383306"/>
    <w:rsid w:val="356CF867"/>
    <w:rsid w:val="35738C03"/>
    <w:rsid w:val="35CB4070"/>
    <w:rsid w:val="3639AC30"/>
    <w:rsid w:val="36A5E744"/>
    <w:rsid w:val="37575EA9"/>
    <w:rsid w:val="37712870"/>
    <w:rsid w:val="378E0A04"/>
    <w:rsid w:val="37A61940"/>
    <w:rsid w:val="37D46CBA"/>
    <w:rsid w:val="37F05111"/>
    <w:rsid w:val="37FC60A7"/>
    <w:rsid w:val="38372840"/>
    <w:rsid w:val="3852BA04"/>
    <w:rsid w:val="390CF8D1"/>
    <w:rsid w:val="392556E5"/>
    <w:rsid w:val="398C5348"/>
    <w:rsid w:val="39A69F4A"/>
    <w:rsid w:val="39AE3C18"/>
    <w:rsid w:val="39C32D7A"/>
    <w:rsid w:val="39F19A3F"/>
    <w:rsid w:val="39FB09CE"/>
    <w:rsid w:val="3A679347"/>
    <w:rsid w:val="3AA98533"/>
    <w:rsid w:val="3AC56686"/>
    <w:rsid w:val="3ACFE319"/>
    <w:rsid w:val="3ADE1C33"/>
    <w:rsid w:val="3AFCF727"/>
    <w:rsid w:val="3B4A5D43"/>
    <w:rsid w:val="3B5FB075"/>
    <w:rsid w:val="3B829B7C"/>
    <w:rsid w:val="3B981491"/>
    <w:rsid w:val="3BAA901E"/>
    <w:rsid w:val="3BDC957E"/>
    <w:rsid w:val="3BE3A5BD"/>
    <w:rsid w:val="3C449993"/>
    <w:rsid w:val="3C47C9DB"/>
    <w:rsid w:val="3C56AC2C"/>
    <w:rsid w:val="3C5DE654"/>
    <w:rsid w:val="3C6096EA"/>
    <w:rsid w:val="3C98C788"/>
    <w:rsid w:val="3D8790E7"/>
    <w:rsid w:val="3DA03E1B"/>
    <w:rsid w:val="3DA44022"/>
    <w:rsid w:val="3DC10530"/>
    <w:rsid w:val="3DED1C32"/>
    <w:rsid w:val="3E311B54"/>
    <w:rsid w:val="3E3497E9"/>
    <w:rsid w:val="3E7726A5"/>
    <w:rsid w:val="3E77C777"/>
    <w:rsid w:val="3E9F15D1"/>
    <w:rsid w:val="3EB27621"/>
    <w:rsid w:val="3EBE47F8"/>
    <w:rsid w:val="3F091DB7"/>
    <w:rsid w:val="3F2A15F9"/>
    <w:rsid w:val="3F2FBBD8"/>
    <w:rsid w:val="3F4DB426"/>
    <w:rsid w:val="3F5E0579"/>
    <w:rsid w:val="3F920B94"/>
    <w:rsid w:val="3FA5AFDE"/>
    <w:rsid w:val="3FD56275"/>
    <w:rsid w:val="3FE23A99"/>
    <w:rsid w:val="3FE26C71"/>
    <w:rsid w:val="4068AA1B"/>
    <w:rsid w:val="406F68B1"/>
    <w:rsid w:val="409829DA"/>
    <w:rsid w:val="409FBCE6"/>
    <w:rsid w:val="40A0B12B"/>
    <w:rsid w:val="40A416E4"/>
    <w:rsid w:val="40B02035"/>
    <w:rsid w:val="40D00B41"/>
    <w:rsid w:val="40D92B35"/>
    <w:rsid w:val="414B5D0F"/>
    <w:rsid w:val="418C4629"/>
    <w:rsid w:val="419F52D0"/>
    <w:rsid w:val="41ADCC33"/>
    <w:rsid w:val="41B778A1"/>
    <w:rsid w:val="41D181EC"/>
    <w:rsid w:val="41EA769D"/>
    <w:rsid w:val="4208B0BA"/>
    <w:rsid w:val="4222FD23"/>
    <w:rsid w:val="42CBC7FD"/>
    <w:rsid w:val="42DAC7A8"/>
    <w:rsid w:val="42F0547E"/>
    <w:rsid w:val="435A4C81"/>
    <w:rsid w:val="43992F43"/>
    <w:rsid w:val="43D83B13"/>
    <w:rsid w:val="44414F1B"/>
    <w:rsid w:val="44463E91"/>
    <w:rsid w:val="4472D751"/>
    <w:rsid w:val="4491D030"/>
    <w:rsid w:val="449C08D5"/>
    <w:rsid w:val="44E0E2D8"/>
    <w:rsid w:val="4523E2A2"/>
    <w:rsid w:val="453B5B44"/>
    <w:rsid w:val="4542E07C"/>
    <w:rsid w:val="4557A88D"/>
    <w:rsid w:val="456A4F67"/>
    <w:rsid w:val="45803972"/>
    <w:rsid w:val="45AD4E18"/>
    <w:rsid w:val="45D87A9A"/>
    <w:rsid w:val="45DFF577"/>
    <w:rsid w:val="463B748B"/>
    <w:rsid w:val="467057DA"/>
    <w:rsid w:val="4672D39E"/>
    <w:rsid w:val="46922403"/>
    <w:rsid w:val="46D95BDA"/>
    <w:rsid w:val="4745FEFC"/>
    <w:rsid w:val="474B1000"/>
    <w:rsid w:val="475DBDE7"/>
    <w:rsid w:val="477A1139"/>
    <w:rsid w:val="47A2A526"/>
    <w:rsid w:val="47A50BCB"/>
    <w:rsid w:val="47ED4C7E"/>
    <w:rsid w:val="483A3E05"/>
    <w:rsid w:val="48A57FDA"/>
    <w:rsid w:val="48CE234E"/>
    <w:rsid w:val="48DA9F9F"/>
    <w:rsid w:val="490A8E97"/>
    <w:rsid w:val="490D6A30"/>
    <w:rsid w:val="4919D9B2"/>
    <w:rsid w:val="491C03C3"/>
    <w:rsid w:val="4943E44E"/>
    <w:rsid w:val="494FCB86"/>
    <w:rsid w:val="49B5802B"/>
    <w:rsid w:val="49D8B1CD"/>
    <w:rsid w:val="4A6A1BCB"/>
    <w:rsid w:val="4A911001"/>
    <w:rsid w:val="4AB50047"/>
    <w:rsid w:val="4B190CE2"/>
    <w:rsid w:val="4B2A485B"/>
    <w:rsid w:val="4B3A0A61"/>
    <w:rsid w:val="4B3F9351"/>
    <w:rsid w:val="4B40913C"/>
    <w:rsid w:val="4B640E62"/>
    <w:rsid w:val="4B6DA49F"/>
    <w:rsid w:val="4B736187"/>
    <w:rsid w:val="4B7CE56E"/>
    <w:rsid w:val="4B8503B1"/>
    <w:rsid w:val="4B9139BD"/>
    <w:rsid w:val="4B9B3424"/>
    <w:rsid w:val="4B9E1CB6"/>
    <w:rsid w:val="4BAF8C6E"/>
    <w:rsid w:val="4BE783A6"/>
    <w:rsid w:val="4C422F59"/>
    <w:rsid w:val="4C5FFBFA"/>
    <w:rsid w:val="4CA3EF7E"/>
    <w:rsid w:val="4CACE91D"/>
    <w:rsid w:val="4D1452C2"/>
    <w:rsid w:val="4D25B72E"/>
    <w:rsid w:val="4D70B895"/>
    <w:rsid w:val="4D723649"/>
    <w:rsid w:val="4D75BC2B"/>
    <w:rsid w:val="4D81D71C"/>
    <w:rsid w:val="4D85E4E3"/>
    <w:rsid w:val="4D8B366D"/>
    <w:rsid w:val="4DBEBBD2"/>
    <w:rsid w:val="4DF4F60A"/>
    <w:rsid w:val="4E228295"/>
    <w:rsid w:val="4E2A6729"/>
    <w:rsid w:val="4E3268A3"/>
    <w:rsid w:val="4E4E0A67"/>
    <w:rsid w:val="4E64E7CF"/>
    <w:rsid w:val="4E697E4E"/>
    <w:rsid w:val="4E76962E"/>
    <w:rsid w:val="4E824C9C"/>
    <w:rsid w:val="4EB13256"/>
    <w:rsid w:val="4EFA056A"/>
    <w:rsid w:val="4F0269B4"/>
    <w:rsid w:val="4F0F51F8"/>
    <w:rsid w:val="4F1D3E63"/>
    <w:rsid w:val="4F4084E6"/>
    <w:rsid w:val="4F648124"/>
    <w:rsid w:val="4F6ACECD"/>
    <w:rsid w:val="4F9EED29"/>
    <w:rsid w:val="4FB71ACF"/>
    <w:rsid w:val="4FDE9E90"/>
    <w:rsid w:val="4FF742B9"/>
    <w:rsid w:val="50162F77"/>
    <w:rsid w:val="5057C4B0"/>
    <w:rsid w:val="50ACFD9C"/>
    <w:rsid w:val="5145203B"/>
    <w:rsid w:val="51AED4D5"/>
    <w:rsid w:val="51B64013"/>
    <w:rsid w:val="51B9ED5E"/>
    <w:rsid w:val="51C3ACFB"/>
    <w:rsid w:val="51C4A7EF"/>
    <w:rsid w:val="51CA9B55"/>
    <w:rsid w:val="5242A48A"/>
    <w:rsid w:val="52647783"/>
    <w:rsid w:val="529686F5"/>
    <w:rsid w:val="5299D198"/>
    <w:rsid w:val="52BC6567"/>
    <w:rsid w:val="530CA35A"/>
    <w:rsid w:val="53135CE2"/>
    <w:rsid w:val="54464E7A"/>
    <w:rsid w:val="54A0FA8D"/>
    <w:rsid w:val="54BF8799"/>
    <w:rsid w:val="54EE3AE4"/>
    <w:rsid w:val="552A8D70"/>
    <w:rsid w:val="5543B9BB"/>
    <w:rsid w:val="5543DFCA"/>
    <w:rsid w:val="5558C7EC"/>
    <w:rsid w:val="557EA2AD"/>
    <w:rsid w:val="5582BAE6"/>
    <w:rsid w:val="5593DBE0"/>
    <w:rsid w:val="559BE343"/>
    <w:rsid w:val="559D92CD"/>
    <w:rsid w:val="55D24B04"/>
    <w:rsid w:val="55FC3D39"/>
    <w:rsid w:val="562A368A"/>
    <w:rsid w:val="563F0996"/>
    <w:rsid w:val="5657B5E9"/>
    <w:rsid w:val="567473D9"/>
    <w:rsid w:val="56DC3A39"/>
    <w:rsid w:val="571997FF"/>
    <w:rsid w:val="5749CC35"/>
    <w:rsid w:val="57514A47"/>
    <w:rsid w:val="5765A304"/>
    <w:rsid w:val="5775EB4A"/>
    <w:rsid w:val="578BA84D"/>
    <w:rsid w:val="57A0111D"/>
    <w:rsid w:val="57A2D000"/>
    <w:rsid w:val="57AAD95A"/>
    <w:rsid w:val="57DF6830"/>
    <w:rsid w:val="57E1C1AB"/>
    <w:rsid w:val="57F4ECAD"/>
    <w:rsid w:val="581FFA87"/>
    <w:rsid w:val="583A69B9"/>
    <w:rsid w:val="583EB766"/>
    <w:rsid w:val="58414D28"/>
    <w:rsid w:val="58424019"/>
    <w:rsid w:val="5844EEF2"/>
    <w:rsid w:val="58A91E1C"/>
    <w:rsid w:val="58AD8010"/>
    <w:rsid w:val="58F5C124"/>
    <w:rsid w:val="590BCEEF"/>
    <w:rsid w:val="59225DEE"/>
    <w:rsid w:val="592FDDD3"/>
    <w:rsid w:val="595DEEEA"/>
    <w:rsid w:val="597C3383"/>
    <w:rsid w:val="5A3538BC"/>
    <w:rsid w:val="5A907131"/>
    <w:rsid w:val="5A9F27A6"/>
    <w:rsid w:val="5A9F99D9"/>
    <w:rsid w:val="5AA873CE"/>
    <w:rsid w:val="5ACF5D83"/>
    <w:rsid w:val="5AF2FC9E"/>
    <w:rsid w:val="5B17E14E"/>
    <w:rsid w:val="5B29D633"/>
    <w:rsid w:val="5B4E4FBD"/>
    <w:rsid w:val="5B58E21E"/>
    <w:rsid w:val="5B994CFC"/>
    <w:rsid w:val="5B9989D0"/>
    <w:rsid w:val="5BD5F4CC"/>
    <w:rsid w:val="5BEE013B"/>
    <w:rsid w:val="5C292DBD"/>
    <w:rsid w:val="5C35D477"/>
    <w:rsid w:val="5C49D26B"/>
    <w:rsid w:val="5C4E934D"/>
    <w:rsid w:val="5C7D013A"/>
    <w:rsid w:val="5CF4B27F"/>
    <w:rsid w:val="5D21BEAB"/>
    <w:rsid w:val="5D312C2E"/>
    <w:rsid w:val="5D35CA4D"/>
    <w:rsid w:val="5D5CD12B"/>
    <w:rsid w:val="5D78DAFD"/>
    <w:rsid w:val="5D89050B"/>
    <w:rsid w:val="5D8F3C4B"/>
    <w:rsid w:val="5DCB564B"/>
    <w:rsid w:val="5E418653"/>
    <w:rsid w:val="5E6D5802"/>
    <w:rsid w:val="5E8B4C50"/>
    <w:rsid w:val="5EB26AD6"/>
    <w:rsid w:val="5EDE982B"/>
    <w:rsid w:val="5F7CF1B3"/>
    <w:rsid w:val="5F7E83B2"/>
    <w:rsid w:val="5FA88041"/>
    <w:rsid w:val="5FB2BD3D"/>
    <w:rsid w:val="5FC651C1"/>
    <w:rsid w:val="60092D4D"/>
    <w:rsid w:val="601835A7"/>
    <w:rsid w:val="605A2C67"/>
    <w:rsid w:val="6062D85B"/>
    <w:rsid w:val="609BAEFD"/>
    <w:rsid w:val="60F784F0"/>
    <w:rsid w:val="61220EC8"/>
    <w:rsid w:val="613F3239"/>
    <w:rsid w:val="61631B7E"/>
    <w:rsid w:val="616A1227"/>
    <w:rsid w:val="617BEE12"/>
    <w:rsid w:val="619ECCDC"/>
    <w:rsid w:val="61A11698"/>
    <w:rsid w:val="61C9519D"/>
    <w:rsid w:val="61FDE953"/>
    <w:rsid w:val="62128D25"/>
    <w:rsid w:val="621E0716"/>
    <w:rsid w:val="62D514D3"/>
    <w:rsid w:val="62D74A61"/>
    <w:rsid w:val="62F363B0"/>
    <w:rsid w:val="63222EC6"/>
    <w:rsid w:val="6330EA6A"/>
    <w:rsid w:val="636E8D32"/>
    <w:rsid w:val="63AD05BE"/>
    <w:rsid w:val="6408C6B6"/>
    <w:rsid w:val="6437721F"/>
    <w:rsid w:val="645901D9"/>
    <w:rsid w:val="6489DCE7"/>
    <w:rsid w:val="64A543B2"/>
    <w:rsid w:val="64A95118"/>
    <w:rsid w:val="64B12E68"/>
    <w:rsid w:val="64B85E02"/>
    <w:rsid w:val="64D2362D"/>
    <w:rsid w:val="64F17E40"/>
    <w:rsid w:val="65118F37"/>
    <w:rsid w:val="653D56C6"/>
    <w:rsid w:val="6582F90B"/>
    <w:rsid w:val="65887F35"/>
    <w:rsid w:val="65B06059"/>
    <w:rsid w:val="65CA054C"/>
    <w:rsid w:val="65CF8CB8"/>
    <w:rsid w:val="65D768E6"/>
    <w:rsid w:val="66192AF5"/>
    <w:rsid w:val="661D59AC"/>
    <w:rsid w:val="667B1E18"/>
    <w:rsid w:val="6693567D"/>
    <w:rsid w:val="669B94C5"/>
    <w:rsid w:val="66BC4557"/>
    <w:rsid w:val="66D3705A"/>
    <w:rsid w:val="66D4A6B9"/>
    <w:rsid w:val="66E0F0B1"/>
    <w:rsid w:val="67206105"/>
    <w:rsid w:val="672B0E01"/>
    <w:rsid w:val="6734088D"/>
    <w:rsid w:val="673FB16A"/>
    <w:rsid w:val="67539B29"/>
    <w:rsid w:val="6793FC9A"/>
    <w:rsid w:val="67BECEDB"/>
    <w:rsid w:val="67C0BC18"/>
    <w:rsid w:val="68272AFB"/>
    <w:rsid w:val="6830431D"/>
    <w:rsid w:val="684349EB"/>
    <w:rsid w:val="68560D22"/>
    <w:rsid w:val="68B341A2"/>
    <w:rsid w:val="68CD7D6E"/>
    <w:rsid w:val="6980E875"/>
    <w:rsid w:val="6A026F73"/>
    <w:rsid w:val="6A18D043"/>
    <w:rsid w:val="6A2560BC"/>
    <w:rsid w:val="6AA8D845"/>
    <w:rsid w:val="6AD617AB"/>
    <w:rsid w:val="6B1E5C11"/>
    <w:rsid w:val="6B2137AA"/>
    <w:rsid w:val="6B2ED081"/>
    <w:rsid w:val="6BE1E7C3"/>
    <w:rsid w:val="6BE5D734"/>
    <w:rsid w:val="6C100DBA"/>
    <w:rsid w:val="6C45FD85"/>
    <w:rsid w:val="6C54C68D"/>
    <w:rsid w:val="6C626A34"/>
    <w:rsid w:val="6C7A941F"/>
    <w:rsid w:val="6CD1E595"/>
    <w:rsid w:val="6CDF2526"/>
    <w:rsid w:val="6CE8BAAA"/>
    <w:rsid w:val="6CF27EF8"/>
    <w:rsid w:val="6D1D9D2D"/>
    <w:rsid w:val="6D2D6768"/>
    <w:rsid w:val="6D388E02"/>
    <w:rsid w:val="6D5D7488"/>
    <w:rsid w:val="6DABDE1B"/>
    <w:rsid w:val="6DB56CCF"/>
    <w:rsid w:val="6DD0F1CC"/>
    <w:rsid w:val="6DD63222"/>
    <w:rsid w:val="6DF096EE"/>
    <w:rsid w:val="6E0681AA"/>
    <w:rsid w:val="6E20221E"/>
    <w:rsid w:val="6E43D7D7"/>
    <w:rsid w:val="6E58D86C"/>
    <w:rsid w:val="6EC9F7FC"/>
    <w:rsid w:val="6EF6411A"/>
    <w:rsid w:val="6F406306"/>
    <w:rsid w:val="6F6A6193"/>
    <w:rsid w:val="6F7A3D53"/>
    <w:rsid w:val="6F80BC2B"/>
    <w:rsid w:val="6FBBFFB9"/>
    <w:rsid w:val="6FDB4600"/>
    <w:rsid w:val="6FE2F1DF"/>
    <w:rsid w:val="6FF0329F"/>
    <w:rsid w:val="6FF6B533"/>
    <w:rsid w:val="7050D48E"/>
    <w:rsid w:val="7050D991"/>
    <w:rsid w:val="70712D8D"/>
    <w:rsid w:val="707A1906"/>
    <w:rsid w:val="70B2326C"/>
    <w:rsid w:val="710B842B"/>
    <w:rsid w:val="7130AD39"/>
    <w:rsid w:val="713ADEE0"/>
    <w:rsid w:val="71608F02"/>
    <w:rsid w:val="7164989C"/>
    <w:rsid w:val="7173DADF"/>
    <w:rsid w:val="71B1603F"/>
    <w:rsid w:val="72030E6A"/>
    <w:rsid w:val="725D7023"/>
    <w:rsid w:val="729C8EA2"/>
    <w:rsid w:val="72A159C8"/>
    <w:rsid w:val="72A2FE74"/>
    <w:rsid w:val="72D20A5F"/>
    <w:rsid w:val="7343AB84"/>
    <w:rsid w:val="734AF141"/>
    <w:rsid w:val="736CF4B2"/>
    <w:rsid w:val="73847669"/>
    <w:rsid w:val="73A62D54"/>
    <w:rsid w:val="73E2D151"/>
    <w:rsid w:val="73E5546B"/>
    <w:rsid w:val="74252BEE"/>
    <w:rsid w:val="743CD1B5"/>
    <w:rsid w:val="743EC38A"/>
    <w:rsid w:val="7443778C"/>
    <w:rsid w:val="744F2313"/>
    <w:rsid w:val="749A6B2F"/>
    <w:rsid w:val="74A4D7F2"/>
    <w:rsid w:val="753427BF"/>
    <w:rsid w:val="75509C0A"/>
    <w:rsid w:val="755C17B1"/>
    <w:rsid w:val="75874C8E"/>
    <w:rsid w:val="7589D659"/>
    <w:rsid w:val="75BBDCE3"/>
    <w:rsid w:val="75E049D3"/>
    <w:rsid w:val="75E7C600"/>
    <w:rsid w:val="762F0676"/>
    <w:rsid w:val="7640B894"/>
    <w:rsid w:val="764BA89B"/>
    <w:rsid w:val="76521802"/>
    <w:rsid w:val="768E501E"/>
    <w:rsid w:val="76AF8963"/>
    <w:rsid w:val="76C73265"/>
    <w:rsid w:val="76E83CF6"/>
    <w:rsid w:val="76FC96C5"/>
    <w:rsid w:val="770D08C8"/>
    <w:rsid w:val="77160991"/>
    <w:rsid w:val="772EAB89"/>
    <w:rsid w:val="773EC79D"/>
    <w:rsid w:val="779C5446"/>
    <w:rsid w:val="77BB4AE1"/>
    <w:rsid w:val="77E69255"/>
    <w:rsid w:val="7806D25C"/>
    <w:rsid w:val="783AA4F8"/>
    <w:rsid w:val="78840372"/>
    <w:rsid w:val="789DBA9C"/>
    <w:rsid w:val="78B109B9"/>
    <w:rsid w:val="78B7A6BC"/>
    <w:rsid w:val="790752CA"/>
    <w:rsid w:val="7910F7CA"/>
    <w:rsid w:val="7924B35E"/>
    <w:rsid w:val="796F45DA"/>
    <w:rsid w:val="79B7CF0B"/>
    <w:rsid w:val="79FBE006"/>
    <w:rsid w:val="7A3573D3"/>
    <w:rsid w:val="7A5D7BB2"/>
    <w:rsid w:val="7A87773A"/>
    <w:rsid w:val="7A9F6F20"/>
    <w:rsid w:val="7AB2B910"/>
    <w:rsid w:val="7AC0F5A3"/>
    <w:rsid w:val="7AF2BE4C"/>
    <w:rsid w:val="7B0DAD11"/>
    <w:rsid w:val="7B0E46EE"/>
    <w:rsid w:val="7B214BCB"/>
    <w:rsid w:val="7B2CF177"/>
    <w:rsid w:val="7B3B6044"/>
    <w:rsid w:val="7B8B622B"/>
    <w:rsid w:val="7BB3894B"/>
    <w:rsid w:val="7C0F3C19"/>
    <w:rsid w:val="7C11BC35"/>
    <w:rsid w:val="7C3EF38C"/>
    <w:rsid w:val="7C43EBBA"/>
    <w:rsid w:val="7C4B5801"/>
    <w:rsid w:val="7C4BFAC7"/>
    <w:rsid w:val="7CF4ED1F"/>
    <w:rsid w:val="7D8CF1A2"/>
    <w:rsid w:val="7DA71032"/>
    <w:rsid w:val="7DF1C8AA"/>
    <w:rsid w:val="7E16F58E"/>
    <w:rsid w:val="7E47A05B"/>
    <w:rsid w:val="7E870448"/>
    <w:rsid w:val="7E8B122D"/>
    <w:rsid w:val="7EAD803E"/>
    <w:rsid w:val="7EB02467"/>
    <w:rsid w:val="7EC84A92"/>
    <w:rsid w:val="7F0F65CD"/>
    <w:rsid w:val="7F3668FD"/>
    <w:rsid w:val="7F562056"/>
    <w:rsid w:val="7F5E7456"/>
    <w:rsid w:val="7F9F5290"/>
    <w:rsid w:val="7FBD95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B1017"/>
  <w15:docId w15:val="{F26EBA04-AD96-4E9D-A8ED-18A561474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PGothic"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B0298"/>
    <w:pPr>
      <w:widowControl w:val="0"/>
      <w:spacing w:line="280" w:lineRule="exact"/>
    </w:pPr>
    <w:rPr>
      <w:rFonts w:eastAsia="Times New Roman"/>
      <w:snapToGrid w:val="0"/>
      <w:kern w:val="22"/>
      <w:sz w:val="22"/>
      <w:szCs w:val="22"/>
      <w:lang w:val="sl-SI"/>
    </w:rPr>
  </w:style>
  <w:style w:type="paragraph" w:styleId="Naslov1">
    <w:name w:val="heading 1"/>
    <w:basedOn w:val="Navaden"/>
    <w:next w:val="Navaden"/>
    <w:link w:val="Naslov1Znak"/>
    <w:autoRedefine/>
    <w:uiPriority w:val="9"/>
    <w:qFormat/>
    <w:rsid w:val="00E827AE"/>
    <w:pPr>
      <w:spacing w:line="360" w:lineRule="exact"/>
      <w:outlineLvl w:val="0"/>
    </w:pPr>
    <w:rPr>
      <w:b/>
    </w:rPr>
  </w:style>
  <w:style w:type="paragraph" w:styleId="Naslov2">
    <w:name w:val="heading 2"/>
    <w:basedOn w:val="Navaden"/>
    <w:next w:val="Navaden"/>
    <w:link w:val="Naslov2Znak"/>
    <w:uiPriority w:val="9"/>
    <w:semiHidden/>
    <w:unhideWhenUsed/>
    <w:qFormat/>
    <w:rsid w:val="00E827AE"/>
    <w:pPr>
      <w:keepNext/>
      <w:keepLines/>
      <w:spacing w:before="200"/>
      <w:outlineLvl w:val="1"/>
    </w:pPr>
    <w:rPr>
      <w:rFonts w:eastAsia="MS PGothic"/>
      <w:b/>
      <w:bCs/>
      <w:sz w:val="26"/>
      <w:szCs w:val="26"/>
    </w:rPr>
  </w:style>
  <w:style w:type="paragraph" w:styleId="Naslov3">
    <w:name w:val="heading 3"/>
    <w:basedOn w:val="Navaden"/>
    <w:next w:val="Navaden"/>
    <w:link w:val="Naslov3Znak"/>
    <w:uiPriority w:val="9"/>
    <w:semiHidden/>
    <w:unhideWhenUsed/>
    <w:qFormat/>
    <w:rsid w:val="00E827AE"/>
    <w:pPr>
      <w:keepNext/>
      <w:keepLines/>
      <w:spacing w:before="200"/>
      <w:outlineLvl w:val="2"/>
    </w:pPr>
    <w:rPr>
      <w:rFonts w:asciiTheme="majorHAnsi" w:eastAsiaTheme="majorEastAsia" w:hAnsiTheme="majorHAnsi" w:cstheme="majorBidi"/>
      <w:b/>
      <w:bCs/>
      <w:color w:val="5B9BD5" w:themeColor="accent1"/>
    </w:rPr>
  </w:style>
  <w:style w:type="paragraph" w:styleId="Naslov4">
    <w:name w:val="heading 4"/>
    <w:basedOn w:val="Navaden"/>
    <w:next w:val="Navaden"/>
    <w:link w:val="Naslov4Znak"/>
    <w:uiPriority w:val="9"/>
    <w:semiHidden/>
    <w:unhideWhenUsed/>
    <w:qFormat/>
    <w:rsid w:val="4D85E4E3"/>
    <w:pPr>
      <w:keepNext/>
      <w:keepLines/>
      <w:spacing w:before="4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4D85E4E3"/>
    <w:pPr>
      <w:keepNext/>
      <w:keepLines/>
      <w:spacing w:before="4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4D85E4E3"/>
    <w:pPr>
      <w:keepNext/>
      <w:keepLines/>
      <w:spacing w:before="4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4D85E4E3"/>
    <w:pPr>
      <w:keepNext/>
      <w:keepLines/>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4D85E4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4D85E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uiPriority w:val="9"/>
    <w:rsid w:val="4D85E4E3"/>
    <w:rPr>
      <w:rFonts w:eastAsia="Times New Roman"/>
      <w:b/>
      <w:snapToGrid w:val="0"/>
      <w:kern w:val="22"/>
      <w:sz w:val="22"/>
      <w:szCs w:val="22"/>
      <w:lang w:val="sl-SI"/>
    </w:rPr>
  </w:style>
  <w:style w:type="character" w:styleId="Hiperpovezava">
    <w:name w:val="Hyperlink"/>
    <w:uiPriority w:val="99"/>
    <w:unhideWhenUsed/>
    <w:rsid w:val="0067449F"/>
    <w:rPr>
      <w:color w:val="5F5F5F"/>
      <w:u w:val="single"/>
    </w:rPr>
  </w:style>
  <w:style w:type="paragraph" w:customStyle="1" w:styleId="Style1">
    <w:name w:val="Style1"/>
    <w:basedOn w:val="Telobesedila"/>
    <w:autoRedefine/>
    <w:qFormat/>
    <w:rsid w:val="00E827AE"/>
    <w:pPr>
      <w:spacing w:before="240" w:after="200" w:line="320" w:lineRule="exact"/>
    </w:pPr>
    <w:rPr>
      <w:lang w:val="en-GB"/>
    </w:rPr>
  </w:style>
  <w:style w:type="paragraph" w:styleId="Telobesedila">
    <w:name w:val="Body Text"/>
    <w:basedOn w:val="Navaden"/>
    <w:link w:val="TelobesedilaZnak"/>
    <w:semiHidden/>
    <w:unhideWhenUsed/>
    <w:rsid w:val="4D85E4E3"/>
  </w:style>
  <w:style w:type="character" w:customStyle="1" w:styleId="TelobesedilaZnak">
    <w:name w:val="Telo besedila Znak"/>
    <w:link w:val="Telobesedila"/>
    <w:semiHidden/>
    <w:rsid w:val="4D85E4E3"/>
    <w:rPr>
      <w:rFonts w:ascii="Source Sans Pro" w:eastAsia="Times" w:hAnsi="Source Sans Pro"/>
      <w:noProof w:val="0"/>
      <w:sz w:val="20"/>
      <w:szCs w:val="20"/>
      <w:lang w:val="sl-SI"/>
    </w:rPr>
  </w:style>
  <w:style w:type="paragraph" w:styleId="Glava">
    <w:name w:val="header"/>
    <w:basedOn w:val="Navaden"/>
    <w:link w:val="GlavaZnak"/>
    <w:unhideWhenUsed/>
    <w:rsid w:val="4D85E4E3"/>
    <w:pPr>
      <w:tabs>
        <w:tab w:val="center" w:pos="4320"/>
        <w:tab w:val="right" w:pos="8640"/>
      </w:tabs>
      <w:spacing w:after="80"/>
    </w:pPr>
    <w:rPr>
      <w:sz w:val="18"/>
      <w:szCs w:val="18"/>
    </w:rPr>
  </w:style>
  <w:style w:type="character" w:customStyle="1" w:styleId="GlavaZnak">
    <w:name w:val="Glava Znak"/>
    <w:link w:val="Glava"/>
    <w:rsid w:val="4D85E4E3"/>
    <w:rPr>
      <w:rFonts w:eastAsia="Times New Roman"/>
      <w:noProof w:val="0"/>
      <w:sz w:val="18"/>
      <w:szCs w:val="18"/>
      <w:lang w:val="sl-SI"/>
    </w:rPr>
  </w:style>
  <w:style w:type="paragraph" w:styleId="Noga">
    <w:name w:val="footer"/>
    <w:basedOn w:val="Navaden"/>
    <w:link w:val="NogaZnak"/>
    <w:uiPriority w:val="99"/>
    <w:unhideWhenUsed/>
    <w:rsid w:val="4D85E4E3"/>
    <w:rPr>
      <w:sz w:val="18"/>
      <w:szCs w:val="18"/>
    </w:rPr>
  </w:style>
  <w:style w:type="character" w:customStyle="1" w:styleId="NogaZnak">
    <w:name w:val="Noga Znak"/>
    <w:link w:val="Noga"/>
    <w:uiPriority w:val="99"/>
    <w:rsid w:val="4D85E4E3"/>
    <w:rPr>
      <w:rFonts w:eastAsia="Times New Roman"/>
      <w:noProof w:val="0"/>
      <w:sz w:val="18"/>
      <w:szCs w:val="18"/>
      <w:lang w:val="sl-SI"/>
    </w:rPr>
  </w:style>
  <w:style w:type="character" w:styleId="Krepko">
    <w:name w:val="Strong"/>
    <w:uiPriority w:val="22"/>
    <w:qFormat/>
    <w:rsid w:val="00E85F54"/>
    <w:rPr>
      <w:rFonts w:ascii="Cambria" w:hAnsi="Cambria"/>
      <w:b/>
      <w:bCs/>
      <w:i w:val="0"/>
      <w:iCs w:val="0"/>
    </w:rPr>
  </w:style>
  <w:style w:type="character" w:styleId="tevilkastrani">
    <w:name w:val="page number"/>
    <w:uiPriority w:val="99"/>
    <w:semiHidden/>
    <w:unhideWhenUsed/>
    <w:rsid w:val="00B33BC3"/>
    <w:rPr>
      <w:rFonts w:ascii="Calibri" w:hAnsi="Calibri"/>
    </w:rPr>
  </w:style>
  <w:style w:type="paragraph" w:styleId="Odstavekseznama">
    <w:name w:val="List Paragraph"/>
    <w:basedOn w:val="Navaden"/>
    <w:next w:val="Seznam"/>
    <w:link w:val="OdstavekseznamaZnak"/>
    <w:autoRedefine/>
    <w:uiPriority w:val="34"/>
    <w:qFormat/>
    <w:rsid w:val="00A54C03"/>
    <w:pPr>
      <w:widowControl/>
      <w:snapToGrid w:val="0"/>
      <w:spacing w:line="276" w:lineRule="auto"/>
      <w:ind w:left="720" w:hanging="360"/>
      <w:contextualSpacing/>
      <w:jc w:val="both"/>
    </w:pPr>
    <w:rPr>
      <w:bCs/>
    </w:rPr>
  </w:style>
  <w:style w:type="paragraph" w:styleId="Seznam">
    <w:name w:val="List"/>
    <w:basedOn w:val="Navaden"/>
    <w:autoRedefine/>
    <w:uiPriority w:val="99"/>
    <w:unhideWhenUsed/>
    <w:qFormat/>
    <w:rsid w:val="006C1B4A"/>
    <w:pPr>
      <w:spacing w:line="276" w:lineRule="auto"/>
      <w:contextualSpacing/>
      <w:jc w:val="both"/>
    </w:pPr>
  </w:style>
  <w:style w:type="paragraph" w:customStyle="1" w:styleId="BasicParagraph">
    <w:name w:val="[Basic Paragraph]"/>
    <w:basedOn w:val="Navaden"/>
    <w:uiPriority w:val="99"/>
    <w:qFormat/>
    <w:rsid w:val="4D85E4E3"/>
    <w:pPr>
      <w:spacing w:before="160"/>
    </w:pPr>
  </w:style>
  <w:style w:type="paragraph" w:styleId="Otevilenseznam">
    <w:name w:val="List Number"/>
    <w:basedOn w:val="Navaden"/>
    <w:semiHidden/>
    <w:unhideWhenUsed/>
    <w:rsid w:val="4D85E4E3"/>
    <w:pPr>
      <w:tabs>
        <w:tab w:val="num" w:pos="360"/>
      </w:tabs>
      <w:ind w:left="360" w:hanging="360"/>
      <w:contextualSpacing/>
    </w:pPr>
  </w:style>
  <w:style w:type="character" w:customStyle="1" w:styleId="Naslov2Znak">
    <w:name w:val="Naslov 2 Znak"/>
    <w:link w:val="Naslov2"/>
    <w:uiPriority w:val="9"/>
    <w:semiHidden/>
    <w:rsid w:val="4D85E4E3"/>
    <w:rPr>
      <w:b/>
      <w:bCs/>
      <w:snapToGrid w:val="0"/>
      <w:kern w:val="22"/>
      <w:sz w:val="26"/>
      <w:szCs w:val="26"/>
      <w:lang w:val="sl-SI"/>
    </w:rPr>
  </w:style>
  <w:style w:type="paragraph" w:customStyle="1" w:styleId="Table">
    <w:name w:val="Table"/>
    <w:basedOn w:val="Navaden"/>
    <w:autoRedefine/>
    <w:qFormat/>
    <w:rsid w:val="00E827AE"/>
    <w:pPr>
      <w:spacing w:line="240" w:lineRule="auto"/>
    </w:pPr>
    <w:rPr>
      <w:lang w:val="en-US"/>
    </w:rPr>
  </w:style>
  <w:style w:type="table" w:styleId="Tabelamrea">
    <w:name w:val="Table Grid"/>
    <w:basedOn w:val="Navadnatabela"/>
    <w:uiPriority w:val="59"/>
    <w:rsid w:val="000B0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avaden"/>
    <w:qFormat/>
    <w:rsid w:val="4D85E4E3"/>
  </w:style>
  <w:style w:type="paragraph" w:styleId="Naslov">
    <w:name w:val="Title"/>
    <w:basedOn w:val="Navaden"/>
    <w:next w:val="Navaden"/>
    <w:link w:val="NaslovZnak"/>
    <w:uiPriority w:val="10"/>
    <w:qFormat/>
    <w:rsid w:val="00E827AE"/>
    <w:pPr>
      <w:spacing w:after="300" w:line="240" w:lineRule="auto"/>
      <w:contextualSpacing/>
    </w:pPr>
    <w:rPr>
      <w:rFonts w:eastAsia="MS PGothic"/>
      <w:b/>
      <w:color w:val="000000"/>
      <w:spacing w:val="5"/>
      <w:kern w:val="28"/>
      <w:sz w:val="24"/>
      <w:szCs w:val="24"/>
    </w:rPr>
  </w:style>
  <w:style w:type="character" w:customStyle="1" w:styleId="NaslovZnak">
    <w:name w:val="Naslov Znak"/>
    <w:link w:val="Naslov"/>
    <w:uiPriority w:val="10"/>
    <w:rsid w:val="4D85E4E3"/>
    <w:rPr>
      <w:b/>
      <w:snapToGrid w:val="0"/>
      <w:color w:val="000000"/>
      <w:spacing w:val="5"/>
      <w:kern w:val="28"/>
      <w:sz w:val="24"/>
      <w:szCs w:val="24"/>
      <w:lang w:val="sl-SI"/>
    </w:rPr>
  </w:style>
  <w:style w:type="paragraph" w:styleId="Besedilooblaka">
    <w:name w:val="Balloon Text"/>
    <w:basedOn w:val="Navaden"/>
    <w:link w:val="BesedilooblakaZnak"/>
    <w:semiHidden/>
    <w:unhideWhenUsed/>
    <w:rsid w:val="4D85E4E3"/>
    <w:pPr>
      <w:spacing w:line="240" w:lineRule="auto"/>
    </w:pPr>
    <w:rPr>
      <w:rFonts w:ascii="Lucida Grande" w:hAnsi="Lucida Grande" w:cs="Lucida Grande"/>
      <w:sz w:val="18"/>
      <w:szCs w:val="18"/>
    </w:rPr>
  </w:style>
  <w:style w:type="character" w:customStyle="1" w:styleId="BesedilooblakaZnak">
    <w:name w:val="Besedilo oblačka Znak"/>
    <w:link w:val="Besedilooblaka"/>
    <w:semiHidden/>
    <w:rsid w:val="4D85E4E3"/>
    <w:rPr>
      <w:rFonts w:ascii="Lucida Grande" w:eastAsia="Times New Roman" w:hAnsi="Lucida Grande" w:cs="Lucida Grande"/>
      <w:noProof w:val="0"/>
      <w:sz w:val="18"/>
      <w:szCs w:val="18"/>
      <w:lang w:val="sl-SI"/>
    </w:rPr>
  </w:style>
  <w:style w:type="paragraph" w:customStyle="1" w:styleId="Naslovnik">
    <w:name w:val="Naslovnik"/>
    <w:basedOn w:val="Navaden"/>
    <w:qFormat/>
    <w:rsid w:val="4D85E4E3"/>
    <w:rPr>
      <w:b/>
      <w:bCs/>
      <w:sz w:val="24"/>
      <w:szCs w:val="24"/>
    </w:rPr>
  </w:style>
  <w:style w:type="paragraph" w:customStyle="1" w:styleId="upo1">
    <w:name w:val="upo_1"/>
    <w:basedOn w:val="Navaden"/>
    <w:qFormat/>
    <w:rsid w:val="00E827AE"/>
    <w:pPr>
      <w:pBdr>
        <w:left w:val="single" w:sz="48" w:space="4" w:color="5CAC34"/>
      </w:pBdr>
    </w:pPr>
    <w:rPr>
      <w:b/>
      <w:sz w:val="24"/>
      <w:lang w:val="en-US"/>
    </w:rPr>
  </w:style>
  <w:style w:type="paragraph" w:customStyle="1" w:styleId="Vsebina">
    <w:name w:val="Vsebina"/>
    <w:basedOn w:val="Navaden"/>
    <w:qFormat/>
    <w:rsid w:val="4D85E4E3"/>
  </w:style>
  <w:style w:type="paragraph" w:customStyle="1" w:styleId="Opomba">
    <w:name w:val="Opomba"/>
    <w:basedOn w:val="Vsebina"/>
    <w:qFormat/>
    <w:rsid w:val="4D85E4E3"/>
    <w:pPr>
      <w:jc w:val="right"/>
    </w:pPr>
    <w:rPr>
      <w:i/>
      <w:iCs/>
      <w:sz w:val="18"/>
      <w:szCs w:val="18"/>
    </w:rPr>
  </w:style>
  <w:style w:type="paragraph" w:customStyle="1" w:styleId="upo2">
    <w:name w:val="upo_2"/>
    <w:basedOn w:val="Vsebina"/>
    <w:qFormat/>
    <w:rsid w:val="4D85E4E3"/>
    <w:rPr>
      <w:b/>
      <w:bCs/>
    </w:rPr>
  </w:style>
  <w:style w:type="paragraph" w:customStyle="1" w:styleId="Noga1">
    <w:name w:val="Noga1"/>
    <w:basedOn w:val="Noga"/>
    <w:qFormat/>
    <w:rsid w:val="4D85E4E3"/>
    <w:rPr>
      <w:noProof/>
      <w:lang w:val="en-US"/>
    </w:rPr>
  </w:style>
  <w:style w:type="paragraph" w:styleId="Podnaslov">
    <w:name w:val="Subtitle"/>
    <w:basedOn w:val="Naslov"/>
    <w:next w:val="Navaden"/>
    <w:link w:val="PodnaslovZnak"/>
    <w:autoRedefine/>
    <w:uiPriority w:val="11"/>
    <w:qFormat/>
    <w:rsid w:val="00E827AE"/>
    <w:pPr>
      <w:widowControl/>
      <w:pBdr>
        <w:left w:val="single" w:sz="48" w:space="8" w:color="9EC650"/>
      </w:pBdr>
      <w:spacing w:before="360" w:after="360" w:line="276" w:lineRule="auto"/>
      <w:ind w:left="284"/>
      <w:contextualSpacing w:val="0"/>
    </w:pPr>
    <w:rPr>
      <w:rFonts w:eastAsia="MS Mincho"/>
      <w:b w:val="0"/>
      <w:snapToGrid/>
      <w:color w:val="auto"/>
      <w:spacing w:val="0"/>
      <w:sz w:val="22"/>
      <w:lang w:val="en-US"/>
    </w:rPr>
  </w:style>
  <w:style w:type="character" w:customStyle="1" w:styleId="PodnaslovZnak">
    <w:name w:val="Podnaslov Znak"/>
    <w:link w:val="Podnaslov"/>
    <w:uiPriority w:val="11"/>
    <w:rsid w:val="4D85E4E3"/>
    <w:rPr>
      <w:rFonts w:eastAsia="MS Mincho"/>
      <w:kern w:val="28"/>
      <w:sz w:val="22"/>
      <w:szCs w:val="24"/>
    </w:rPr>
  </w:style>
  <w:style w:type="paragraph" w:customStyle="1" w:styleId="Table2">
    <w:name w:val="Table 2"/>
    <w:basedOn w:val="Table"/>
    <w:autoRedefine/>
    <w:qFormat/>
    <w:rsid w:val="00E827AE"/>
    <w:pPr>
      <w:spacing w:before="160" w:after="160" w:line="280" w:lineRule="exact"/>
    </w:pPr>
    <w:rPr>
      <w:rFonts w:eastAsia="MS Mincho" w:cs="Helvetica"/>
      <w:bCs/>
      <w:snapToGrid/>
      <w:kern w:val="0"/>
      <w:lang w:eastAsia="ja-JP"/>
    </w:rPr>
  </w:style>
  <w:style w:type="character" w:styleId="Pripombasklic">
    <w:name w:val="annotation reference"/>
    <w:uiPriority w:val="99"/>
    <w:semiHidden/>
    <w:unhideWhenUsed/>
    <w:rsid w:val="00105D63"/>
    <w:rPr>
      <w:sz w:val="16"/>
      <w:szCs w:val="16"/>
    </w:rPr>
  </w:style>
  <w:style w:type="paragraph" w:styleId="Pripombabesedilo">
    <w:name w:val="annotation text"/>
    <w:basedOn w:val="Navaden"/>
    <w:link w:val="PripombabesediloZnak"/>
    <w:unhideWhenUsed/>
    <w:rsid w:val="4D85E4E3"/>
    <w:pPr>
      <w:spacing w:line="240" w:lineRule="auto"/>
    </w:pPr>
    <w:rPr>
      <w:sz w:val="20"/>
      <w:szCs w:val="20"/>
    </w:rPr>
  </w:style>
  <w:style w:type="character" w:customStyle="1" w:styleId="PripombabesediloZnak">
    <w:name w:val="Pripomba – besedilo Znak"/>
    <w:link w:val="Pripombabesedilo"/>
    <w:rsid w:val="4D85E4E3"/>
    <w:rPr>
      <w:rFonts w:eastAsia="Times New Roman"/>
      <w:noProof w:val="0"/>
      <w:sz w:val="20"/>
      <w:szCs w:val="20"/>
      <w:lang w:val="sl-SI"/>
    </w:rPr>
  </w:style>
  <w:style w:type="paragraph" w:styleId="Zadevapripombe">
    <w:name w:val="annotation subject"/>
    <w:basedOn w:val="Pripombabesedilo"/>
    <w:next w:val="Pripombabesedilo"/>
    <w:link w:val="ZadevapripombeZnak"/>
    <w:semiHidden/>
    <w:unhideWhenUsed/>
    <w:rsid w:val="4D85E4E3"/>
    <w:rPr>
      <w:b/>
      <w:bCs/>
    </w:rPr>
  </w:style>
  <w:style w:type="character" w:customStyle="1" w:styleId="ZadevapripombeZnak">
    <w:name w:val="Zadeva pripombe Znak"/>
    <w:link w:val="Zadevapripombe"/>
    <w:semiHidden/>
    <w:rsid w:val="4D85E4E3"/>
    <w:rPr>
      <w:rFonts w:eastAsia="Times New Roman"/>
      <w:b/>
      <w:bCs/>
      <w:noProof w:val="0"/>
      <w:sz w:val="20"/>
      <w:szCs w:val="20"/>
      <w:lang w:val="sl-SI"/>
    </w:rPr>
  </w:style>
  <w:style w:type="paragraph" w:customStyle="1" w:styleId="Glavninaslov">
    <w:name w:val="Glavni naslov"/>
    <w:basedOn w:val="upo1"/>
    <w:qFormat/>
    <w:rsid w:val="00E827AE"/>
    <w:pPr>
      <w:spacing w:line="240" w:lineRule="auto"/>
    </w:pPr>
    <w:rPr>
      <w:bCs/>
      <w:kern w:val="48"/>
      <w:sz w:val="48"/>
      <w:szCs w:val="48"/>
    </w:rPr>
  </w:style>
  <w:style w:type="table" w:styleId="Srednjesenenje1poudarek1">
    <w:name w:val="Medium Shading 1 Accent 1"/>
    <w:basedOn w:val="Navadnatabela"/>
    <w:uiPriority w:val="63"/>
    <w:semiHidden/>
    <w:unhideWhenUsed/>
    <w:rsid w:val="00A15EF0"/>
    <w:tblPr>
      <w:tblStyleRowBandSize w:val="1"/>
      <w:tblStyleColBandSize w:val="1"/>
      <w:tblBorders>
        <w:top w:val="single" w:sz="8" w:space="0" w:color="B6D47B"/>
        <w:left w:val="single" w:sz="8" w:space="0" w:color="B6D47B"/>
        <w:bottom w:val="single" w:sz="8" w:space="0" w:color="B6D47B"/>
        <w:right w:val="single" w:sz="8" w:space="0" w:color="B6D47B"/>
        <w:insideH w:val="single" w:sz="8" w:space="0" w:color="B6D47B"/>
      </w:tblBorders>
    </w:tblPr>
    <w:tblStylePr w:type="firstRow">
      <w:pPr>
        <w:spacing w:before="0" w:after="0" w:line="240" w:lineRule="auto"/>
      </w:pPr>
      <w:rPr>
        <w:b/>
        <w:bCs/>
        <w:color w:val="FFFFFF"/>
      </w:rPr>
      <w:tblPr/>
      <w:tcPr>
        <w:tcBorders>
          <w:top w:val="single" w:sz="8" w:space="0" w:color="B6D47B"/>
          <w:left w:val="single" w:sz="8" w:space="0" w:color="B6D47B"/>
          <w:bottom w:val="single" w:sz="8" w:space="0" w:color="B6D47B"/>
          <w:right w:val="single" w:sz="8" w:space="0" w:color="B6D47B"/>
          <w:insideH w:val="nil"/>
          <w:insideV w:val="nil"/>
        </w:tcBorders>
        <w:shd w:val="clear" w:color="auto" w:fill="9EC650"/>
      </w:tcPr>
    </w:tblStylePr>
    <w:tblStylePr w:type="lastRow">
      <w:pPr>
        <w:spacing w:before="0" w:after="0" w:line="240" w:lineRule="auto"/>
      </w:pPr>
      <w:rPr>
        <w:b/>
        <w:bCs/>
      </w:rPr>
      <w:tblPr/>
      <w:tcPr>
        <w:tcBorders>
          <w:top w:val="double" w:sz="6" w:space="0" w:color="B6D47B"/>
          <w:left w:val="single" w:sz="8" w:space="0" w:color="B6D47B"/>
          <w:bottom w:val="single" w:sz="8" w:space="0" w:color="B6D47B"/>
          <w:right w:val="single" w:sz="8" w:space="0" w:color="B6D47B"/>
          <w:insideH w:val="nil"/>
          <w:insideV w:val="nil"/>
        </w:tcBorders>
      </w:tcPr>
    </w:tblStylePr>
    <w:tblStylePr w:type="firstCol">
      <w:rPr>
        <w:b/>
        <w:bCs/>
      </w:rPr>
    </w:tblStylePr>
    <w:tblStylePr w:type="lastCol">
      <w:rPr>
        <w:b/>
        <w:bCs/>
      </w:rPr>
    </w:tblStylePr>
    <w:tblStylePr w:type="band1Vert">
      <w:tblPr/>
      <w:tcPr>
        <w:shd w:val="clear" w:color="auto" w:fill="E6F1D3"/>
      </w:tcPr>
    </w:tblStylePr>
    <w:tblStylePr w:type="band1Horz">
      <w:tblPr/>
      <w:tcPr>
        <w:tcBorders>
          <w:insideH w:val="nil"/>
          <w:insideV w:val="nil"/>
        </w:tcBorders>
        <w:shd w:val="clear" w:color="auto" w:fill="E6F1D3"/>
      </w:tcPr>
    </w:tblStylePr>
    <w:tblStylePr w:type="band2Horz">
      <w:tblPr/>
      <w:tcPr>
        <w:tcBorders>
          <w:insideH w:val="nil"/>
          <w:insideV w:val="nil"/>
        </w:tcBorders>
      </w:tcPr>
    </w:tblStylePr>
  </w:style>
  <w:style w:type="paragraph" w:customStyle="1" w:styleId="Podnaslov2">
    <w:name w:val="Podnaslov 2"/>
    <w:basedOn w:val="upo2"/>
    <w:qFormat/>
    <w:rsid w:val="004A6961"/>
    <w:pPr>
      <w:ind w:left="1440" w:hanging="720"/>
    </w:pPr>
    <w:rPr>
      <w:bCs w:val="0"/>
    </w:rPr>
  </w:style>
  <w:style w:type="paragraph" w:customStyle="1" w:styleId="Podnaslov3">
    <w:name w:val="Podnaslov 3"/>
    <w:basedOn w:val="Podnaslov2"/>
    <w:qFormat/>
    <w:rsid w:val="004A6961"/>
  </w:style>
  <w:style w:type="paragraph" w:customStyle="1" w:styleId="Podnaslov4">
    <w:name w:val="Podnaslov 4"/>
    <w:basedOn w:val="Podnaslov3"/>
    <w:qFormat/>
    <w:rsid w:val="004A6961"/>
    <w:pPr>
      <w:ind w:left="1800" w:hanging="1080"/>
    </w:pPr>
  </w:style>
  <w:style w:type="paragraph" w:customStyle="1" w:styleId="Podnaslov5">
    <w:name w:val="Podnaslov 5"/>
    <w:basedOn w:val="Podnaslov4"/>
    <w:qFormat/>
    <w:rsid w:val="4D85E4E3"/>
  </w:style>
  <w:style w:type="paragraph" w:customStyle="1" w:styleId="Podnaslov6">
    <w:name w:val="Podnaslov 6"/>
    <w:basedOn w:val="Podnaslov5"/>
    <w:qFormat/>
    <w:rsid w:val="4D85E4E3"/>
  </w:style>
  <w:style w:type="paragraph" w:customStyle="1" w:styleId="Podnaslov7">
    <w:name w:val="Podnaslov 7"/>
    <w:basedOn w:val="Podnaslov6"/>
    <w:qFormat/>
    <w:rsid w:val="4D85E4E3"/>
  </w:style>
  <w:style w:type="paragraph" w:customStyle="1" w:styleId="Podnaslov8">
    <w:name w:val="Podnaslov 8"/>
    <w:basedOn w:val="Podnaslov7"/>
    <w:qFormat/>
    <w:rsid w:val="4D85E4E3"/>
  </w:style>
  <w:style w:type="paragraph" w:customStyle="1" w:styleId="Diagrami">
    <w:name w:val="Diagrami"/>
    <w:basedOn w:val="Navaden"/>
    <w:qFormat/>
    <w:rsid w:val="4D85E4E3"/>
    <w:pPr>
      <w:widowControl/>
      <w:spacing w:line="240" w:lineRule="auto"/>
      <w:jc w:val="right"/>
    </w:pPr>
    <w:rPr>
      <w:i/>
      <w:iCs/>
    </w:rPr>
  </w:style>
  <w:style w:type="paragraph" w:customStyle="1" w:styleId="Priloge">
    <w:name w:val="Priloge"/>
    <w:basedOn w:val="Slike"/>
    <w:qFormat/>
    <w:rsid w:val="4D85E4E3"/>
  </w:style>
  <w:style w:type="paragraph" w:customStyle="1" w:styleId="Slike">
    <w:name w:val="Slike"/>
    <w:basedOn w:val="Navaden"/>
    <w:qFormat/>
    <w:rsid w:val="4D85E4E3"/>
    <w:pPr>
      <w:widowControl/>
      <w:tabs>
        <w:tab w:val="num" w:pos="431"/>
      </w:tabs>
      <w:spacing w:line="240" w:lineRule="auto"/>
      <w:jc w:val="right"/>
    </w:pPr>
    <w:rPr>
      <w:i/>
      <w:iCs/>
    </w:rPr>
  </w:style>
  <w:style w:type="paragraph" w:styleId="Kazalovsebine1">
    <w:name w:val="toc 1"/>
    <w:basedOn w:val="Navaden"/>
    <w:next w:val="Navaden"/>
    <w:autoRedefine/>
    <w:uiPriority w:val="39"/>
    <w:unhideWhenUsed/>
    <w:qFormat/>
    <w:rsid w:val="001714AA"/>
    <w:pPr>
      <w:tabs>
        <w:tab w:val="left" w:pos="440"/>
        <w:tab w:val="right" w:leader="dot" w:pos="9202"/>
      </w:tabs>
    </w:pPr>
    <w:rPr>
      <w:b/>
      <w:sz w:val="24"/>
      <w:szCs w:val="24"/>
    </w:rPr>
  </w:style>
  <w:style w:type="paragraph" w:styleId="Kazalovsebine2">
    <w:name w:val="toc 2"/>
    <w:basedOn w:val="Navaden"/>
    <w:next w:val="Navaden"/>
    <w:autoRedefine/>
    <w:uiPriority w:val="39"/>
    <w:unhideWhenUsed/>
    <w:qFormat/>
    <w:rsid w:val="00E827AE"/>
    <w:pPr>
      <w:tabs>
        <w:tab w:val="left" w:pos="1134"/>
        <w:tab w:val="right" w:leader="dot" w:pos="9202"/>
      </w:tabs>
      <w:ind w:left="220"/>
    </w:pPr>
    <w:rPr>
      <w:b/>
    </w:rPr>
  </w:style>
  <w:style w:type="paragraph" w:styleId="Kazalovsebine3">
    <w:name w:val="toc 3"/>
    <w:basedOn w:val="Navaden"/>
    <w:next w:val="Navaden"/>
    <w:autoRedefine/>
    <w:uiPriority w:val="39"/>
    <w:unhideWhenUsed/>
    <w:qFormat/>
    <w:rsid w:val="005F1D39"/>
    <w:pPr>
      <w:tabs>
        <w:tab w:val="left" w:pos="1320"/>
        <w:tab w:val="right" w:leader="dot" w:pos="9202"/>
      </w:tabs>
      <w:ind w:left="440"/>
    </w:pPr>
  </w:style>
  <w:style w:type="paragraph" w:styleId="Kazalovsebine4">
    <w:name w:val="toc 4"/>
    <w:basedOn w:val="Navaden"/>
    <w:next w:val="Navaden"/>
    <w:unhideWhenUsed/>
    <w:rsid w:val="4D85E4E3"/>
    <w:pPr>
      <w:ind w:left="660"/>
    </w:pPr>
    <w:rPr>
      <w:sz w:val="20"/>
      <w:szCs w:val="20"/>
    </w:rPr>
  </w:style>
  <w:style w:type="paragraph" w:styleId="Kazalovsebine5">
    <w:name w:val="toc 5"/>
    <w:basedOn w:val="Navaden"/>
    <w:next w:val="Navaden"/>
    <w:unhideWhenUsed/>
    <w:rsid w:val="4D85E4E3"/>
    <w:pPr>
      <w:ind w:left="880"/>
    </w:pPr>
    <w:rPr>
      <w:sz w:val="20"/>
      <w:szCs w:val="20"/>
    </w:rPr>
  </w:style>
  <w:style w:type="paragraph" w:styleId="Kazalovsebine6">
    <w:name w:val="toc 6"/>
    <w:basedOn w:val="Navaden"/>
    <w:next w:val="Navaden"/>
    <w:unhideWhenUsed/>
    <w:rsid w:val="4D85E4E3"/>
    <w:pPr>
      <w:ind w:left="1100"/>
    </w:pPr>
    <w:rPr>
      <w:sz w:val="20"/>
      <w:szCs w:val="20"/>
    </w:rPr>
  </w:style>
  <w:style w:type="paragraph" w:styleId="Kazalovsebine7">
    <w:name w:val="toc 7"/>
    <w:basedOn w:val="Navaden"/>
    <w:next w:val="Navaden"/>
    <w:unhideWhenUsed/>
    <w:rsid w:val="4D85E4E3"/>
    <w:pPr>
      <w:ind w:left="1320"/>
    </w:pPr>
    <w:rPr>
      <w:sz w:val="20"/>
      <w:szCs w:val="20"/>
    </w:rPr>
  </w:style>
  <w:style w:type="paragraph" w:styleId="Kazalovsebine8">
    <w:name w:val="toc 8"/>
    <w:basedOn w:val="Navaden"/>
    <w:next w:val="Navaden"/>
    <w:unhideWhenUsed/>
    <w:rsid w:val="4D85E4E3"/>
    <w:pPr>
      <w:ind w:left="1540"/>
    </w:pPr>
    <w:rPr>
      <w:sz w:val="20"/>
      <w:szCs w:val="20"/>
    </w:rPr>
  </w:style>
  <w:style w:type="paragraph" w:styleId="Kazalovsebine9">
    <w:name w:val="toc 9"/>
    <w:basedOn w:val="Navaden"/>
    <w:next w:val="Navaden"/>
    <w:unhideWhenUsed/>
    <w:rsid w:val="4D85E4E3"/>
    <w:pPr>
      <w:ind w:left="1760"/>
    </w:pPr>
    <w:rPr>
      <w:sz w:val="20"/>
      <w:szCs w:val="20"/>
    </w:rPr>
  </w:style>
  <w:style w:type="paragraph" w:customStyle="1" w:styleId="Preglednice">
    <w:name w:val="Preglednice"/>
    <w:basedOn w:val="Navaden"/>
    <w:qFormat/>
    <w:rsid w:val="4D85E4E3"/>
    <w:pPr>
      <w:widowControl/>
      <w:spacing w:line="240" w:lineRule="auto"/>
      <w:jc w:val="center"/>
    </w:pPr>
    <w:rPr>
      <w:i/>
      <w:iCs/>
    </w:rPr>
  </w:style>
  <w:style w:type="character" w:customStyle="1" w:styleId="OdstavekseznamaZnak">
    <w:name w:val="Odstavek seznama Znak"/>
    <w:basedOn w:val="Privzetapisavaodstavka"/>
    <w:link w:val="Odstavekseznama"/>
    <w:uiPriority w:val="34"/>
    <w:rsid w:val="4D85E4E3"/>
    <w:rPr>
      <w:rFonts w:eastAsia="Times New Roman"/>
      <w:bCs/>
      <w:snapToGrid w:val="0"/>
      <w:kern w:val="22"/>
      <w:sz w:val="22"/>
      <w:szCs w:val="22"/>
      <w:lang w:val="sl-SI"/>
    </w:rPr>
  </w:style>
  <w:style w:type="paragraph" w:styleId="Napis">
    <w:name w:val="caption"/>
    <w:basedOn w:val="Navaden"/>
    <w:next w:val="Navaden"/>
    <w:uiPriority w:val="35"/>
    <w:unhideWhenUsed/>
    <w:qFormat/>
    <w:rsid w:val="00E827AE"/>
    <w:pPr>
      <w:widowControl/>
      <w:spacing w:after="200" w:line="240" w:lineRule="auto"/>
    </w:pPr>
    <w:rPr>
      <w:rFonts w:ascii="Times New Roman" w:eastAsiaTheme="minorHAnsi" w:hAnsi="Times New Roman" w:cstheme="minorBidi"/>
      <w:bCs/>
      <w:snapToGrid/>
      <w:kern w:val="0"/>
      <w:sz w:val="24"/>
      <w:szCs w:val="18"/>
    </w:rPr>
  </w:style>
  <w:style w:type="paragraph" w:customStyle="1" w:styleId="STMslog1">
    <w:name w:val="STM slog1"/>
    <w:basedOn w:val="Naslov1"/>
    <w:qFormat/>
    <w:rsid w:val="004A6961"/>
    <w:pPr>
      <w:keepNext/>
      <w:keepLines/>
      <w:widowControl/>
      <w:tabs>
        <w:tab w:val="num" w:pos="360"/>
      </w:tabs>
      <w:spacing w:before="480" w:line="276" w:lineRule="auto"/>
      <w:ind w:left="360" w:hanging="360"/>
    </w:pPr>
    <w:rPr>
      <w:rFonts w:ascii="Times New Roman" w:eastAsiaTheme="majorEastAsia" w:hAnsi="Times New Roman"/>
      <w:bCs/>
      <w:snapToGrid/>
      <w:kern w:val="0"/>
      <w:sz w:val="24"/>
      <w:szCs w:val="28"/>
    </w:rPr>
  </w:style>
  <w:style w:type="paragraph" w:customStyle="1" w:styleId="STMslog2">
    <w:name w:val="STM slog 2"/>
    <w:basedOn w:val="Naslov2"/>
    <w:link w:val="STMslog2Znak"/>
    <w:qFormat/>
    <w:rsid w:val="004A6961"/>
    <w:pPr>
      <w:widowControl/>
      <w:numPr>
        <w:ilvl w:val="1"/>
        <w:numId w:val="1"/>
      </w:numPr>
      <w:spacing w:line="276" w:lineRule="auto"/>
    </w:pPr>
    <w:rPr>
      <w:rFonts w:ascii="Times New Roman" w:eastAsiaTheme="majorEastAsia" w:hAnsi="Times New Roman"/>
      <w:snapToGrid/>
      <w:sz w:val="24"/>
    </w:rPr>
  </w:style>
  <w:style w:type="character" w:customStyle="1" w:styleId="STMslog2Znak">
    <w:name w:val="STM slog 2 Znak"/>
    <w:basedOn w:val="OdstavekseznamaZnak"/>
    <w:link w:val="STMslog2"/>
    <w:rsid w:val="4D85E4E3"/>
    <w:rPr>
      <w:rFonts w:ascii="Times New Roman" w:eastAsiaTheme="majorEastAsia" w:hAnsi="Times New Roman"/>
      <w:b/>
      <w:bCs/>
      <w:snapToGrid/>
      <w:kern w:val="22"/>
      <w:sz w:val="24"/>
      <w:szCs w:val="26"/>
      <w:lang w:val="sl-SI"/>
    </w:rPr>
  </w:style>
  <w:style w:type="character" w:styleId="Besedilooznabemesta">
    <w:name w:val="Placeholder Text"/>
    <w:basedOn w:val="Privzetapisavaodstavka"/>
    <w:uiPriority w:val="99"/>
    <w:semiHidden/>
    <w:rsid w:val="005F656F"/>
    <w:rPr>
      <w:color w:val="808080"/>
    </w:rPr>
  </w:style>
  <w:style w:type="character" w:customStyle="1" w:styleId="tadeja">
    <w:name w:val="tadeja"/>
    <w:basedOn w:val="Privzetapisavaodstavka"/>
    <w:uiPriority w:val="1"/>
    <w:qFormat/>
    <w:rsid w:val="005F656F"/>
    <w:rPr>
      <w:rFonts w:ascii="Times New Roman" w:hAnsi="Times New Roman"/>
      <w:color w:val="000000" w:themeColor="text1"/>
      <w:sz w:val="24"/>
    </w:rPr>
  </w:style>
  <w:style w:type="paragraph" w:styleId="NaslovTOC">
    <w:name w:val="TOC Heading"/>
    <w:basedOn w:val="Naslov1"/>
    <w:next w:val="Navaden"/>
    <w:uiPriority w:val="39"/>
    <w:semiHidden/>
    <w:unhideWhenUsed/>
    <w:qFormat/>
    <w:rsid w:val="00E827AE"/>
    <w:pPr>
      <w:keepNext/>
      <w:keepLines/>
      <w:widowControl/>
      <w:spacing w:before="480" w:line="276" w:lineRule="auto"/>
      <w:outlineLvl w:val="9"/>
    </w:pPr>
    <w:rPr>
      <w:rFonts w:asciiTheme="majorHAnsi" w:eastAsiaTheme="majorEastAsia" w:hAnsiTheme="majorHAnsi" w:cstheme="majorBidi"/>
      <w:bCs/>
      <w:snapToGrid/>
      <w:color w:val="2E74B5" w:themeColor="accent1" w:themeShade="BF"/>
      <w:kern w:val="0"/>
      <w:sz w:val="28"/>
      <w:szCs w:val="28"/>
      <w:lang w:eastAsia="sl-SI"/>
    </w:rPr>
  </w:style>
  <w:style w:type="character" w:customStyle="1" w:styleId="Naslov3Znak">
    <w:name w:val="Naslov 3 Znak"/>
    <w:basedOn w:val="Privzetapisavaodstavka"/>
    <w:link w:val="Naslov3"/>
    <w:uiPriority w:val="9"/>
    <w:semiHidden/>
    <w:rsid w:val="4D85E4E3"/>
    <w:rPr>
      <w:rFonts w:asciiTheme="majorHAnsi" w:eastAsiaTheme="majorEastAsia" w:hAnsiTheme="majorHAnsi" w:cstheme="majorBidi"/>
      <w:b/>
      <w:bCs/>
      <w:snapToGrid w:val="0"/>
      <w:color w:val="5B9BD5" w:themeColor="accent1"/>
      <w:kern w:val="22"/>
      <w:sz w:val="22"/>
      <w:szCs w:val="22"/>
      <w:lang w:val="sl-SI"/>
    </w:rPr>
  </w:style>
  <w:style w:type="paragraph" w:styleId="Kazaloslik">
    <w:name w:val="table of figures"/>
    <w:basedOn w:val="Navaden"/>
    <w:next w:val="Navaden"/>
    <w:uiPriority w:val="99"/>
    <w:unhideWhenUsed/>
    <w:rsid w:val="4D85E4E3"/>
  </w:style>
  <w:style w:type="paragraph" w:styleId="Revizija">
    <w:name w:val="Revision"/>
    <w:hidden/>
    <w:uiPriority w:val="99"/>
    <w:semiHidden/>
    <w:rsid w:val="009B6E29"/>
    <w:rPr>
      <w:rFonts w:eastAsia="Times New Roman"/>
      <w:snapToGrid w:val="0"/>
      <w:kern w:val="22"/>
      <w:sz w:val="22"/>
      <w:szCs w:val="22"/>
      <w:lang w:val="sl-SI"/>
    </w:rPr>
  </w:style>
  <w:style w:type="table" w:styleId="Svetelseznampoudarek3">
    <w:name w:val="Light List Accent 3"/>
    <w:basedOn w:val="Navadnatabela"/>
    <w:uiPriority w:val="61"/>
    <w:rsid w:val="00246C7A"/>
    <w:rPr>
      <w:rFonts w:asciiTheme="minorHAnsi" w:eastAsiaTheme="minorHAnsi" w:hAnsiTheme="minorHAnsi" w:cstheme="minorBidi"/>
      <w:sz w:val="22"/>
      <w:szCs w:val="22"/>
      <w:lang w:val="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GeoZSVsebina">
    <w:name w:val="GeoZS_Vsebina"/>
    <w:basedOn w:val="Navaden"/>
    <w:qFormat/>
    <w:rsid w:val="4D85E4E3"/>
    <w:pPr>
      <w:spacing w:after="220" w:line="276" w:lineRule="auto"/>
      <w:jc w:val="both"/>
    </w:pPr>
    <w:rPr>
      <w:rFonts w:asciiTheme="minorHAnsi" w:eastAsiaTheme="majorEastAsia" w:hAnsiTheme="minorHAnsi"/>
    </w:rPr>
  </w:style>
  <w:style w:type="paragraph" w:customStyle="1" w:styleId="GeoZSPodnaslov">
    <w:name w:val="GeoZS_Podnaslov"/>
    <w:basedOn w:val="Navaden"/>
    <w:link w:val="GeoZSPodnaslovChar"/>
    <w:qFormat/>
    <w:rsid w:val="4D85E4E3"/>
    <w:pPr>
      <w:spacing w:line="276" w:lineRule="auto"/>
      <w:jc w:val="both"/>
    </w:pPr>
    <w:rPr>
      <w:rFonts w:asciiTheme="minorHAnsi" w:eastAsiaTheme="majorEastAsia" w:hAnsiTheme="minorHAnsi"/>
      <w:b/>
      <w:bCs/>
    </w:rPr>
  </w:style>
  <w:style w:type="character" w:customStyle="1" w:styleId="GeoZSPodnaslovChar">
    <w:name w:val="GeoZS_Podnaslov Char"/>
    <w:basedOn w:val="Privzetapisavaodstavka"/>
    <w:link w:val="GeoZSPodnaslov"/>
    <w:rsid w:val="4D85E4E3"/>
    <w:rPr>
      <w:rFonts w:asciiTheme="minorHAnsi" w:eastAsiaTheme="majorEastAsia" w:hAnsiTheme="minorHAnsi" w:cs="Times New Roman"/>
      <w:b/>
      <w:bCs/>
      <w:noProof w:val="0"/>
      <w:sz w:val="22"/>
      <w:szCs w:val="22"/>
      <w:lang w:val="sl-SI"/>
    </w:rPr>
  </w:style>
  <w:style w:type="character" w:customStyle="1" w:styleId="Nerazreenaomemba1">
    <w:name w:val="Nerazrešena omemba1"/>
    <w:basedOn w:val="Privzetapisavaodstavka"/>
    <w:uiPriority w:val="99"/>
    <w:semiHidden/>
    <w:unhideWhenUsed/>
    <w:rsid w:val="00D2306D"/>
    <w:rPr>
      <w:color w:val="605E5C"/>
      <w:shd w:val="clear" w:color="auto" w:fill="E1DFDD"/>
    </w:rPr>
  </w:style>
  <w:style w:type="character" w:styleId="SledenaHiperpovezava">
    <w:name w:val="FollowedHyperlink"/>
    <w:basedOn w:val="Privzetapisavaodstavka"/>
    <w:uiPriority w:val="99"/>
    <w:semiHidden/>
    <w:unhideWhenUsed/>
    <w:rsid w:val="00626970"/>
    <w:rPr>
      <w:color w:val="954F72"/>
      <w:u w:val="single"/>
    </w:rPr>
  </w:style>
  <w:style w:type="paragraph" w:customStyle="1" w:styleId="msonormal0">
    <w:name w:val="msonormal"/>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63">
    <w:name w:val="xl6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4">
    <w:name w:val="xl6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5">
    <w:name w:val="xl6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6">
    <w:name w:val="xl66"/>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7">
    <w:name w:val="xl6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68">
    <w:name w:val="xl68"/>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9">
    <w:name w:val="xl6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0">
    <w:name w:val="xl70"/>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1">
    <w:name w:val="xl71"/>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72">
    <w:name w:val="xl72"/>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3">
    <w:name w:val="xl7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4">
    <w:name w:val="xl7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5">
    <w:name w:val="xl7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6">
    <w:name w:val="xl76"/>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7">
    <w:name w:val="xl7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8">
    <w:name w:val="xl78"/>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9">
    <w:name w:val="xl7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0">
    <w:name w:val="xl80"/>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1">
    <w:name w:val="xl81"/>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2">
    <w:name w:val="xl82"/>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3">
    <w:name w:val="xl8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GeoZSPodnaslovZeleni">
    <w:name w:val="GeoZS_PodnaslovZeleni"/>
    <w:basedOn w:val="Navaden"/>
    <w:next w:val="GeoZSVsebina"/>
    <w:qFormat/>
    <w:rsid w:val="00E827AE"/>
    <w:pPr>
      <w:pBdr>
        <w:left w:val="single" w:sz="48" w:space="4" w:color="5CAC34"/>
      </w:pBdr>
      <w:jc w:val="both"/>
    </w:pPr>
    <w:rPr>
      <w:rFonts w:asciiTheme="minorHAnsi" w:eastAsiaTheme="majorEastAsia" w:hAnsiTheme="minorHAnsi"/>
      <w:b/>
    </w:rPr>
  </w:style>
  <w:style w:type="paragraph" w:customStyle="1" w:styleId="GeoZSPodnaslovStL1">
    <w:name w:val="GeoZS_PodnaslovSt_L1."/>
    <w:basedOn w:val="GeoZSPodnaslov"/>
    <w:next w:val="GeoZSVsebina"/>
    <w:link w:val="GeoZSPodnaslovStL1Char"/>
    <w:qFormat/>
    <w:rsid w:val="00295746"/>
    <w:pPr>
      <w:numPr>
        <w:numId w:val="3"/>
      </w:numPr>
      <w:pBdr>
        <w:left w:val="single" w:sz="48" w:space="4" w:color="5CAC34"/>
      </w:pBdr>
      <w:spacing w:before="220" w:after="220"/>
      <w:contextualSpacing/>
      <w:jc w:val="left"/>
      <w:outlineLvl w:val="0"/>
    </w:pPr>
    <w:rPr>
      <w:bCs w:val="0"/>
    </w:rPr>
  </w:style>
  <w:style w:type="character" w:customStyle="1" w:styleId="GeoZSPodnaslovStL1Char">
    <w:name w:val="GeoZS_PodnaslovSt_L1. Char"/>
    <w:basedOn w:val="GeoZSPodnaslovChar"/>
    <w:link w:val="GeoZSPodnaslovStL1"/>
    <w:rsid w:val="00295746"/>
    <w:rPr>
      <w:rFonts w:asciiTheme="minorHAnsi" w:eastAsiaTheme="majorEastAsia" w:hAnsiTheme="minorHAnsi" w:cs="Times New Roman"/>
      <w:b/>
      <w:bCs w:val="0"/>
      <w:noProof w:val="0"/>
      <w:snapToGrid w:val="0"/>
      <w:kern w:val="22"/>
      <w:sz w:val="22"/>
      <w:szCs w:val="22"/>
      <w:lang w:val="sl-SI"/>
    </w:rPr>
  </w:style>
  <w:style w:type="paragraph" w:customStyle="1" w:styleId="GeoZSPodnaslovStL2">
    <w:name w:val="GeoZS_PodnaslovSt_L2."/>
    <w:basedOn w:val="GeoZSPodnaslovStL1"/>
    <w:link w:val="GeoZSPodnaslovStL2Znak"/>
    <w:semiHidden/>
    <w:qFormat/>
    <w:rsid w:val="004A6961"/>
    <w:pPr>
      <w:numPr>
        <w:ilvl w:val="1"/>
      </w:numPr>
      <w:pBdr>
        <w:left w:val="none" w:sz="0" w:space="0" w:color="auto"/>
      </w:pBdr>
      <w:outlineLvl w:val="1"/>
    </w:pPr>
  </w:style>
  <w:style w:type="paragraph" w:customStyle="1" w:styleId="GeoZSPodnaslovStL3">
    <w:name w:val="GeoZS_PodnaslovSt_L3."/>
    <w:basedOn w:val="GeoZSPodnaslovStL1"/>
    <w:link w:val="GeoZSPodnaslovStL3Znak"/>
    <w:semiHidden/>
    <w:qFormat/>
    <w:rsid w:val="004A6961"/>
    <w:pPr>
      <w:numPr>
        <w:ilvl w:val="2"/>
      </w:numPr>
      <w:pBdr>
        <w:left w:val="none" w:sz="0" w:space="0" w:color="auto"/>
      </w:pBdr>
      <w:outlineLvl w:val="2"/>
    </w:pPr>
  </w:style>
  <w:style w:type="paragraph" w:customStyle="1" w:styleId="GeoZSPodnaslovStL4">
    <w:name w:val="GeoZS_PodnaslovSt_L4."/>
    <w:basedOn w:val="GeoZSPodnaslovStL1"/>
    <w:semiHidden/>
    <w:qFormat/>
    <w:rsid w:val="004A6961"/>
    <w:pPr>
      <w:numPr>
        <w:ilvl w:val="3"/>
      </w:numPr>
      <w:pBdr>
        <w:left w:val="none" w:sz="0" w:space="0" w:color="auto"/>
      </w:pBdr>
      <w:outlineLvl w:val="2"/>
    </w:pPr>
  </w:style>
  <w:style w:type="paragraph" w:customStyle="1" w:styleId="GeoZSPodnaslovStL5">
    <w:name w:val="GeoZS_PodnaslovSt_L5."/>
    <w:basedOn w:val="GeoZSPodnaslovStL1"/>
    <w:semiHidden/>
    <w:qFormat/>
    <w:rsid w:val="004A6961"/>
    <w:pPr>
      <w:numPr>
        <w:ilvl w:val="4"/>
      </w:numPr>
      <w:pBdr>
        <w:left w:val="none" w:sz="0" w:space="0" w:color="auto"/>
      </w:pBdr>
      <w:outlineLvl w:val="2"/>
    </w:pPr>
  </w:style>
  <w:style w:type="paragraph" w:customStyle="1" w:styleId="GeoZSPodnaslovStL6">
    <w:name w:val="GeoZS_PodnaslovSt_L6."/>
    <w:basedOn w:val="GeoZSPodnaslovStL1"/>
    <w:semiHidden/>
    <w:qFormat/>
    <w:rsid w:val="004A6961"/>
    <w:pPr>
      <w:numPr>
        <w:ilvl w:val="5"/>
      </w:numPr>
      <w:pBdr>
        <w:left w:val="none" w:sz="0" w:space="0" w:color="auto"/>
      </w:pBdr>
      <w:outlineLvl w:val="2"/>
    </w:pPr>
  </w:style>
  <w:style w:type="paragraph" w:customStyle="1" w:styleId="GeoZSPodnaslovStL7">
    <w:name w:val="GeoZS_PodnaslovSt_L7."/>
    <w:basedOn w:val="GeoZSPodnaslovStL1"/>
    <w:semiHidden/>
    <w:qFormat/>
    <w:rsid w:val="004A6961"/>
    <w:pPr>
      <w:numPr>
        <w:ilvl w:val="6"/>
      </w:numPr>
      <w:pBdr>
        <w:left w:val="none" w:sz="0" w:space="0" w:color="auto"/>
      </w:pBdr>
      <w:outlineLvl w:val="2"/>
    </w:pPr>
  </w:style>
  <w:style w:type="paragraph" w:customStyle="1" w:styleId="GeoZSPodnaslovStL8">
    <w:name w:val="GeoZS_PodnaslovSt_L8."/>
    <w:basedOn w:val="GeoZSPodnaslovStL1"/>
    <w:semiHidden/>
    <w:qFormat/>
    <w:rsid w:val="004A6961"/>
    <w:pPr>
      <w:numPr>
        <w:ilvl w:val="7"/>
      </w:numPr>
      <w:pBdr>
        <w:left w:val="none" w:sz="0" w:space="0" w:color="auto"/>
      </w:pBdr>
      <w:outlineLvl w:val="2"/>
    </w:pPr>
  </w:style>
  <w:style w:type="paragraph" w:customStyle="1" w:styleId="GeoZSPodnaslovStL9">
    <w:name w:val="GeoZS_PodnaslovSt_L9."/>
    <w:basedOn w:val="GeoZSPodnaslovStL1"/>
    <w:next w:val="GeoZSVsebina"/>
    <w:semiHidden/>
    <w:qFormat/>
    <w:rsid w:val="004A6961"/>
    <w:pPr>
      <w:numPr>
        <w:ilvl w:val="8"/>
      </w:numPr>
      <w:pBdr>
        <w:left w:val="none" w:sz="0" w:space="0" w:color="auto"/>
      </w:pBdr>
      <w:outlineLvl w:val="2"/>
    </w:pPr>
  </w:style>
  <w:style w:type="paragraph" w:customStyle="1" w:styleId="Preglednica">
    <w:name w:val="Preglednica"/>
    <w:basedOn w:val="Navaden"/>
    <w:link w:val="PreglednicaZnak"/>
    <w:qFormat/>
    <w:rsid w:val="00E827AE"/>
    <w:pPr>
      <w:keepNext/>
      <w:spacing w:before="200" w:after="200" w:line="276" w:lineRule="auto"/>
      <w:jc w:val="both"/>
    </w:pPr>
    <w:rPr>
      <w:bCs/>
      <w:i/>
      <w:szCs w:val="18"/>
    </w:rPr>
  </w:style>
  <w:style w:type="character" w:customStyle="1" w:styleId="Omemba1">
    <w:name w:val="Omemba1"/>
    <w:basedOn w:val="Privzetapisavaodstavka"/>
    <w:uiPriority w:val="99"/>
    <w:unhideWhenUsed/>
    <w:rsid w:val="00635370"/>
    <w:rPr>
      <w:color w:val="2B579A"/>
      <w:shd w:val="clear" w:color="auto" w:fill="E1DFDD"/>
    </w:rPr>
  </w:style>
  <w:style w:type="character" w:customStyle="1" w:styleId="PreglednicaZnak">
    <w:name w:val="Preglednica Znak"/>
    <w:basedOn w:val="Privzetapisavaodstavka"/>
    <w:link w:val="Preglednica"/>
    <w:rsid w:val="4D85E4E3"/>
    <w:rPr>
      <w:rFonts w:eastAsia="Times New Roman"/>
      <w:bCs/>
      <w:i/>
      <w:snapToGrid w:val="0"/>
      <w:kern w:val="22"/>
      <w:sz w:val="22"/>
      <w:szCs w:val="18"/>
      <w:lang w:val="sl-SI"/>
    </w:rPr>
  </w:style>
  <w:style w:type="table" w:styleId="Tabelaseznam3poudarek6">
    <w:name w:val="List Table 3 Accent 6"/>
    <w:basedOn w:val="Navadnatabela"/>
    <w:uiPriority w:val="48"/>
    <w:rsid w:val="00CB5F0D"/>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Poudarek">
    <w:name w:val="Emphasis"/>
    <w:basedOn w:val="Privzetapisavaodstavka"/>
    <w:uiPriority w:val="20"/>
    <w:qFormat/>
    <w:rsid w:val="00493E9B"/>
    <w:rPr>
      <w:i/>
      <w:iCs/>
    </w:rPr>
  </w:style>
  <w:style w:type="character" w:styleId="Nerazreenaomemba">
    <w:name w:val="Unresolved Mention"/>
    <w:basedOn w:val="Privzetapisavaodstavka"/>
    <w:uiPriority w:val="99"/>
    <w:unhideWhenUsed/>
    <w:rsid w:val="00DF3D85"/>
    <w:rPr>
      <w:color w:val="605E5C"/>
      <w:shd w:val="clear" w:color="auto" w:fill="E1DFDD"/>
    </w:rPr>
  </w:style>
  <w:style w:type="character" w:styleId="Omemba">
    <w:name w:val="Mention"/>
    <w:basedOn w:val="Privzetapisavaodstavka"/>
    <w:uiPriority w:val="99"/>
    <w:unhideWhenUsed/>
    <w:rsid w:val="00DF3D85"/>
    <w:rPr>
      <w:color w:val="2B579A"/>
      <w:shd w:val="clear" w:color="auto" w:fill="E1DFDD"/>
    </w:rPr>
  </w:style>
  <w:style w:type="table" w:styleId="Tabelamrea4poudarek6">
    <w:name w:val="Grid Table 4 Accent 6"/>
    <w:basedOn w:val="Navadnatabela"/>
    <w:uiPriority w:val="49"/>
    <w:rsid w:val="000F413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itat">
    <w:name w:val="Quote"/>
    <w:basedOn w:val="Navaden"/>
    <w:next w:val="Navaden"/>
    <w:link w:val="CitatZnak"/>
    <w:uiPriority w:val="29"/>
    <w:qFormat/>
    <w:rsid w:val="4D85E4E3"/>
    <w:pPr>
      <w:spacing w:before="200" w:after="160"/>
      <w:ind w:left="864" w:right="864"/>
      <w:jc w:val="center"/>
    </w:pPr>
    <w:rPr>
      <w:i/>
      <w:iCs/>
      <w:color w:val="404040" w:themeColor="text1" w:themeTint="BF"/>
    </w:rPr>
  </w:style>
  <w:style w:type="paragraph" w:styleId="Intenzivencitat">
    <w:name w:val="Intense Quote"/>
    <w:basedOn w:val="Navaden"/>
    <w:next w:val="Navaden"/>
    <w:link w:val="IntenzivencitatZnak"/>
    <w:uiPriority w:val="30"/>
    <w:qFormat/>
    <w:rsid w:val="4D85E4E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Naslov4Znak">
    <w:name w:val="Naslov 4 Znak"/>
    <w:basedOn w:val="Privzetapisavaodstavka"/>
    <w:link w:val="Naslov4"/>
    <w:uiPriority w:val="9"/>
    <w:rsid w:val="4D85E4E3"/>
    <w:rPr>
      <w:rFonts w:asciiTheme="majorHAnsi" w:eastAsiaTheme="majorEastAsia" w:hAnsiTheme="majorHAnsi" w:cstheme="majorBidi"/>
      <w:i/>
      <w:iCs/>
      <w:snapToGrid w:val="0"/>
      <w:color w:val="2E74B5" w:themeColor="accent1" w:themeShade="BF"/>
      <w:kern w:val="22"/>
      <w:sz w:val="22"/>
      <w:szCs w:val="22"/>
      <w:lang w:val="sl-SI"/>
    </w:rPr>
  </w:style>
  <w:style w:type="character" w:customStyle="1" w:styleId="Naslov5Znak">
    <w:name w:val="Naslov 5 Znak"/>
    <w:basedOn w:val="Privzetapisavaodstavka"/>
    <w:link w:val="Naslov5"/>
    <w:uiPriority w:val="9"/>
    <w:rsid w:val="4D85E4E3"/>
    <w:rPr>
      <w:rFonts w:asciiTheme="majorHAnsi" w:eastAsiaTheme="majorEastAsia" w:hAnsiTheme="majorHAnsi" w:cstheme="majorBidi"/>
      <w:snapToGrid w:val="0"/>
      <w:color w:val="2E74B5" w:themeColor="accent1" w:themeShade="BF"/>
      <w:kern w:val="22"/>
      <w:sz w:val="22"/>
      <w:szCs w:val="22"/>
      <w:lang w:val="sl-SI"/>
    </w:rPr>
  </w:style>
  <w:style w:type="character" w:customStyle="1" w:styleId="Naslov6Znak">
    <w:name w:val="Naslov 6 Znak"/>
    <w:basedOn w:val="Privzetapisavaodstavka"/>
    <w:link w:val="Naslov6"/>
    <w:uiPriority w:val="9"/>
    <w:rsid w:val="4D85E4E3"/>
    <w:rPr>
      <w:rFonts w:asciiTheme="majorHAnsi" w:eastAsiaTheme="majorEastAsia" w:hAnsiTheme="majorHAnsi" w:cstheme="majorBidi"/>
      <w:snapToGrid w:val="0"/>
      <w:color w:val="1F4D78" w:themeColor="accent1" w:themeShade="7F"/>
      <w:kern w:val="22"/>
      <w:sz w:val="22"/>
      <w:szCs w:val="22"/>
      <w:lang w:val="sl-SI"/>
    </w:rPr>
  </w:style>
  <w:style w:type="character" w:customStyle="1" w:styleId="Naslov7Znak">
    <w:name w:val="Naslov 7 Znak"/>
    <w:basedOn w:val="Privzetapisavaodstavka"/>
    <w:link w:val="Naslov7"/>
    <w:uiPriority w:val="9"/>
    <w:rsid w:val="4D85E4E3"/>
    <w:rPr>
      <w:rFonts w:asciiTheme="majorHAnsi" w:eastAsiaTheme="majorEastAsia" w:hAnsiTheme="majorHAnsi" w:cstheme="majorBidi"/>
      <w:i/>
      <w:iCs/>
      <w:snapToGrid w:val="0"/>
      <w:color w:val="1F4D78" w:themeColor="accent1" w:themeShade="7F"/>
      <w:kern w:val="22"/>
      <w:sz w:val="22"/>
      <w:szCs w:val="22"/>
      <w:lang w:val="sl-SI"/>
    </w:rPr>
  </w:style>
  <w:style w:type="character" w:customStyle="1" w:styleId="Naslov8Znak">
    <w:name w:val="Naslov 8 Znak"/>
    <w:basedOn w:val="Privzetapisavaodstavka"/>
    <w:link w:val="Naslov8"/>
    <w:uiPriority w:val="9"/>
    <w:rsid w:val="4D85E4E3"/>
    <w:rPr>
      <w:rFonts w:asciiTheme="majorHAnsi" w:eastAsiaTheme="majorEastAsia" w:hAnsiTheme="majorHAnsi" w:cstheme="majorBidi"/>
      <w:snapToGrid w:val="0"/>
      <w:color w:val="272727" w:themeColor="text1" w:themeTint="D8"/>
      <w:kern w:val="22"/>
      <w:sz w:val="21"/>
      <w:szCs w:val="21"/>
      <w:lang w:val="sl-SI"/>
    </w:rPr>
  </w:style>
  <w:style w:type="character" w:customStyle="1" w:styleId="Naslov9Znak">
    <w:name w:val="Naslov 9 Znak"/>
    <w:basedOn w:val="Privzetapisavaodstavka"/>
    <w:link w:val="Naslov9"/>
    <w:uiPriority w:val="9"/>
    <w:rsid w:val="4D85E4E3"/>
    <w:rPr>
      <w:rFonts w:asciiTheme="majorHAnsi" w:eastAsiaTheme="majorEastAsia" w:hAnsiTheme="majorHAnsi" w:cstheme="majorBidi"/>
      <w:i/>
      <w:iCs/>
      <w:snapToGrid w:val="0"/>
      <w:color w:val="272727" w:themeColor="text1" w:themeTint="D8"/>
      <w:kern w:val="22"/>
      <w:sz w:val="21"/>
      <w:szCs w:val="21"/>
      <w:lang w:val="sl-SI"/>
    </w:rPr>
  </w:style>
  <w:style w:type="character" w:customStyle="1" w:styleId="CitatZnak">
    <w:name w:val="Citat Znak"/>
    <w:basedOn w:val="Privzetapisavaodstavka"/>
    <w:link w:val="Citat"/>
    <w:uiPriority w:val="29"/>
    <w:rsid w:val="4D85E4E3"/>
    <w:rPr>
      <w:rFonts w:eastAsia="Times New Roman"/>
      <w:i/>
      <w:iCs/>
      <w:snapToGrid w:val="0"/>
      <w:color w:val="404040" w:themeColor="text1" w:themeTint="BF"/>
      <w:kern w:val="22"/>
      <w:sz w:val="22"/>
      <w:szCs w:val="22"/>
      <w:lang w:val="sl-SI"/>
    </w:rPr>
  </w:style>
  <w:style w:type="character" w:customStyle="1" w:styleId="IntenzivencitatZnak">
    <w:name w:val="Intenziven citat Znak"/>
    <w:basedOn w:val="Privzetapisavaodstavka"/>
    <w:link w:val="Intenzivencitat"/>
    <w:uiPriority w:val="30"/>
    <w:rsid w:val="4D85E4E3"/>
    <w:rPr>
      <w:rFonts w:eastAsia="Times New Roman"/>
      <w:i/>
      <w:iCs/>
      <w:snapToGrid w:val="0"/>
      <w:color w:val="5B9BD5" w:themeColor="accent1"/>
      <w:kern w:val="22"/>
      <w:sz w:val="22"/>
      <w:szCs w:val="22"/>
      <w:lang w:val="sl-SI"/>
    </w:rPr>
  </w:style>
  <w:style w:type="paragraph" w:styleId="Konnaopomba-besedilo">
    <w:name w:val="endnote text"/>
    <w:basedOn w:val="Navaden"/>
    <w:link w:val="Konnaopomba-besediloZnak"/>
    <w:semiHidden/>
    <w:unhideWhenUsed/>
    <w:rsid w:val="4D85E4E3"/>
    <w:pPr>
      <w:spacing w:line="240" w:lineRule="auto"/>
    </w:pPr>
    <w:rPr>
      <w:sz w:val="20"/>
      <w:szCs w:val="20"/>
    </w:rPr>
  </w:style>
  <w:style w:type="character" w:customStyle="1" w:styleId="Konnaopomba-besediloZnak">
    <w:name w:val="Končna opomba - besedilo Znak"/>
    <w:basedOn w:val="Privzetapisavaodstavka"/>
    <w:link w:val="Konnaopomba-besedilo"/>
    <w:semiHidden/>
    <w:rsid w:val="4D85E4E3"/>
    <w:rPr>
      <w:noProof w:val="0"/>
      <w:sz w:val="20"/>
      <w:szCs w:val="20"/>
      <w:lang w:val="sl-SI"/>
    </w:rPr>
  </w:style>
  <w:style w:type="paragraph" w:styleId="Sprotnaopomba-besedilo">
    <w:name w:val="footnote text"/>
    <w:basedOn w:val="Navaden"/>
    <w:link w:val="Sprotnaopomba-besediloZnak"/>
    <w:semiHidden/>
    <w:unhideWhenUsed/>
    <w:rsid w:val="4D85E4E3"/>
    <w:pPr>
      <w:spacing w:line="240" w:lineRule="auto"/>
    </w:pPr>
    <w:rPr>
      <w:sz w:val="20"/>
      <w:szCs w:val="20"/>
    </w:rPr>
  </w:style>
  <w:style w:type="character" w:customStyle="1" w:styleId="Sprotnaopomba-besediloZnak">
    <w:name w:val="Sprotna opomba - besedilo Znak"/>
    <w:basedOn w:val="Privzetapisavaodstavka"/>
    <w:link w:val="Sprotnaopomba-besedilo"/>
    <w:semiHidden/>
    <w:rsid w:val="4D85E4E3"/>
    <w:rPr>
      <w:noProof w:val="0"/>
      <w:sz w:val="20"/>
      <w:szCs w:val="20"/>
      <w:lang w:val="sl-SI"/>
    </w:rPr>
  </w:style>
  <w:style w:type="character" w:customStyle="1" w:styleId="normaltextrun">
    <w:name w:val="normaltextrun"/>
    <w:basedOn w:val="Privzetapisavaodstavka"/>
    <w:rsid w:val="00767A9B"/>
  </w:style>
  <w:style w:type="character" w:customStyle="1" w:styleId="eop">
    <w:name w:val="eop"/>
    <w:basedOn w:val="Privzetapisavaodstavka"/>
    <w:rsid w:val="00767A9B"/>
  </w:style>
  <w:style w:type="paragraph" w:customStyle="1" w:styleId="Slog1">
    <w:name w:val="Slog1"/>
    <w:basedOn w:val="GeoZSPodnaslovStL1"/>
    <w:link w:val="Slog1Znak"/>
    <w:qFormat/>
    <w:rsid w:val="005E296F"/>
    <w:pPr>
      <w:numPr>
        <w:numId w:val="0"/>
      </w:numPr>
      <w:ind w:left="431" w:hanging="431"/>
    </w:pPr>
    <w:rPr>
      <w:bCs/>
    </w:rPr>
  </w:style>
  <w:style w:type="paragraph" w:customStyle="1" w:styleId="Slog2">
    <w:name w:val="Slog2"/>
    <w:basedOn w:val="Slog1"/>
    <w:qFormat/>
    <w:rsid w:val="005E296F"/>
    <w:pPr>
      <w:numPr>
        <w:ilvl w:val="2"/>
      </w:numPr>
      <w:ind w:left="505" w:hanging="505"/>
    </w:pPr>
  </w:style>
  <w:style w:type="character" w:customStyle="1" w:styleId="Slog1Znak">
    <w:name w:val="Slog1 Znak"/>
    <w:basedOn w:val="GeoZSPodnaslovStL1Char"/>
    <w:link w:val="Slog1"/>
    <w:rsid w:val="005E296F"/>
    <w:rPr>
      <w:rFonts w:asciiTheme="minorHAnsi" w:eastAsiaTheme="majorEastAsia" w:hAnsiTheme="minorHAnsi" w:cs="Times New Roman"/>
      <w:b/>
      <w:bCs/>
      <w:noProof w:val="0"/>
      <w:snapToGrid w:val="0"/>
      <w:kern w:val="22"/>
      <w:sz w:val="22"/>
      <w:szCs w:val="22"/>
      <w:lang w:val="sl-SI"/>
    </w:rPr>
  </w:style>
  <w:style w:type="paragraph" w:customStyle="1" w:styleId="Slog3">
    <w:name w:val="Slog3"/>
    <w:basedOn w:val="GeoZSPodnaslovStL2"/>
    <w:link w:val="Slog3Znak"/>
    <w:qFormat/>
    <w:rsid w:val="005E296F"/>
    <w:pPr>
      <w:numPr>
        <w:ilvl w:val="0"/>
        <w:numId w:val="2"/>
      </w:numPr>
      <w:jc w:val="both"/>
    </w:pPr>
  </w:style>
  <w:style w:type="paragraph" w:customStyle="1" w:styleId="Slog4">
    <w:name w:val="Slog4"/>
    <w:basedOn w:val="GeoZSPodnaslovStL3"/>
    <w:link w:val="Slog4Znak"/>
    <w:qFormat/>
    <w:rsid w:val="005E296F"/>
    <w:pPr>
      <w:numPr>
        <w:ilvl w:val="0"/>
        <w:numId w:val="0"/>
      </w:numPr>
      <w:tabs>
        <w:tab w:val="num" w:pos="360"/>
      </w:tabs>
      <w:ind w:left="360" w:hanging="360"/>
      <w:jc w:val="both"/>
    </w:pPr>
  </w:style>
  <w:style w:type="character" w:customStyle="1" w:styleId="GeoZSPodnaslovStL2Znak">
    <w:name w:val="GeoZS_PodnaslovSt_L2. Znak"/>
    <w:basedOn w:val="GeoZSPodnaslovStL1Char"/>
    <w:link w:val="GeoZSPodnaslovStL2"/>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3Znak">
    <w:name w:val="Slog3 Znak"/>
    <w:basedOn w:val="GeoZSPodnaslovStL2Znak"/>
    <w:link w:val="Slog3"/>
    <w:rsid w:val="005E296F"/>
    <w:rPr>
      <w:rFonts w:asciiTheme="minorHAnsi" w:eastAsiaTheme="majorEastAsia" w:hAnsiTheme="minorHAnsi" w:cs="Times New Roman"/>
      <w:b/>
      <w:bCs w:val="0"/>
      <w:noProof w:val="0"/>
      <w:snapToGrid w:val="0"/>
      <w:kern w:val="22"/>
      <w:sz w:val="22"/>
      <w:szCs w:val="22"/>
      <w:lang w:val="sl-SI"/>
    </w:rPr>
  </w:style>
  <w:style w:type="paragraph" w:customStyle="1" w:styleId="disertacijanavaden">
    <w:name w:val="disertacija navaden"/>
    <w:basedOn w:val="Navaden"/>
    <w:link w:val="disertacijanavadenZnak"/>
    <w:qFormat/>
    <w:rsid w:val="005E296F"/>
    <w:pPr>
      <w:widowControl/>
      <w:spacing w:line="360" w:lineRule="auto"/>
    </w:pPr>
    <w:rPr>
      <w:rFonts w:ascii="Times New Roman" w:hAnsi="Times New Roman"/>
      <w:lang w:val="en-GB" w:eastAsia="sl-SI"/>
    </w:rPr>
  </w:style>
  <w:style w:type="character" w:customStyle="1" w:styleId="GeoZSPodnaslovStL3Znak">
    <w:name w:val="GeoZS_PodnaslovSt_L3. Znak"/>
    <w:basedOn w:val="GeoZSPodnaslovStL1Char"/>
    <w:link w:val="GeoZSPodnaslovStL3"/>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4Znak">
    <w:name w:val="Slog4 Znak"/>
    <w:basedOn w:val="GeoZSPodnaslovStL3Znak"/>
    <w:link w:val="Slog4"/>
    <w:rsid w:val="005E296F"/>
    <w:rPr>
      <w:rFonts w:asciiTheme="minorHAnsi" w:eastAsiaTheme="majorEastAsia" w:hAnsiTheme="minorHAnsi" w:cs="Times New Roman"/>
      <w:b/>
      <w:bCs w:val="0"/>
      <w:noProof w:val="0"/>
      <w:snapToGrid w:val="0"/>
      <w:kern w:val="22"/>
      <w:sz w:val="22"/>
      <w:szCs w:val="22"/>
      <w:lang w:val="sl-SI"/>
    </w:rPr>
  </w:style>
  <w:style w:type="character" w:customStyle="1" w:styleId="disertacijanavadenZnak">
    <w:name w:val="disertacija navaden Znak"/>
    <w:basedOn w:val="Privzetapisavaodstavka"/>
    <w:link w:val="disertacijanavaden"/>
    <w:rsid w:val="005E296F"/>
    <w:rPr>
      <w:rFonts w:ascii="Times New Roman" w:eastAsia="Times New Roman" w:hAnsi="Times New Roman"/>
      <w:sz w:val="22"/>
      <w:szCs w:val="22"/>
      <w:lang w:val="en-GB" w:eastAsia="sl-SI"/>
    </w:rPr>
  </w:style>
  <w:style w:type="paragraph" w:customStyle="1" w:styleId="disslike">
    <w:name w:val="dis. slike"/>
    <w:basedOn w:val="Navaden"/>
    <w:link w:val="disslikeZnak"/>
    <w:qFormat/>
    <w:rsid w:val="005E296F"/>
    <w:pPr>
      <w:widowControl/>
      <w:spacing w:line="360" w:lineRule="auto"/>
    </w:pPr>
    <w:rPr>
      <w:rFonts w:ascii="Times New Roman" w:eastAsiaTheme="minorHAnsi" w:hAnsi="Times New Roman" w:cstheme="minorBidi"/>
      <w:sz w:val="20"/>
      <w:szCs w:val="20"/>
      <w:lang w:val="en-GB"/>
    </w:rPr>
  </w:style>
  <w:style w:type="character" w:customStyle="1" w:styleId="disslikeZnak">
    <w:name w:val="dis. slike Znak"/>
    <w:basedOn w:val="Privzetapisavaodstavka"/>
    <w:link w:val="disslike"/>
    <w:rsid w:val="005E296F"/>
    <w:rPr>
      <w:rFonts w:ascii="Times New Roman" w:eastAsiaTheme="minorHAnsi" w:hAnsi="Times New Roman" w:cstheme="minorBidi"/>
      <w:lang w:val="en-GB"/>
    </w:rPr>
  </w:style>
  <w:style w:type="character" w:styleId="Sprotnaopomba-sklic">
    <w:name w:val="footnote reference"/>
    <w:basedOn w:val="Privzetapisavaodstavka"/>
    <w:uiPriority w:val="99"/>
    <w:semiHidden/>
    <w:unhideWhenUsed/>
    <w:rsid w:val="00D8156B"/>
    <w:rPr>
      <w:vertAlign w:val="superscript"/>
    </w:rPr>
  </w:style>
  <w:style w:type="paragraph" w:customStyle="1" w:styleId="paragraph">
    <w:name w:val="paragraph"/>
    <w:basedOn w:val="Navaden"/>
    <w:rsid w:val="00852B05"/>
    <w:pPr>
      <w:widowControl/>
      <w:spacing w:before="100" w:beforeAutospacing="1" w:after="100" w:afterAutospacing="1" w:line="240" w:lineRule="auto"/>
    </w:pPr>
    <w:rPr>
      <w:rFonts w:ascii="Times New Roman" w:hAnsi="Times New Roman"/>
      <w:snapToGrid/>
      <w:kern w:val="0"/>
      <w:sz w:val="24"/>
      <w:szCs w:val="24"/>
      <w:lang w:eastAsia="sl-SI"/>
    </w:rPr>
  </w:style>
  <w:style w:type="character" w:customStyle="1" w:styleId="wacimagecontainer">
    <w:name w:val="wacimagecontainer"/>
    <w:basedOn w:val="Privzetapisavaodstavka"/>
    <w:rsid w:val="007238B1"/>
  </w:style>
  <w:style w:type="character" w:customStyle="1" w:styleId="cf01">
    <w:name w:val="cf01"/>
    <w:basedOn w:val="Privzetapisavaodstavka"/>
    <w:rsid w:val="00402666"/>
    <w:rPr>
      <w:rFonts w:ascii="Segoe UI" w:hAnsi="Segoe UI" w:cs="Segoe UI" w:hint="default"/>
      <w:sz w:val="18"/>
      <w:szCs w:val="18"/>
    </w:rPr>
  </w:style>
  <w:style w:type="paragraph" w:customStyle="1" w:styleId="pf0">
    <w:name w:val="pf0"/>
    <w:basedOn w:val="Navaden"/>
    <w:rsid w:val="0022208A"/>
    <w:pPr>
      <w:widowControl/>
      <w:spacing w:before="100" w:beforeAutospacing="1" w:after="100" w:afterAutospacing="1" w:line="240" w:lineRule="auto"/>
    </w:pPr>
    <w:rPr>
      <w:rFonts w:ascii="Times New Roman" w:hAnsi="Times New Roman"/>
      <w:snapToGrid/>
      <w:kern w:val="0"/>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174">
      <w:bodyDiv w:val="1"/>
      <w:marLeft w:val="0"/>
      <w:marRight w:val="0"/>
      <w:marTop w:val="0"/>
      <w:marBottom w:val="0"/>
      <w:divBdr>
        <w:top w:val="none" w:sz="0" w:space="0" w:color="auto"/>
        <w:left w:val="none" w:sz="0" w:space="0" w:color="auto"/>
        <w:bottom w:val="none" w:sz="0" w:space="0" w:color="auto"/>
        <w:right w:val="none" w:sz="0" w:space="0" w:color="auto"/>
      </w:divBdr>
    </w:div>
    <w:div w:id="152141437">
      <w:bodyDiv w:val="1"/>
      <w:marLeft w:val="0"/>
      <w:marRight w:val="0"/>
      <w:marTop w:val="0"/>
      <w:marBottom w:val="0"/>
      <w:divBdr>
        <w:top w:val="none" w:sz="0" w:space="0" w:color="auto"/>
        <w:left w:val="none" w:sz="0" w:space="0" w:color="auto"/>
        <w:bottom w:val="none" w:sz="0" w:space="0" w:color="auto"/>
        <w:right w:val="none" w:sz="0" w:space="0" w:color="auto"/>
      </w:divBdr>
    </w:div>
    <w:div w:id="182984909">
      <w:bodyDiv w:val="1"/>
      <w:marLeft w:val="0"/>
      <w:marRight w:val="0"/>
      <w:marTop w:val="0"/>
      <w:marBottom w:val="0"/>
      <w:divBdr>
        <w:top w:val="none" w:sz="0" w:space="0" w:color="auto"/>
        <w:left w:val="none" w:sz="0" w:space="0" w:color="auto"/>
        <w:bottom w:val="none" w:sz="0" w:space="0" w:color="auto"/>
        <w:right w:val="none" w:sz="0" w:space="0" w:color="auto"/>
      </w:divBdr>
      <w:divsChild>
        <w:div w:id="315957300">
          <w:marLeft w:val="360"/>
          <w:marRight w:val="0"/>
          <w:marTop w:val="200"/>
          <w:marBottom w:val="0"/>
          <w:divBdr>
            <w:top w:val="none" w:sz="0" w:space="0" w:color="auto"/>
            <w:left w:val="none" w:sz="0" w:space="0" w:color="auto"/>
            <w:bottom w:val="none" w:sz="0" w:space="0" w:color="auto"/>
            <w:right w:val="none" w:sz="0" w:space="0" w:color="auto"/>
          </w:divBdr>
        </w:div>
        <w:div w:id="647512986">
          <w:marLeft w:val="360"/>
          <w:marRight w:val="0"/>
          <w:marTop w:val="200"/>
          <w:marBottom w:val="0"/>
          <w:divBdr>
            <w:top w:val="none" w:sz="0" w:space="0" w:color="auto"/>
            <w:left w:val="none" w:sz="0" w:space="0" w:color="auto"/>
            <w:bottom w:val="none" w:sz="0" w:space="0" w:color="auto"/>
            <w:right w:val="none" w:sz="0" w:space="0" w:color="auto"/>
          </w:divBdr>
        </w:div>
      </w:divsChild>
    </w:div>
    <w:div w:id="195050888">
      <w:bodyDiv w:val="1"/>
      <w:marLeft w:val="0"/>
      <w:marRight w:val="0"/>
      <w:marTop w:val="0"/>
      <w:marBottom w:val="0"/>
      <w:divBdr>
        <w:top w:val="none" w:sz="0" w:space="0" w:color="auto"/>
        <w:left w:val="none" w:sz="0" w:space="0" w:color="auto"/>
        <w:bottom w:val="none" w:sz="0" w:space="0" w:color="auto"/>
        <w:right w:val="none" w:sz="0" w:space="0" w:color="auto"/>
      </w:divBdr>
    </w:div>
    <w:div w:id="199514143">
      <w:bodyDiv w:val="1"/>
      <w:marLeft w:val="0"/>
      <w:marRight w:val="0"/>
      <w:marTop w:val="0"/>
      <w:marBottom w:val="0"/>
      <w:divBdr>
        <w:top w:val="none" w:sz="0" w:space="0" w:color="auto"/>
        <w:left w:val="none" w:sz="0" w:space="0" w:color="auto"/>
        <w:bottom w:val="none" w:sz="0" w:space="0" w:color="auto"/>
        <w:right w:val="none" w:sz="0" w:space="0" w:color="auto"/>
      </w:divBdr>
    </w:div>
    <w:div w:id="296224349">
      <w:bodyDiv w:val="1"/>
      <w:marLeft w:val="0"/>
      <w:marRight w:val="0"/>
      <w:marTop w:val="0"/>
      <w:marBottom w:val="0"/>
      <w:divBdr>
        <w:top w:val="none" w:sz="0" w:space="0" w:color="auto"/>
        <w:left w:val="none" w:sz="0" w:space="0" w:color="auto"/>
        <w:bottom w:val="none" w:sz="0" w:space="0" w:color="auto"/>
        <w:right w:val="none" w:sz="0" w:space="0" w:color="auto"/>
      </w:divBdr>
    </w:div>
    <w:div w:id="318849162">
      <w:bodyDiv w:val="1"/>
      <w:marLeft w:val="0"/>
      <w:marRight w:val="0"/>
      <w:marTop w:val="0"/>
      <w:marBottom w:val="0"/>
      <w:divBdr>
        <w:top w:val="none" w:sz="0" w:space="0" w:color="auto"/>
        <w:left w:val="none" w:sz="0" w:space="0" w:color="auto"/>
        <w:bottom w:val="none" w:sz="0" w:space="0" w:color="auto"/>
        <w:right w:val="none" w:sz="0" w:space="0" w:color="auto"/>
      </w:divBdr>
    </w:div>
    <w:div w:id="332801112">
      <w:bodyDiv w:val="1"/>
      <w:marLeft w:val="0"/>
      <w:marRight w:val="0"/>
      <w:marTop w:val="0"/>
      <w:marBottom w:val="0"/>
      <w:divBdr>
        <w:top w:val="none" w:sz="0" w:space="0" w:color="auto"/>
        <w:left w:val="none" w:sz="0" w:space="0" w:color="auto"/>
        <w:bottom w:val="none" w:sz="0" w:space="0" w:color="auto"/>
        <w:right w:val="none" w:sz="0" w:space="0" w:color="auto"/>
      </w:divBdr>
    </w:div>
    <w:div w:id="410738580">
      <w:bodyDiv w:val="1"/>
      <w:marLeft w:val="0"/>
      <w:marRight w:val="0"/>
      <w:marTop w:val="0"/>
      <w:marBottom w:val="0"/>
      <w:divBdr>
        <w:top w:val="none" w:sz="0" w:space="0" w:color="auto"/>
        <w:left w:val="none" w:sz="0" w:space="0" w:color="auto"/>
        <w:bottom w:val="none" w:sz="0" w:space="0" w:color="auto"/>
        <w:right w:val="none" w:sz="0" w:space="0" w:color="auto"/>
      </w:divBdr>
    </w:div>
    <w:div w:id="421414963">
      <w:bodyDiv w:val="1"/>
      <w:marLeft w:val="0"/>
      <w:marRight w:val="0"/>
      <w:marTop w:val="0"/>
      <w:marBottom w:val="0"/>
      <w:divBdr>
        <w:top w:val="none" w:sz="0" w:space="0" w:color="auto"/>
        <w:left w:val="none" w:sz="0" w:space="0" w:color="auto"/>
        <w:bottom w:val="none" w:sz="0" w:space="0" w:color="auto"/>
        <w:right w:val="none" w:sz="0" w:space="0" w:color="auto"/>
      </w:divBdr>
    </w:div>
    <w:div w:id="423651178">
      <w:bodyDiv w:val="1"/>
      <w:marLeft w:val="0"/>
      <w:marRight w:val="0"/>
      <w:marTop w:val="0"/>
      <w:marBottom w:val="0"/>
      <w:divBdr>
        <w:top w:val="none" w:sz="0" w:space="0" w:color="auto"/>
        <w:left w:val="none" w:sz="0" w:space="0" w:color="auto"/>
        <w:bottom w:val="none" w:sz="0" w:space="0" w:color="auto"/>
        <w:right w:val="none" w:sz="0" w:space="0" w:color="auto"/>
      </w:divBdr>
    </w:div>
    <w:div w:id="439449854">
      <w:bodyDiv w:val="1"/>
      <w:marLeft w:val="0"/>
      <w:marRight w:val="0"/>
      <w:marTop w:val="0"/>
      <w:marBottom w:val="0"/>
      <w:divBdr>
        <w:top w:val="none" w:sz="0" w:space="0" w:color="auto"/>
        <w:left w:val="none" w:sz="0" w:space="0" w:color="auto"/>
        <w:bottom w:val="none" w:sz="0" w:space="0" w:color="auto"/>
        <w:right w:val="none" w:sz="0" w:space="0" w:color="auto"/>
      </w:divBdr>
      <w:divsChild>
        <w:div w:id="1563641398">
          <w:marLeft w:val="360"/>
          <w:marRight w:val="0"/>
          <w:marTop w:val="200"/>
          <w:marBottom w:val="0"/>
          <w:divBdr>
            <w:top w:val="none" w:sz="0" w:space="0" w:color="auto"/>
            <w:left w:val="none" w:sz="0" w:space="0" w:color="auto"/>
            <w:bottom w:val="none" w:sz="0" w:space="0" w:color="auto"/>
            <w:right w:val="none" w:sz="0" w:space="0" w:color="auto"/>
          </w:divBdr>
        </w:div>
      </w:divsChild>
    </w:div>
    <w:div w:id="510342372">
      <w:bodyDiv w:val="1"/>
      <w:marLeft w:val="0"/>
      <w:marRight w:val="0"/>
      <w:marTop w:val="0"/>
      <w:marBottom w:val="0"/>
      <w:divBdr>
        <w:top w:val="none" w:sz="0" w:space="0" w:color="auto"/>
        <w:left w:val="none" w:sz="0" w:space="0" w:color="auto"/>
        <w:bottom w:val="none" w:sz="0" w:space="0" w:color="auto"/>
        <w:right w:val="none" w:sz="0" w:space="0" w:color="auto"/>
      </w:divBdr>
    </w:div>
    <w:div w:id="577519868">
      <w:bodyDiv w:val="1"/>
      <w:marLeft w:val="0"/>
      <w:marRight w:val="0"/>
      <w:marTop w:val="0"/>
      <w:marBottom w:val="0"/>
      <w:divBdr>
        <w:top w:val="none" w:sz="0" w:space="0" w:color="auto"/>
        <w:left w:val="none" w:sz="0" w:space="0" w:color="auto"/>
        <w:bottom w:val="none" w:sz="0" w:space="0" w:color="auto"/>
        <w:right w:val="none" w:sz="0" w:space="0" w:color="auto"/>
      </w:divBdr>
      <w:divsChild>
        <w:div w:id="1508473083">
          <w:marLeft w:val="360"/>
          <w:marRight w:val="0"/>
          <w:marTop w:val="200"/>
          <w:marBottom w:val="0"/>
          <w:divBdr>
            <w:top w:val="none" w:sz="0" w:space="0" w:color="auto"/>
            <w:left w:val="none" w:sz="0" w:space="0" w:color="auto"/>
            <w:bottom w:val="none" w:sz="0" w:space="0" w:color="auto"/>
            <w:right w:val="none" w:sz="0" w:space="0" w:color="auto"/>
          </w:divBdr>
        </w:div>
        <w:div w:id="2087847137">
          <w:marLeft w:val="360"/>
          <w:marRight w:val="0"/>
          <w:marTop w:val="200"/>
          <w:marBottom w:val="0"/>
          <w:divBdr>
            <w:top w:val="none" w:sz="0" w:space="0" w:color="auto"/>
            <w:left w:val="none" w:sz="0" w:space="0" w:color="auto"/>
            <w:bottom w:val="none" w:sz="0" w:space="0" w:color="auto"/>
            <w:right w:val="none" w:sz="0" w:space="0" w:color="auto"/>
          </w:divBdr>
        </w:div>
      </w:divsChild>
    </w:div>
    <w:div w:id="620263037">
      <w:bodyDiv w:val="1"/>
      <w:marLeft w:val="0"/>
      <w:marRight w:val="0"/>
      <w:marTop w:val="0"/>
      <w:marBottom w:val="0"/>
      <w:divBdr>
        <w:top w:val="none" w:sz="0" w:space="0" w:color="auto"/>
        <w:left w:val="none" w:sz="0" w:space="0" w:color="auto"/>
        <w:bottom w:val="none" w:sz="0" w:space="0" w:color="auto"/>
        <w:right w:val="none" w:sz="0" w:space="0" w:color="auto"/>
      </w:divBdr>
    </w:div>
    <w:div w:id="684136841">
      <w:bodyDiv w:val="1"/>
      <w:marLeft w:val="0"/>
      <w:marRight w:val="0"/>
      <w:marTop w:val="0"/>
      <w:marBottom w:val="0"/>
      <w:divBdr>
        <w:top w:val="none" w:sz="0" w:space="0" w:color="auto"/>
        <w:left w:val="none" w:sz="0" w:space="0" w:color="auto"/>
        <w:bottom w:val="none" w:sz="0" w:space="0" w:color="auto"/>
        <w:right w:val="none" w:sz="0" w:space="0" w:color="auto"/>
      </w:divBdr>
      <w:divsChild>
        <w:div w:id="1537498600">
          <w:marLeft w:val="0"/>
          <w:marRight w:val="0"/>
          <w:marTop w:val="0"/>
          <w:marBottom w:val="0"/>
          <w:divBdr>
            <w:top w:val="none" w:sz="0" w:space="0" w:color="auto"/>
            <w:left w:val="none" w:sz="0" w:space="0" w:color="auto"/>
            <w:bottom w:val="none" w:sz="0" w:space="0" w:color="auto"/>
            <w:right w:val="none" w:sz="0" w:space="0" w:color="auto"/>
          </w:divBdr>
        </w:div>
        <w:div w:id="1650475295">
          <w:marLeft w:val="0"/>
          <w:marRight w:val="0"/>
          <w:marTop w:val="0"/>
          <w:marBottom w:val="0"/>
          <w:divBdr>
            <w:top w:val="none" w:sz="0" w:space="0" w:color="auto"/>
            <w:left w:val="none" w:sz="0" w:space="0" w:color="auto"/>
            <w:bottom w:val="none" w:sz="0" w:space="0" w:color="auto"/>
            <w:right w:val="none" w:sz="0" w:space="0" w:color="auto"/>
          </w:divBdr>
        </w:div>
      </w:divsChild>
    </w:div>
    <w:div w:id="702633337">
      <w:bodyDiv w:val="1"/>
      <w:marLeft w:val="0"/>
      <w:marRight w:val="0"/>
      <w:marTop w:val="0"/>
      <w:marBottom w:val="0"/>
      <w:divBdr>
        <w:top w:val="none" w:sz="0" w:space="0" w:color="auto"/>
        <w:left w:val="none" w:sz="0" w:space="0" w:color="auto"/>
        <w:bottom w:val="none" w:sz="0" w:space="0" w:color="auto"/>
        <w:right w:val="none" w:sz="0" w:space="0" w:color="auto"/>
      </w:divBdr>
      <w:divsChild>
        <w:div w:id="1778990045">
          <w:marLeft w:val="0"/>
          <w:marRight w:val="0"/>
          <w:marTop w:val="0"/>
          <w:marBottom w:val="0"/>
          <w:divBdr>
            <w:top w:val="none" w:sz="0" w:space="0" w:color="auto"/>
            <w:left w:val="none" w:sz="0" w:space="0" w:color="auto"/>
            <w:bottom w:val="none" w:sz="0" w:space="0" w:color="auto"/>
            <w:right w:val="none" w:sz="0" w:space="0" w:color="auto"/>
          </w:divBdr>
        </w:div>
        <w:div w:id="1880047576">
          <w:marLeft w:val="0"/>
          <w:marRight w:val="0"/>
          <w:marTop w:val="0"/>
          <w:marBottom w:val="0"/>
          <w:divBdr>
            <w:top w:val="none" w:sz="0" w:space="0" w:color="auto"/>
            <w:left w:val="none" w:sz="0" w:space="0" w:color="auto"/>
            <w:bottom w:val="none" w:sz="0" w:space="0" w:color="auto"/>
            <w:right w:val="none" w:sz="0" w:space="0" w:color="auto"/>
          </w:divBdr>
        </w:div>
      </w:divsChild>
    </w:div>
    <w:div w:id="741218039">
      <w:bodyDiv w:val="1"/>
      <w:marLeft w:val="0"/>
      <w:marRight w:val="0"/>
      <w:marTop w:val="0"/>
      <w:marBottom w:val="0"/>
      <w:divBdr>
        <w:top w:val="none" w:sz="0" w:space="0" w:color="auto"/>
        <w:left w:val="none" w:sz="0" w:space="0" w:color="auto"/>
        <w:bottom w:val="none" w:sz="0" w:space="0" w:color="auto"/>
        <w:right w:val="none" w:sz="0" w:space="0" w:color="auto"/>
      </w:divBdr>
      <w:divsChild>
        <w:div w:id="98108669">
          <w:marLeft w:val="0"/>
          <w:marRight w:val="0"/>
          <w:marTop w:val="0"/>
          <w:marBottom w:val="0"/>
          <w:divBdr>
            <w:top w:val="none" w:sz="0" w:space="0" w:color="auto"/>
            <w:left w:val="none" w:sz="0" w:space="0" w:color="auto"/>
            <w:bottom w:val="none" w:sz="0" w:space="0" w:color="auto"/>
            <w:right w:val="none" w:sz="0" w:space="0" w:color="auto"/>
          </w:divBdr>
        </w:div>
        <w:div w:id="416169361">
          <w:marLeft w:val="0"/>
          <w:marRight w:val="0"/>
          <w:marTop w:val="0"/>
          <w:marBottom w:val="0"/>
          <w:divBdr>
            <w:top w:val="none" w:sz="0" w:space="0" w:color="auto"/>
            <w:left w:val="none" w:sz="0" w:space="0" w:color="auto"/>
            <w:bottom w:val="none" w:sz="0" w:space="0" w:color="auto"/>
            <w:right w:val="none" w:sz="0" w:space="0" w:color="auto"/>
          </w:divBdr>
        </w:div>
        <w:div w:id="539632023">
          <w:marLeft w:val="0"/>
          <w:marRight w:val="0"/>
          <w:marTop w:val="0"/>
          <w:marBottom w:val="0"/>
          <w:divBdr>
            <w:top w:val="none" w:sz="0" w:space="0" w:color="auto"/>
            <w:left w:val="none" w:sz="0" w:space="0" w:color="auto"/>
            <w:bottom w:val="none" w:sz="0" w:space="0" w:color="auto"/>
            <w:right w:val="none" w:sz="0" w:space="0" w:color="auto"/>
          </w:divBdr>
        </w:div>
        <w:div w:id="1294293820">
          <w:marLeft w:val="0"/>
          <w:marRight w:val="0"/>
          <w:marTop w:val="0"/>
          <w:marBottom w:val="0"/>
          <w:divBdr>
            <w:top w:val="none" w:sz="0" w:space="0" w:color="auto"/>
            <w:left w:val="none" w:sz="0" w:space="0" w:color="auto"/>
            <w:bottom w:val="none" w:sz="0" w:space="0" w:color="auto"/>
            <w:right w:val="none" w:sz="0" w:space="0" w:color="auto"/>
          </w:divBdr>
        </w:div>
        <w:div w:id="1702048618">
          <w:marLeft w:val="0"/>
          <w:marRight w:val="0"/>
          <w:marTop w:val="0"/>
          <w:marBottom w:val="0"/>
          <w:divBdr>
            <w:top w:val="none" w:sz="0" w:space="0" w:color="auto"/>
            <w:left w:val="none" w:sz="0" w:space="0" w:color="auto"/>
            <w:bottom w:val="none" w:sz="0" w:space="0" w:color="auto"/>
            <w:right w:val="none" w:sz="0" w:space="0" w:color="auto"/>
          </w:divBdr>
        </w:div>
        <w:div w:id="2119059528">
          <w:marLeft w:val="0"/>
          <w:marRight w:val="0"/>
          <w:marTop w:val="0"/>
          <w:marBottom w:val="0"/>
          <w:divBdr>
            <w:top w:val="none" w:sz="0" w:space="0" w:color="auto"/>
            <w:left w:val="none" w:sz="0" w:space="0" w:color="auto"/>
            <w:bottom w:val="none" w:sz="0" w:space="0" w:color="auto"/>
            <w:right w:val="none" w:sz="0" w:space="0" w:color="auto"/>
          </w:divBdr>
        </w:div>
      </w:divsChild>
    </w:div>
    <w:div w:id="792870660">
      <w:bodyDiv w:val="1"/>
      <w:marLeft w:val="0"/>
      <w:marRight w:val="0"/>
      <w:marTop w:val="0"/>
      <w:marBottom w:val="0"/>
      <w:divBdr>
        <w:top w:val="none" w:sz="0" w:space="0" w:color="auto"/>
        <w:left w:val="none" w:sz="0" w:space="0" w:color="auto"/>
        <w:bottom w:val="none" w:sz="0" w:space="0" w:color="auto"/>
        <w:right w:val="none" w:sz="0" w:space="0" w:color="auto"/>
      </w:divBdr>
    </w:div>
    <w:div w:id="901644644">
      <w:bodyDiv w:val="1"/>
      <w:marLeft w:val="0"/>
      <w:marRight w:val="0"/>
      <w:marTop w:val="0"/>
      <w:marBottom w:val="0"/>
      <w:divBdr>
        <w:top w:val="none" w:sz="0" w:space="0" w:color="auto"/>
        <w:left w:val="none" w:sz="0" w:space="0" w:color="auto"/>
        <w:bottom w:val="none" w:sz="0" w:space="0" w:color="auto"/>
        <w:right w:val="none" w:sz="0" w:space="0" w:color="auto"/>
      </w:divBdr>
      <w:divsChild>
        <w:div w:id="1161847330">
          <w:marLeft w:val="360"/>
          <w:marRight w:val="0"/>
          <w:marTop w:val="200"/>
          <w:marBottom w:val="0"/>
          <w:divBdr>
            <w:top w:val="none" w:sz="0" w:space="0" w:color="auto"/>
            <w:left w:val="none" w:sz="0" w:space="0" w:color="auto"/>
            <w:bottom w:val="none" w:sz="0" w:space="0" w:color="auto"/>
            <w:right w:val="none" w:sz="0" w:space="0" w:color="auto"/>
          </w:divBdr>
        </w:div>
        <w:div w:id="1562599725">
          <w:marLeft w:val="360"/>
          <w:marRight w:val="0"/>
          <w:marTop w:val="200"/>
          <w:marBottom w:val="0"/>
          <w:divBdr>
            <w:top w:val="none" w:sz="0" w:space="0" w:color="auto"/>
            <w:left w:val="none" w:sz="0" w:space="0" w:color="auto"/>
            <w:bottom w:val="none" w:sz="0" w:space="0" w:color="auto"/>
            <w:right w:val="none" w:sz="0" w:space="0" w:color="auto"/>
          </w:divBdr>
        </w:div>
        <w:div w:id="1940066837">
          <w:marLeft w:val="360"/>
          <w:marRight w:val="0"/>
          <w:marTop w:val="200"/>
          <w:marBottom w:val="0"/>
          <w:divBdr>
            <w:top w:val="none" w:sz="0" w:space="0" w:color="auto"/>
            <w:left w:val="none" w:sz="0" w:space="0" w:color="auto"/>
            <w:bottom w:val="none" w:sz="0" w:space="0" w:color="auto"/>
            <w:right w:val="none" w:sz="0" w:space="0" w:color="auto"/>
          </w:divBdr>
        </w:div>
        <w:div w:id="2027632472">
          <w:marLeft w:val="360"/>
          <w:marRight w:val="0"/>
          <w:marTop w:val="200"/>
          <w:marBottom w:val="0"/>
          <w:divBdr>
            <w:top w:val="none" w:sz="0" w:space="0" w:color="auto"/>
            <w:left w:val="none" w:sz="0" w:space="0" w:color="auto"/>
            <w:bottom w:val="none" w:sz="0" w:space="0" w:color="auto"/>
            <w:right w:val="none" w:sz="0" w:space="0" w:color="auto"/>
          </w:divBdr>
        </w:div>
      </w:divsChild>
    </w:div>
    <w:div w:id="987594715">
      <w:bodyDiv w:val="1"/>
      <w:marLeft w:val="0"/>
      <w:marRight w:val="0"/>
      <w:marTop w:val="0"/>
      <w:marBottom w:val="0"/>
      <w:divBdr>
        <w:top w:val="none" w:sz="0" w:space="0" w:color="auto"/>
        <w:left w:val="none" w:sz="0" w:space="0" w:color="auto"/>
        <w:bottom w:val="none" w:sz="0" w:space="0" w:color="auto"/>
        <w:right w:val="none" w:sz="0" w:space="0" w:color="auto"/>
      </w:divBdr>
    </w:div>
    <w:div w:id="998775986">
      <w:bodyDiv w:val="1"/>
      <w:marLeft w:val="0"/>
      <w:marRight w:val="0"/>
      <w:marTop w:val="0"/>
      <w:marBottom w:val="0"/>
      <w:divBdr>
        <w:top w:val="none" w:sz="0" w:space="0" w:color="auto"/>
        <w:left w:val="none" w:sz="0" w:space="0" w:color="auto"/>
        <w:bottom w:val="none" w:sz="0" w:space="0" w:color="auto"/>
        <w:right w:val="none" w:sz="0" w:space="0" w:color="auto"/>
      </w:divBdr>
    </w:div>
    <w:div w:id="1074620983">
      <w:bodyDiv w:val="1"/>
      <w:marLeft w:val="0"/>
      <w:marRight w:val="0"/>
      <w:marTop w:val="0"/>
      <w:marBottom w:val="0"/>
      <w:divBdr>
        <w:top w:val="none" w:sz="0" w:space="0" w:color="auto"/>
        <w:left w:val="none" w:sz="0" w:space="0" w:color="auto"/>
        <w:bottom w:val="none" w:sz="0" w:space="0" w:color="auto"/>
        <w:right w:val="none" w:sz="0" w:space="0" w:color="auto"/>
      </w:divBdr>
      <w:divsChild>
        <w:div w:id="418137206">
          <w:marLeft w:val="0"/>
          <w:marRight w:val="0"/>
          <w:marTop w:val="0"/>
          <w:marBottom w:val="0"/>
          <w:divBdr>
            <w:top w:val="none" w:sz="0" w:space="0" w:color="auto"/>
            <w:left w:val="none" w:sz="0" w:space="0" w:color="auto"/>
            <w:bottom w:val="none" w:sz="0" w:space="0" w:color="auto"/>
            <w:right w:val="none" w:sz="0" w:space="0" w:color="auto"/>
          </w:divBdr>
        </w:div>
        <w:div w:id="488903181">
          <w:marLeft w:val="0"/>
          <w:marRight w:val="0"/>
          <w:marTop w:val="0"/>
          <w:marBottom w:val="0"/>
          <w:divBdr>
            <w:top w:val="none" w:sz="0" w:space="0" w:color="auto"/>
            <w:left w:val="none" w:sz="0" w:space="0" w:color="auto"/>
            <w:bottom w:val="none" w:sz="0" w:space="0" w:color="auto"/>
            <w:right w:val="none" w:sz="0" w:space="0" w:color="auto"/>
          </w:divBdr>
        </w:div>
        <w:div w:id="1813253636">
          <w:marLeft w:val="0"/>
          <w:marRight w:val="0"/>
          <w:marTop w:val="0"/>
          <w:marBottom w:val="0"/>
          <w:divBdr>
            <w:top w:val="none" w:sz="0" w:space="0" w:color="auto"/>
            <w:left w:val="none" w:sz="0" w:space="0" w:color="auto"/>
            <w:bottom w:val="none" w:sz="0" w:space="0" w:color="auto"/>
            <w:right w:val="none" w:sz="0" w:space="0" w:color="auto"/>
          </w:divBdr>
        </w:div>
      </w:divsChild>
    </w:div>
    <w:div w:id="1078408283">
      <w:bodyDiv w:val="1"/>
      <w:marLeft w:val="0"/>
      <w:marRight w:val="0"/>
      <w:marTop w:val="0"/>
      <w:marBottom w:val="0"/>
      <w:divBdr>
        <w:top w:val="none" w:sz="0" w:space="0" w:color="auto"/>
        <w:left w:val="none" w:sz="0" w:space="0" w:color="auto"/>
        <w:bottom w:val="none" w:sz="0" w:space="0" w:color="auto"/>
        <w:right w:val="none" w:sz="0" w:space="0" w:color="auto"/>
      </w:divBdr>
    </w:div>
    <w:div w:id="1079135032">
      <w:bodyDiv w:val="1"/>
      <w:marLeft w:val="0"/>
      <w:marRight w:val="0"/>
      <w:marTop w:val="0"/>
      <w:marBottom w:val="0"/>
      <w:divBdr>
        <w:top w:val="none" w:sz="0" w:space="0" w:color="auto"/>
        <w:left w:val="none" w:sz="0" w:space="0" w:color="auto"/>
        <w:bottom w:val="none" w:sz="0" w:space="0" w:color="auto"/>
        <w:right w:val="none" w:sz="0" w:space="0" w:color="auto"/>
      </w:divBdr>
    </w:div>
    <w:div w:id="1121917082">
      <w:bodyDiv w:val="1"/>
      <w:marLeft w:val="0"/>
      <w:marRight w:val="0"/>
      <w:marTop w:val="0"/>
      <w:marBottom w:val="0"/>
      <w:divBdr>
        <w:top w:val="none" w:sz="0" w:space="0" w:color="auto"/>
        <w:left w:val="none" w:sz="0" w:space="0" w:color="auto"/>
        <w:bottom w:val="none" w:sz="0" w:space="0" w:color="auto"/>
        <w:right w:val="none" w:sz="0" w:space="0" w:color="auto"/>
      </w:divBdr>
      <w:divsChild>
        <w:div w:id="1429698325">
          <w:marLeft w:val="360"/>
          <w:marRight w:val="0"/>
          <w:marTop w:val="200"/>
          <w:marBottom w:val="0"/>
          <w:divBdr>
            <w:top w:val="none" w:sz="0" w:space="0" w:color="auto"/>
            <w:left w:val="none" w:sz="0" w:space="0" w:color="auto"/>
            <w:bottom w:val="none" w:sz="0" w:space="0" w:color="auto"/>
            <w:right w:val="none" w:sz="0" w:space="0" w:color="auto"/>
          </w:divBdr>
        </w:div>
        <w:div w:id="1802192085">
          <w:marLeft w:val="360"/>
          <w:marRight w:val="0"/>
          <w:marTop w:val="200"/>
          <w:marBottom w:val="0"/>
          <w:divBdr>
            <w:top w:val="none" w:sz="0" w:space="0" w:color="auto"/>
            <w:left w:val="none" w:sz="0" w:space="0" w:color="auto"/>
            <w:bottom w:val="none" w:sz="0" w:space="0" w:color="auto"/>
            <w:right w:val="none" w:sz="0" w:space="0" w:color="auto"/>
          </w:divBdr>
        </w:div>
        <w:div w:id="2000306683">
          <w:marLeft w:val="360"/>
          <w:marRight w:val="0"/>
          <w:marTop w:val="200"/>
          <w:marBottom w:val="0"/>
          <w:divBdr>
            <w:top w:val="none" w:sz="0" w:space="0" w:color="auto"/>
            <w:left w:val="none" w:sz="0" w:space="0" w:color="auto"/>
            <w:bottom w:val="none" w:sz="0" w:space="0" w:color="auto"/>
            <w:right w:val="none" w:sz="0" w:space="0" w:color="auto"/>
          </w:divBdr>
        </w:div>
      </w:divsChild>
    </w:div>
    <w:div w:id="1142575188">
      <w:bodyDiv w:val="1"/>
      <w:marLeft w:val="0"/>
      <w:marRight w:val="0"/>
      <w:marTop w:val="0"/>
      <w:marBottom w:val="0"/>
      <w:divBdr>
        <w:top w:val="none" w:sz="0" w:space="0" w:color="auto"/>
        <w:left w:val="none" w:sz="0" w:space="0" w:color="auto"/>
        <w:bottom w:val="none" w:sz="0" w:space="0" w:color="auto"/>
        <w:right w:val="none" w:sz="0" w:space="0" w:color="auto"/>
      </w:divBdr>
      <w:divsChild>
        <w:div w:id="390349957">
          <w:marLeft w:val="0"/>
          <w:marRight w:val="0"/>
          <w:marTop w:val="0"/>
          <w:marBottom w:val="0"/>
          <w:divBdr>
            <w:top w:val="single" w:sz="18" w:space="4" w:color="006FCA"/>
            <w:left w:val="single" w:sz="18" w:space="4" w:color="006FCA"/>
            <w:bottom w:val="single" w:sz="18" w:space="4" w:color="006FCA"/>
            <w:right w:val="single" w:sz="18" w:space="4" w:color="006FCA"/>
          </w:divBdr>
          <w:divsChild>
            <w:div w:id="939289661">
              <w:marLeft w:val="0"/>
              <w:marRight w:val="0"/>
              <w:marTop w:val="0"/>
              <w:marBottom w:val="0"/>
              <w:divBdr>
                <w:top w:val="none" w:sz="0" w:space="0" w:color="auto"/>
                <w:left w:val="none" w:sz="0" w:space="0" w:color="auto"/>
                <w:bottom w:val="none" w:sz="0" w:space="0" w:color="auto"/>
                <w:right w:val="none" w:sz="0" w:space="0" w:color="auto"/>
              </w:divBdr>
              <w:divsChild>
                <w:div w:id="17437194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62549909">
      <w:bodyDiv w:val="1"/>
      <w:marLeft w:val="0"/>
      <w:marRight w:val="0"/>
      <w:marTop w:val="0"/>
      <w:marBottom w:val="0"/>
      <w:divBdr>
        <w:top w:val="none" w:sz="0" w:space="0" w:color="auto"/>
        <w:left w:val="none" w:sz="0" w:space="0" w:color="auto"/>
        <w:bottom w:val="none" w:sz="0" w:space="0" w:color="auto"/>
        <w:right w:val="none" w:sz="0" w:space="0" w:color="auto"/>
      </w:divBdr>
      <w:divsChild>
        <w:div w:id="1059128672">
          <w:marLeft w:val="360"/>
          <w:marRight w:val="0"/>
          <w:marTop w:val="200"/>
          <w:marBottom w:val="0"/>
          <w:divBdr>
            <w:top w:val="none" w:sz="0" w:space="0" w:color="auto"/>
            <w:left w:val="none" w:sz="0" w:space="0" w:color="auto"/>
            <w:bottom w:val="none" w:sz="0" w:space="0" w:color="auto"/>
            <w:right w:val="none" w:sz="0" w:space="0" w:color="auto"/>
          </w:divBdr>
        </w:div>
        <w:div w:id="1652129662">
          <w:marLeft w:val="360"/>
          <w:marRight w:val="0"/>
          <w:marTop w:val="200"/>
          <w:marBottom w:val="0"/>
          <w:divBdr>
            <w:top w:val="none" w:sz="0" w:space="0" w:color="auto"/>
            <w:left w:val="none" w:sz="0" w:space="0" w:color="auto"/>
            <w:bottom w:val="none" w:sz="0" w:space="0" w:color="auto"/>
            <w:right w:val="none" w:sz="0" w:space="0" w:color="auto"/>
          </w:divBdr>
        </w:div>
      </w:divsChild>
    </w:div>
    <w:div w:id="1200511347">
      <w:bodyDiv w:val="1"/>
      <w:marLeft w:val="0"/>
      <w:marRight w:val="0"/>
      <w:marTop w:val="0"/>
      <w:marBottom w:val="0"/>
      <w:divBdr>
        <w:top w:val="none" w:sz="0" w:space="0" w:color="auto"/>
        <w:left w:val="none" w:sz="0" w:space="0" w:color="auto"/>
        <w:bottom w:val="none" w:sz="0" w:space="0" w:color="auto"/>
        <w:right w:val="none" w:sz="0" w:space="0" w:color="auto"/>
      </w:divBdr>
      <w:divsChild>
        <w:div w:id="610210932">
          <w:marLeft w:val="0"/>
          <w:marRight w:val="0"/>
          <w:marTop w:val="0"/>
          <w:marBottom w:val="0"/>
          <w:divBdr>
            <w:top w:val="none" w:sz="0" w:space="0" w:color="auto"/>
            <w:left w:val="none" w:sz="0" w:space="0" w:color="auto"/>
            <w:bottom w:val="none" w:sz="0" w:space="0" w:color="auto"/>
            <w:right w:val="none" w:sz="0" w:space="0" w:color="auto"/>
          </w:divBdr>
        </w:div>
        <w:div w:id="1072237874">
          <w:marLeft w:val="0"/>
          <w:marRight w:val="0"/>
          <w:marTop w:val="0"/>
          <w:marBottom w:val="0"/>
          <w:divBdr>
            <w:top w:val="none" w:sz="0" w:space="0" w:color="auto"/>
            <w:left w:val="none" w:sz="0" w:space="0" w:color="auto"/>
            <w:bottom w:val="none" w:sz="0" w:space="0" w:color="auto"/>
            <w:right w:val="none" w:sz="0" w:space="0" w:color="auto"/>
          </w:divBdr>
        </w:div>
      </w:divsChild>
    </w:div>
    <w:div w:id="1210655567">
      <w:bodyDiv w:val="1"/>
      <w:marLeft w:val="0"/>
      <w:marRight w:val="0"/>
      <w:marTop w:val="0"/>
      <w:marBottom w:val="0"/>
      <w:divBdr>
        <w:top w:val="none" w:sz="0" w:space="0" w:color="auto"/>
        <w:left w:val="none" w:sz="0" w:space="0" w:color="auto"/>
        <w:bottom w:val="none" w:sz="0" w:space="0" w:color="auto"/>
        <w:right w:val="none" w:sz="0" w:space="0" w:color="auto"/>
      </w:divBdr>
    </w:div>
    <w:div w:id="1297756071">
      <w:bodyDiv w:val="1"/>
      <w:marLeft w:val="0"/>
      <w:marRight w:val="0"/>
      <w:marTop w:val="0"/>
      <w:marBottom w:val="0"/>
      <w:divBdr>
        <w:top w:val="none" w:sz="0" w:space="0" w:color="auto"/>
        <w:left w:val="none" w:sz="0" w:space="0" w:color="auto"/>
        <w:bottom w:val="none" w:sz="0" w:space="0" w:color="auto"/>
        <w:right w:val="none" w:sz="0" w:space="0" w:color="auto"/>
      </w:divBdr>
    </w:div>
    <w:div w:id="1335306526">
      <w:bodyDiv w:val="1"/>
      <w:marLeft w:val="0"/>
      <w:marRight w:val="0"/>
      <w:marTop w:val="0"/>
      <w:marBottom w:val="0"/>
      <w:divBdr>
        <w:top w:val="none" w:sz="0" w:space="0" w:color="auto"/>
        <w:left w:val="none" w:sz="0" w:space="0" w:color="auto"/>
        <w:bottom w:val="none" w:sz="0" w:space="0" w:color="auto"/>
        <w:right w:val="none" w:sz="0" w:space="0" w:color="auto"/>
      </w:divBdr>
      <w:divsChild>
        <w:div w:id="1043403539">
          <w:marLeft w:val="360"/>
          <w:marRight w:val="0"/>
          <w:marTop w:val="200"/>
          <w:marBottom w:val="0"/>
          <w:divBdr>
            <w:top w:val="none" w:sz="0" w:space="0" w:color="auto"/>
            <w:left w:val="none" w:sz="0" w:space="0" w:color="auto"/>
            <w:bottom w:val="none" w:sz="0" w:space="0" w:color="auto"/>
            <w:right w:val="none" w:sz="0" w:space="0" w:color="auto"/>
          </w:divBdr>
        </w:div>
        <w:div w:id="1852601627">
          <w:marLeft w:val="360"/>
          <w:marRight w:val="0"/>
          <w:marTop w:val="200"/>
          <w:marBottom w:val="0"/>
          <w:divBdr>
            <w:top w:val="none" w:sz="0" w:space="0" w:color="auto"/>
            <w:left w:val="none" w:sz="0" w:space="0" w:color="auto"/>
            <w:bottom w:val="none" w:sz="0" w:space="0" w:color="auto"/>
            <w:right w:val="none" w:sz="0" w:space="0" w:color="auto"/>
          </w:divBdr>
        </w:div>
      </w:divsChild>
    </w:div>
    <w:div w:id="1398821433">
      <w:bodyDiv w:val="1"/>
      <w:marLeft w:val="0"/>
      <w:marRight w:val="0"/>
      <w:marTop w:val="0"/>
      <w:marBottom w:val="0"/>
      <w:divBdr>
        <w:top w:val="none" w:sz="0" w:space="0" w:color="auto"/>
        <w:left w:val="none" w:sz="0" w:space="0" w:color="auto"/>
        <w:bottom w:val="none" w:sz="0" w:space="0" w:color="auto"/>
        <w:right w:val="none" w:sz="0" w:space="0" w:color="auto"/>
      </w:divBdr>
      <w:divsChild>
        <w:div w:id="317270765">
          <w:marLeft w:val="0"/>
          <w:marRight w:val="0"/>
          <w:marTop w:val="0"/>
          <w:marBottom w:val="0"/>
          <w:divBdr>
            <w:top w:val="none" w:sz="0" w:space="0" w:color="auto"/>
            <w:left w:val="none" w:sz="0" w:space="0" w:color="auto"/>
            <w:bottom w:val="none" w:sz="0" w:space="0" w:color="auto"/>
            <w:right w:val="none" w:sz="0" w:space="0" w:color="auto"/>
          </w:divBdr>
        </w:div>
        <w:div w:id="1393697516">
          <w:marLeft w:val="0"/>
          <w:marRight w:val="0"/>
          <w:marTop w:val="0"/>
          <w:marBottom w:val="0"/>
          <w:divBdr>
            <w:top w:val="none" w:sz="0" w:space="0" w:color="auto"/>
            <w:left w:val="none" w:sz="0" w:space="0" w:color="auto"/>
            <w:bottom w:val="none" w:sz="0" w:space="0" w:color="auto"/>
            <w:right w:val="none" w:sz="0" w:space="0" w:color="auto"/>
          </w:divBdr>
        </w:div>
      </w:divsChild>
    </w:div>
    <w:div w:id="1538397305">
      <w:bodyDiv w:val="1"/>
      <w:marLeft w:val="0"/>
      <w:marRight w:val="0"/>
      <w:marTop w:val="0"/>
      <w:marBottom w:val="0"/>
      <w:divBdr>
        <w:top w:val="none" w:sz="0" w:space="0" w:color="auto"/>
        <w:left w:val="none" w:sz="0" w:space="0" w:color="auto"/>
        <w:bottom w:val="none" w:sz="0" w:space="0" w:color="auto"/>
        <w:right w:val="none" w:sz="0" w:space="0" w:color="auto"/>
      </w:divBdr>
    </w:div>
    <w:div w:id="1541283787">
      <w:bodyDiv w:val="1"/>
      <w:marLeft w:val="0"/>
      <w:marRight w:val="0"/>
      <w:marTop w:val="0"/>
      <w:marBottom w:val="0"/>
      <w:divBdr>
        <w:top w:val="none" w:sz="0" w:space="0" w:color="auto"/>
        <w:left w:val="none" w:sz="0" w:space="0" w:color="auto"/>
        <w:bottom w:val="none" w:sz="0" w:space="0" w:color="auto"/>
        <w:right w:val="none" w:sz="0" w:space="0" w:color="auto"/>
      </w:divBdr>
    </w:div>
    <w:div w:id="1585216194">
      <w:bodyDiv w:val="1"/>
      <w:marLeft w:val="0"/>
      <w:marRight w:val="0"/>
      <w:marTop w:val="0"/>
      <w:marBottom w:val="0"/>
      <w:divBdr>
        <w:top w:val="none" w:sz="0" w:space="0" w:color="auto"/>
        <w:left w:val="none" w:sz="0" w:space="0" w:color="auto"/>
        <w:bottom w:val="none" w:sz="0" w:space="0" w:color="auto"/>
        <w:right w:val="none" w:sz="0" w:space="0" w:color="auto"/>
      </w:divBdr>
    </w:div>
    <w:div w:id="1797794874">
      <w:bodyDiv w:val="1"/>
      <w:marLeft w:val="0"/>
      <w:marRight w:val="0"/>
      <w:marTop w:val="0"/>
      <w:marBottom w:val="0"/>
      <w:divBdr>
        <w:top w:val="none" w:sz="0" w:space="0" w:color="auto"/>
        <w:left w:val="none" w:sz="0" w:space="0" w:color="auto"/>
        <w:bottom w:val="none" w:sz="0" w:space="0" w:color="auto"/>
        <w:right w:val="none" w:sz="0" w:space="0" w:color="auto"/>
      </w:divBdr>
    </w:div>
    <w:div w:id="1846938830">
      <w:bodyDiv w:val="1"/>
      <w:marLeft w:val="0"/>
      <w:marRight w:val="0"/>
      <w:marTop w:val="0"/>
      <w:marBottom w:val="0"/>
      <w:divBdr>
        <w:top w:val="none" w:sz="0" w:space="0" w:color="auto"/>
        <w:left w:val="none" w:sz="0" w:space="0" w:color="auto"/>
        <w:bottom w:val="none" w:sz="0" w:space="0" w:color="auto"/>
        <w:right w:val="none" w:sz="0" w:space="0" w:color="auto"/>
      </w:divBdr>
    </w:div>
    <w:div w:id="1913663358">
      <w:bodyDiv w:val="1"/>
      <w:marLeft w:val="0"/>
      <w:marRight w:val="0"/>
      <w:marTop w:val="0"/>
      <w:marBottom w:val="0"/>
      <w:divBdr>
        <w:top w:val="none" w:sz="0" w:space="0" w:color="auto"/>
        <w:left w:val="none" w:sz="0" w:space="0" w:color="auto"/>
        <w:bottom w:val="none" w:sz="0" w:space="0" w:color="auto"/>
        <w:right w:val="none" w:sz="0" w:space="0" w:color="auto"/>
      </w:divBdr>
    </w:div>
    <w:div w:id="1988775854">
      <w:bodyDiv w:val="1"/>
      <w:marLeft w:val="0"/>
      <w:marRight w:val="0"/>
      <w:marTop w:val="0"/>
      <w:marBottom w:val="0"/>
      <w:divBdr>
        <w:top w:val="none" w:sz="0" w:space="0" w:color="auto"/>
        <w:left w:val="none" w:sz="0" w:space="0" w:color="auto"/>
        <w:bottom w:val="none" w:sz="0" w:space="0" w:color="auto"/>
        <w:right w:val="none" w:sz="0" w:space="0" w:color="auto"/>
      </w:divBdr>
    </w:div>
    <w:div w:id="2001733216">
      <w:bodyDiv w:val="1"/>
      <w:marLeft w:val="0"/>
      <w:marRight w:val="0"/>
      <w:marTop w:val="0"/>
      <w:marBottom w:val="0"/>
      <w:divBdr>
        <w:top w:val="none" w:sz="0" w:space="0" w:color="auto"/>
        <w:left w:val="none" w:sz="0" w:space="0" w:color="auto"/>
        <w:bottom w:val="none" w:sz="0" w:space="0" w:color="auto"/>
        <w:right w:val="none" w:sz="0" w:space="0" w:color="auto"/>
      </w:divBdr>
    </w:div>
    <w:div w:id="2032754182">
      <w:bodyDiv w:val="1"/>
      <w:marLeft w:val="0"/>
      <w:marRight w:val="0"/>
      <w:marTop w:val="0"/>
      <w:marBottom w:val="0"/>
      <w:divBdr>
        <w:top w:val="none" w:sz="0" w:space="0" w:color="auto"/>
        <w:left w:val="none" w:sz="0" w:space="0" w:color="auto"/>
        <w:bottom w:val="none" w:sz="0" w:space="0" w:color="auto"/>
        <w:right w:val="none" w:sz="0" w:space="0" w:color="auto"/>
      </w:divBdr>
    </w:div>
    <w:div w:id="2056199593">
      <w:bodyDiv w:val="1"/>
      <w:marLeft w:val="0"/>
      <w:marRight w:val="0"/>
      <w:marTop w:val="0"/>
      <w:marBottom w:val="0"/>
      <w:divBdr>
        <w:top w:val="none" w:sz="0" w:space="0" w:color="auto"/>
        <w:left w:val="none" w:sz="0" w:space="0" w:color="auto"/>
        <w:bottom w:val="none" w:sz="0" w:space="0" w:color="auto"/>
        <w:right w:val="none" w:sz="0" w:space="0" w:color="auto"/>
      </w:divBdr>
    </w:div>
    <w:div w:id="21198335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tanackov\Desktop\revizija%20junij%202017\Karta_aktivnih_prelomov_poporavki_1506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30BF0-91FE-45D8-9BBD-03C48FF8A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Karta_aktivnih_prelomov_poporavki_15062017</Template>
  <TotalTime>40</TotalTime>
  <Pages>10</Pages>
  <Words>3748</Words>
  <Characters>21365</Characters>
  <Application>Microsoft Office Word</Application>
  <DocSecurity>0</DocSecurity>
  <Lines>178</Lines>
  <Paragraphs>50</Paragraphs>
  <ScaleCrop>false</ScaleCrop>
  <HeadingPairs>
    <vt:vector size="2" baseType="variant">
      <vt:variant>
        <vt:lpstr>Naslov</vt:lpstr>
      </vt:variant>
      <vt:variant>
        <vt:i4>1</vt:i4>
      </vt:variant>
    </vt:vector>
  </HeadingPairs>
  <TitlesOfParts>
    <vt:vector size="1" baseType="lpstr">
      <vt:lpstr/>
    </vt:vector>
  </TitlesOfParts>
  <Company>Geološki zavod Slovenije</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Atanackov</dc:creator>
  <cp:keywords/>
  <cp:lastModifiedBy>Martin Gaberšek</cp:lastModifiedBy>
  <cp:revision>48</cp:revision>
  <cp:lastPrinted>2021-12-09T07:55:00Z</cp:lastPrinted>
  <dcterms:created xsi:type="dcterms:W3CDTF">2025-03-19T14:47:00Z</dcterms:created>
  <dcterms:modified xsi:type="dcterms:W3CDTF">2025-03-25T07:24:00Z</dcterms:modified>
</cp:coreProperties>
</file>