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EC173" w14:textId="77777777" w:rsidR="00B63B63" w:rsidRPr="00512AC6" w:rsidRDefault="00B63B63" w:rsidP="00524B94">
      <w:pPr>
        <w:pStyle w:val="Noga"/>
        <w:rPr>
          <w:sz w:val="20"/>
          <w:szCs w:val="20"/>
          <w:lang w:val="en-US"/>
        </w:rPr>
      </w:pPr>
    </w:p>
    <w:tbl>
      <w:tblPr>
        <w:tblW w:w="9429" w:type="dxa"/>
        <w:tblInd w:w="-34" w:type="dxa"/>
        <w:tblLayout w:type="fixed"/>
        <w:tblLook w:val="04A0" w:firstRow="1" w:lastRow="0" w:firstColumn="1" w:lastColumn="0" w:noHBand="0" w:noVBand="1"/>
      </w:tblPr>
      <w:tblGrid>
        <w:gridCol w:w="236"/>
        <w:gridCol w:w="236"/>
        <w:gridCol w:w="8957"/>
      </w:tblGrid>
      <w:tr w:rsidR="00512AC6" w:rsidRPr="00243248" w14:paraId="596DBD90" w14:textId="77777777" w:rsidTr="4F0269B4">
        <w:tc>
          <w:tcPr>
            <w:tcW w:w="236" w:type="dxa"/>
          </w:tcPr>
          <w:p w14:paraId="3C52A3C8" w14:textId="77777777" w:rsidR="00105D63" w:rsidRPr="00512AC6" w:rsidRDefault="00105D63" w:rsidP="00105D63">
            <w:pPr>
              <w:rPr>
                <w:lang w:val="en-US"/>
              </w:rPr>
            </w:pPr>
          </w:p>
        </w:tc>
        <w:tc>
          <w:tcPr>
            <w:tcW w:w="236" w:type="dxa"/>
            <w:shd w:val="clear" w:color="auto" w:fill="0075AF"/>
          </w:tcPr>
          <w:p w14:paraId="49621688" w14:textId="77777777" w:rsidR="00105D63" w:rsidRPr="00512AC6" w:rsidRDefault="00105D63" w:rsidP="00105D63">
            <w:pPr>
              <w:rPr>
                <w:sz w:val="12"/>
                <w:szCs w:val="12"/>
                <w:lang w:val="en-US"/>
              </w:rPr>
            </w:pPr>
          </w:p>
        </w:tc>
        <w:tc>
          <w:tcPr>
            <w:tcW w:w="8957" w:type="dxa"/>
          </w:tcPr>
          <w:p w14:paraId="5307484E" w14:textId="42A105BE" w:rsidR="00F02109" w:rsidRPr="00295746" w:rsidRDefault="00295746" w:rsidP="00295746">
            <w:pPr>
              <w:pStyle w:val="Glavninaslov"/>
              <w:rPr>
                <w:noProof/>
                <w:sz w:val="40"/>
                <w:szCs w:val="40"/>
              </w:rPr>
            </w:pPr>
            <w:r w:rsidRPr="4F0269B4">
              <w:rPr>
                <w:noProof/>
                <w:sz w:val="40"/>
                <w:szCs w:val="40"/>
              </w:rPr>
              <w:t xml:space="preserve">Načrt ravnanja z raziskovalnimi podatki </w:t>
            </w:r>
            <w:r w:rsidR="001F180B">
              <w:rPr>
                <w:noProof/>
                <w:sz w:val="40"/>
                <w:szCs w:val="40"/>
              </w:rPr>
              <w:t>(</w:t>
            </w:r>
            <w:r w:rsidRPr="4F0269B4">
              <w:rPr>
                <w:noProof/>
                <w:sz w:val="40"/>
                <w:szCs w:val="40"/>
              </w:rPr>
              <w:t>NRRP</w:t>
            </w:r>
            <w:r w:rsidR="001F180B">
              <w:rPr>
                <w:noProof/>
                <w:sz w:val="40"/>
                <w:szCs w:val="40"/>
              </w:rPr>
              <w:t>)</w:t>
            </w:r>
          </w:p>
        </w:tc>
      </w:tr>
      <w:tr w:rsidR="00512AC6" w:rsidRPr="00243248" w14:paraId="3B10AE72" w14:textId="77777777" w:rsidTr="4F0269B4">
        <w:tc>
          <w:tcPr>
            <w:tcW w:w="236" w:type="dxa"/>
          </w:tcPr>
          <w:p w14:paraId="620E265C" w14:textId="77777777" w:rsidR="00105D63" w:rsidRPr="006777C6" w:rsidRDefault="00105D63" w:rsidP="00105D63">
            <w:pPr>
              <w:rPr>
                <w:lang w:val="en-US"/>
              </w:rPr>
            </w:pPr>
          </w:p>
        </w:tc>
        <w:tc>
          <w:tcPr>
            <w:tcW w:w="236" w:type="dxa"/>
            <w:shd w:val="clear" w:color="auto" w:fill="66964B"/>
          </w:tcPr>
          <w:p w14:paraId="53E28A96" w14:textId="2BE18326" w:rsidR="00105D63" w:rsidRPr="006777C6" w:rsidRDefault="00105D63" w:rsidP="00105D63">
            <w:pPr>
              <w:rPr>
                <w:sz w:val="12"/>
                <w:szCs w:val="12"/>
                <w:lang w:val="en-US"/>
              </w:rPr>
            </w:pPr>
          </w:p>
        </w:tc>
        <w:tc>
          <w:tcPr>
            <w:tcW w:w="8957" w:type="dxa"/>
          </w:tcPr>
          <w:p w14:paraId="4932C086" w14:textId="07B9BA0E" w:rsidR="00222D64" w:rsidRPr="006777C6" w:rsidRDefault="00CE1F32" w:rsidP="00105D63">
            <w:pPr>
              <w:rPr>
                <w:sz w:val="26"/>
                <w:szCs w:val="26"/>
              </w:rPr>
            </w:pPr>
            <w:proofErr w:type="spellStart"/>
            <w:r w:rsidRPr="00CE1F32">
              <w:rPr>
                <w:sz w:val="26"/>
                <w:szCs w:val="26"/>
              </w:rPr>
              <w:t>Morpho.field.catch</w:t>
            </w:r>
            <w:proofErr w:type="spellEnd"/>
            <w:r w:rsidRPr="00CE1F32">
              <w:rPr>
                <w:sz w:val="26"/>
                <w:szCs w:val="26"/>
              </w:rPr>
              <w:t xml:space="preserve"> – </w:t>
            </w:r>
            <w:proofErr w:type="spellStart"/>
            <w:r w:rsidRPr="00CE1F32">
              <w:rPr>
                <w:sz w:val="26"/>
                <w:szCs w:val="26"/>
              </w:rPr>
              <w:t>Morfometrija</w:t>
            </w:r>
            <w:proofErr w:type="spellEnd"/>
            <w:r w:rsidRPr="00CE1F32">
              <w:rPr>
                <w:sz w:val="26"/>
                <w:szCs w:val="26"/>
              </w:rPr>
              <w:t xml:space="preserve"> proti terenskemu delu: Klasifikacija procesov </w:t>
            </w:r>
            <w:proofErr w:type="spellStart"/>
            <w:r w:rsidRPr="00CE1F32">
              <w:rPr>
                <w:sz w:val="26"/>
                <w:szCs w:val="26"/>
              </w:rPr>
              <w:t>drobirskih</w:t>
            </w:r>
            <w:proofErr w:type="spellEnd"/>
            <w:r w:rsidRPr="00CE1F32">
              <w:rPr>
                <w:sz w:val="26"/>
                <w:szCs w:val="26"/>
              </w:rPr>
              <w:t xml:space="preserve"> tokov, </w:t>
            </w:r>
            <w:proofErr w:type="spellStart"/>
            <w:r w:rsidRPr="00CE1F32">
              <w:rPr>
                <w:sz w:val="26"/>
                <w:szCs w:val="26"/>
              </w:rPr>
              <w:t>drobirskih</w:t>
            </w:r>
            <w:proofErr w:type="spellEnd"/>
            <w:r w:rsidRPr="00CE1F32">
              <w:rPr>
                <w:sz w:val="26"/>
                <w:szCs w:val="26"/>
              </w:rPr>
              <w:t xml:space="preserve"> poplav in vodnih tokov na aluvialnih pahljačah z zaledji v karbonatnih kamninah</w:t>
            </w:r>
          </w:p>
        </w:tc>
      </w:tr>
      <w:tr w:rsidR="00512AC6" w:rsidRPr="00243248" w14:paraId="66F6EF3A" w14:textId="77777777" w:rsidTr="4F0269B4">
        <w:tc>
          <w:tcPr>
            <w:tcW w:w="236" w:type="dxa"/>
          </w:tcPr>
          <w:p w14:paraId="0A01161F" w14:textId="77777777" w:rsidR="005C5999" w:rsidRPr="00243248" w:rsidRDefault="005C5999" w:rsidP="00105D63">
            <w:pPr>
              <w:rPr>
                <w:lang w:val="it-IT"/>
              </w:rPr>
            </w:pPr>
          </w:p>
        </w:tc>
        <w:tc>
          <w:tcPr>
            <w:tcW w:w="236" w:type="dxa"/>
            <w:shd w:val="clear" w:color="auto" w:fill="9EC751"/>
          </w:tcPr>
          <w:p w14:paraId="66BA5A68" w14:textId="77777777" w:rsidR="005C5999" w:rsidRPr="00243248" w:rsidRDefault="005C5999" w:rsidP="00105D63">
            <w:pPr>
              <w:rPr>
                <w:sz w:val="12"/>
                <w:szCs w:val="12"/>
                <w:lang w:val="it-IT"/>
              </w:rPr>
            </w:pPr>
          </w:p>
        </w:tc>
        <w:tc>
          <w:tcPr>
            <w:tcW w:w="8957" w:type="dxa"/>
          </w:tcPr>
          <w:p w14:paraId="175118A4" w14:textId="16A13719" w:rsidR="00295746" w:rsidRDefault="00295746" w:rsidP="00295746">
            <w:pPr>
              <w:pStyle w:val="Vsebina"/>
            </w:pPr>
            <w:r>
              <w:t xml:space="preserve">Datum zadnjega urejanja: </w:t>
            </w:r>
            <w:r w:rsidR="00911C2C">
              <w:t>29</w:t>
            </w:r>
            <w:r>
              <w:t>.</w:t>
            </w:r>
            <w:r w:rsidR="00911C2C">
              <w:t>07</w:t>
            </w:r>
            <w:r>
              <w:t>.</w:t>
            </w:r>
            <w:r w:rsidR="00911C2C">
              <w:t>2026</w:t>
            </w:r>
          </w:p>
          <w:p w14:paraId="13A974EA" w14:textId="39BA5E45" w:rsidR="00F02109" w:rsidRPr="00295746" w:rsidRDefault="00295746" w:rsidP="001679FB">
            <w:pPr>
              <w:pStyle w:val="Vsebina"/>
            </w:pPr>
            <w:r>
              <w:t>Verzija: NRRP_</w:t>
            </w:r>
            <w:r w:rsidR="00CE1F32">
              <w:t xml:space="preserve"> </w:t>
            </w:r>
            <w:r w:rsidR="00CE1F32" w:rsidRPr="00CE1F32">
              <w:t>Morpho.field.catch</w:t>
            </w:r>
            <w:r>
              <w:t>_v01</w:t>
            </w:r>
          </w:p>
        </w:tc>
      </w:tr>
    </w:tbl>
    <w:p w14:paraId="4C62B165" w14:textId="40A33FE7" w:rsidR="00387B62" w:rsidRPr="00F16C91" w:rsidRDefault="00387B62" w:rsidP="00295746"/>
    <w:p w14:paraId="2F51581E" w14:textId="6BF915B7" w:rsidR="00295746" w:rsidRDefault="00DF7634" w:rsidP="00DF7634">
      <w:pPr>
        <w:pStyle w:val="GeoZSPodnaslovStL1"/>
        <w:numPr>
          <w:ilvl w:val="0"/>
          <w:numId w:val="0"/>
        </w:numPr>
      </w:pPr>
      <w:bookmarkStart w:id="0" w:name="_Toc89078327"/>
      <w:bookmarkStart w:id="1" w:name="_Toc192770016"/>
      <w:r>
        <w:t xml:space="preserve">0. </w:t>
      </w:r>
      <w:r w:rsidR="00295746">
        <w:t>Splošne informacije</w:t>
      </w:r>
    </w:p>
    <w:p w14:paraId="735BD29D" w14:textId="77777777" w:rsidR="00295746" w:rsidRPr="00295746" w:rsidRDefault="00295746" w:rsidP="00295746">
      <w:bookmarkStart w:id="2" w:name="_Toc284709549"/>
      <w:bookmarkStart w:id="3" w:name="_Toc284709810"/>
      <w:bookmarkStart w:id="4" w:name="_Toc284710206"/>
      <w:bookmarkStart w:id="5" w:name="_Toc284758799"/>
      <w:bookmarkStart w:id="6" w:name="_Toc284759787"/>
      <w:bookmarkStart w:id="7" w:name="_Toc284759867"/>
      <w:bookmarkStart w:id="8" w:name="_Toc284762666"/>
      <w:bookmarkStart w:id="9" w:name="_Toc284765023"/>
      <w:bookmarkStart w:id="10" w:name="_Toc284765505"/>
      <w:bookmarkStart w:id="11" w:name="_Toc284765803"/>
      <w:bookmarkStart w:id="12" w:name="_Toc311305827"/>
      <w:bookmarkStart w:id="13" w:name="_Toc311306106"/>
      <w:bookmarkStart w:id="14" w:name="_Toc311713504"/>
      <w:bookmarkStart w:id="15" w:name="_Toc311717791"/>
      <w:bookmarkStart w:id="16" w:name="_Toc311717816"/>
      <w:bookmarkEnd w:id="0"/>
      <w:bookmarkEnd w:id="1"/>
    </w:p>
    <w:p w14:paraId="68D25F0B" w14:textId="77777777" w:rsidR="00516548" w:rsidRDefault="00295746" w:rsidP="00CB0298">
      <w:pPr>
        <w:spacing w:after="120"/>
      </w:pPr>
      <w:r w:rsidRPr="00DF7634">
        <w:rPr>
          <w:b/>
          <w:bCs/>
        </w:rPr>
        <w:t>Naziv projekta:</w:t>
      </w:r>
      <w:r>
        <w:t xml:space="preserve"> </w:t>
      </w:r>
      <w:proofErr w:type="spellStart"/>
      <w:r w:rsidR="00851557" w:rsidRPr="00851557">
        <w:t>Morpho.field.catch</w:t>
      </w:r>
      <w:proofErr w:type="spellEnd"/>
      <w:r w:rsidR="00851557" w:rsidRPr="00851557">
        <w:t xml:space="preserve"> – </w:t>
      </w:r>
      <w:proofErr w:type="spellStart"/>
      <w:r w:rsidR="00851557" w:rsidRPr="00851557">
        <w:t>Morfometrija</w:t>
      </w:r>
      <w:proofErr w:type="spellEnd"/>
      <w:r w:rsidR="00851557" w:rsidRPr="00851557">
        <w:t xml:space="preserve"> proti terenskemu delu: Klasifikacija procesov </w:t>
      </w:r>
      <w:proofErr w:type="spellStart"/>
      <w:r w:rsidR="00851557" w:rsidRPr="00851557">
        <w:t>drobirskih</w:t>
      </w:r>
      <w:proofErr w:type="spellEnd"/>
      <w:r w:rsidR="00851557" w:rsidRPr="00851557">
        <w:t xml:space="preserve"> tokov, </w:t>
      </w:r>
      <w:proofErr w:type="spellStart"/>
      <w:r w:rsidR="00851557" w:rsidRPr="00851557">
        <w:t>drobirskih</w:t>
      </w:r>
      <w:proofErr w:type="spellEnd"/>
      <w:r w:rsidR="00851557" w:rsidRPr="00851557">
        <w:t xml:space="preserve"> poplav in vodnih tokov na aluvialnih pahljačah z zaledji v karbonatnih kamninah</w:t>
      </w:r>
    </w:p>
    <w:p w14:paraId="4E097889" w14:textId="09504E24" w:rsidR="00295746" w:rsidRDefault="00295746" w:rsidP="00CB0298">
      <w:pPr>
        <w:spacing w:after="120"/>
      </w:pPr>
      <w:r w:rsidRPr="00DF7634">
        <w:rPr>
          <w:b/>
          <w:bCs/>
        </w:rPr>
        <w:t>Vodja projekta:</w:t>
      </w:r>
      <w:r>
        <w:t xml:space="preserve"> </w:t>
      </w:r>
      <w:r w:rsidR="004D1D3F">
        <w:t>dr. Andrej Novak</w:t>
      </w:r>
    </w:p>
    <w:p w14:paraId="5C61FF9A" w14:textId="4F7F128D" w:rsidR="00295746" w:rsidRDefault="00295746" w:rsidP="00CB0298">
      <w:pPr>
        <w:spacing w:after="120"/>
      </w:pPr>
      <w:r w:rsidRPr="00DF7634">
        <w:rPr>
          <w:b/>
          <w:bCs/>
        </w:rPr>
        <w:t>Institucija:</w:t>
      </w:r>
      <w:r w:rsidR="00267712">
        <w:t xml:space="preserve"> Geološki zavod Slovenije</w:t>
      </w:r>
    </w:p>
    <w:p w14:paraId="36979D00" w14:textId="69A3CF0B" w:rsidR="00295746" w:rsidRDefault="00295746" w:rsidP="00CB0298">
      <w:pPr>
        <w:spacing w:after="120"/>
      </w:pPr>
      <w:r w:rsidRPr="00DF7634">
        <w:rPr>
          <w:b/>
          <w:bCs/>
        </w:rPr>
        <w:t>Program financiranja:</w:t>
      </w:r>
      <w:r>
        <w:t xml:space="preserve"> </w:t>
      </w:r>
      <w:r w:rsidR="004D1D3F">
        <w:t>ARIS</w:t>
      </w:r>
    </w:p>
    <w:p w14:paraId="716ECB9C" w14:textId="1E3955B5" w:rsidR="00295746" w:rsidRDefault="00295746" w:rsidP="00CB0298">
      <w:pPr>
        <w:spacing w:after="120"/>
      </w:pPr>
      <w:r w:rsidRPr="00DF7634">
        <w:rPr>
          <w:b/>
          <w:bCs/>
        </w:rPr>
        <w:t>Številka projekta:</w:t>
      </w:r>
      <w:r>
        <w:t xml:space="preserve"> </w:t>
      </w:r>
      <w:r w:rsidR="00267712" w:rsidRPr="00267712">
        <w:t>Z1-70003</w:t>
      </w:r>
    </w:p>
    <w:p w14:paraId="42860BDE" w14:textId="07490CA8" w:rsidR="00295746" w:rsidRDefault="00295746" w:rsidP="00CB0298">
      <w:pPr>
        <w:spacing w:after="120"/>
      </w:pPr>
      <w:r w:rsidRPr="00DF7634">
        <w:rPr>
          <w:b/>
          <w:bCs/>
        </w:rPr>
        <w:t>Začetek projekta:</w:t>
      </w:r>
      <w:r>
        <w:t xml:space="preserve"> </w:t>
      </w:r>
      <w:r w:rsidR="008A5F1C">
        <w:t>01.03.2026</w:t>
      </w:r>
    </w:p>
    <w:p w14:paraId="2B822894" w14:textId="5E90BF7A" w:rsidR="00295746" w:rsidRDefault="00295746" w:rsidP="00CB0298">
      <w:pPr>
        <w:spacing w:after="120"/>
      </w:pPr>
      <w:r w:rsidRPr="00DF7634">
        <w:rPr>
          <w:b/>
          <w:bCs/>
        </w:rPr>
        <w:t>Konec projekta:</w:t>
      </w:r>
      <w:r>
        <w:t xml:space="preserve"> </w:t>
      </w:r>
      <w:r w:rsidR="008A5F1C">
        <w:t>29.02.2028</w:t>
      </w:r>
    </w:p>
    <w:p w14:paraId="3B5B82F1" w14:textId="01FCD521" w:rsidR="00295746" w:rsidRDefault="00295746" w:rsidP="00CB0298">
      <w:pPr>
        <w:spacing w:after="120"/>
      </w:pPr>
      <w:r w:rsidRPr="00DF7634">
        <w:rPr>
          <w:b/>
          <w:bCs/>
        </w:rPr>
        <w:t>Podatkovni skrbnik:</w:t>
      </w:r>
      <w:r>
        <w:t xml:space="preserve"> </w:t>
      </w:r>
      <w:r w:rsidR="008A5F1C">
        <w:t>Jernej Pliberšek</w:t>
      </w:r>
    </w:p>
    <w:p w14:paraId="40BB34D6" w14:textId="77777777" w:rsidR="00295746" w:rsidRDefault="00295746" w:rsidP="00295746">
      <w:pPr>
        <w:spacing w:before="120" w:after="120"/>
      </w:pPr>
    </w:p>
    <w:p w14:paraId="2737499D" w14:textId="0A4105E0" w:rsidR="00295746" w:rsidRDefault="00295746" w:rsidP="00926D3E">
      <w:pPr>
        <w:spacing w:before="120" w:after="120"/>
      </w:pPr>
      <w:r w:rsidRPr="00DF7634">
        <w:rPr>
          <w:b/>
          <w:bCs/>
        </w:rPr>
        <w:t>Povzetek projekta:</w:t>
      </w:r>
      <w:r>
        <w:t xml:space="preserve"> </w:t>
      </w:r>
    </w:p>
    <w:p w14:paraId="3CD64077" w14:textId="77777777" w:rsidR="00926D3E" w:rsidRPr="00926D3E" w:rsidRDefault="00926D3E" w:rsidP="00926D3E">
      <w:pPr>
        <w:spacing w:before="120" w:after="120"/>
      </w:pPr>
      <w:r w:rsidRPr="00926D3E">
        <w:t xml:space="preserve">Aluvialne pahljače oziroma aluvialni vršaji so kopenska sedimentacijska telesa značilna predvsem za gorska okolja. Gradijo jih med seboj zelo različni sedimentacijski procesi, ki jih pogojujejo številni dejavnik kot so klimatski ter vremenski pogoji, </w:t>
      </w:r>
      <w:proofErr w:type="spellStart"/>
      <w:r w:rsidRPr="00926D3E">
        <w:t>morfometrične</w:t>
      </w:r>
      <w:proofErr w:type="spellEnd"/>
      <w:r w:rsidRPr="00926D3E">
        <w:t xml:space="preserve"> lastnosti pahljače ter njenega zaledja in </w:t>
      </w:r>
      <w:proofErr w:type="spellStart"/>
      <w:r w:rsidRPr="00926D3E">
        <w:t>litologija</w:t>
      </w:r>
      <w:proofErr w:type="spellEnd"/>
      <w:r w:rsidRPr="00926D3E">
        <w:t xml:space="preserve"> zaledja pahljače. Glede na vrednosti </w:t>
      </w:r>
      <w:proofErr w:type="spellStart"/>
      <w:r w:rsidRPr="00926D3E">
        <w:t>morfometričnih</w:t>
      </w:r>
      <w:proofErr w:type="spellEnd"/>
      <w:r w:rsidRPr="00926D3E">
        <w:t xml:space="preserve"> parametrov (naklona in velikosti pahljače ter zbirnega zaledja, dolžine struge, </w:t>
      </w:r>
      <w:proofErr w:type="spellStart"/>
      <w:r w:rsidRPr="00926D3E">
        <w:t>Meltonovega</w:t>
      </w:r>
      <w:proofErr w:type="spellEnd"/>
      <w:r w:rsidRPr="00926D3E">
        <w:t xml:space="preserve"> koeficienta itd.) se lahko razmeroma natančno opredeli prevladujoči sedimentacijski proces. </w:t>
      </w:r>
      <w:proofErr w:type="spellStart"/>
      <w:r w:rsidRPr="00926D3E">
        <w:t>Morfometrični</w:t>
      </w:r>
      <w:proofErr w:type="spellEnd"/>
      <w:r w:rsidRPr="00926D3E">
        <w:t xml:space="preserve"> parametri ne upoštevajo lastnosti kamnin, ki gradijo zaledje pahljač. Pomembna lastnost je zmožnost preperevanja kamnine v drobnozrnate delce (droben pesek, melj in glina), ki ključno vplivajo na nastanek specifičnega sedimentacijskega procesa. Karbonatne kamnine, ki so razširjene v številnih svetovnih gorstvih, zmožnosti preperevanja v drobnozrnate delce nimajo oziroma je zelo majhna. Opredelitev procesa v okoljih s karbonatnimi kamninami zgolj na podlagi </w:t>
      </w:r>
      <w:proofErr w:type="spellStart"/>
      <w:r w:rsidRPr="00926D3E">
        <w:t>morfometrije</w:t>
      </w:r>
      <w:proofErr w:type="spellEnd"/>
      <w:r w:rsidRPr="00926D3E">
        <w:t xml:space="preserve"> je posledično lahko napačna.</w:t>
      </w:r>
    </w:p>
    <w:p w14:paraId="0273EC9A" w14:textId="23417236" w:rsidR="00926D3E" w:rsidRPr="00926D3E" w:rsidRDefault="00926D3E" w:rsidP="00926D3E">
      <w:pPr>
        <w:spacing w:before="120" w:after="120"/>
      </w:pPr>
      <w:r w:rsidRPr="00926D3E">
        <w:t xml:space="preserve">Namen podoktorskega projekta je raziskava povezave med </w:t>
      </w:r>
      <w:proofErr w:type="spellStart"/>
      <w:r w:rsidRPr="00926D3E">
        <w:t>morfometričnim</w:t>
      </w:r>
      <w:proofErr w:type="spellEnd"/>
      <w:r w:rsidRPr="00926D3E">
        <w:t xml:space="preserve"> lastnostmi pahljač in zaledji pahljač, ki jih gradijo karbonatne kamnine, in prevladujočim sedimentnim procesom. Na aluvialnih pahljačah, katerih zaledja gradijo izključno karbonatne kamnine, bomo izvedli tako </w:t>
      </w:r>
      <w:proofErr w:type="spellStart"/>
      <w:r w:rsidRPr="00926D3E">
        <w:t>morfometrično</w:t>
      </w:r>
      <w:proofErr w:type="spellEnd"/>
      <w:r w:rsidRPr="00926D3E">
        <w:t xml:space="preserve"> kot terensko analizo prevladujočega sedimentnega procesa. Primerjava obeh analiz bo podala vpliv karbonatnih kamnin v zaledju aluvialnih pahljač na prevladujoči sedimentni proces. Hkrati bomo lahko podali posodobljene mejne vrednosti </w:t>
      </w:r>
      <w:proofErr w:type="spellStart"/>
      <w:r w:rsidRPr="00926D3E">
        <w:t>morfometrične</w:t>
      </w:r>
      <w:proofErr w:type="spellEnd"/>
      <w:r w:rsidRPr="00926D3E">
        <w:t xml:space="preserve"> klasifikacije sedimentnih procesov na pahljačah z </w:t>
      </w:r>
      <w:r w:rsidRPr="00926D3E">
        <w:lastRenderedPageBreak/>
        <w:t xml:space="preserve">zaledno </w:t>
      </w:r>
      <w:proofErr w:type="spellStart"/>
      <w:r w:rsidRPr="00926D3E">
        <w:t>litologijo</w:t>
      </w:r>
      <w:proofErr w:type="spellEnd"/>
      <w:r w:rsidRPr="00926D3E">
        <w:t>, ki ne tvori drobnozrnatega sedimenta.</w:t>
      </w:r>
    </w:p>
    <w:p w14:paraId="2022F145" w14:textId="77777777" w:rsidR="00926D3E" w:rsidRDefault="00926D3E" w:rsidP="00926D3E">
      <w:pPr>
        <w:spacing w:before="120" w:after="120"/>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19BBEC7C" w14:textId="77777777" w:rsidR="00CB0298" w:rsidRDefault="00CB0298">
      <w:pPr>
        <w:widowControl/>
        <w:spacing w:line="240" w:lineRule="auto"/>
      </w:pPr>
      <w:r>
        <w:br w:type="page"/>
      </w:r>
    </w:p>
    <w:p w14:paraId="064D7DA9" w14:textId="729358A0" w:rsidR="00DF7634" w:rsidRPr="00B729C3" w:rsidRDefault="00DF7634" w:rsidP="00CB0298">
      <w:pPr>
        <w:rPr>
          <w:b/>
          <w:bCs/>
          <w:sz w:val="28"/>
          <w:szCs w:val="28"/>
        </w:rPr>
      </w:pPr>
      <w:r w:rsidRPr="00B729C3">
        <w:rPr>
          <w:b/>
          <w:bCs/>
          <w:sz w:val="28"/>
          <w:szCs w:val="28"/>
        </w:rPr>
        <w:lastRenderedPageBreak/>
        <w:t>NASLOV PROJEKTA</w:t>
      </w:r>
    </w:p>
    <w:p w14:paraId="090B03CA" w14:textId="77777777" w:rsidR="00DF7634" w:rsidRDefault="00DF7634" w:rsidP="00CB0298"/>
    <w:p w14:paraId="2560AD14" w14:textId="5067792B" w:rsidR="00295746" w:rsidRPr="005A527F" w:rsidRDefault="00295746" w:rsidP="00295746">
      <w:pPr>
        <w:pStyle w:val="GeoZSPodnaslovStL1"/>
      </w:pPr>
      <w:r w:rsidRPr="005A527F">
        <w:t>POVZETEK IN OPIS RAZISKOVALNIH PODATKOV</w:t>
      </w:r>
    </w:p>
    <w:p w14:paraId="03B52429" w14:textId="2CA047E1" w:rsidR="00295746" w:rsidRPr="005A527F" w:rsidRDefault="00295746" w:rsidP="00295746">
      <w:pPr>
        <w:pStyle w:val="Slog3"/>
        <w:numPr>
          <w:ilvl w:val="1"/>
          <w:numId w:val="3"/>
        </w:numPr>
        <w:spacing w:line="240" w:lineRule="auto"/>
        <w:ind w:left="397" w:hanging="397"/>
        <w:rPr>
          <w:rStyle w:val="normaltextrun"/>
          <w:rFonts w:ascii="Calibri" w:hAnsi="Calibri" w:cs="Calibri"/>
        </w:rPr>
      </w:pPr>
      <w:r w:rsidRPr="005A527F">
        <w:rPr>
          <w:rStyle w:val="normaltextrun"/>
          <w:rFonts w:ascii="Calibri" w:hAnsi="Calibri" w:cs="Calibri"/>
        </w:rPr>
        <w:t>Ali boste pri projektu ponovno uporabili že obstoječe podatke predhodnih raziskav?</w:t>
      </w:r>
    </w:p>
    <w:p w14:paraId="09BA9FA3" w14:textId="648A6808" w:rsidR="00CA254A" w:rsidRPr="005A527F" w:rsidRDefault="00000000" w:rsidP="00CA254A">
      <w:sdt>
        <w:sdtPr>
          <w:rPr>
            <w:rFonts w:ascii="Segoe UI Symbol" w:hAnsi="Segoe UI Symbol" w:cs="Segoe UI Symbol"/>
          </w:rPr>
          <w:id w:val="-910771810"/>
          <w14:checkbox>
            <w14:checked w14:val="1"/>
            <w14:checkedState w14:val="2612" w14:font="MS Gothic"/>
            <w14:uncheckedState w14:val="2610" w14:font="MS Gothic"/>
          </w14:checkbox>
        </w:sdtPr>
        <w:sdtContent>
          <w:r w:rsidR="007D30D0">
            <w:rPr>
              <w:rFonts w:ascii="MS Gothic" w:eastAsia="MS Gothic" w:hAnsi="MS Gothic" w:cs="Segoe UI Symbol" w:hint="eastAsia"/>
            </w:rPr>
            <w:t>☒</w:t>
          </w:r>
        </w:sdtContent>
      </w:sdt>
      <w:r w:rsidR="00CA254A" w:rsidRPr="005A527F">
        <w:t xml:space="preserve"> D</w:t>
      </w:r>
      <w:r w:rsidR="00B77305" w:rsidRPr="005A527F">
        <w:t>a</w:t>
      </w:r>
    </w:p>
    <w:p w14:paraId="3DBCAB17" w14:textId="191455E7" w:rsidR="00295746" w:rsidRPr="005A527F" w:rsidRDefault="00000000" w:rsidP="00CA254A">
      <w:sdt>
        <w:sdtPr>
          <w:rPr>
            <w:rFonts w:ascii="Segoe UI Symbol" w:hAnsi="Segoe UI Symbol" w:cs="Segoe UI Symbol"/>
          </w:rPr>
          <w:id w:val="1360310379"/>
          <w14:checkbox>
            <w14:checked w14:val="0"/>
            <w14:checkedState w14:val="2612" w14:font="MS Gothic"/>
            <w14:uncheckedState w14:val="2610" w14:font="MS Gothic"/>
          </w14:checkbox>
        </w:sdtPr>
        <w:sdtContent>
          <w:r w:rsidR="00CA254A" w:rsidRPr="005A527F">
            <w:rPr>
              <w:rFonts w:ascii="MS Gothic" w:eastAsia="MS Gothic" w:hAnsi="MS Gothic" w:cs="Segoe UI Symbol" w:hint="eastAsia"/>
            </w:rPr>
            <w:t>☐</w:t>
          </w:r>
        </w:sdtContent>
      </w:sdt>
      <w:r w:rsidR="00CA254A" w:rsidRPr="005A527F">
        <w:t xml:space="preserve"> N</w:t>
      </w:r>
      <w:r w:rsidR="00B77305" w:rsidRPr="005A527F">
        <w:t>e</w:t>
      </w:r>
    </w:p>
    <w:p w14:paraId="6FD0F83A" w14:textId="77777777" w:rsidR="00CA254A" w:rsidRPr="005A527F" w:rsidRDefault="00CA254A" w:rsidP="00CA254A"/>
    <w:p w14:paraId="322AE00A" w14:textId="79207AEE" w:rsidR="00295746" w:rsidRPr="005A527F" w:rsidRDefault="00D52998" w:rsidP="00CA254A">
      <w:r>
        <w:t>Pri projektu bom uporabil obstoječe poda</w:t>
      </w:r>
      <w:r w:rsidR="001976EF">
        <w:t xml:space="preserve">tke predhodnih raziskav, ki sem jih opravil v okviru doktorske </w:t>
      </w:r>
      <w:r w:rsidR="001D1C56">
        <w:t xml:space="preserve">disertacije </w:t>
      </w:r>
      <w:r w:rsidR="001D1C56" w:rsidRPr="00156755">
        <w:rPr>
          <w:i/>
          <w:iCs/>
        </w:rPr>
        <w:t>Holocenski sedimentacijski procesi na aluvialnih pahljačah v dolini Planice</w:t>
      </w:r>
      <w:r w:rsidR="00156755">
        <w:rPr>
          <w:i/>
          <w:iCs/>
        </w:rPr>
        <w:t xml:space="preserve"> (Novak, 2023)</w:t>
      </w:r>
      <w:r w:rsidR="00280695">
        <w:t xml:space="preserve">. Uporabil bom </w:t>
      </w:r>
      <w:r w:rsidR="007B4B55">
        <w:t>prosto dostopne</w:t>
      </w:r>
      <w:r w:rsidR="00280695" w:rsidRPr="00926D3E">
        <w:t xml:space="preserve"> geološk</w:t>
      </w:r>
      <w:r w:rsidR="007B4B55">
        <w:t>e</w:t>
      </w:r>
      <w:r w:rsidR="00280695" w:rsidRPr="00926D3E">
        <w:t xml:space="preserve"> in geomorfološk</w:t>
      </w:r>
      <w:r w:rsidR="007B4B55">
        <w:t>e</w:t>
      </w:r>
      <w:r w:rsidR="00280695" w:rsidRPr="00926D3E">
        <w:t xml:space="preserve"> kart</w:t>
      </w:r>
      <w:r w:rsidR="007B4B55">
        <w:t>e</w:t>
      </w:r>
      <w:r w:rsidR="00280695" w:rsidRPr="00926D3E">
        <w:t>, prosto dostopn</w:t>
      </w:r>
      <w:r w:rsidR="007B4B55">
        <w:t>e</w:t>
      </w:r>
      <w:r w:rsidR="00280695" w:rsidRPr="00926D3E">
        <w:t xml:space="preserve"> podatk</w:t>
      </w:r>
      <w:r w:rsidR="007B4B55">
        <w:t>e</w:t>
      </w:r>
      <w:r w:rsidR="00280695" w:rsidRPr="00926D3E">
        <w:t xml:space="preserve"> </w:t>
      </w:r>
      <w:proofErr w:type="spellStart"/>
      <w:r w:rsidR="00280695" w:rsidRPr="00926D3E">
        <w:t>lidarskega</w:t>
      </w:r>
      <w:proofErr w:type="spellEnd"/>
      <w:r w:rsidR="00280695" w:rsidRPr="00926D3E">
        <w:t xml:space="preserve"> snemanja</w:t>
      </w:r>
      <w:r w:rsidR="007B4B55">
        <w:t xml:space="preserve"> in </w:t>
      </w:r>
      <w:r w:rsidR="00280695" w:rsidRPr="00926D3E">
        <w:t>podatk</w:t>
      </w:r>
      <w:r w:rsidR="007B4B55">
        <w:t>e</w:t>
      </w:r>
      <w:r w:rsidR="00280695" w:rsidRPr="00926D3E">
        <w:t xml:space="preserve"> o dokumentiranih pobočnih masnih premikih slovenskem delu Alp, ki jih gradijo karbonatne kamnine</w:t>
      </w:r>
      <w:r w:rsidR="005C1A22">
        <w:t xml:space="preserve"> </w:t>
      </w:r>
    </w:p>
    <w:p w14:paraId="6D4D9E91" w14:textId="1BF253BD" w:rsidR="00CB0298" w:rsidRPr="005A527F" w:rsidRDefault="00CB0298" w:rsidP="00CB0298">
      <w:pPr>
        <w:pStyle w:val="Slog3"/>
        <w:numPr>
          <w:ilvl w:val="1"/>
          <w:numId w:val="3"/>
        </w:numPr>
        <w:spacing w:line="240" w:lineRule="auto"/>
        <w:ind w:left="397" w:hanging="397"/>
      </w:pPr>
      <w:r w:rsidRPr="005A527F">
        <w:t>Katere vrste podatkov podatke boste ustvarili ali ponovno uporabili in v katerih formatih bodo shranjeni?</w:t>
      </w:r>
    </w:p>
    <w:p w14:paraId="1987F69B" w14:textId="77A6673A" w:rsidR="00DA1B6D" w:rsidRDefault="00DA1B6D" w:rsidP="00DA1B6D">
      <w:r>
        <w:t>Uporabljal bom formate, ki so razširjeni v splošni in raziskovalni skupnosti in omogočajo deljenje in ponovno uporabo podatkov.</w:t>
      </w:r>
    </w:p>
    <w:p w14:paraId="100C5C46" w14:textId="74D3781C" w:rsidR="00DA1B6D" w:rsidRDefault="00DA1B6D" w:rsidP="00DA1B6D">
      <w:pPr>
        <w:pStyle w:val="Odstavekseznama"/>
        <w:numPr>
          <w:ilvl w:val="0"/>
          <w:numId w:val="12"/>
        </w:numPr>
      </w:pPr>
      <w:r>
        <w:t xml:space="preserve">Slikovno gradivo: fotografije </w:t>
      </w:r>
      <w:r w:rsidR="00BF6702">
        <w:t xml:space="preserve">s </w:t>
      </w:r>
      <w:proofErr w:type="spellStart"/>
      <w:r w:rsidR="00992DB7">
        <w:t>sedimentoloških</w:t>
      </w:r>
      <w:proofErr w:type="spellEnd"/>
      <w:r w:rsidR="00992DB7">
        <w:t xml:space="preserve"> in geomorfoloških lastnosti </w:t>
      </w:r>
      <w:r w:rsidR="00BF6702">
        <w:t xml:space="preserve">terensko opredeljenih </w:t>
      </w:r>
      <w:r w:rsidR="007251E7">
        <w:t xml:space="preserve">procesov na </w:t>
      </w:r>
      <w:proofErr w:type="spellStart"/>
      <w:r w:rsidR="007251E7">
        <w:t>aluvilanih</w:t>
      </w:r>
      <w:proofErr w:type="spellEnd"/>
      <w:r w:rsidR="007251E7">
        <w:t xml:space="preserve"> pahljačah</w:t>
      </w:r>
      <w:r>
        <w:t xml:space="preserve"> (format .</w:t>
      </w:r>
      <w:proofErr w:type="spellStart"/>
      <w:r>
        <w:t>jpg</w:t>
      </w:r>
      <w:proofErr w:type="spellEnd"/>
      <w:r>
        <w:t>)</w:t>
      </w:r>
    </w:p>
    <w:p w14:paraId="7401CA94" w14:textId="116EBDC3" w:rsidR="00906ED6" w:rsidRPr="00906ED6" w:rsidRDefault="00E74397" w:rsidP="00906ED6">
      <w:pPr>
        <w:pStyle w:val="Seznam"/>
        <w:numPr>
          <w:ilvl w:val="0"/>
          <w:numId w:val="12"/>
        </w:numPr>
      </w:pPr>
      <w:r>
        <w:t>Izpolnjeni terenski p</w:t>
      </w:r>
      <w:r w:rsidR="003E1283" w:rsidRPr="003E1283">
        <w:t xml:space="preserve">opisni list za terensko klasifikacijo sedimentnih procesov </w:t>
      </w:r>
      <w:r w:rsidR="00BB6022">
        <w:t>na aluvialnih pahljačah (format .</w:t>
      </w:r>
      <w:proofErr w:type="spellStart"/>
      <w:r w:rsidR="00BB6022">
        <w:t>pdf</w:t>
      </w:r>
      <w:proofErr w:type="spellEnd"/>
      <w:r w:rsidR="00BB6022">
        <w:t>)</w:t>
      </w:r>
    </w:p>
    <w:p w14:paraId="14B521FA" w14:textId="6EBEB382" w:rsidR="00DA1B6D" w:rsidRDefault="00DA1B6D" w:rsidP="00BB6022">
      <w:pPr>
        <w:pStyle w:val="Odstavekseznama"/>
        <w:numPr>
          <w:ilvl w:val="0"/>
          <w:numId w:val="12"/>
        </w:numPr>
      </w:pPr>
      <w:proofErr w:type="spellStart"/>
      <w:r>
        <w:t>Geoprostorski</w:t>
      </w:r>
      <w:proofErr w:type="spellEnd"/>
      <w:r>
        <w:t xml:space="preserve"> podatki o </w:t>
      </w:r>
      <w:proofErr w:type="spellStart"/>
      <w:r w:rsidR="002432A9">
        <w:t>morfometričnih</w:t>
      </w:r>
      <w:proofErr w:type="spellEnd"/>
      <w:r w:rsidR="002432A9">
        <w:t xml:space="preserve"> la</w:t>
      </w:r>
      <w:r w:rsidR="005C1A22">
        <w:t xml:space="preserve">stnosti </w:t>
      </w:r>
      <w:r w:rsidR="00BB6022">
        <w:t>analiziranih pahljač</w:t>
      </w:r>
      <w:r>
        <w:t xml:space="preserve"> (format .</w:t>
      </w:r>
      <w:proofErr w:type="spellStart"/>
      <w:r>
        <w:t>shp</w:t>
      </w:r>
      <w:proofErr w:type="spellEnd"/>
      <w:r w:rsidR="005C1A22">
        <w:t xml:space="preserve"> in </w:t>
      </w:r>
      <w:proofErr w:type="spellStart"/>
      <w:r w:rsidR="005C1A22">
        <w:t>xls</w:t>
      </w:r>
      <w:proofErr w:type="spellEnd"/>
      <w:r w:rsidR="005C1A22">
        <w:t>.</w:t>
      </w:r>
      <w:r>
        <w:t>)</w:t>
      </w:r>
    </w:p>
    <w:p w14:paraId="52BF4BE0" w14:textId="77777777" w:rsidR="00CB0298" w:rsidRPr="005A527F" w:rsidRDefault="00CB0298" w:rsidP="00CA254A"/>
    <w:p w14:paraId="6B962EFF" w14:textId="77777777" w:rsidR="00CB0298" w:rsidRPr="005A527F" w:rsidRDefault="00CB0298" w:rsidP="00CA254A"/>
    <w:p w14:paraId="4F1BB06B" w14:textId="77777777" w:rsidR="00523EC4" w:rsidRPr="005A527F" w:rsidRDefault="00523EC4" w:rsidP="00523EC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zakaj ste izbrali določen format, npr.: naklonjenost odprtim formatom, format določa področni </w:t>
      </w:r>
      <w:proofErr w:type="spellStart"/>
      <w:r w:rsidRPr="005A527F">
        <w:rPr>
          <w:color w:val="808080" w:themeColor="background1" w:themeShade="80"/>
          <w:sz w:val="20"/>
          <w:szCs w:val="20"/>
        </w:rPr>
        <w:t>repozitorij</w:t>
      </w:r>
      <w:proofErr w:type="spellEnd"/>
      <w:r w:rsidRPr="005A527F">
        <w:rPr>
          <w:color w:val="808080" w:themeColor="background1" w:themeShade="80"/>
          <w:sz w:val="20"/>
          <w:szCs w:val="20"/>
        </w:rPr>
        <w:t>, razširjena raba v raziskovalni skupnosti, format določa izbrana programska in druga oprema. Prednostno izberite odprte in standardne formate, ki omogočajo deljenje in ponovno uporabo podatkov.</w:t>
      </w:r>
    </w:p>
    <w:p w14:paraId="62C232DD" w14:textId="77777777"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Opišite vrsto podatkov, ki jih boste ustvarili oz. ponovno uporabili: npr. številski (podatkovne baze, preglednice), besedilni (dokumenti), slikovni, avdio, video, </w:t>
      </w:r>
      <w:proofErr w:type="spellStart"/>
      <w:r w:rsidRPr="005A527F">
        <w:rPr>
          <w:color w:val="808080" w:themeColor="background1" w:themeShade="80"/>
          <w:sz w:val="20"/>
          <w:szCs w:val="20"/>
        </w:rPr>
        <w:t>geoprostorski</w:t>
      </w:r>
      <w:proofErr w:type="spellEnd"/>
      <w:r w:rsidRPr="005A527F">
        <w:rPr>
          <w:color w:val="808080" w:themeColor="background1" w:themeShade="80"/>
          <w:sz w:val="20"/>
          <w:szCs w:val="20"/>
        </w:rPr>
        <w:t xml:space="preserve"> ipd.</w:t>
      </w:r>
    </w:p>
    <w:p w14:paraId="4F264617" w14:textId="4FE8082E"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Navedite format podatkov, ki jih boste ustvarili oz. ponovno uporabili, npr.: </w:t>
      </w:r>
      <w:proofErr w:type="spellStart"/>
      <w:r w:rsidRPr="005A527F">
        <w:rPr>
          <w:color w:val="808080" w:themeColor="background1" w:themeShade="80"/>
          <w:sz w:val="20"/>
          <w:szCs w:val="20"/>
        </w:rPr>
        <w:t>shp</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gdb</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pdf</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xls</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docx</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txt</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rdf</w:t>
      </w:r>
      <w:proofErr w:type="spellEnd"/>
      <w:r w:rsidRPr="005A527F">
        <w:rPr>
          <w:color w:val="808080" w:themeColor="background1" w:themeShade="80"/>
          <w:sz w:val="20"/>
          <w:szCs w:val="20"/>
        </w:rPr>
        <w:t>.</w:t>
      </w:r>
    </w:p>
    <w:p w14:paraId="582C325F" w14:textId="77777777" w:rsidR="00CB0298" w:rsidRPr="005A527F" w:rsidRDefault="00CB0298" w:rsidP="00CA254A"/>
    <w:p w14:paraId="58B6F088" w14:textId="3A833AB3" w:rsidR="002C72EA" w:rsidRPr="005A527F" w:rsidRDefault="002C72EA" w:rsidP="002C72EA">
      <w:pPr>
        <w:pStyle w:val="Slog3"/>
        <w:numPr>
          <w:ilvl w:val="1"/>
          <w:numId w:val="3"/>
        </w:numPr>
        <w:spacing w:line="240" w:lineRule="auto"/>
        <w:ind w:left="397" w:hanging="397"/>
      </w:pPr>
      <w:r w:rsidRPr="005A527F">
        <w:t>Kakšen je namen ustvarjanja, zbiranja oz. ponovne uporabe podatkov in njihova povezava s cilji projekta?</w:t>
      </w:r>
    </w:p>
    <w:p w14:paraId="2CCE3546" w14:textId="77777777" w:rsidR="002C72EA" w:rsidRPr="005A527F" w:rsidRDefault="002C72EA" w:rsidP="002C72EA"/>
    <w:p w14:paraId="7DDE9006" w14:textId="54F9D1A1" w:rsidR="002C72EA" w:rsidRDefault="00A005D1" w:rsidP="00A005D1">
      <w:r>
        <w:t xml:space="preserve">Namen ustvarjanja, zbiranja in ponovne uporabe podatkov je pridobiti nabor </w:t>
      </w:r>
      <w:proofErr w:type="spellStart"/>
      <w:r w:rsidR="00D2247A">
        <w:t>sedime</w:t>
      </w:r>
      <w:r w:rsidR="0018429E">
        <w:t>ntoloških</w:t>
      </w:r>
      <w:proofErr w:type="spellEnd"/>
      <w:r w:rsidR="00EE5CCA">
        <w:t>,</w:t>
      </w:r>
      <w:r w:rsidR="0018429E">
        <w:t xml:space="preserve"> </w:t>
      </w:r>
      <w:r>
        <w:t xml:space="preserve">geomorfoloških </w:t>
      </w:r>
      <w:r w:rsidR="00EE5CCA">
        <w:t xml:space="preserve">in </w:t>
      </w:r>
      <w:proofErr w:type="spellStart"/>
      <w:r w:rsidR="00EE5CCA">
        <w:t>morfometričnih</w:t>
      </w:r>
      <w:proofErr w:type="spellEnd"/>
      <w:r w:rsidR="00EE5CCA">
        <w:t xml:space="preserve"> podatkov </w:t>
      </w:r>
      <w:r>
        <w:t xml:space="preserve">potrebnih za </w:t>
      </w:r>
      <w:r w:rsidR="0018429E">
        <w:t xml:space="preserve">opredelitev prevladujočih </w:t>
      </w:r>
      <w:proofErr w:type="spellStart"/>
      <w:r w:rsidR="0018429E">
        <w:t>sedimentoloških</w:t>
      </w:r>
      <w:proofErr w:type="spellEnd"/>
      <w:r w:rsidR="0018429E">
        <w:t xml:space="preserve"> procesov na </w:t>
      </w:r>
      <w:r w:rsidR="00A00ACF">
        <w:t>izbranih aluvialnih pahljačah.</w:t>
      </w:r>
      <w:r w:rsidR="00EA090C">
        <w:t xml:space="preserve"> </w:t>
      </w:r>
      <w:r>
        <w:t xml:space="preserve">Novo ustvarjeni podatki iz terenskega </w:t>
      </w:r>
      <w:r w:rsidR="00A00ACF">
        <w:t>dela</w:t>
      </w:r>
      <w:r w:rsidR="00F64176">
        <w:t xml:space="preserve"> in </w:t>
      </w:r>
      <w:proofErr w:type="spellStart"/>
      <w:r w:rsidR="00F64176">
        <w:t>morfometrične</w:t>
      </w:r>
      <w:proofErr w:type="spellEnd"/>
      <w:r w:rsidR="00F64176">
        <w:t xml:space="preserve"> analize</w:t>
      </w:r>
      <w:r>
        <w:t>, bodo dopolnjeni z obstoječimi podatki iz predhodnih raziskav</w:t>
      </w:r>
      <w:r w:rsidR="00AD7E18">
        <w:t xml:space="preserve"> (doktorske disertacije</w:t>
      </w:r>
      <w:r w:rsidR="008E796C">
        <w:t>, dostopn</w:t>
      </w:r>
      <w:r w:rsidR="00FC182A">
        <w:t>ih</w:t>
      </w:r>
      <w:r w:rsidR="008E796C" w:rsidRPr="00926D3E">
        <w:t xml:space="preserve"> geološk</w:t>
      </w:r>
      <w:r w:rsidR="00FC182A">
        <w:t>ih</w:t>
      </w:r>
      <w:r w:rsidR="008E796C" w:rsidRPr="00926D3E">
        <w:t xml:space="preserve"> in geomorfološk</w:t>
      </w:r>
      <w:r w:rsidR="00FC182A">
        <w:t>ih</w:t>
      </w:r>
      <w:r w:rsidR="008E796C" w:rsidRPr="00926D3E">
        <w:t xml:space="preserve"> kar</w:t>
      </w:r>
      <w:r w:rsidR="00FC182A">
        <w:t>t</w:t>
      </w:r>
      <w:r w:rsidR="008E796C" w:rsidRPr="00926D3E">
        <w:t>, prosto dostopn</w:t>
      </w:r>
      <w:r w:rsidR="00FC182A">
        <w:t>i</w:t>
      </w:r>
      <w:r w:rsidR="008E796C" w:rsidRPr="00926D3E">
        <w:t xml:space="preserve"> podatk</w:t>
      </w:r>
      <w:r w:rsidR="00FC182A">
        <w:t>i</w:t>
      </w:r>
      <w:r w:rsidR="008E796C" w:rsidRPr="00926D3E">
        <w:t xml:space="preserve"> </w:t>
      </w:r>
      <w:proofErr w:type="spellStart"/>
      <w:r w:rsidR="008E796C" w:rsidRPr="00926D3E">
        <w:t>lidarskega</w:t>
      </w:r>
      <w:proofErr w:type="spellEnd"/>
      <w:r w:rsidR="008E796C" w:rsidRPr="00926D3E">
        <w:t xml:space="preserve"> snemanja</w:t>
      </w:r>
      <w:r w:rsidR="008E796C">
        <w:t xml:space="preserve"> in </w:t>
      </w:r>
      <w:r w:rsidR="008E796C" w:rsidRPr="00926D3E">
        <w:t>podatk</w:t>
      </w:r>
      <w:r w:rsidR="00FC182A">
        <w:t>i</w:t>
      </w:r>
      <w:r w:rsidR="008E796C" w:rsidRPr="00926D3E">
        <w:t xml:space="preserve"> o dokumentiranih pobočnih masnih premikih</w:t>
      </w:r>
      <w:r w:rsidR="00AD7E18">
        <w:t>)</w:t>
      </w:r>
      <w:r w:rsidR="002432A9">
        <w:t>.</w:t>
      </w:r>
      <w:r>
        <w:t xml:space="preserve"> </w:t>
      </w:r>
    </w:p>
    <w:p w14:paraId="46F64970" w14:textId="77777777" w:rsidR="00EA090C" w:rsidRPr="005A527F" w:rsidRDefault="00EA090C" w:rsidP="00A005D1"/>
    <w:p w14:paraId="18BCD51D" w14:textId="63BE3624" w:rsidR="002C72EA" w:rsidRPr="005A527F" w:rsidRDefault="002C72EA" w:rsidP="00165D41">
      <w:pPr>
        <w:pStyle w:val="Odstavekseznama"/>
        <w:numPr>
          <w:ilvl w:val="0"/>
          <w:numId w:val="12"/>
        </w:numPr>
        <w:rPr>
          <w:color w:val="808080" w:themeColor="background1" w:themeShade="80"/>
          <w:sz w:val="20"/>
          <w:szCs w:val="20"/>
        </w:rPr>
      </w:pPr>
      <w:r w:rsidRPr="005A527F">
        <w:rPr>
          <w:color w:val="808080" w:themeColor="background1" w:themeShade="80"/>
          <w:sz w:val="20"/>
          <w:szCs w:val="20"/>
        </w:rPr>
        <w:lastRenderedPageBreak/>
        <w:t>Podrobno opišite namen ustvarjanja, zbiranja oz. ponovne uporabe podatkov ter vsebinsko opredelite pomen ustvarjenih, zbranih oz. ponovno uporabljenih podatkov v povezavi s cilji projekta.</w:t>
      </w:r>
    </w:p>
    <w:p w14:paraId="73FA0FFD" w14:textId="77777777" w:rsidR="002C72EA" w:rsidRPr="005A527F" w:rsidRDefault="002C72EA" w:rsidP="002C72EA"/>
    <w:p w14:paraId="6E19D5BF" w14:textId="576FB1FA" w:rsidR="002C72EA" w:rsidRPr="005A527F" w:rsidRDefault="002C72EA" w:rsidP="002C72EA">
      <w:pPr>
        <w:pStyle w:val="Slog3"/>
        <w:numPr>
          <w:ilvl w:val="1"/>
          <w:numId w:val="3"/>
        </w:numPr>
        <w:spacing w:line="240" w:lineRule="auto"/>
        <w:ind w:left="397" w:hanging="397"/>
        <w:rPr>
          <w:rStyle w:val="normaltextrun"/>
          <w:rFonts w:cs="Calibri"/>
        </w:rPr>
      </w:pPr>
      <w:r w:rsidRPr="005A527F">
        <w:rPr>
          <w:rStyle w:val="normaltextrun"/>
          <w:rFonts w:cs="Calibri"/>
        </w:rPr>
        <w:t>Na kakšen način boste zbrali ali ustvarili nove podatke in/ali na kakšen način boste uporabili že obstoječe podatke (nanaša se na ponovno rabo)?</w:t>
      </w:r>
    </w:p>
    <w:p w14:paraId="6CA68664" w14:textId="7AB7C25C" w:rsidR="00DB46FC" w:rsidRPr="005865D8" w:rsidRDefault="00DB46FC" w:rsidP="00DB46FC">
      <w:r w:rsidRPr="005865D8">
        <w:t>Novi podatki bodo zbrani z geomorfološkim terenskim kartiranjem</w:t>
      </w:r>
      <w:r w:rsidR="00324A52" w:rsidRPr="005865D8">
        <w:t xml:space="preserve"> ter terenskimi popisi</w:t>
      </w:r>
      <w:r w:rsidRPr="005865D8">
        <w:t xml:space="preserve">, </w:t>
      </w:r>
      <w:proofErr w:type="spellStart"/>
      <w:r w:rsidR="00324A52" w:rsidRPr="005865D8">
        <w:t>sedimentološkimi</w:t>
      </w:r>
      <w:proofErr w:type="spellEnd"/>
      <w:r w:rsidR="00324A52" w:rsidRPr="005865D8">
        <w:t xml:space="preserve"> popisi</w:t>
      </w:r>
      <w:r w:rsidR="005865D8">
        <w:t>,</w:t>
      </w:r>
      <w:r w:rsidR="00324A52" w:rsidRPr="005865D8">
        <w:t xml:space="preserve"> </w:t>
      </w:r>
      <w:proofErr w:type="spellStart"/>
      <w:r w:rsidR="00380630" w:rsidRPr="005865D8">
        <w:t>granulometrijskimi</w:t>
      </w:r>
      <w:proofErr w:type="spellEnd"/>
      <w:r w:rsidR="00380630" w:rsidRPr="005865D8">
        <w:t xml:space="preserve"> analizami izbranih sedimentov</w:t>
      </w:r>
      <w:r w:rsidR="005865D8">
        <w:t xml:space="preserve">, posnetki brezpilotnega </w:t>
      </w:r>
      <w:proofErr w:type="spellStart"/>
      <w:r w:rsidR="005865D8">
        <w:t>letalnika</w:t>
      </w:r>
      <w:proofErr w:type="spellEnd"/>
      <w:r w:rsidR="00380630" w:rsidRPr="005865D8">
        <w:t xml:space="preserve"> </w:t>
      </w:r>
      <w:r w:rsidR="00324A52" w:rsidRPr="005865D8">
        <w:t xml:space="preserve">in </w:t>
      </w:r>
      <w:r w:rsidRPr="005865D8">
        <w:t>geofizikalnimi (ERT</w:t>
      </w:r>
      <w:r w:rsidR="00324A52" w:rsidRPr="005865D8">
        <w:t xml:space="preserve"> in GPR</w:t>
      </w:r>
      <w:r w:rsidRPr="005865D8">
        <w:t>) meritvami</w:t>
      </w:r>
      <w:r w:rsidR="00380630" w:rsidRPr="005865D8">
        <w:t>.</w:t>
      </w:r>
      <w:r w:rsidRPr="005865D8">
        <w:t xml:space="preserve"> Terenski in analitski podatki bodo obdelani v GIS</w:t>
      </w:r>
      <w:r w:rsidRPr="005865D8">
        <w:rPr>
          <w:rFonts w:ascii="Cambria Math" w:hAnsi="Cambria Math" w:cs="Cambria Math"/>
        </w:rPr>
        <w:t>‑</w:t>
      </w:r>
      <w:r w:rsidRPr="005865D8">
        <w:t>okolju z uporabo uveljavljene programske opreme za prostorske analize (</w:t>
      </w:r>
      <w:proofErr w:type="spellStart"/>
      <w:r w:rsidRPr="005865D8">
        <w:t>ArcGIS</w:t>
      </w:r>
      <w:proofErr w:type="spellEnd"/>
      <w:r w:rsidRPr="005865D8">
        <w:t>, QGIS) in kartiranje ter standardnih orodij za obdelavo numeri</w:t>
      </w:r>
      <w:r w:rsidRPr="005865D8">
        <w:rPr>
          <w:rFonts w:cs="Calibri"/>
        </w:rPr>
        <w:t>č</w:t>
      </w:r>
      <w:r w:rsidRPr="005865D8">
        <w:t>nih in slikovnih podatkov (, Adobe programska oprema, MS Excel).</w:t>
      </w:r>
    </w:p>
    <w:p w14:paraId="4B7E951A" w14:textId="68E25E94" w:rsidR="00DB46FC" w:rsidRPr="00DB46FC" w:rsidRDefault="00DB46FC" w:rsidP="00DB46FC">
      <w:pPr>
        <w:rPr>
          <w:color w:val="EE0000"/>
        </w:rPr>
      </w:pPr>
      <w:r w:rsidRPr="005865D8">
        <w:t>Obstoječi podatki iz predhodnih raziskav bodo ponovno uporabljeni z njihovim kritičnim pregledom, preverjanjem kakovosti in metodološko uskladitvijo z novo pridobljenimi podatki. Integracija bo potekala v skupnem prostorskem in vsebinskem okviru, kar bo omogočilo primerljivost in nadgradnjo obstoječih rezultatov</w:t>
      </w:r>
      <w:r w:rsidRPr="00DB46FC">
        <w:rPr>
          <w:color w:val="EE0000"/>
        </w:rPr>
        <w:t>.</w:t>
      </w:r>
    </w:p>
    <w:p w14:paraId="223BD919" w14:textId="77777777" w:rsidR="002C72EA" w:rsidRPr="005A527F" w:rsidRDefault="002C72EA" w:rsidP="002C72EA"/>
    <w:p w14:paraId="6D0455DE" w14:textId="77777777" w:rsidR="002C72EA" w:rsidRPr="005A527F" w:rsidRDefault="002C72EA" w:rsidP="002C72E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katero metodologijo ali programsko opremo boste uporabili za izdelavo ali zbiranje novih podatkov.</w:t>
      </w:r>
    </w:p>
    <w:p w14:paraId="5A5F11EB" w14:textId="77777777" w:rsidR="002C72EA" w:rsidRPr="005A527F" w:rsidRDefault="002C72EA" w:rsidP="002C72E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dokumentirali izvor podatkov od nastanka pa do zadnje verzije.</w:t>
      </w:r>
    </w:p>
    <w:p w14:paraId="3ADDE2FE" w14:textId="77777777" w:rsidR="002C72EA" w:rsidRPr="005A527F" w:rsidRDefault="002C72EA" w:rsidP="00CA254A"/>
    <w:p w14:paraId="3F1CB24B" w14:textId="730BB290" w:rsidR="00CB0298" w:rsidRPr="005A527F" w:rsidRDefault="00CB0298" w:rsidP="00CB0298">
      <w:pPr>
        <w:pStyle w:val="Slog3"/>
        <w:numPr>
          <w:ilvl w:val="1"/>
          <w:numId w:val="3"/>
        </w:numPr>
        <w:spacing w:line="240" w:lineRule="auto"/>
        <w:ind w:left="397" w:hanging="397"/>
      </w:pPr>
      <w:r w:rsidRPr="005A527F">
        <w:t>Kakšna je pričakovana velikost podatkov, ki jih nameravate ustvariti ali ponovno uporabiti?</w:t>
      </w:r>
    </w:p>
    <w:p w14:paraId="00674920" w14:textId="6EED8F07" w:rsidR="00CB0298" w:rsidRPr="005A527F" w:rsidRDefault="00000000" w:rsidP="00CB0298">
      <w:sdt>
        <w:sdtPr>
          <w:rPr>
            <w:rFonts w:ascii="Segoe UI Symbol" w:hAnsi="Segoe UI Symbol" w:cs="Segoe UI Symbol"/>
          </w:rPr>
          <w:id w:val="-815721724"/>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0</w:t>
      </w:r>
      <w:r w:rsidR="00CB0298" w:rsidRPr="005A527F">
        <w:rPr>
          <w:rFonts w:cs="Calibri"/>
        </w:rPr>
        <w:t>–</w:t>
      </w:r>
      <w:r w:rsidR="00CB0298" w:rsidRPr="005A527F">
        <w:t>10 GB</w:t>
      </w:r>
    </w:p>
    <w:p w14:paraId="156CF019" w14:textId="4E5D57E7" w:rsidR="00CB0298" w:rsidRPr="005A527F" w:rsidRDefault="00000000" w:rsidP="00CB0298">
      <w:sdt>
        <w:sdtPr>
          <w:rPr>
            <w:rFonts w:ascii="Segoe UI Symbol" w:hAnsi="Segoe UI Symbol" w:cs="Segoe UI Symbol"/>
          </w:rPr>
          <w:id w:val="-1972276545"/>
          <w14:checkbox>
            <w14:checked w14:val="1"/>
            <w14:checkedState w14:val="2612" w14:font="MS Gothic"/>
            <w14:uncheckedState w14:val="2610" w14:font="MS Gothic"/>
          </w14:checkbox>
        </w:sdtPr>
        <w:sdtContent>
          <w:r w:rsidR="00095579">
            <w:rPr>
              <w:rFonts w:ascii="MS Gothic" w:eastAsia="MS Gothic" w:hAnsi="MS Gothic" w:cs="Segoe UI Symbol" w:hint="eastAsia"/>
            </w:rPr>
            <w:t>☒</w:t>
          </w:r>
        </w:sdtContent>
      </w:sdt>
      <w:r w:rsidR="00CB0298" w:rsidRPr="005A527F">
        <w:t xml:space="preserve"> 10</w:t>
      </w:r>
      <w:r w:rsidR="00CB0298" w:rsidRPr="005A527F">
        <w:rPr>
          <w:rFonts w:cs="Calibri"/>
        </w:rPr>
        <w:t>–</w:t>
      </w:r>
      <w:r w:rsidR="00CB0298" w:rsidRPr="005A527F">
        <w:t>100 GB</w:t>
      </w:r>
    </w:p>
    <w:p w14:paraId="0F43ADA7" w14:textId="5FD8BD45" w:rsidR="00CB0298" w:rsidRPr="005A527F" w:rsidRDefault="00000000" w:rsidP="00CB0298">
      <w:sdt>
        <w:sdtPr>
          <w:rPr>
            <w:rFonts w:ascii="Segoe UI Symbol" w:hAnsi="Segoe UI Symbol" w:cs="Segoe UI Symbol"/>
          </w:rPr>
          <w:id w:val="-1181814453"/>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100</w:t>
      </w:r>
      <w:r w:rsidR="00CB0298" w:rsidRPr="005A527F">
        <w:rPr>
          <w:rFonts w:cs="Calibri"/>
        </w:rPr>
        <w:t>–</w:t>
      </w:r>
      <w:r w:rsidR="00CB0298" w:rsidRPr="005A527F">
        <w:t>1000 GB</w:t>
      </w:r>
    </w:p>
    <w:p w14:paraId="326994D9" w14:textId="2F17A0EC" w:rsidR="00CB0298" w:rsidRPr="005A527F" w:rsidRDefault="00000000" w:rsidP="00CB0298">
      <w:sdt>
        <w:sdtPr>
          <w:rPr>
            <w:rFonts w:ascii="Segoe UI Symbol" w:hAnsi="Segoe UI Symbol" w:cs="Segoe UI Symbol"/>
          </w:rPr>
          <w:id w:val="-1804152038"/>
          <w14:checkbox>
            <w14:checked w14:val="0"/>
            <w14:checkedState w14:val="2612" w14:font="MS Gothic"/>
            <w14:uncheckedState w14:val="2610" w14:font="MS Gothic"/>
          </w14:checkbox>
        </w:sdtPr>
        <w:sdtContent>
          <w:r w:rsidR="00CB0298" w:rsidRPr="005A527F">
            <w:rPr>
              <w:rFonts w:ascii="MS Gothic" w:eastAsia="MS Gothic" w:hAnsi="MS Gothic" w:cs="Segoe UI Symbol" w:hint="eastAsia"/>
            </w:rPr>
            <w:t>☐</w:t>
          </w:r>
        </w:sdtContent>
      </w:sdt>
      <w:r w:rsidR="00CB0298" w:rsidRPr="005A527F">
        <w:t xml:space="preserve"> &gt;1000 GB</w:t>
      </w:r>
    </w:p>
    <w:p w14:paraId="01C2903F" w14:textId="77777777" w:rsidR="00CB0298" w:rsidRPr="005A527F" w:rsidRDefault="00CB0298" w:rsidP="00CB0298"/>
    <w:p w14:paraId="3182861B" w14:textId="77777777" w:rsidR="00CB0298" w:rsidRPr="005A527F" w:rsidRDefault="00CB0298" w:rsidP="00CB0298"/>
    <w:p w14:paraId="461F7B97" w14:textId="7FA9C036" w:rsidR="00CB0298" w:rsidRPr="005A527F" w:rsidRDefault="00CB0298" w:rsidP="00CB0298">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Ocenite pričakovano skupno velikost podatkovnih datotek. Lahko navedete pričakovano velikost pomnilniškega prostora, in/ali število objektov, dokumentov, vrstic in stolpcev.</w:t>
      </w:r>
    </w:p>
    <w:p w14:paraId="4A93E6FC" w14:textId="77777777" w:rsidR="00CB0298" w:rsidRPr="005A527F" w:rsidRDefault="00CB0298" w:rsidP="00CA254A"/>
    <w:p w14:paraId="0BA0C57B" w14:textId="22CE29FD" w:rsidR="008E551E" w:rsidRPr="005A527F" w:rsidRDefault="008E551E" w:rsidP="008E551E">
      <w:pPr>
        <w:pStyle w:val="GeoZSPodnaslovStL1"/>
        <w:spacing w:line="240" w:lineRule="auto"/>
        <w:jc w:val="both"/>
      </w:pPr>
      <w:r w:rsidRPr="005A527F">
        <w:t>SHRANJEVANJE IN VARNOSTNO KOPIRANJE PODATKOV</w:t>
      </w:r>
    </w:p>
    <w:p w14:paraId="31C4C19F" w14:textId="5A2D8322" w:rsidR="008E551E" w:rsidRPr="005A527F" w:rsidRDefault="008E551E" w:rsidP="008E551E">
      <w:pPr>
        <w:pStyle w:val="Slog3"/>
        <w:numPr>
          <w:ilvl w:val="1"/>
          <w:numId w:val="3"/>
        </w:numPr>
        <w:spacing w:line="240" w:lineRule="auto"/>
        <w:ind w:left="397" w:hanging="397"/>
      </w:pPr>
      <w:r w:rsidRPr="005A527F">
        <w:t>Kje boste hranili podatke, metapodatke in varnostne kopije tekom raziskovanja?</w:t>
      </w:r>
    </w:p>
    <w:p w14:paraId="79222E13" w14:textId="37C1C8D2" w:rsidR="00AD7E18" w:rsidRPr="00766AC8" w:rsidRDefault="00AD7E18" w:rsidP="00AD7E18">
      <w:r w:rsidRPr="00766AC8">
        <w:t>Podatki in metapodatki, ustvarjeni v okviru projekta, bodo tekom raziskovanja shranjeni na stre</w:t>
      </w:r>
      <w:r w:rsidRPr="00766AC8">
        <w:rPr>
          <w:rFonts w:cs="Calibri"/>
        </w:rPr>
        <w:t>ž</w:t>
      </w:r>
      <w:r w:rsidRPr="00766AC8">
        <w:t>ni</w:t>
      </w:r>
      <w:r w:rsidRPr="00766AC8">
        <w:rPr>
          <w:rFonts w:cs="Calibri"/>
        </w:rPr>
        <w:t>š</w:t>
      </w:r>
      <w:r w:rsidRPr="00766AC8">
        <w:t>ki infrastrukturi Geolo</w:t>
      </w:r>
      <w:r w:rsidRPr="00766AC8">
        <w:rPr>
          <w:rFonts w:cs="Calibri"/>
        </w:rPr>
        <w:t>š</w:t>
      </w:r>
      <w:r w:rsidRPr="00766AC8">
        <w:t>kega zavoda Slovenije, ki omogo</w:t>
      </w:r>
      <w:r w:rsidRPr="00766AC8">
        <w:rPr>
          <w:rFonts w:cs="Calibri"/>
        </w:rPr>
        <w:t>č</w:t>
      </w:r>
      <w:r w:rsidRPr="00766AC8">
        <w:t>a centralizirano hrambo. Hranjenje podatkov bo potekalo v okolju z avtomatskim varnostnim kopiranjem, kar zagotavlja za</w:t>
      </w:r>
      <w:r w:rsidRPr="00766AC8">
        <w:rPr>
          <w:rFonts w:cs="Calibri"/>
        </w:rPr>
        <w:t>šč</w:t>
      </w:r>
      <w:r w:rsidRPr="00766AC8">
        <w:t>ito pred izgubo podatkov.</w:t>
      </w:r>
    </w:p>
    <w:p w14:paraId="2F4E8DD5" w14:textId="77777777" w:rsidR="00AD7E18" w:rsidRPr="00766AC8" w:rsidRDefault="00AD7E18" w:rsidP="00AD7E18">
      <w:r w:rsidRPr="00766AC8">
        <w:t>Varnostne kopije bodo izdelane samodejno in shranjene na vsaj dveh fizično ločenih lokacijah v okviru obstoječe infrastrukture, skladno z internimi praksami institucije. Delovni podatki na osebnih računalnikih bodo uporabljeni le začasno in bodo redno sinhronizirani s centralnim strežnikom.</w:t>
      </w:r>
    </w:p>
    <w:p w14:paraId="73A78FAC" w14:textId="77777777" w:rsidR="00AD7E18" w:rsidRPr="00766AC8" w:rsidRDefault="00AD7E18" w:rsidP="00AD7E18">
      <w:r w:rsidRPr="00766AC8">
        <w:t>Prenosni računalniki, zunanji trdi diski ali USB</w:t>
      </w:r>
      <w:r w:rsidRPr="00766AC8">
        <w:rPr>
          <w:rFonts w:ascii="Cambria Math" w:hAnsi="Cambria Math" w:cs="Cambria Math"/>
        </w:rPr>
        <w:t>‑</w:t>
      </w:r>
      <w:r w:rsidRPr="00766AC8">
        <w:t>klju</w:t>
      </w:r>
      <w:r w:rsidRPr="00766AC8">
        <w:rPr>
          <w:rFonts w:cs="Calibri"/>
        </w:rPr>
        <w:t>č</w:t>
      </w:r>
      <w:r w:rsidRPr="00766AC8">
        <w:t>ki ne bodo uporabljeni kot primarna lokacija za hrambo raziskovalnih podatkov.</w:t>
      </w:r>
    </w:p>
    <w:p w14:paraId="3D3751F7" w14:textId="77777777" w:rsidR="008E551E" w:rsidRPr="005A527F" w:rsidRDefault="008E551E" w:rsidP="008E551E"/>
    <w:p w14:paraId="0E503A8A" w14:textId="77777777" w:rsidR="008E551E" w:rsidRPr="005A527F" w:rsidRDefault="008E551E" w:rsidP="008E551E"/>
    <w:p w14:paraId="36E27063"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lastRenderedPageBreak/>
        <w:t>Opišite, kje boste hranili podatke in varnostne kopije v času izvajanja raziskovalnih aktivnosti in kako pogosto boste delali varnostne kopije.</w:t>
      </w:r>
    </w:p>
    <w:p w14:paraId="27FE5EE8"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Kako boste hranili podatke, za katere želite omogočiti lažjo izmenjavo z morebitnim partnerji, če podatki zahtevajo dodatno varnost.</w:t>
      </w:r>
    </w:p>
    <w:p w14:paraId="648BB50F"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Priporočila:</w:t>
      </w:r>
    </w:p>
    <w:p w14:paraId="5EADE4ED" w14:textId="77777777" w:rsidR="008E551E" w:rsidRPr="005A527F" w:rsidRDefault="008E551E" w:rsidP="008E551E">
      <w:pPr>
        <w:pStyle w:val="Odstavekseznama"/>
        <w:numPr>
          <w:ilvl w:val="0"/>
          <w:numId w:val="39"/>
        </w:numPr>
        <w:rPr>
          <w:color w:val="808080" w:themeColor="background1" w:themeShade="80"/>
          <w:sz w:val="20"/>
          <w:szCs w:val="20"/>
        </w:rPr>
      </w:pPr>
      <w:r w:rsidRPr="005A527F">
        <w:rPr>
          <w:color w:val="808080" w:themeColor="background1" w:themeShade="80"/>
          <w:sz w:val="20"/>
          <w:szCs w:val="20"/>
        </w:rPr>
        <w:t>Podatke hranite na vsaj dveh fizično ločenih lokacijah.</w:t>
      </w:r>
    </w:p>
    <w:p w14:paraId="50344831" w14:textId="77777777" w:rsidR="008E551E" w:rsidRPr="005A527F" w:rsidRDefault="008E551E" w:rsidP="008E551E">
      <w:pPr>
        <w:pStyle w:val="Odstavekseznama"/>
        <w:numPr>
          <w:ilvl w:val="0"/>
          <w:numId w:val="39"/>
        </w:numPr>
        <w:rPr>
          <w:color w:val="808080" w:themeColor="background1" w:themeShade="80"/>
          <w:sz w:val="20"/>
          <w:szCs w:val="20"/>
        </w:rPr>
      </w:pPr>
      <w:r w:rsidRPr="005A527F">
        <w:rPr>
          <w:color w:val="808080" w:themeColor="background1" w:themeShade="80"/>
          <w:sz w:val="20"/>
          <w:szCs w:val="20"/>
        </w:rPr>
        <w:t>Prednostno uporabite hrambo z avtomatskim varnostnim kopiranjem, kot jo zagotavlja GIC. Ni priporočljivo, da podatke hranite na prenosnih računalnikih, samostojnih trdih diskih, ali na zunanjih enotah, kot npr. USB ključ.</w:t>
      </w:r>
    </w:p>
    <w:p w14:paraId="00C24F74" w14:textId="77777777" w:rsidR="008E551E" w:rsidRPr="005A527F" w:rsidRDefault="008E551E" w:rsidP="008E551E"/>
    <w:p w14:paraId="396ECBD7" w14:textId="1F0CA059" w:rsidR="008E551E" w:rsidRPr="005A527F" w:rsidRDefault="008E551E" w:rsidP="008E551E">
      <w:pPr>
        <w:pStyle w:val="Slog3"/>
        <w:numPr>
          <w:ilvl w:val="1"/>
          <w:numId w:val="3"/>
        </w:numPr>
        <w:spacing w:line="240" w:lineRule="auto"/>
        <w:ind w:left="397" w:hanging="397"/>
      </w:pPr>
      <w:r w:rsidRPr="005A527F">
        <w:t>Kako boste skrbeli za varovanje in zaščito občutljivih podatkov med raziskovanjem?</w:t>
      </w:r>
    </w:p>
    <w:p w14:paraId="01A28BB2" w14:textId="77777777" w:rsidR="008E551E" w:rsidRPr="005A527F" w:rsidRDefault="008E551E" w:rsidP="008E551E"/>
    <w:p w14:paraId="126103A4" w14:textId="77777777" w:rsidR="00DB4C7A" w:rsidRPr="001D2856" w:rsidRDefault="00DB4C7A" w:rsidP="00DB4C7A">
      <w:r w:rsidRPr="001D2856">
        <w:t>V okviru projekta ne bomo rokovali s podatki občutljive narave. Vsi podatki bodo med raziskovanjem varovani z uporabo varne strežniške infrastrukture Geološkega zavoda Slovenije z rednim avtomatskim varnostnim kopiranjem, ki omogoča obnovo podatkov v primeru nepredvidenih dogodkov.</w:t>
      </w:r>
    </w:p>
    <w:p w14:paraId="53D5DB9E" w14:textId="0196D666" w:rsidR="008E551E" w:rsidRPr="001D2856" w:rsidRDefault="00DB4C7A" w:rsidP="001D2856">
      <w:r w:rsidRPr="001D2856">
        <w:t xml:space="preserve">Pri sodelovanju z zunanjimi partnerji bo dostop omogočen le pooblaščenim osebam in le do potrebnih podatkov. </w:t>
      </w:r>
    </w:p>
    <w:p w14:paraId="2D2E7A98" w14:textId="77777777" w:rsidR="00DB4C7A" w:rsidRPr="005A527F" w:rsidRDefault="00DB4C7A" w:rsidP="00DB4C7A"/>
    <w:p w14:paraId="4E571FD4" w14:textId="7B9A7D0A"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podatke obnovili v primeru, da se z njimi zgodi nekaj nepredvidenega.</w:t>
      </w:r>
    </w:p>
    <w:p w14:paraId="7F6CEEBD" w14:textId="5810D832"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kdo bo imel dostop do podatkov med raziskovanjem in kako boste dostop nadzorovali, še posebej, ko v projektu sodeluje več partnerjev.</w:t>
      </w:r>
    </w:p>
    <w:p w14:paraId="110FC9FD" w14:textId="77777777"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kako nameravate zaščiti podatke, posebej če ravnate z občutljivimi podatki, npr. osebnimi, politično občutljivimi informacijami, poslovnimi skrivnostmi. Opišite glavna tveganja in kako boste z njimi upravljali.</w:t>
      </w:r>
    </w:p>
    <w:p w14:paraId="25C4B62B" w14:textId="77777777" w:rsidR="008E551E" w:rsidRPr="005A527F" w:rsidRDefault="008E551E" w:rsidP="008E551E"/>
    <w:p w14:paraId="068D5F80" w14:textId="42702683" w:rsidR="008E551E" w:rsidRPr="005A527F" w:rsidRDefault="008E551E" w:rsidP="008E551E">
      <w:pPr>
        <w:pStyle w:val="Slog3"/>
        <w:numPr>
          <w:ilvl w:val="1"/>
          <w:numId w:val="3"/>
        </w:numPr>
        <w:spacing w:line="240" w:lineRule="auto"/>
        <w:ind w:left="397" w:hanging="397"/>
      </w:pPr>
      <w:r w:rsidRPr="005A527F">
        <w:t>Ali boste izbirali podatke za dolgoročno hrambo?</w:t>
      </w:r>
    </w:p>
    <w:p w14:paraId="3CA4135E" w14:textId="77777777" w:rsidR="005D4ACE" w:rsidRDefault="005D4ACE" w:rsidP="005D4ACE">
      <w:r>
        <w:t>Da. Odločitev o dolgoročni hrambi podatkov bo temeljila na veljavnih pravnih in regulatornih okvirih, pogojih financiranja projekta ter internih smernicah Geološkega zavoda Slovenije glede ravnanja z raziskovalnimi podatki.</w:t>
      </w:r>
    </w:p>
    <w:p w14:paraId="789556BC" w14:textId="7D87DCAE" w:rsidR="008E551E" w:rsidRPr="005A527F" w:rsidRDefault="005D4ACE" w:rsidP="005D4ACE">
      <w:r>
        <w:t xml:space="preserve">Pri vrednotenju podatkov bo upoštevana njihova znanstvena vrednost, relevantnost za doseganje ciljev projekta ter možnost ponovne uporabe. Na dolgi rok bodo hranjeni predvsem končni in kakovostno preverjeni podatki, kot so geomorfološke karte, prostorski sloji, </w:t>
      </w:r>
      <w:proofErr w:type="spellStart"/>
      <w:r>
        <w:t>geokronološki</w:t>
      </w:r>
      <w:proofErr w:type="spellEnd"/>
      <w:r>
        <w:t xml:space="preserve"> podatki, ključni analitični rezultati in pripadajoči metapodatki. Delovni, vmesni in podvojeni podatki, ki nimajo dolgoročne dodane vrednosti, ne bodo trajno shranjeni.</w:t>
      </w:r>
    </w:p>
    <w:p w14:paraId="142D7511" w14:textId="77777777" w:rsidR="008E551E" w:rsidRPr="005A527F" w:rsidRDefault="008E551E" w:rsidP="008E551E"/>
    <w:p w14:paraId="2EF0CFF0" w14:textId="5745C6A1" w:rsidR="008E551E" w:rsidRPr="005A527F" w:rsidRDefault="008E551E" w:rsidP="008E551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na kateri pravni podlagi boste odločali o tem, katere podatke boste hranili dolgoročno in katerih ne</w:t>
      </w:r>
      <w:r w:rsidR="001F3AF9" w:rsidRPr="005A527F">
        <w:rPr>
          <w:color w:val="808080" w:themeColor="background1" w:themeShade="80"/>
          <w:sz w:val="20"/>
          <w:szCs w:val="20"/>
        </w:rPr>
        <w:t xml:space="preserve"> oz. jih boste uničili </w:t>
      </w:r>
      <w:r w:rsidRPr="005A527F">
        <w:rPr>
          <w:color w:val="808080" w:themeColor="background1" w:themeShade="80"/>
          <w:sz w:val="20"/>
          <w:szCs w:val="20"/>
        </w:rPr>
        <w:t xml:space="preserve">zaradi pogodbenih, pravnih ali </w:t>
      </w:r>
      <w:r w:rsidR="001F3AF9" w:rsidRPr="005A527F">
        <w:rPr>
          <w:color w:val="808080" w:themeColor="background1" w:themeShade="80"/>
          <w:sz w:val="20"/>
          <w:szCs w:val="20"/>
        </w:rPr>
        <w:t xml:space="preserve">drugih </w:t>
      </w:r>
      <w:r w:rsidRPr="005A527F">
        <w:rPr>
          <w:color w:val="808080" w:themeColor="background1" w:themeShade="80"/>
          <w:sz w:val="20"/>
          <w:szCs w:val="20"/>
        </w:rPr>
        <w:t>regulat</w:t>
      </w:r>
      <w:r w:rsidR="001F3AF9" w:rsidRPr="005A527F">
        <w:rPr>
          <w:color w:val="808080" w:themeColor="background1" w:themeShade="80"/>
          <w:sz w:val="20"/>
          <w:szCs w:val="20"/>
        </w:rPr>
        <w:t>ornih določil</w:t>
      </w:r>
      <w:r w:rsidRPr="005A527F">
        <w:rPr>
          <w:color w:val="808080" w:themeColor="background1" w:themeShade="80"/>
          <w:sz w:val="20"/>
          <w:szCs w:val="20"/>
        </w:rPr>
        <w:t xml:space="preserve"> razlogov</w:t>
      </w:r>
      <w:r w:rsidR="001F3AF9" w:rsidRPr="005A527F">
        <w:rPr>
          <w:color w:val="808080" w:themeColor="background1" w:themeShade="80"/>
          <w:sz w:val="20"/>
          <w:szCs w:val="20"/>
        </w:rPr>
        <w:t xml:space="preserve"> in </w:t>
      </w:r>
      <w:r w:rsidRPr="005A527F">
        <w:rPr>
          <w:color w:val="808080" w:themeColor="background1" w:themeShade="80"/>
          <w:sz w:val="20"/>
          <w:szCs w:val="20"/>
        </w:rPr>
        <w:t>drugih smernic.</w:t>
      </w:r>
    </w:p>
    <w:p w14:paraId="45B5DDD5" w14:textId="77777777"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kako boste ovrednotili podatke in sprejeli odločitve glede tega, katere podatke je vredno obdržati. Opišite podatke, ki jih je smiselno hraniti na dolgi rok.</w:t>
      </w:r>
    </w:p>
    <w:p w14:paraId="6765FDF5" w14:textId="77777777" w:rsidR="008E551E" w:rsidRPr="005A527F" w:rsidRDefault="008E551E" w:rsidP="008E551E"/>
    <w:p w14:paraId="60578596" w14:textId="6382418F" w:rsidR="001F3AF9" w:rsidRPr="005A527F" w:rsidRDefault="001F3AF9" w:rsidP="001F3AF9">
      <w:pPr>
        <w:pStyle w:val="Slog3"/>
        <w:numPr>
          <w:ilvl w:val="1"/>
          <w:numId w:val="3"/>
        </w:numPr>
        <w:spacing w:line="240" w:lineRule="auto"/>
        <w:ind w:left="397" w:hanging="397"/>
      </w:pPr>
      <w:r w:rsidRPr="005A527F">
        <w:t xml:space="preserve">Kje bodo podatki hranjeni na dolgi rok (npr. zaupanja vreden </w:t>
      </w:r>
      <w:proofErr w:type="spellStart"/>
      <w:r w:rsidRPr="005A527F">
        <w:t>repozitorij</w:t>
      </w:r>
      <w:proofErr w:type="spellEnd"/>
      <w:r w:rsidRPr="005A527F">
        <w:t xml:space="preserve"> ali arhiv)?</w:t>
      </w:r>
    </w:p>
    <w:p w14:paraId="35118BC7" w14:textId="77777777" w:rsidR="001F3AF9" w:rsidRPr="005A527F" w:rsidRDefault="001F3AF9" w:rsidP="001F3AF9"/>
    <w:p w14:paraId="4B3B3D67" w14:textId="04955B96" w:rsidR="00C33E72" w:rsidRPr="004A7DF9" w:rsidRDefault="00C33E72" w:rsidP="00C33E72">
      <w:r w:rsidRPr="004A7DF9">
        <w:lastRenderedPageBreak/>
        <w:t xml:space="preserve">Podatki, izbrani za dolgoročno hrambo bodo shranjeni v zaupanja vrednih podatkovnih </w:t>
      </w:r>
      <w:proofErr w:type="spellStart"/>
      <w:r w:rsidRPr="004A7DF9">
        <w:t>repozitorijih</w:t>
      </w:r>
      <w:proofErr w:type="spellEnd"/>
      <w:r w:rsidRPr="004A7DF9">
        <w:t xml:space="preserve">. </w:t>
      </w:r>
    </w:p>
    <w:p w14:paraId="7D2C1B05" w14:textId="3AAF71F5" w:rsidR="001F3AF9" w:rsidRPr="004A7DF9" w:rsidRDefault="00C33E72" w:rsidP="00C33E72">
      <w:r w:rsidRPr="004A7DF9">
        <w:t xml:space="preserve">Primarna možnost dolgoročne hrambe je institucionalni </w:t>
      </w:r>
      <w:proofErr w:type="spellStart"/>
      <w:r w:rsidRPr="004A7DF9">
        <w:t>repozitorij</w:t>
      </w:r>
      <w:proofErr w:type="spellEnd"/>
      <w:r w:rsidRPr="004A7DF9">
        <w:t xml:space="preserve"> </w:t>
      </w:r>
      <w:proofErr w:type="spellStart"/>
      <w:r w:rsidRPr="004A7DF9">
        <w:t>eGeologija</w:t>
      </w:r>
      <w:proofErr w:type="spellEnd"/>
      <w:r w:rsidRPr="004A7DF9">
        <w:t xml:space="preserve">, ki je namenjen geološkim in sorodnim podatkom ter uporablja uveljavljene </w:t>
      </w:r>
      <w:proofErr w:type="spellStart"/>
      <w:r w:rsidRPr="004A7DF9">
        <w:t>metapodatkovne</w:t>
      </w:r>
      <w:proofErr w:type="spellEnd"/>
      <w:r w:rsidRPr="004A7DF9">
        <w:t xml:space="preserve"> standarde, skladne z nacionalnimi in mednarodnimi priporočili.</w:t>
      </w:r>
    </w:p>
    <w:p w14:paraId="29AE278B" w14:textId="77777777"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pričakovano prihodnjo rabo in/ali uporabnike podatkov.</w:t>
      </w:r>
    </w:p>
    <w:p w14:paraId="2A44DFA8" w14:textId="1B2860D4"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Navedite, kam boste shranili podatke. Če boste podatke shranili v zaupanja vrednem </w:t>
      </w:r>
      <w:proofErr w:type="spellStart"/>
      <w:r w:rsidRPr="005A527F">
        <w:rPr>
          <w:color w:val="808080" w:themeColor="background1" w:themeShade="80"/>
          <w:sz w:val="20"/>
          <w:szCs w:val="20"/>
        </w:rPr>
        <w:t>repozitoriju</w:t>
      </w:r>
      <w:proofErr w:type="spellEnd"/>
      <w:r w:rsidRPr="005A527F">
        <w:rPr>
          <w:color w:val="808080" w:themeColor="background1" w:themeShade="80"/>
          <w:sz w:val="20"/>
          <w:szCs w:val="20"/>
        </w:rPr>
        <w:t xml:space="preserve">, navedite, v katerem. Priporočeno je, da pokažete, da ste seznanjeni s politikami in postopki izbranega </w:t>
      </w:r>
      <w:proofErr w:type="spellStart"/>
      <w:r w:rsidRPr="005A527F">
        <w:rPr>
          <w:color w:val="808080" w:themeColor="background1" w:themeShade="80"/>
          <w:sz w:val="20"/>
          <w:szCs w:val="20"/>
        </w:rPr>
        <w:t>repozitorija</w:t>
      </w:r>
      <w:proofErr w:type="spellEnd"/>
      <w:r w:rsidRPr="005A527F">
        <w:rPr>
          <w:color w:val="808080" w:themeColor="background1" w:themeShade="80"/>
          <w:sz w:val="20"/>
          <w:szCs w:val="20"/>
        </w:rPr>
        <w:t xml:space="preserve"> (vključno z uveljavljenimi </w:t>
      </w:r>
      <w:proofErr w:type="spellStart"/>
      <w:r w:rsidRPr="005A527F">
        <w:rPr>
          <w:color w:val="808080" w:themeColor="background1" w:themeShade="80"/>
          <w:sz w:val="20"/>
          <w:szCs w:val="20"/>
        </w:rPr>
        <w:t>metapodatkovnimi</w:t>
      </w:r>
      <w:proofErr w:type="spellEnd"/>
      <w:r w:rsidRPr="005A527F">
        <w:rPr>
          <w:color w:val="808080" w:themeColor="background1" w:themeShade="80"/>
          <w:sz w:val="20"/>
          <w:szCs w:val="20"/>
        </w:rPr>
        <w:t xml:space="preserve"> standardi in morebitnimi stroški).</w:t>
      </w:r>
    </w:p>
    <w:p w14:paraId="192FBD2A" w14:textId="1942D51A" w:rsidR="001F3AF9" w:rsidRPr="005A527F" w:rsidRDefault="001F3AF9" w:rsidP="001F3AF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ne boste uporabili </w:t>
      </w:r>
      <w:proofErr w:type="spellStart"/>
      <w:r w:rsidRPr="005A527F">
        <w:rPr>
          <w:color w:val="808080" w:themeColor="background1" w:themeShade="80"/>
          <w:sz w:val="20"/>
          <w:szCs w:val="20"/>
        </w:rPr>
        <w:t>repozitorija</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eGeologija</w:t>
      </w:r>
      <w:proofErr w:type="spellEnd"/>
      <w:r w:rsidRPr="005A527F">
        <w:rPr>
          <w:color w:val="808080" w:themeColor="background1" w:themeShade="80"/>
          <w:sz w:val="20"/>
          <w:szCs w:val="20"/>
        </w:rPr>
        <w:t xml:space="preserve"> ali storitev drugega zaupanja vrednega </w:t>
      </w:r>
      <w:proofErr w:type="spellStart"/>
      <w:r w:rsidRPr="005A527F">
        <w:rPr>
          <w:color w:val="808080" w:themeColor="background1" w:themeShade="80"/>
          <w:sz w:val="20"/>
          <w:szCs w:val="20"/>
        </w:rPr>
        <w:t>repozitorija</w:t>
      </w:r>
      <w:proofErr w:type="spellEnd"/>
      <w:r w:rsidRPr="005A527F">
        <w:rPr>
          <w:color w:val="808080" w:themeColor="background1" w:themeShade="80"/>
          <w:sz w:val="20"/>
          <w:szCs w:val="20"/>
        </w:rPr>
        <w:t>, opišite način upravljanja in varovanja podatkov, vključno z arhiviranjem in restavriranjem po poteku projekta in financiranja.</w:t>
      </w:r>
    </w:p>
    <w:p w14:paraId="5778BA8A" w14:textId="77777777" w:rsidR="001F3AF9" w:rsidRPr="005A527F" w:rsidRDefault="001F3AF9" w:rsidP="001F3AF9"/>
    <w:p w14:paraId="26BC6AC0" w14:textId="171A0037" w:rsidR="00493139" w:rsidRPr="005A527F" w:rsidRDefault="000B414A" w:rsidP="005C30D6">
      <w:pPr>
        <w:pStyle w:val="GeoZSPodnaslovStL1"/>
        <w:spacing w:line="240" w:lineRule="auto"/>
        <w:jc w:val="both"/>
      </w:pPr>
      <w:r w:rsidRPr="005A527F">
        <w:t>ZAGOTAVLJANJE NAJDLJIVOSTI PODATKOV (F)</w:t>
      </w:r>
    </w:p>
    <w:p w14:paraId="4A4D76D2" w14:textId="5B86FBB8" w:rsidR="009A5245" w:rsidRPr="005A527F" w:rsidRDefault="009F78C0" w:rsidP="000B414A">
      <w:pPr>
        <w:pStyle w:val="Slog3"/>
        <w:numPr>
          <w:ilvl w:val="1"/>
          <w:numId w:val="3"/>
        </w:numPr>
        <w:spacing w:line="240" w:lineRule="auto"/>
        <w:ind w:left="397" w:hanging="397"/>
      </w:pPr>
      <w:r w:rsidRPr="005A527F">
        <w:t>Ali bodo podatki označeni s trajnim identifikatorjem</w:t>
      </w:r>
      <w:r w:rsidR="009A5245" w:rsidRPr="005A527F">
        <w:t xml:space="preserve"> (npr. DOI)?</w:t>
      </w:r>
    </w:p>
    <w:p w14:paraId="056BE463" w14:textId="41145522" w:rsidR="009A5245" w:rsidRPr="005A527F" w:rsidRDefault="00000000" w:rsidP="009A5245">
      <w:sdt>
        <w:sdtPr>
          <w:id w:val="623036595"/>
          <w14:checkbox>
            <w14:checked w14:val="1"/>
            <w14:checkedState w14:val="2612" w14:font="MS Gothic"/>
            <w14:uncheckedState w14:val="2610" w14:font="MS Gothic"/>
          </w14:checkbox>
        </w:sdtPr>
        <w:sdtContent>
          <w:r w:rsidR="00C33E72">
            <w:rPr>
              <w:rFonts w:ascii="MS Gothic" w:eastAsia="MS Gothic" w:hAnsi="MS Gothic" w:hint="eastAsia"/>
            </w:rPr>
            <w:t>☒</w:t>
          </w:r>
        </w:sdtContent>
      </w:sdt>
      <w:r w:rsidR="009A5245" w:rsidRPr="005A527F">
        <w:t xml:space="preserve"> Da</w:t>
      </w:r>
    </w:p>
    <w:p w14:paraId="172567DC" w14:textId="77777777" w:rsidR="009A5245" w:rsidRPr="005A527F" w:rsidRDefault="00000000" w:rsidP="009A5245">
      <w:sdt>
        <w:sdtPr>
          <w:id w:val="-310870602"/>
          <w14:checkbox>
            <w14:checked w14:val="0"/>
            <w14:checkedState w14:val="2612" w14:font="MS Gothic"/>
            <w14:uncheckedState w14:val="2610" w14:font="MS Gothic"/>
          </w14:checkbox>
        </w:sdtPr>
        <w:sdtContent>
          <w:r w:rsidR="009A5245" w:rsidRPr="005A527F">
            <w:rPr>
              <w:rFonts w:ascii="Segoe UI Symbol" w:hAnsi="Segoe UI Symbol" w:cs="Segoe UI Symbol"/>
            </w:rPr>
            <w:t>☐</w:t>
          </w:r>
        </w:sdtContent>
      </w:sdt>
      <w:r w:rsidR="009A5245" w:rsidRPr="005A527F">
        <w:t xml:space="preserve"> Ne</w:t>
      </w:r>
    </w:p>
    <w:p w14:paraId="1D75889D" w14:textId="77777777" w:rsidR="009A5245" w:rsidRPr="005A527F" w:rsidRDefault="009A5245" w:rsidP="009A5245"/>
    <w:p w14:paraId="6815AE43" w14:textId="3937FB70" w:rsidR="000B414A" w:rsidRDefault="00252D56" w:rsidP="000B414A">
      <w:r w:rsidRPr="00252D56">
        <w:t xml:space="preserve">Podatki, shranjeni v zaupanja vrednih podatkovnih </w:t>
      </w:r>
      <w:proofErr w:type="spellStart"/>
      <w:r w:rsidRPr="00252D56">
        <w:t>repozitorijih</w:t>
      </w:r>
      <w:proofErr w:type="spellEnd"/>
      <w:r w:rsidRPr="00252D56">
        <w:t>, bodo ob deponiranju označeni s trajnim identifikatorjem DOI (</w:t>
      </w:r>
      <w:proofErr w:type="spellStart"/>
      <w:r w:rsidRPr="00252D56">
        <w:t>Zenodo</w:t>
      </w:r>
      <w:proofErr w:type="spellEnd"/>
      <w:r w:rsidRPr="00252D56">
        <w:t xml:space="preserve">, </w:t>
      </w:r>
      <w:proofErr w:type="spellStart"/>
      <w:r w:rsidRPr="00252D56">
        <w:t>DiRROS</w:t>
      </w:r>
      <w:proofErr w:type="spellEnd"/>
      <w:r w:rsidRPr="00252D56">
        <w:t>, PANGAEA) oz. drugim trajnim identifikatorjem (</w:t>
      </w:r>
      <w:proofErr w:type="spellStart"/>
      <w:r w:rsidRPr="00252D56">
        <w:t>eGeologija</w:t>
      </w:r>
      <w:proofErr w:type="spellEnd"/>
      <w:r w:rsidRPr="00252D56">
        <w:t>). Uporaba trajnega identifikatorja bo omogočila zanesljivo iskanje, citiranje podatkov ter sledenje njihovi ponovni uporabi.</w:t>
      </w:r>
    </w:p>
    <w:p w14:paraId="5E5F9A4E" w14:textId="77777777" w:rsidR="00252D56" w:rsidRPr="005A527F" w:rsidRDefault="00252D56" w:rsidP="000B414A"/>
    <w:p w14:paraId="2C89B51E" w14:textId="2B44EA8C" w:rsidR="009A5245" w:rsidRPr="005A527F" w:rsidRDefault="009A5245" w:rsidP="009A5245">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DA: navedite, s katerim trajnim identifikatorjem (</w:t>
      </w:r>
      <w:proofErr w:type="spellStart"/>
      <w:r w:rsidRPr="005A527F">
        <w:rPr>
          <w:color w:val="808080" w:themeColor="background1" w:themeShade="80"/>
          <w:sz w:val="20"/>
          <w:szCs w:val="20"/>
        </w:rPr>
        <w:t>Persistent</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Identifier</w:t>
      </w:r>
      <w:proofErr w:type="spellEnd"/>
      <w:r w:rsidRPr="005A527F">
        <w:rPr>
          <w:color w:val="808080" w:themeColor="background1" w:themeShade="80"/>
          <w:sz w:val="20"/>
          <w:szCs w:val="20"/>
        </w:rPr>
        <w:t xml:space="preserve"> oz. PID) bodo podatki označeni. Zaupanja vredni </w:t>
      </w:r>
      <w:proofErr w:type="spellStart"/>
      <w:r w:rsidRPr="005A527F">
        <w:rPr>
          <w:color w:val="808080" w:themeColor="background1" w:themeShade="80"/>
          <w:sz w:val="20"/>
          <w:szCs w:val="20"/>
        </w:rPr>
        <w:t>repozitoriji</w:t>
      </w:r>
      <w:proofErr w:type="spellEnd"/>
      <w:r w:rsidRPr="005A527F">
        <w:rPr>
          <w:color w:val="808080" w:themeColor="background1" w:themeShade="80"/>
          <w:sz w:val="20"/>
          <w:szCs w:val="20"/>
        </w:rPr>
        <w:t xml:space="preserve"> za trajno hrambo zagotavljajo trajne identifikatorje. Z uporabo trajnih identifikatorjev (npr. DOI, </w:t>
      </w:r>
      <w:proofErr w:type="spellStart"/>
      <w:r w:rsidRPr="005A527F">
        <w:rPr>
          <w:color w:val="808080" w:themeColor="background1" w:themeShade="80"/>
          <w:sz w:val="20"/>
          <w:szCs w:val="20"/>
        </w:rPr>
        <w:t>Handle</w:t>
      </w:r>
      <w:proofErr w:type="spellEnd"/>
      <w:r w:rsidRPr="005A527F">
        <w:rPr>
          <w:color w:val="808080" w:themeColor="background1" w:themeShade="80"/>
          <w:sz w:val="20"/>
          <w:szCs w:val="20"/>
        </w:rPr>
        <w:t>, URN) bo mogoče podatke zanesljivo in učinkovito najti in jih tudi citirati. Trajni identifikatorji so tudi v pomoč pri sledenju citatom in ponovni uporabi.</w:t>
      </w:r>
    </w:p>
    <w:p w14:paraId="22CB1C81" w14:textId="0DE6B655"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bi bilo podatke mogoče ponovno uporabiti za druge namene.</w:t>
      </w:r>
    </w:p>
    <w:p w14:paraId="52C064C9" w14:textId="77777777" w:rsidR="000B414A" w:rsidRPr="005A527F" w:rsidRDefault="000B414A" w:rsidP="000B414A"/>
    <w:p w14:paraId="670125E0" w14:textId="6473B575" w:rsidR="00C83CB3" w:rsidRPr="005A527F" w:rsidRDefault="00C83CB3" w:rsidP="00C83CB3">
      <w:pPr>
        <w:pStyle w:val="Slog3"/>
        <w:numPr>
          <w:ilvl w:val="1"/>
          <w:numId w:val="3"/>
        </w:numPr>
        <w:spacing w:line="240" w:lineRule="auto"/>
        <w:ind w:left="397" w:hanging="397"/>
      </w:pPr>
      <w:r w:rsidRPr="005A527F">
        <w:t>Ka</w:t>
      </w:r>
      <w:r w:rsidR="009A5245" w:rsidRPr="005A527F">
        <w:t xml:space="preserve">teri </w:t>
      </w:r>
      <w:r w:rsidRPr="005A527F">
        <w:t>metapodatki bodo</w:t>
      </w:r>
      <w:r w:rsidR="009A5245" w:rsidRPr="005A527F">
        <w:t xml:space="preserve"> ustvarjeni in kateri </w:t>
      </w:r>
      <w:proofErr w:type="spellStart"/>
      <w:r w:rsidR="009A5245" w:rsidRPr="005A527F">
        <w:t>metapodatkovni</w:t>
      </w:r>
      <w:proofErr w:type="spellEnd"/>
      <w:r w:rsidR="009A5245" w:rsidRPr="005A527F">
        <w:t xml:space="preserve"> standardi bodo pri tem upoštevani?</w:t>
      </w:r>
    </w:p>
    <w:p w14:paraId="4A91ABED" w14:textId="77777777" w:rsidR="00C83CB3" w:rsidRPr="005A527F" w:rsidRDefault="00C83CB3" w:rsidP="00CA254A"/>
    <w:p w14:paraId="58AA1847" w14:textId="77777777" w:rsidR="00C83CB3" w:rsidRPr="005A527F" w:rsidRDefault="00C83CB3" w:rsidP="00CA254A"/>
    <w:p w14:paraId="22F187A9" w14:textId="49FBE7C3" w:rsidR="00C83CB3" w:rsidRPr="005A527F" w:rsidRDefault="009A5245" w:rsidP="00C83CB3">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w:t>
      </w:r>
      <w:r w:rsidR="00C83CB3" w:rsidRPr="005A527F">
        <w:rPr>
          <w:color w:val="808080" w:themeColor="background1" w:themeShade="80"/>
          <w:sz w:val="20"/>
          <w:szCs w:val="20"/>
        </w:rPr>
        <w:t>atere metapodatke nameravate u</w:t>
      </w:r>
      <w:r w:rsidRPr="005A527F">
        <w:rPr>
          <w:color w:val="808080" w:themeColor="background1" w:themeShade="80"/>
          <w:sz w:val="20"/>
          <w:szCs w:val="20"/>
        </w:rPr>
        <w:t>stvariti</w:t>
      </w:r>
      <w:r w:rsidR="00C83CB3" w:rsidRPr="005A527F">
        <w:rPr>
          <w:color w:val="808080" w:themeColor="background1" w:themeShade="80"/>
          <w:sz w:val="20"/>
          <w:szCs w:val="20"/>
        </w:rPr>
        <w:t>, da bodo drugim v pomoč pri identifikaciji in iskanju vaših podatkov</w:t>
      </w:r>
      <w:r w:rsidRPr="005A527F">
        <w:rPr>
          <w:color w:val="808080" w:themeColor="background1" w:themeShade="80"/>
          <w:sz w:val="20"/>
          <w:szCs w:val="20"/>
        </w:rPr>
        <w:t xml:space="preserve"> (npr. oznaka vzorca, datum, operater, tip instrumenta)</w:t>
      </w:r>
      <w:r w:rsidR="00C83CB3" w:rsidRPr="005A527F">
        <w:rPr>
          <w:color w:val="808080" w:themeColor="background1" w:themeShade="80"/>
          <w:sz w:val="20"/>
          <w:szCs w:val="20"/>
        </w:rPr>
        <w:t>?</w:t>
      </w:r>
    </w:p>
    <w:p w14:paraId="26EE219B" w14:textId="77777777" w:rsidR="00C83CB3" w:rsidRPr="005A527F" w:rsidRDefault="00C83CB3" w:rsidP="00C83CB3">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Navedite, katere </w:t>
      </w:r>
      <w:proofErr w:type="spellStart"/>
      <w:r w:rsidRPr="005A527F">
        <w:rPr>
          <w:color w:val="808080" w:themeColor="background1" w:themeShade="80"/>
          <w:sz w:val="20"/>
          <w:szCs w:val="20"/>
        </w:rPr>
        <w:t>metapodatkovne</w:t>
      </w:r>
      <w:proofErr w:type="spellEnd"/>
      <w:r w:rsidRPr="005A527F">
        <w:rPr>
          <w:color w:val="808080" w:themeColor="background1" w:themeShade="80"/>
          <w:sz w:val="20"/>
          <w:szCs w:val="20"/>
        </w:rPr>
        <w:t xml:space="preserve"> standarde (npr. INSPIRE, Dublin </w:t>
      </w:r>
      <w:proofErr w:type="spellStart"/>
      <w:r w:rsidRPr="005A527F">
        <w:rPr>
          <w:color w:val="808080" w:themeColor="background1" w:themeShade="80"/>
          <w:sz w:val="20"/>
          <w:szCs w:val="20"/>
        </w:rPr>
        <w:t>Core</w:t>
      </w:r>
      <w:proofErr w:type="spellEnd"/>
      <w:r w:rsidRPr="005A527F">
        <w:rPr>
          <w:color w:val="808080" w:themeColor="background1" w:themeShade="80"/>
          <w:sz w:val="20"/>
          <w:szCs w:val="20"/>
        </w:rPr>
        <w:t xml:space="preserve">) boste uporabili. Prednostno uporabite </w:t>
      </w:r>
      <w:proofErr w:type="spellStart"/>
      <w:r w:rsidRPr="005A527F">
        <w:rPr>
          <w:color w:val="808080" w:themeColor="background1" w:themeShade="80"/>
          <w:sz w:val="20"/>
          <w:szCs w:val="20"/>
        </w:rPr>
        <w:t>metapodatkovne</w:t>
      </w:r>
      <w:proofErr w:type="spellEnd"/>
      <w:r w:rsidRPr="005A527F">
        <w:rPr>
          <w:color w:val="808080" w:themeColor="background1" w:themeShade="80"/>
          <w:sz w:val="20"/>
          <w:szCs w:val="20"/>
        </w:rPr>
        <w:t xml:space="preserve"> standarde, ki jih uporablja portal </w:t>
      </w:r>
      <w:proofErr w:type="spellStart"/>
      <w:r w:rsidRPr="005A527F">
        <w:rPr>
          <w:color w:val="808080" w:themeColor="background1" w:themeShade="80"/>
          <w:sz w:val="20"/>
          <w:szCs w:val="20"/>
        </w:rPr>
        <w:t>eGeologija</w:t>
      </w:r>
      <w:proofErr w:type="spellEnd"/>
      <w:r w:rsidRPr="005A527F">
        <w:rPr>
          <w:color w:val="808080" w:themeColor="background1" w:themeShade="80"/>
          <w:sz w:val="20"/>
          <w:szCs w:val="20"/>
        </w:rPr>
        <w:t>.</w:t>
      </w:r>
    </w:p>
    <w:p w14:paraId="188C0E87" w14:textId="408018C3"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metapodatki za prostorske podatke in omrežne storitve so opredeljeni po INSPIRE tehničnih specifikacijah in ob upoštevanju (INSPIRE) Direktive 2007/8/ES</w:t>
      </w:r>
      <w:r w:rsidR="00653873">
        <w:rPr>
          <w:color w:val="808080" w:themeColor="background1" w:themeShade="80"/>
          <w:sz w:val="20"/>
          <w:szCs w:val="20"/>
        </w:rPr>
        <w:t>.</w:t>
      </w:r>
    </w:p>
    <w:p w14:paraId="50161501"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 xml:space="preserve">metapodatki člankov na portalu </w:t>
      </w:r>
      <w:proofErr w:type="spellStart"/>
      <w:r w:rsidRPr="005A527F">
        <w:rPr>
          <w:color w:val="808080" w:themeColor="background1" w:themeShade="80"/>
          <w:sz w:val="20"/>
          <w:szCs w:val="20"/>
        </w:rPr>
        <w:t>eGeologija</w:t>
      </w:r>
      <w:proofErr w:type="spellEnd"/>
      <w:r w:rsidRPr="005A527F">
        <w:rPr>
          <w:color w:val="808080" w:themeColor="background1" w:themeShade="80"/>
          <w:sz w:val="20"/>
          <w:szCs w:val="20"/>
        </w:rPr>
        <w:t xml:space="preserve"> upoštevajo standard </w:t>
      </w:r>
      <w:proofErr w:type="spellStart"/>
      <w:r w:rsidRPr="005A527F">
        <w:rPr>
          <w:color w:val="808080" w:themeColor="background1" w:themeShade="80"/>
          <w:sz w:val="20"/>
          <w:szCs w:val="20"/>
        </w:rPr>
        <w:t>Doublin</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Core</w:t>
      </w:r>
      <w:proofErr w:type="spellEnd"/>
      <w:r w:rsidRPr="005A527F">
        <w:rPr>
          <w:color w:val="808080" w:themeColor="background1" w:themeShade="80"/>
          <w:sz w:val="20"/>
          <w:szCs w:val="20"/>
        </w:rPr>
        <w:t xml:space="preserve"> za opis virov in atributov, dodali pa smo tudi geografski obseg članka (</w:t>
      </w:r>
      <w:proofErr w:type="spellStart"/>
      <w:r w:rsidRPr="005A527F">
        <w:rPr>
          <w:color w:val="808080" w:themeColor="background1" w:themeShade="80"/>
          <w:sz w:val="20"/>
          <w:szCs w:val="20"/>
        </w:rPr>
        <w:t>georefenciranje</w:t>
      </w:r>
      <w:proofErr w:type="spellEnd"/>
      <w:r w:rsidRPr="005A527F">
        <w:rPr>
          <w:color w:val="808080" w:themeColor="background1" w:themeShade="80"/>
          <w:sz w:val="20"/>
          <w:szCs w:val="20"/>
        </w:rPr>
        <w:t>).</w:t>
      </w:r>
    </w:p>
    <w:p w14:paraId="35324A3F" w14:textId="77777777" w:rsidR="00C83CB3" w:rsidRPr="005A527F" w:rsidRDefault="00C83CB3" w:rsidP="00242706">
      <w:pPr>
        <w:pStyle w:val="Odstavekseznama"/>
        <w:numPr>
          <w:ilvl w:val="0"/>
          <w:numId w:val="19"/>
        </w:numPr>
        <w:rPr>
          <w:color w:val="808080" w:themeColor="background1" w:themeShade="80"/>
          <w:sz w:val="20"/>
          <w:szCs w:val="20"/>
        </w:rPr>
      </w:pPr>
      <w:r w:rsidRPr="005A527F">
        <w:rPr>
          <w:color w:val="808080" w:themeColor="background1" w:themeShade="80"/>
          <w:sz w:val="20"/>
          <w:szCs w:val="20"/>
        </w:rPr>
        <w:t xml:space="preserve">metapodatki poročil in </w:t>
      </w:r>
      <w:proofErr w:type="spellStart"/>
      <w:r w:rsidRPr="005A527F">
        <w:rPr>
          <w:color w:val="808080" w:themeColor="background1" w:themeShade="80"/>
          <w:sz w:val="20"/>
          <w:szCs w:val="20"/>
        </w:rPr>
        <w:t>pdf</w:t>
      </w:r>
      <w:proofErr w:type="spellEnd"/>
      <w:r w:rsidRPr="005A527F">
        <w:rPr>
          <w:color w:val="808080" w:themeColor="background1" w:themeShade="80"/>
          <w:sz w:val="20"/>
          <w:szCs w:val="20"/>
        </w:rPr>
        <w:t xml:space="preserve"> kart na portalu </w:t>
      </w:r>
      <w:proofErr w:type="spellStart"/>
      <w:r w:rsidRPr="005A527F">
        <w:rPr>
          <w:color w:val="808080" w:themeColor="background1" w:themeShade="80"/>
          <w:sz w:val="20"/>
          <w:szCs w:val="20"/>
        </w:rPr>
        <w:t>eGeologija</w:t>
      </w:r>
      <w:proofErr w:type="spellEnd"/>
      <w:r w:rsidRPr="005A527F">
        <w:rPr>
          <w:color w:val="808080" w:themeColor="background1" w:themeShade="80"/>
          <w:sz w:val="20"/>
          <w:szCs w:val="20"/>
        </w:rPr>
        <w:t xml:space="preserve"> upoštevajo standard </w:t>
      </w:r>
      <w:proofErr w:type="spellStart"/>
      <w:r w:rsidRPr="005A527F">
        <w:rPr>
          <w:color w:val="808080" w:themeColor="background1" w:themeShade="80"/>
          <w:sz w:val="20"/>
          <w:szCs w:val="20"/>
        </w:rPr>
        <w:t>Doublin</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Core</w:t>
      </w:r>
      <w:proofErr w:type="spellEnd"/>
      <w:r w:rsidRPr="005A527F">
        <w:rPr>
          <w:color w:val="808080" w:themeColor="background1" w:themeShade="80"/>
          <w:sz w:val="20"/>
          <w:szCs w:val="20"/>
        </w:rPr>
        <w:t xml:space="preserve"> za opis virov in atributov, dodali pa smo tudi signaturo ter geografski obseg poročila (</w:t>
      </w:r>
      <w:proofErr w:type="spellStart"/>
      <w:r w:rsidRPr="005A527F">
        <w:rPr>
          <w:color w:val="808080" w:themeColor="background1" w:themeShade="80"/>
          <w:sz w:val="20"/>
          <w:szCs w:val="20"/>
        </w:rPr>
        <w:t>georefenciranje</w:t>
      </w:r>
      <w:proofErr w:type="spellEnd"/>
      <w:r w:rsidRPr="005A527F">
        <w:rPr>
          <w:color w:val="808080" w:themeColor="background1" w:themeShade="80"/>
          <w:sz w:val="20"/>
          <w:szCs w:val="20"/>
        </w:rPr>
        <w:t>).</w:t>
      </w:r>
    </w:p>
    <w:p w14:paraId="7754A4F7" w14:textId="77777777" w:rsidR="00C83CB3" w:rsidRPr="005A527F" w:rsidRDefault="00C83CB3" w:rsidP="00CA254A"/>
    <w:p w14:paraId="527DA45F" w14:textId="551124A3" w:rsidR="00280AE1" w:rsidRPr="005A527F" w:rsidRDefault="00280AE1" w:rsidP="00E5737E">
      <w:pPr>
        <w:pStyle w:val="Slog3"/>
        <w:numPr>
          <w:ilvl w:val="1"/>
          <w:numId w:val="3"/>
        </w:numPr>
        <w:spacing w:line="240" w:lineRule="auto"/>
        <w:ind w:left="397" w:hanging="397"/>
      </w:pPr>
      <w:r w:rsidRPr="00280AE1">
        <w:lastRenderedPageBreak/>
        <w:t xml:space="preserve">Ali bodo metapodatki vsebovali ključne besede za izboljšanje </w:t>
      </w:r>
      <w:proofErr w:type="spellStart"/>
      <w:r w:rsidRPr="00280AE1">
        <w:t>najdljivosti</w:t>
      </w:r>
      <w:proofErr w:type="spellEnd"/>
      <w:r w:rsidRPr="00280AE1">
        <w:t xml:space="preserve"> in možnosti ponovne uporabe</w:t>
      </w:r>
      <w:r w:rsidRPr="005A527F">
        <w:t>?</w:t>
      </w:r>
    </w:p>
    <w:p w14:paraId="760835FC" w14:textId="2F598B99" w:rsidR="00013282" w:rsidRPr="005A527F" w:rsidRDefault="00000000" w:rsidP="00013282">
      <w:sdt>
        <w:sdtPr>
          <w:rPr>
            <w:rFonts w:ascii="MS Gothic" w:eastAsia="MS Gothic" w:hAnsi="MS Gothic"/>
          </w:rPr>
          <w:id w:val="1262189688"/>
          <w14:checkbox>
            <w14:checked w14:val="1"/>
            <w14:checkedState w14:val="2612" w14:font="MS Gothic"/>
            <w14:uncheckedState w14:val="2610" w14:font="MS Gothic"/>
          </w14:checkbox>
        </w:sdtPr>
        <w:sdtContent>
          <w:r w:rsidR="007F3888">
            <w:rPr>
              <w:rFonts w:ascii="MS Gothic" w:eastAsia="MS Gothic" w:hAnsi="MS Gothic" w:hint="eastAsia"/>
            </w:rPr>
            <w:t>☒</w:t>
          </w:r>
        </w:sdtContent>
      </w:sdt>
      <w:r w:rsidR="00013282" w:rsidRPr="005A527F">
        <w:t xml:space="preserve"> Da</w:t>
      </w:r>
    </w:p>
    <w:p w14:paraId="340BFBFC" w14:textId="01AA3B57" w:rsidR="00013282" w:rsidRPr="005A527F" w:rsidRDefault="00000000" w:rsidP="00013282">
      <w:sdt>
        <w:sdtPr>
          <w:id w:val="1578405476"/>
          <w14:checkbox>
            <w14:checked w14:val="0"/>
            <w14:checkedState w14:val="2612" w14:font="MS Gothic"/>
            <w14:uncheckedState w14:val="2610" w14:font="MS Gothic"/>
          </w14:checkbox>
        </w:sdtPr>
        <w:sdtContent>
          <w:r w:rsidR="001807DA">
            <w:rPr>
              <w:rFonts w:ascii="MS Gothic" w:eastAsia="MS Gothic" w:hAnsi="MS Gothic" w:hint="eastAsia"/>
            </w:rPr>
            <w:t>☐</w:t>
          </w:r>
        </w:sdtContent>
      </w:sdt>
      <w:r w:rsidR="00013282" w:rsidRPr="005A527F">
        <w:t xml:space="preserve"> Ne</w:t>
      </w:r>
    </w:p>
    <w:p w14:paraId="62494242" w14:textId="59F84E50" w:rsidR="007F3888" w:rsidRDefault="007F3888" w:rsidP="007F3888">
      <w:pPr>
        <w:jc w:val="both"/>
      </w:pPr>
      <w:r w:rsidRPr="00C44410">
        <w:t xml:space="preserve">Metapodatki bodo vsebovali vsebinsko opredeljene ključne besede, ki bodo opisovale tematiko, prostorski in časovni okvir ter uporabljene metode. Ključne besede bodo izbrane tako, da bodo omogočale lažje iskanje podatkov v </w:t>
      </w:r>
      <w:proofErr w:type="spellStart"/>
      <w:r w:rsidRPr="00C44410">
        <w:t>repozitorijih</w:t>
      </w:r>
      <w:proofErr w:type="spellEnd"/>
      <w:r w:rsidRPr="00C44410">
        <w:t xml:space="preserve"> ter raziskovalcem pomagale prepoznati vsebinski kontekst in možnosti ponovne uporabe podatkov.</w:t>
      </w:r>
    </w:p>
    <w:p w14:paraId="2F7FD0C5" w14:textId="77777777" w:rsidR="007F3888" w:rsidRDefault="007F3888" w:rsidP="007F3888">
      <w:pPr>
        <w:widowControl/>
        <w:spacing w:line="240" w:lineRule="auto"/>
        <w:rPr>
          <w:rFonts w:asciiTheme="minorHAnsi" w:eastAsiaTheme="majorEastAsia" w:hAnsiTheme="minorHAnsi"/>
          <w:b/>
        </w:rPr>
      </w:pPr>
      <w:r>
        <w:br w:type="page"/>
      </w:r>
    </w:p>
    <w:p w14:paraId="5EEE8DD6" w14:textId="77777777" w:rsidR="00280AE1" w:rsidRDefault="00280AE1" w:rsidP="00280AE1"/>
    <w:p w14:paraId="6B23A1C1" w14:textId="77777777" w:rsidR="00013282" w:rsidRPr="005A527F" w:rsidRDefault="00013282" w:rsidP="00280AE1"/>
    <w:p w14:paraId="1A390287" w14:textId="096CE340" w:rsidR="00280AE1" w:rsidRDefault="00013282" w:rsidP="0001328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označite DA: </w:t>
      </w:r>
      <w:r w:rsidR="00D56F6B">
        <w:rPr>
          <w:color w:val="808080" w:themeColor="background1" w:themeShade="80"/>
          <w:sz w:val="20"/>
          <w:szCs w:val="20"/>
        </w:rPr>
        <w:t xml:space="preserve">opišite, na kakšen način boste z metapodatki izboljšali </w:t>
      </w:r>
      <w:proofErr w:type="spellStart"/>
      <w:r w:rsidR="00D56F6B">
        <w:rPr>
          <w:color w:val="808080" w:themeColor="background1" w:themeShade="80"/>
          <w:sz w:val="20"/>
          <w:szCs w:val="20"/>
        </w:rPr>
        <w:t>najdljivost</w:t>
      </w:r>
      <w:proofErr w:type="spellEnd"/>
      <w:r w:rsidR="00D56F6B">
        <w:rPr>
          <w:color w:val="808080" w:themeColor="background1" w:themeShade="80"/>
          <w:sz w:val="20"/>
          <w:szCs w:val="20"/>
        </w:rPr>
        <w:t xml:space="preserve"> </w:t>
      </w:r>
      <w:r w:rsidR="006F6285">
        <w:rPr>
          <w:color w:val="808080" w:themeColor="background1" w:themeShade="80"/>
          <w:sz w:val="20"/>
          <w:szCs w:val="20"/>
        </w:rPr>
        <w:t>(npr. v metapodatke vključite čim bolje (vsebinsko) opredeljene ključne besede, na podlagi katerih bodo drugi raziskovalci ob ponovni uporabi prepoznali vsebinski kontekst).</w:t>
      </w:r>
    </w:p>
    <w:p w14:paraId="394ADD77" w14:textId="77777777" w:rsidR="00013282" w:rsidRPr="005A527F" w:rsidRDefault="00013282" w:rsidP="00CA254A"/>
    <w:p w14:paraId="7A7559EC" w14:textId="46052DC2" w:rsidR="00BB0AEE" w:rsidRPr="005A527F" w:rsidRDefault="00D46266" w:rsidP="00BB0AEE">
      <w:pPr>
        <w:pStyle w:val="GeoZSPodnaslovStL1"/>
        <w:spacing w:line="240" w:lineRule="auto"/>
        <w:jc w:val="both"/>
      </w:pPr>
      <w:r w:rsidRPr="005A527F">
        <w:t>ZAGOTAVLJANJE DOSTOPNOSTI PODAKOV (A)</w:t>
      </w:r>
    </w:p>
    <w:p w14:paraId="4ECAFB4A" w14:textId="77777777" w:rsidR="0022208A" w:rsidRDefault="0022208A" w:rsidP="0022208A">
      <w:pPr>
        <w:pStyle w:val="Slog3"/>
        <w:numPr>
          <w:ilvl w:val="1"/>
          <w:numId w:val="3"/>
        </w:numPr>
        <w:spacing w:line="240" w:lineRule="auto"/>
        <w:ind w:left="397" w:hanging="397"/>
        <w:rPr>
          <w:rFonts w:ascii="Arial" w:hAnsi="Arial" w:cs="Arial"/>
          <w:snapToGrid/>
          <w:kern w:val="0"/>
          <w:sz w:val="20"/>
          <w:szCs w:val="20"/>
        </w:rPr>
      </w:pPr>
      <w:r>
        <w:rPr>
          <w:rStyle w:val="cf01"/>
        </w:rPr>
        <w:t>Ali bodo vsi podatki odprto dostopni?</w:t>
      </w:r>
    </w:p>
    <w:p w14:paraId="52912257" w14:textId="4BCC1CD9" w:rsidR="001807DA" w:rsidRPr="005A527F" w:rsidRDefault="00000000" w:rsidP="001807DA">
      <w:sdt>
        <w:sdtPr>
          <w:rPr>
            <w:rFonts w:ascii="MS Gothic" w:eastAsia="MS Gothic" w:hAnsi="MS Gothic"/>
          </w:rPr>
          <w:id w:val="151659035"/>
          <w14:checkbox>
            <w14:checked w14:val="1"/>
            <w14:checkedState w14:val="2612" w14:font="MS Gothic"/>
            <w14:uncheckedState w14:val="2610" w14:font="MS Gothic"/>
          </w14:checkbox>
        </w:sdtPr>
        <w:sdtContent>
          <w:r w:rsidR="00C64134">
            <w:rPr>
              <w:rFonts w:ascii="MS Gothic" w:eastAsia="MS Gothic" w:hAnsi="MS Gothic" w:hint="eastAsia"/>
            </w:rPr>
            <w:t>☒</w:t>
          </w:r>
        </w:sdtContent>
      </w:sdt>
      <w:r w:rsidR="001807DA" w:rsidRPr="005A527F">
        <w:t xml:space="preserve"> Da</w:t>
      </w:r>
    </w:p>
    <w:p w14:paraId="24DF423E" w14:textId="77777777" w:rsidR="001807DA" w:rsidRDefault="00000000" w:rsidP="001807DA">
      <w:sdt>
        <w:sdtPr>
          <w:id w:val="-1235705842"/>
          <w14:checkbox>
            <w14:checked w14:val="0"/>
            <w14:checkedState w14:val="2612" w14:font="MS Gothic"/>
            <w14:uncheckedState w14:val="2610" w14:font="MS Gothic"/>
          </w14:checkbox>
        </w:sdtPr>
        <w:sdtContent>
          <w:r w:rsidR="001807DA">
            <w:rPr>
              <w:rFonts w:ascii="MS Gothic" w:eastAsia="MS Gothic" w:hAnsi="MS Gothic" w:hint="eastAsia"/>
            </w:rPr>
            <w:t>☐</w:t>
          </w:r>
        </w:sdtContent>
      </w:sdt>
      <w:r w:rsidR="001807DA" w:rsidRPr="005A527F">
        <w:t xml:space="preserve"> Ne</w:t>
      </w:r>
    </w:p>
    <w:p w14:paraId="3E6ED54C" w14:textId="77777777" w:rsidR="00D31403" w:rsidRPr="005A527F" w:rsidRDefault="00D31403" w:rsidP="001807DA"/>
    <w:p w14:paraId="445E14AB" w14:textId="034593C0" w:rsidR="001807DA" w:rsidRDefault="00D31403" w:rsidP="001807DA">
      <w:r w:rsidRPr="00D31403">
        <w:t>Večina končnih raziskovalnih podatkov bo po zaključku projekta odprto dostopna. Del podatkov pa začasno ali delno ne bo v odprtem dostopu zaradi znanstvenih in pogodbenih razlogov, povezanih z varstvom intelektualne lastnine ter z objavljanjem znanstvenih rezultatov.</w:t>
      </w:r>
    </w:p>
    <w:p w14:paraId="28155734" w14:textId="77777777" w:rsidR="00AE3814" w:rsidRDefault="00AE3814" w:rsidP="001807DA"/>
    <w:p w14:paraId="3685AF8F" w14:textId="729E39F8" w:rsidR="00AA575C" w:rsidRDefault="00AE3814" w:rsidP="00AE3814">
      <w:pPr>
        <w:pStyle w:val="Odstavekseznama"/>
        <w:numPr>
          <w:ilvl w:val="0"/>
          <w:numId w:val="12"/>
        </w:numPr>
        <w:rPr>
          <w:color w:val="808080" w:themeColor="background1" w:themeShade="80"/>
          <w:sz w:val="20"/>
          <w:szCs w:val="20"/>
        </w:rPr>
      </w:pPr>
      <w:r w:rsidRPr="00AE3814">
        <w:rPr>
          <w:color w:val="808080" w:themeColor="background1" w:themeShade="80"/>
          <w:sz w:val="20"/>
          <w:szCs w:val="20"/>
        </w:rPr>
        <w:t xml:space="preserve">Če označite </w:t>
      </w:r>
      <w:r>
        <w:rPr>
          <w:color w:val="808080" w:themeColor="background1" w:themeShade="80"/>
          <w:sz w:val="20"/>
          <w:szCs w:val="20"/>
        </w:rPr>
        <w:t>NE:</w:t>
      </w:r>
      <w:r w:rsidRPr="00AE3814">
        <w:rPr>
          <w:color w:val="808080" w:themeColor="background1" w:themeShade="80"/>
          <w:sz w:val="20"/>
          <w:szCs w:val="20"/>
        </w:rPr>
        <w:t xml:space="preserve"> navedite razloge, zakaj podatki v celoti ali deloma ne bodo v odprtem dostopu oz. zakaj bo dostop do podatkov omejen. Pri tem ločite pravne in pogodbene razloge (varstvo intelektualne lastnine, varstvo osebnih podatkov, varnost oseb ali države ali druge zakonske omejitve) od drugih omejitev.</w:t>
      </w:r>
    </w:p>
    <w:p w14:paraId="1575611D" w14:textId="16E050BA" w:rsidR="0022208A" w:rsidRPr="00AE3814" w:rsidRDefault="00AE3814" w:rsidP="00AE3814">
      <w:pPr>
        <w:pStyle w:val="Odstavekseznama"/>
        <w:numPr>
          <w:ilvl w:val="0"/>
          <w:numId w:val="12"/>
        </w:numPr>
        <w:rPr>
          <w:color w:val="808080" w:themeColor="background1" w:themeShade="80"/>
          <w:sz w:val="20"/>
          <w:szCs w:val="20"/>
        </w:rPr>
      </w:pPr>
      <w:r w:rsidRPr="00AE3814">
        <w:rPr>
          <w:color w:val="808080" w:themeColor="background1" w:themeShade="80"/>
          <w:sz w:val="20"/>
          <w:szCs w:val="20"/>
        </w:rPr>
        <w:t>Navedite, kateri ukrepi bodo sprejeti za odpravo ali zmanjšanje teh omejitev.</w:t>
      </w:r>
    </w:p>
    <w:p w14:paraId="5CE5FA8E" w14:textId="77777777" w:rsidR="0022208A" w:rsidRDefault="0022208A" w:rsidP="0022208A"/>
    <w:p w14:paraId="768E10AE" w14:textId="531B645C" w:rsidR="00107CF1" w:rsidRPr="005A527F" w:rsidRDefault="00107CF1" w:rsidP="00107CF1">
      <w:pPr>
        <w:pStyle w:val="Slog3"/>
        <w:numPr>
          <w:ilvl w:val="1"/>
          <w:numId w:val="3"/>
        </w:numPr>
        <w:spacing w:line="240" w:lineRule="auto"/>
        <w:ind w:left="397" w:hanging="397"/>
      </w:pPr>
      <w:r w:rsidRPr="005A527F">
        <w:t>Pojasnite, kdaj boste podatke delili oz. kdaj bodo odprto dostopni in za koliko časa?</w:t>
      </w:r>
    </w:p>
    <w:p w14:paraId="3B5FA658" w14:textId="4D856C64" w:rsidR="00107CF1" w:rsidRPr="005A527F" w:rsidRDefault="00B4480E" w:rsidP="00BB0AEE">
      <w:r w:rsidRPr="00B4480E">
        <w:t>Podatki bodo deljeni in odprto dostopni ob zaključku projekta oziroma najpozneje ob objavi znanstvenih publikacij, ki bodo na njih temeljile. Podatki, ki neposredno podpirajo znanstvene objave, bodo ob objavi članka odprto dostopni in citirani s trajnim identifikatorjem (npr. DOI), razen če bodo obstajali utemeljeni razlogi za časovno omejitev dostopa.</w:t>
      </w:r>
    </w:p>
    <w:p w14:paraId="437A4D26" w14:textId="77777777" w:rsidR="00107CF1" w:rsidRPr="005A527F" w:rsidRDefault="00107CF1" w:rsidP="00BB0AEE"/>
    <w:p w14:paraId="4DD472D5" w14:textId="10AB5A65"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kdaj boste podatke dali na razpolago (npr. ob objavi znanstvene publikacije, ob zaključku izvajanja projekta, s časovno zaporo oz. embargom).</w:t>
      </w:r>
    </w:p>
    <w:p w14:paraId="56AD0BBD" w14:textId="0421F5B9"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Upoštevajte, da morajo biti podatki, ki podpirajo znanstveno publikacijo, v primeru, da ne obstajajo razlogi za časovno zaporo oz. embargo, odprto dostopni najpozneje ob objavi znanstvene publikacije, v kateri morajo biti citirani s stalno oznako mesta dostopa oz. s trajnim identifikatorjem.</w:t>
      </w:r>
    </w:p>
    <w:p w14:paraId="5D6C9C5A" w14:textId="4E7DDEAD"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načrtujete za določen čas omejiti dostop do podatkov in pojasnite razloge.</w:t>
      </w:r>
    </w:p>
    <w:p w14:paraId="42A2B7DB" w14:textId="7F3CE00F"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bo deljenje podatkov odloženo na kasnejši čas ali omejeno, pojasnite, ali gre za čakanje na objave, za razlog zaščite intelektualne lastnine ali patenta, ali kakšne druge razloge.</w:t>
      </w:r>
    </w:p>
    <w:p w14:paraId="25D6873C" w14:textId="77777777"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načrt podatkovne hrambe in povejte, kako dolgo se bodo podatki hranili.</w:t>
      </w:r>
    </w:p>
    <w:p w14:paraId="1FB9BE19" w14:textId="5D273FF6" w:rsidR="00107CF1" w:rsidRPr="005A527F" w:rsidRDefault="00107CF1" w:rsidP="00107CF1">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do kdaj bodo podatki dostopni in ali bodo po tem, ko podatki ne bodo več na voljo, metapodatki še vedno dostopni.</w:t>
      </w:r>
    </w:p>
    <w:p w14:paraId="69D3C614" w14:textId="77777777" w:rsidR="00107CF1" w:rsidRPr="005A527F" w:rsidRDefault="00107CF1" w:rsidP="00BB0AEE"/>
    <w:p w14:paraId="3BAF7703" w14:textId="11D8C3C6" w:rsidR="009761F2" w:rsidRPr="005A527F" w:rsidRDefault="009761F2" w:rsidP="009761F2">
      <w:pPr>
        <w:pStyle w:val="Slog3"/>
        <w:numPr>
          <w:ilvl w:val="1"/>
          <w:numId w:val="3"/>
        </w:numPr>
        <w:spacing w:line="240" w:lineRule="auto"/>
        <w:ind w:left="397" w:hanging="397"/>
      </w:pPr>
      <w:r w:rsidRPr="005A527F">
        <w:t>Ali pričakujete omejitve glede deljenja podatkov ali so prisotni razlogi za določitev embarga?</w:t>
      </w:r>
    </w:p>
    <w:p w14:paraId="6442CD07" w14:textId="2E57DAB0" w:rsidR="00107CF1" w:rsidRPr="005A527F" w:rsidRDefault="004F53BB" w:rsidP="009761F2">
      <w:r w:rsidRPr="004F53BB">
        <w:t xml:space="preserve">Za del podatkov je po potrebi predvidena začasna časovna zapora (embargo), predvsem zaradi potrebe </w:t>
      </w:r>
      <w:r w:rsidRPr="004F53BB">
        <w:lastRenderedPageBreak/>
        <w:t xml:space="preserve">po celoviti znanstveni interpretaciji in objavi rezultatov. Embargo bo, če bo določen, časovno omejen in jasno opredeljen, po njegovem poteku pa bodo podatki odprto dostopni v izbranih zaupanja vrednih </w:t>
      </w:r>
      <w:proofErr w:type="spellStart"/>
      <w:r w:rsidRPr="004F53BB">
        <w:t>repozitorijih</w:t>
      </w:r>
      <w:proofErr w:type="spellEnd"/>
      <w:r w:rsidRPr="004F53BB">
        <w:t>.</w:t>
      </w:r>
    </w:p>
    <w:p w14:paraId="5E4EE6F3" w14:textId="77777777" w:rsidR="009761F2" w:rsidRPr="005A527F" w:rsidRDefault="009761F2" w:rsidP="009761F2"/>
    <w:p w14:paraId="6C8AD393" w14:textId="6CB80CC2"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Opišite, kdo bo lahko uporabljal podatke, </w:t>
      </w:r>
      <w:r w:rsidR="00F2599A" w:rsidRPr="005A527F">
        <w:rPr>
          <w:color w:val="808080" w:themeColor="background1" w:themeShade="80"/>
          <w:sz w:val="20"/>
          <w:szCs w:val="20"/>
        </w:rPr>
        <w:t>obstajajo omejitve pri uporabi</w:t>
      </w:r>
      <w:r w:rsidRPr="005A527F">
        <w:rPr>
          <w:color w:val="808080" w:themeColor="background1" w:themeShade="80"/>
          <w:sz w:val="20"/>
          <w:szCs w:val="20"/>
        </w:rPr>
        <w:t>.</w:t>
      </w:r>
    </w:p>
    <w:p w14:paraId="7660B188" w14:textId="453DCD5D"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Če bo dostop omogočen samo za določene skupnosti ali pa če bo potrebno skleniti sporazum o deljenju podatkov, pojasnite, zakaj in kako. Navedite na primer: ali bo možen dostop na daljavo z </w:t>
      </w:r>
      <w:proofErr w:type="spellStart"/>
      <w:r w:rsidRPr="005A527F">
        <w:rPr>
          <w:color w:val="808080" w:themeColor="background1" w:themeShade="80"/>
          <w:sz w:val="20"/>
          <w:szCs w:val="20"/>
        </w:rPr>
        <w:t>avtentikacijo</w:t>
      </w:r>
      <w:proofErr w:type="spellEnd"/>
      <w:r w:rsidRPr="005A527F">
        <w:rPr>
          <w:color w:val="808080" w:themeColor="background1" w:themeShade="80"/>
          <w:sz w:val="20"/>
          <w:szCs w:val="20"/>
        </w:rPr>
        <w:t xml:space="preserve">, ali bo za dostop potreben podpis določene izjave in katere, ali bo za dostop potrebna odobritev pooblaščene osebe ali organa, </w:t>
      </w:r>
      <w:r w:rsidR="00107CF1" w:rsidRPr="005A527F">
        <w:rPr>
          <w:color w:val="808080" w:themeColor="background1" w:themeShade="80"/>
          <w:sz w:val="20"/>
          <w:szCs w:val="20"/>
        </w:rPr>
        <w:t>ali bo dostop možen le v prostorih GeoZS in na kakšen način.</w:t>
      </w:r>
    </w:p>
    <w:p w14:paraId="580A6B9B" w14:textId="202CEBD9" w:rsidR="009761F2" w:rsidRPr="005A527F" w:rsidRDefault="009761F2" w:rsidP="009761F2">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kako boste poskrbeli, da bi odstranili ali zmanjšali omejitve dostopa.</w:t>
      </w:r>
    </w:p>
    <w:p w14:paraId="310EDB2E" w14:textId="77777777" w:rsidR="009761F2" w:rsidRPr="005A527F" w:rsidRDefault="009761F2" w:rsidP="00BB0AEE"/>
    <w:p w14:paraId="40F08CCD" w14:textId="43DB3881" w:rsidR="009544A9" w:rsidRPr="005A527F" w:rsidRDefault="009544A9" w:rsidP="00BB0AEE">
      <w:pPr>
        <w:pStyle w:val="Slog3"/>
        <w:numPr>
          <w:ilvl w:val="1"/>
          <w:numId w:val="3"/>
        </w:numPr>
        <w:spacing w:line="240" w:lineRule="auto"/>
        <w:ind w:left="397" w:hanging="397"/>
      </w:pPr>
      <w:r w:rsidRPr="005A527F">
        <w:t>Ali bo za dostop do podatkov oz. njihovo branje potrebna dodatna dokumentacija oz. ustrezna programska oprema?</w:t>
      </w:r>
    </w:p>
    <w:p w14:paraId="7E62905E" w14:textId="07A80BB9" w:rsidR="009544A9" w:rsidRPr="005A527F" w:rsidRDefault="00000000" w:rsidP="009544A9">
      <w:sdt>
        <w:sdtPr>
          <w:id w:val="1209838946"/>
          <w14:checkbox>
            <w14:checked w14:val="1"/>
            <w14:checkedState w14:val="2612" w14:font="MS Gothic"/>
            <w14:uncheckedState w14:val="2610" w14:font="MS Gothic"/>
          </w14:checkbox>
        </w:sdtPr>
        <w:sdtContent>
          <w:r w:rsidR="00392647">
            <w:rPr>
              <w:rFonts w:ascii="MS Gothic" w:eastAsia="MS Gothic" w:hAnsi="MS Gothic" w:hint="eastAsia"/>
            </w:rPr>
            <w:t>☒</w:t>
          </w:r>
        </w:sdtContent>
      </w:sdt>
      <w:r w:rsidR="009544A9" w:rsidRPr="005A527F">
        <w:t xml:space="preserve"> Da</w:t>
      </w:r>
    </w:p>
    <w:p w14:paraId="26496A06" w14:textId="2E3A5BBD" w:rsidR="009544A9" w:rsidRDefault="00000000" w:rsidP="009544A9">
      <w:sdt>
        <w:sdtPr>
          <w:id w:val="-321744373"/>
          <w14:checkbox>
            <w14:checked w14:val="0"/>
            <w14:checkedState w14:val="2612" w14:font="MS Gothic"/>
            <w14:uncheckedState w14:val="2610" w14:font="MS Gothic"/>
          </w14:checkbox>
        </w:sdtPr>
        <w:sdtContent>
          <w:r w:rsidR="00392647">
            <w:rPr>
              <w:rFonts w:ascii="MS Gothic" w:eastAsia="MS Gothic" w:hAnsi="MS Gothic" w:hint="eastAsia"/>
            </w:rPr>
            <w:t>☐</w:t>
          </w:r>
        </w:sdtContent>
      </w:sdt>
      <w:r w:rsidR="009544A9" w:rsidRPr="005A527F">
        <w:t xml:space="preserve"> Ne</w:t>
      </w:r>
    </w:p>
    <w:p w14:paraId="40C2CC30" w14:textId="77777777" w:rsidR="00392647" w:rsidRPr="005A527F" w:rsidRDefault="00392647" w:rsidP="009544A9"/>
    <w:p w14:paraId="759CAEAB" w14:textId="77777777" w:rsidR="00A34F6B" w:rsidRDefault="00A34F6B" w:rsidP="00A34F6B">
      <w:r>
        <w:t>Za dostop in uporabo podatkov bodo potrebna standardna in široko uporabljena programska orodja, kot so GIS</w:t>
      </w:r>
      <w:r>
        <w:rPr>
          <w:rFonts w:ascii="Cambria Math" w:hAnsi="Cambria Math" w:cs="Cambria Math"/>
        </w:rPr>
        <w:t>‑</w:t>
      </w:r>
      <w:r>
        <w:t>programska oprema za prostorske podatke (npr. za formate .</w:t>
      </w:r>
      <w:proofErr w:type="spellStart"/>
      <w:r>
        <w:t>shp</w:t>
      </w:r>
      <w:proofErr w:type="spellEnd"/>
      <w:r>
        <w:t>, .</w:t>
      </w:r>
      <w:proofErr w:type="spellStart"/>
      <w:r>
        <w:t>gdb</w:t>
      </w:r>
      <w:proofErr w:type="spellEnd"/>
      <w:r>
        <w:t>, .</w:t>
      </w:r>
      <w:proofErr w:type="spellStart"/>
      <w:r>
        <w:t>tif</w:t>
      </w:r>
      <w:proofErr w:type="spellEnd"/>
      <w:r>
        <w:t xml:space="preserve"> </w:t>
      </w:r>
      <w:r>
        <w:rPr>
          <w:rFonts w:cs="Calibri"/>
        </w:rPr>
        <w:t>–</w:t>
      </w:r>
      <w:r>
        <w:t xml:space="preserve"> </w:t>
      </w:r>
      <w:proofErr w:type="spellStart"/>
      <w:r>
        <w:t>ArcGIS</w:t>
      </w:r>
      <w:proofErr w:type="spellEnd"/>
      <w:r>
        <w:t>, QGIS), preglednice za numeri</w:t>
      </w:r>
      <w:r>
        <w:rPr>
          <w:rFonts w:cs="Calibri"/>
        </w:rPr>
        <w:t>č</w:t>
      </w:r>
      <w:r>
        <w:t>ne podatke (.</w:t>
      </w:r>
      <w:proofErr w:type="spellStart"/>
      <w:r>
        <w:t>csv</w:t>
      </w:r>
      <w:proofErr w:type="spellEnd"/>
      <w:r>
        <w:t>, .</w:t>
      </w:r>
      <w:proofErr w:type="spellStart"/>
      <w:r>
        <w:t>xlsx</w:t>
      </w:r>
      <w:proofErr w:type="spellEnd"/>
      <w:r>
        <w:t xml:space="preserve"> </w:t>
      </w:r>
      <w:r>
        <w:rPr>
          <w:rFonts w:cs="Calibri"/>
        </w:rPr>
        <w:t>–</w:t>
      </w:r>
      <w:r>
        <w:t xml:space="preserve"> MS Excel, </w:t>
      </w:r>
      <w:proofErr w:type="spellStart"/>
      <w:r>
        <w:t>LibreOffice</w:t>
      </w:r>
      <w:proofErr w:type="spellEnd"/>
      <w:r>
        <w:t xml:space="preserve">, Notepad++), programska oprema za procesiranje geofizikalnih podatkov (Res2D ter odprtokodni </w:t>
      </w:r>
      <w:proofErr w:type="spellStart"/>
      <w:r>
        <w:t>ResIPy</w:t>
      </w:r>
      <w:proofErr w:type="spellEnd"/>
      <w:r>
        <w:t>) ter običajni pregledovalniki za besedilne in slikovne formate (.</w:t>
      </w:r>
      <w:proofErr w:type="spellStart"/>
      <w:r>
        <w:t>pdf</w:t>
      </w:r>
      <w:proofErr w:type="spellEnd"/>
      <w:r>
        <w:t>, .</w:t>
      </w:r>
      <w:proofErr w:type="spellStart"/>
      <w:r>
        <w:t>jpg</w:t>
      </w:r>
      <w:proofErr w:type="spellEnd"/>
      <w:r>
        <w:t>, .</w:t>
      </w:r>
      <w:proofErr w:type="spellStart"/>
      <w:r>
        <w:t>png</w:t>
      </w:r>
      <w:proofErr w:type="spellEnd"/>
      <w:r>
        <w:t>). Gre za uveljavljena orodja z dolgoletno podporo, kar zagotavlja trajnost dostopa do podatkov.</w:t>
      </w:r>
    </w:p>
    <w:p w14:paraId="50A6A02E" w14:textId="16E5BB47" w:rsidR="009544A9" w:rsidRPr="005A527F" w:rsidRDefault="00A34F6B" w:rsidP="00A34F6B">
      <w:r>
        <w:t>Podatkom bo priložena ustrezna spremljevalna dokumentacija (opis podatkov, metode, struktura datotek), ki bo omogočala razumevanje in ponovno uporabo podatkov tudi brez neposrednega sodelovanja avtorjev. Posebna ali lastniška programska oprema ne bo nujna, dodatna programska koda pa v okviru projekta ni predvidena.</w:t>
      </w:r>
    </w:p>
    <w:p w14:paraId="27290451" w14:textId="77777777" w:rsidR="00BB0AEE" w:rsidRPr="005A527F" w:rsidRDefault="00BB0AEE" w:rsidP="00BB0AEE"/>
    <w:p w14:paraId="5DAC75CF" w14:textId="77777777" w:rsidR="009544A9" w:rsidRPr="005A527F" w:rsidRDefault="009544A9" w:rsidP="009544A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Katere metode ali programska orodja so potrebna za dostop in uporabo podatkov?</w:t>
      </w:r>
    </w:p>
    <w:p w14:paraId="79DC4E95" w14:textId="77777777" w:rsidR="009544A9" w:rsidRPr="005A527F"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če potencialni uporabniki potrebujejo specifična orodja, da bi lahko dostopali do podatkov in jih (ponovno) uporabili</w:t>
      </w:r>
      <w:r w:rsidR="009544A9" w:rsidRPr="005A527F">
        <w:rPr>
          <w:color w:val="808080" w:themeColor="background1" w:themeShade="80"/>
          <w:sz w:val="20"/>
          <w:szCs w:val="20"/>
        </w:rPr>
        <w:t xml:space="preserve"> oz. ali bodo za uporabo potrebna dodatna navodila</w:t>
      </w:r>
      <w:r w:rsidRPr="005A527F">
        <w:rPr>
          <w:color w:val="808080" w:themeColor="background1" w:themeShade="80"/>
          <w:sz w:val="20"/>
          <w:szCs w:val="20"/>
        </w:rPr>
        <w:t>.</w:t>
      </w:r>
    </w:p>
    <w:p w14:paraId="2893F566" w14:textId="05E72E61" w:rsidR="00BB0AEE" w:rsidRPr="005A527F"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o trajnosti programov, potrebnih za dostop do podatkov.</w:t>
      </w:r>
    </w:p>
    <w:p w14:paraId="085539B0" w14:textId="77777777" w:rsidR="009544A9" w:rsidRPr="005A527F" w:rsidRDefault="00BB0AEE" w:rsidP="00BB0AE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bo</w:t>
      </w:r>
      <w:r w:rsidR="009544A9" w:rsidRPr="005A527F">
        <w:rPr>
          <w:color w:val="808080" w:themeColor="background1" w:themeShade="80"/>
          <w:sz w:val="20"/>
          <w:szCs w:val="20"/>
        </w:rPr>
        <w:t>ste k podatkom priložili ustrezno programsko opremo (zaželeno v obliki odprte izvorne kode).</w:t>
      </w:r>
    </w:p>
    <w:p w14:paraId="02077652" w14:textId="77777777" w:rsidR="00BB0AEE" w:rsidRPr="005A527F" w:rsidRDefault="00BB0AEE" w:rsidP="00BB0AEE"/>
    <w:p w14:paraId="2FFF2C60" w14:textId="5596DC01" w:rsidR="00FE2A67" w:rsidRPr="005A527F" w:rsidRDefault="00FE2A67" w:rsidP="00FE2A67">
      <w:pPr>
        <w:pStyle w:val="GeoZSPodnaslovStL1"/>
        <w:spacing w:line="240" w:lineRule="auto"/>
        <w:jc w:val="both"/>
      </w:pPr>
      <w:r w:rsidRPr="005A527F">
        <w:t>ZAGOTAVLJANJE INTEROPERABILNOSTI PODA</w:t>
      </w:r>
      <w:r w:rsidR="009465A2">
        <w:t>T</w:t>
      </w:r>
      <w:r w:rsidRPr="005A527F">
        <w:t>KOV (I)</w:t>
      </w:r>
    </w:p>
    <w:p w14:paraId="708B0E31" w14:textId="607F631D" w:rsidR="005A527F" w:rsidRPr="005A527F" w:rsidRDefault="2BDAB8A2" w:rsidP="00D64EE5">
      <w:pPr>
        <w:pStyle w:val="Slog3"/>
        <w:numPr>
          <w:ilvl w:val="1"/>
          <w:numId w:val="3"/>
        </w:numPr>
        <w:spacing w:line="240" w:lineRule="auto"/>
        <w:ind w:left="397" w:hanging="397"/>
      </w:pPr>
      <w:r>
        <w:t>Katere geslovnike ali šifrante boste uporabili pri pripravi podatkov in metapodatkov?</w:t>
      </w:r>
    </w:p>
    <w:p w14:paraId="03ED9C74" w14:textId="3A25B732" w:rsidR="00FE2A67" w:rsidRDefault="00C835FB" w:rsidP="00BB0AEE">
      <w:r w:rsidRPr="00C835FB">
        <w:t>Uporaba geslovnikov ali šifrantov ni predvidena.</w:t>
      </w:r>
    </w:p>
    <w:p w14:paraId="70699633" w14:textId="77777777" w:rsidR="00212063" w:rsidRDefault="00212063" w:rsidP="00BB0AEE"/>
    <w:p w14:paraId="03DA5F40" w14:textId="2AAD03A8" w:rsidR="005A527F" w:rsidRPr="005A527F" w:rsidRDefault="005A527F" w:rsidP="005A527F">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Navedite, katere geslovnike, šifrante, ontologije oz. nadzorovane besednjake boste uporabili, da bo omogočena izmenjava in ponovna uporaba podatkov znotraj posameznega raziskovalnega področja ali med njimi.</w:t>
      </w:r>
    </w:p>
    <w:p w14:paraId="666B1135" w14:textId="77777777" w:rsidR="002801C1" w:rsidRDefault="005A527F" w:rsidP="002801C1">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Preverite, katere najboljše prakse za to se uporabljajo in jim po možnosti sledite.</w:t>
      </w:r>
    </w:p>
    <w:p w14:paraId="2CA86B1F" w14:textId="6BA034DB" w:rsidR="002801C1" w:rsidRPr="002801C1" w:rsidRDefault="002801C1" w:rsidP="002801C1">
      <w:pPr>
        <w:pStyle w:val="Odstavekseznama"/>
        <w:numPr>
          <w:ilvl w:val="0"/>
          <w:numId w:val="12"/>
        </w:numPr>
        <w:spacing w:line="240" w:lineRule="auto"/>
        <w:ind w:left="357" w:hanging="357"/>
        <w:rPr>
          <w:color w:val="808080" w:themeColor="background1" w:themeShade="80"/>
          <w:sz w:val="20"/>
          <w:szCs w:val="20"/>
        </w:rPr>
      </w:pPr>
      <w:r w:rsidRPr="002801C1">
        <w:rPr>
          <w:color w:val="808080" w:themeColor="background1" w:themeShade="80"/>
          <w:sz w:val="20"/>
          <w:szCs w:val="20"/>
        </w:rPr>
        <w:t>Na GeoZS nimamo pripravljenih lastnih šifrantov</w:t>
      </w:r>
      <w:r w:rsidR="007B0D47">
        <w:rPr>
          <w:color w:val="808080" w:themeColor="background1" w:themeShade="80"/>
          <w:sz w:val="20"/>
          <w:szCs w:val="20"/>
        </w:rPr>
        <w:t xml:space="preserve"> in besednjakov</w:t>
      </w:r>
      <w:r w:rsidRPr="002801C1">
        <w:rPr>
          <w:color w:val="808080" w:themeColor="background1" w:themeShade="80"/>
          <w:sz w:val="20"/>
          <w:szCs w:val="20"/>
        </w:rPr>
        <w:t>.</w:t>
      </w:r>
      <w:r w:rsidR="00A358F0">
        <w:rPr>
          <w:color w:val="808080" w:themeColor="background1" w:themeShade="80"/>
          <w:sz w:val="20"/>
          <w:szCs w:val="20"/>
        </w:rPr>
        <w:t xml:space="preserve"> V primeru, da podatki, </w:t>
      </w:r>
      <w:r w:rsidR="00F17494">
        <w:rPr>
          <w:color w:val="808080" w:themeColor="background1" w:themeShade="80"/>
          <w:sz w:val="20"/>
          <w:szCs w:val="20"/>
        </w:rPr>
        <w:t xml:space="preserve">s katerimi boste ravnali oz. jih izdelovali v okviru projekta, </w:t>
      </w:r>
      <w:r w:rsidR="007D0D42">
        <w:rPr>
          <w:color w:val="808080" w:themeColor="background1" w:themeShade="80"/>
          <w:sz w:val="20"/>
          <w:szCs w:val="20"/>
        </w:rPr>
        <w:t xml:space="preserve">sledijo uveljavljenim standardom (npr. </w:t>
      </w:r>
      <w:r w:rsidR="00527805">
        <w:rPr>
          <w:color w:val="808080" w:themeColor="background1" w:themeShade="80"/>
          <w:sz w:val="20"/>
          <w:szCs w:val="20"/>
        </w:rPr>
        <w:t>INSPIRE</w:t>
      </w:r>
      <w:r w:rsidR="007D0D42">
        <w:rPr>
          <w:color w:val="808080" w:themeColor="background1" w:themeShade="80"/>
          <w:sz w:val="20"/>
          <w:szCs w:val="20"/>
        </w:rPr>
        <w:t xml:space="preserve">, </w:t>
      </w:r>
      <w:proofErr w:type="spellStart"/>
      <w:r w:rsidR="001C27B5" w:rsidRPr="001C27B5">
        <w:rPr>
          <w:color w:val="808080" w:themeColor="background1" w:themeShade="80"/>
          <w:sz w:val="20"/>
          <w:szCs w:val="20"/>
        </w:rPr>
        <w:lastRenderedPageBreak/>
        <w:t>GeoSciML</w:t>
      </w:r>
      <w:proofErr w:type="spellEnd"/>
      <w:r w:rsidR="001C27B5" w:rsidRPr="001C27B5">
        <w:rPr>
          <w:color w:val="808080" w:themeColor="background1" w:themeShade="80"/>
          <w:sz w:val="20"/>
          <w:szCs w:val="20"/>
        </w:rPr>
        <w:t>/</w:t>
      </w:r>
      <w:proofErr w:type="spellStart"/>
      <w:r w:rsidR="001C27B5" w:rsidRPr="001C27B5">
        <w:rPr>
          <w:color w:val="808080" w:themeColor="background1" w:themeShade="80"/>
          <w:sz w:val="20"/>
          <w:szCs w:val="20"/>
        </w:rPr>
        <w:t>EarthMaterial</w:t>
      </w:r>
      <w:proofErr w:type="spellEnd"/>
      <w:r w:rsidR="007D0D42">
        <w:rPr>
          <w:color w:val="808080" w:themeColor="background1" w:themeShade="80"/>
          <w:sz w:val="20"/>
          <w:szCs w:val="20"/>
        </w:rPr>
        <w:t>, ipd.)</w:t>
      </w:r>
      <w:r w:rsidR="005C342A">
        <w:rPr>
          <w:color w:val="808080" w:themeColor="background1" w:themeShade="80"/>
          <w:sz w:val="20"/>
          <w:szCs w:val="20"/>
        </w:rPr>
        <w:t>, ti standardi že vsebujejo specialne geslovnike in šifrante.</w:t>
      </w:r>
      <w:r w:rsidR="002C46FA">
        <w:rPr>
          <w:color w:val="808080" w:themeColor="background1" w:themeShade="80"/>
          <w:sz w:val="20"/>
          <w:szCs w:val="20"/>
        </w:rPr>
        <w:t xml:space="preserve"> Navedite standarde, šifrante in geslovnike, ki jih boste uporabljali. Navedite tudi, če imate namen v okviru projektne naloge predlagati oz. izdelovati </w:t>
      </w:r>
      <w:r w:rsidR="00E83924">
        <w:rPr>
          <w:color w:val="808080" w:themeColor="background1" w:themeShade="80"/>
          <w:sz w:val="20"/>
          <w:szCs w:val="20"/>
        </w:rPr>
        <w:t>šifrante ali geslovnike.</w:t>
      </w:r>
    </w:p>
    <w:p w14:paraId="4280E209" w14:textId="77777777" w:rsidR="005A527F" w:rsidRPr="005A527F" w:rsidRDefault="005A527F" w:rsidP="00BB0AEE"/>
    <w:p w14:paraId="43398301" w14:textId="556402E3" w:rsidR="001F3AF9" w:rsidRPr="005A527F" w:rsidRDefault="001F3AF9" w:rsidP="001F3AF9">
      <w:pPr>
        <w:pStyle w:val="GeoZSPodnaslovStL1"/>
        <w:spacing w:line="240" w:lineRule="auto"/>
        <w:jc w:val="both"/>
      </w:pPr>
      <w:r w:rsidRPr="005A527F">
        <w:t>ZAGOTAVLJANJE PONOVNE UPORABE (R)</w:t>
      </w:r>
    </w:p>
    <w:p w14:paraId="66A86C93" w14:textId="78CFA3B1" w:rsidR="006C0140" w:rsidRPr="005A527F" w:rsidRDefault="006C0140" w:rsidP="006C0140">
      <w:pPr>
        <w:pStyle w:val="Slog3"/>
        <w:numPr>
          <w:ilvl w:val="1"/>
          <w:numId w:val="3"/>
        </w:numPr>
        <w:spacing w:line="240" w:lineRule="auto"/>
        <w:ind w:left="397" w:hanging="397"/>
      </w:pPr>
      <w:r w:rsidRPr="005A527F">
        <w:t>Kakšno dokumentacijo, potrebno za ponovno uporabo podatkov, boste zagotovili?</w:t>
      </w:r>
    </w:p>
    <w:p w14:paraId="2ECC6F66" w14:textId="4C8876FC" w:rsidR="006C0140" w:rsidRPr="005A527F" w:rsidRDefault="00E16C46" w:rsidP="006C0140">
      <w:r w:rsidRPr="00E16C46">
        <w:t>Podatki bodo med trajanjem projekta organizirani v pregledni in konsistentni strukturi map, ločeni po vrsti podatkov in stopnji obdelave (surovi, obdelani, končni podatki). Končne različice bodo jasno ločene od delovnih, spremembe pa dokumentirane z doslednim poimenovanjem datotek in osnovno kontrolo različic, in sicer v skladu z institucionalnimi smernicami.</w:t>
      </w:r>
    </w:p>
    <w:p w14:paraId="73DA5B11" w14:textId="77777777" w:rsidR="006C0140" w:rsidRPr="005A527F" w:rsidRDefault="006C0140" w:rsidP="006C0140"/>
    <w:p w14:paraId="6CD1B1B8" w14:textId="2C00B9C5" w:rsidR="006C0140" w:rsidRPr="005A527F" w:rsidRDefault="006C0140" w:rsidP="006C0140">
      <w:pPr>
        <w:pStyle w:val="Odstavekseznama"/>
        <w:numPr>
          <w:ilvl w:val="0"/>
          <w:numId w:val="12"/>
        </w:numPr>
        <w:spacing w:line="240" w:lineRule="auto"/>
        <w:ind w:left="357" w:hanging="357"/>
        <w:rPr>
          <w:color w:val="808080" w:themeColor="background1" w:themeShade="80"/>
          <w:sz w:val="20"/>
          <w:szCs w:val="20"/>
        </w:rPr>
      </w:pPr>
      <w:r w:rsidRPr="005A527F">
        <w:rPr>
          <w:color w:val="808080" w:themeColor="background1" w:themeShade="80"/>
          <w:sz w:val="20"/>
          <w:szCs w:val="20"/>
        </w:rPr>
        <w:t>Opišite, kako boste organizirali podatke v času trajanja projekta, navedite npr. pretvorbe, ki jih boste izvedli, kontrolo različic in strukturo map. Konsistentne, dobro, pregledno urejene raziskovalne podatke bo lažje najti, razumeti in ponovno uporabiti.</w:t>
      </w:r>
    </w:p>
    <w:p w14:paraId="439BC5D2" w14:textId="6884417C"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katera druga dokumentacija je še potrebna, da bi omogočili ponovno uporabo. Dokumentacija bi morala vključevati vsaj osnovne podrobnosti, ki bi uporabnikom pomagala najti raziskovalne podatke (npr. kdo je ustvaril podatke, datum nastanka, pod katerimi pogoji je mogoče dostopati do njih). Lahko vključite tudi informacije o metodologiji, uporabljeni za zbiranje podatkov, analitične in postopkovne informacije, definicijo spremenljivk, merske enote ipd.</w:t>
      </w:r>
    </w:p>
    <w:p w14:paraId="4A00EB5F" w14:textId="77777777"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kako boste te informacije zajeli in kje jih boste beležili (npr. v podatkovni bazi s povezavo do vsakega posamičnega objekta, v besedilni datoteki »preberi me«, v glavi dokumenta, v laboratorijskem dnevniku).</w:t>
      </w:r>
    </w:p>
    <w:p w14:paraId="3852DF70" w14:textId="77777777" w:rsidR="00586AD4" w:rsidRPr="005A527F" w:rsidRDefault="00586AD4" w:rsidP="00CA254A"/>
    <w:p w14:paraId="0B81929F" w14:textId="50C7A659" w:rsidR="000B414A" w:rsidRPr="005A527F" w:rsidRDefault="005A527F" w:rsidP="000B414A">
      <w:pPr>
        <w:pStyle w:val="Slog3"/>
        <w:numPr>
          <w:ilvl w:val="1"/>
          <w:numId w:val="3"/>
        </w:numPr>
        <w:spacing w:line="240" w:lineRule="auto"/>
        <w:ind w:left="397" w:hanging="397"/>
      </w:pPr>
      <w:r w:rsidRPr="005A527F">
        <w:t>Opišite, s katerimi odprtimi licencami boste opremili svoje podatke.</w:t>
      </w:r>
    </w:p>
    <w:p w14:paraId="516FFF65" w14:textId="767C65F2" w:rsidR="005A527F" w:rsidRPr="005A527F" w:rsidRDefault="00C07EAC" w:rsidP="00CA254A">
      <w:r w:rsidRPr="00C07EAC">
        <w:t xml:space="preserve">Podatki, ustvarjeni v okviru projekta, bodo praviloma odprto dostopni in opremljeni z odprto licenco </w:t>
      </w:r>
      <w:proofErr w:type="spellStart"/>
      <w:r w:rsidRPr="00C07EAC">
        <w:t>Creative</w:t>
      </w:r>
      <w:proofErr w:type="spellEnd"/>
      <w:r w:rsidRPr="00C07EAC">
        <w:t xml:space="preserve"> </w:t>
      </w:r>
      <w:proofErr w:type="spellStart"/>
      <w:r w:rsidRPr="00C07EAC">
        <w:t>Commons</w:t>
      </w:r>
      <w:proofErr w:type="spellEnd"/>
      <w:r w:rsidRPr="00C07EAC">
        <w:t xml:space="preserve"> CC BY 4.0, ki omogoča ponovno uporabo ob navedbi avtorstva.</w:t>
      </w:r>
    </w:p>
    <w:p w14:paraId="004CEEE6" w14:textId="77777777" w:rsidR="005A527F" w:rsidRPr="005A527F" w:rsidRDefault="005A527F" w:rsidP="00CA254A"/>
    <w:p w14:paraId="1D30FC3B" w14:textId="77777777"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kakšni pogoji dostopa bodo veljali za podatke. Bodo podatki odprto dostopni ali bodo veljale omejitve? Če da, kakšne? Razmislite o uveljavljanju licenc, ki dovoljujejo dostop do podatkov in ponovno uporabo.</w:t>
      </w:r>
    </w:p>
    <w:p w14:paraId="3303CDDD" w14:textId="6717648D" w:rsidR="005A527F" w:rsidRPr="005A527F" w:rsidRDefault="005A527F" w:rsidP="005A527F">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s katerimi odprtimi licencami boste opremili svoje podatke, da boste na tak način zagotovili možnost ponovne uporabe, in opišite način ponovne uporabe skladno z navedeno licenco. Navedite na primer, ali bodo podatke lahko uporabljale tretje osebe, še zlasti po zaključku projekta.</w:t>
      </w:r>
    </w:p>
    <w:p w14:paraId="7B49242B" w14:textId="77777777" w:rsidR="000B414A" w:rsidRPr="005A527F" w:rsidRDefault="000B414A" w:rsidP="000B414A">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če obstajajo omejitve glede ponovne uporabe podatkov, ki so jih ustvarili drugi.</w:t>
      </w:r>
    </w:p>
    <w:p w14:paraId="1AED3007" w14:textId="77777777" w:rsidR="000B414A" w:rsidRPr="005A527F" w:rsidRDefault="000B414A" w:rsidP="00CA254A"/>
    <w:p w14:paraId="1854543C" w14:textId="164597A6" w:rsidR="006C0140" w:rsidRPr="005A527F" w:rsidRDefault="006C0140" w:rsidP="006C0140">
      <w:pPr>
        <w:pStyle w:val="Slog3"/>
        <w:numPr>
          <w:ilvl w:val="1"/>
          <w:numId w:val="3"/>
        </w:numPr>
        <w:spacing w:line="240" w:lineRule="auto"/>
        <w:ind w:left="397" w:hanging="397"/>
      </w:pPr>
      <w:r w:rsidRPr="005A527F">
        <w:t>Kakšne postopke zagotavljanja kakovosti podatkov boste uporabili?</w:t>
      </w:r>
    </w:p>
    <w:p w14:paraId="76302DA0" w14:textId="0150AB01" w:rsidR="006C0140" w:rsidRPr="005A527F" w:rsidRDefault="00E8139F" w:rsidP="006C0140">
      <w:r w:rsidRPr="00E8139F">
        <w:t>Kakovost podatkov bo zagotavljana z uporabo standardiziranih metod zbiranja in obdelave podatkov ter z doslednim dokumentiranjem postopkov. Terenski in analitski podatki bodo pridobljeni z uveljavljenimi metodami, po potrebi z uporabo ponovljenih meritev oziroma vzorcev ter preverjanjem rezultatov.</w:t>
      </w:r>
    </w:p>
    <w:p w14:paraId="662EDDFC" w14:textId="77777777" w:rsidR="006C0140" w:rsidRPr="005A527F" w:rsidRDefault="006C0140" w:rsidP="006C0140"/>
    <w:p w14:paraId="2F070149" w14:textId="77777777" w:rsidR="006C0140" w:rsidRPr="005A527F" w:rsidRDefault="006C0140" w:rsidP="006C0140">
      <w:pPr>
        <w:pStyle w:val="Odstavekseznama"/>
        <w:numPr>
          <w:ilvl w:val="0"/>
          <w:numId w:val="12"/>
        </w:numPr>
        <w:rPr>
          <w:color w:val="808080" w:themeColor="background1" w:themeShade="80"/>
          <w:sz w:val="20"/>
          <w:szCs w:val="20"/>
        </w:rPr>
      </w:pPr>
      <w:r w:rsidRPr="005A527F">
        <w:rPr>
          <w:color w:val="808080" w:themeColor="background1" w:themeShade="80"/>
          <w:sz w:val="20"/>
          <w:szCs w:val="20"/>
        </w:rPr>
        <w:lastRenderedPageBreak/>
        <w:t>Pojasnite, kako boste nadzorovali in dokumentirali postopke in kakovost zbiranja podatkov. To lahko vključuje postopke, kot npr. kalibracija, ponovljeni vzorci ali meritve, standardiziran zajem podatkov, kontrola pri vnosu podatkov, pregledovanje oz. recenziranje podatkov, označevanje s kontroliranimi besedišči.</w:t>
      </w:r>
    </w:p>
    <w:p w14:paraId="4CEA8C54" w14:textId="77777777" w:rsidR="006C0140" w:rsidRPr="005A527F" w:rsidRDefault="006C0140" w:rsidP="006C0140"/>
    <w:p w14:paraId="749B887B" w14:textId="1D915E70" w:rsidR="006E1287" w:rsidRPr="005A527F" w:rsidRDefault="006E1287" w:rsidP="006E1287">
      <w:pPr>
        <w:pStyle w:val="GeoZSPodnaslovStL1"/>
        <w:spacing w:line="240" w:lineRule="auto"/>
        <w:jc w:val="both"/>
      </w:pPr>
      <w:r w:rsidRPr="005A527F">
        <w:t>ETIČNE</w:t>
      </w:r>
      <w:r w:rsidR="00802D78">
        <w:t xml:space="preserve"> IN</w:t>
      </w:r>
      <w:r w:rsidRPr="005A527F">
        <w:t xml:space="preserve"> </w:t>
      </w:r>
      <w:r w:rsidR="00802D78" w:rsidRPr="005A527F">
        <w:t xml:space="preserve">PRAVNE </w:t>
      </w:r>
      <w:r w:rsidRPr="005A527F">
        <w:t>ZAHTEVE, KODEKSI RAVNANJA</w:t>
      </w:r>
    </w:p>
    <w:p w14:paraId="21CFE7D3" w14:textId="14E3BC40" w:rsidR="006E1287" w:rsidRPr="005A527F" w:rsidRDefault="006E1287" w:rsidP="006E1287">
      <w:pPr>
        <w:pStyle w:val="Slog3"/>
        <w:numPr>
          <w:ilvl w:val="1"/>
          <w:numId w:val="3"/>
        </w:numPr>
        <w:spacing w:line="240" w:lineRule="auto"/>
        <w:ind w:left="397" w:hanging="397"/>
      </w:pPr>
      <w:r w:rsidRPr="005A527F">
        <w:t>Ali obstajajo etična ali pravna vprašanja, ki bi lahko vplivala na deljenje podatkov?</w:t>
      </w:r>
    </w:p>
    <w:p w14:paraId="4EC2C109" w14:textId="4F3CDBF2" w:rsidR="00B77305" w:rsidRPr="005A527F" w:rsidRDefault="00000000" w:rsidP="00B77305">
      <w:sdt>
        <w:sdtPr>
          <w:id w:val="172920727"/>
          <w14:checkbox>
            <w14:checked w14:val="0"/>
            <w14:checkedState w14:val="2612" w14:font="MS Gothic"/>
            <w14:uncheckedState w14:val="2610" w14:font="MS Gothic"/>
          </w14:checkbox>
        </w:sdtPr>
        <w:sdtContent>
          <w:r w:rsidR="00B77305" w:rsidRPr="001807DA">
            <w:rPr>
              <w:rFonts w:ascii="Segoe UI Symbol" w:eastAsia="MS Gothic" w:hAnsi="Segoe UI Symbol" w:cs="Segoe UI Symbol"/>
            </w:rPr>
            <w:t>☐</w:t>
          </w:r>
        </w:sdtContent>
      </w:sdt>
      <w:r w:rsidR="00B77305" w:rsidRPr="005A527F">
        <w:t xml:space="preserve"> Da</w:t>
      </w:r>
    </w:p>
    <w:p w14:paraId="20745C53" w14:textId="794D9DA6" w:rsidR="00B77305" w:rsidRPr="005A527F" w:rsidRDefault="00000000" w:rsidP="00B77305">
      <w:sdt>
        <w:sdtPr>
          <w:id w:val="-497576356"/>
          <w14:checkbox>
            <w14:checked w14:val="1"/>
            <w14:checkedState w14:val="2612" w14:font="MS Gothic"/>
            <w14:uncheckedState w14:val="2610" w14:font="MS Gothic"/>
          </w14:checkbox>
        </w:sdtPr>
        <w:sdtContent>
          <w:r w:rsidR="00D451AC">
            <w:rPr>
              <w:rFonts w:ascii="MS Gothic" w:eastAsia="MS Gothic" w:hAnsi="MS Gothic" w:hint="eastAsia"/>
            </w:rPr>
            <w:t>☒</w:t>
          </w:r>
        </w:sdtContent>
      </w:sdt>
      <w:r w:rsidR="00B77305" w:rsidRPr="005A527F">
        <w:t xml:space="preserve"> Ne</w:t>
      </w:r>
    </w:p>
    <w:p w14:paraId="764C110A" w14:textId="77777777" w:rsidR="006E1287" w:rsidRPr="005A527F" w:rsidRDefault="006E1287" w:rsidP="006E1287"/>
    <w:p w14:paraId="3DD31835" w14:textId="77777777" w:rsidR="006E1287" w:rsidRPr="005A527F" w:rsidRDefault="006E1287" w:rsidP="006E1287"/>
    <w:p w14:paraId="09429EAE" w14:textId="77777777" w:rsidR="002173FE" w:rsidRPr="005A527F" w:rsidRDefault="00B77305" w:rsidP="002173FE">
      <w:pPr>
        <w:rPr>
          <w:color w:val="808080" w:themeColor="background1" w:themeShade="80"/>
          <w:sz w:val="20"/>
          <w:szCs w:val="20"/>
        </w:rPr>
      </w:pPr>
      <w:r w:rsidRPr="005A527F">
        <w:rPr>
          <w:color w:val="808080" w:themeColor="background1" w:themeShade="80"/>
          <w:sz w:val="20"/>
          <w:szCs w:val="20"/>
        </w:rPr>
        <w:t>Če označite DA:</w:t>
      </w:r>
    </w:p>
    <w:p w14:paraId="506D1B94" w14:textId="74C01DC2" w:rsidR="00B77305" w:rsidRPr="005A527F" w:rsidRDefault="00B77305" w:rsidP="00B77305">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ali ste v okviru projekta pripravili poseben dokument o etičnih in pravnih vprašanjih ali pa je o tem sklepal pristojni organ (npr. pravna služba).</w:t>
      </w:r>
    </w:p>
    <w:p w14:paraId="1F7E14D8"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če lahko etična vprašanja vplivajo na način shranjevanja in prenosa podatkov - kdo jih lahko vidi ali uporabi in kako dolgo jih lahko hranite. Pokažite, da se zavedate teh vprašanj in ustrezno načrtujete ravnanje.</w:t>
      </w:r>
    </w:p>
    <w:p w14:paraId="42F26814" w14:textId="47DDECC6"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Sledite nacionalnim in mednarodnim kodeksom raziskovalne poštenosti ter institucionalnim etičnim smernicam (Kodeks raziskovalne etike in integritete GeoZS). Preverite, če je za zbiranje podatkov znotraj raziskovalnega projekta potreben pregled in odobritev s strani pristojnega organa</w:t>
      </w:r>
      <w:r w:rsidR="00697C68">
        <w:rPr>
          <w:color w:val="808080" w:themeColor="background1" w:themeShade="80"/>
          <w:sz w:val="20"/>
          <w:szCs w:val="20"/>
        </w:rPr>
        <w:t>.</w:t>
      </w:r>
    </w:p>
    <w:p w14:paraId="2780CD78" w14:textId="77777777" w:rsidR="006E1287" w:rsidRPr="005A527F" w:rsidRDefault="006E1287" w:rsidP="006E1287"/>
    <w:p w14:paraId="2EBE5CD5" w14:textId="7FB99766" w:rsidR="00B77305" w:rsidRPr="005A527F" w:rsidRDefault="00B77305" w:rsidP="006E1287">
      <w:pPr>
        <w:pStyle w:val="Slog3"/>
        <w:numPr>
          <w:ilvl w:val="1"/>
          <w:numId w:val="3"/>
        </w:numPr>
        <w:spacing w:line="240" w:lineRule="auto"/>
        <w:ind w:left="397" w:hanging="397"/>
      </w:pPr>
      <w:r w:rsidRPr="005A527F">
        <w:t>Ali boste med izvajanjem projekta obdelovali in hranili osebne podatke?</w:t>
      </w:r>
    </w:p>
    <w:p w14:paraId="606FCBD1" w14:textId="77777777" w:rsidR="00B77305" w:rsidRPr="005A527F" w:rsidRDefault="00000000" w:rsidP="00B77305">
      <w:sdt>
        <w:sdtPr>
          <w:id w:val="1572460535"/>
          <w14:checkbox>
            <w14:checked w14:val="0"/>
            <w14:checkedState w14:val="2612" w14:font="MS Gothic"/>
            <w14:uncheckedState w14:val="2610" w14:font="MS Gothic"/>
          </w14:checkbox>
        </w:sdtPr>
        <w:sdtContent>
          <w:r w:rsidR="00B77305" w:rsidRPr="005A527F">
            <w:rPr>
              <w:rFonts w:ascii="Segoe UI Symbol" w:hAnsi="Segoe UI Symbol" w:cs="Segoe UI Symbol"/>
            </w:rPr>
            <w:t>☐</w:t>
          </w:r>
        </w:sdtContent>
      </w:sdt>
      <w:r w:rsidR="00B77305" w:rsidRPr="005A527F">
        <w:t xml:space="preserve"> Da</w:t>
      </w:r>
    </w:p>
    <w:p w14:paraId="3BEB007F" w14:textId="5A60FAA3" w:rsidR="00B77305" w:rsidRPr="005A527F" w:rsidRDefault="00000000" w:rsidP="00B77305">
      <w:sdt>
        <w:sdtPr>
          <w:id w:val="-2082752675"/>
          <w14:checkbox>
            <w14:checked w14:val="1"/>
            <w14:checkedState w14:val="2612" w14:font="MS Gothic"/>
            <w14:uncheckedState w14:val="2610" w14:font="MS Gothic"/>
          </w14:checkbox>
        </w:sdtPr>
        <w:sdtContent>
          <w:r w:rsidR="00237D9A">
            <w:rPr>
              <w:rFonts w:ascii="MS Gothic" w:eastAsia="MS Gothic" w:hAnsi="MS Gothic" w:hint="eastAsia"/>
            </w:rPr>
            <w:t>☒</w:t>
          </w:r>
        </w:sdtContent>
      </w:sdt>
      <w:r w:rsidR="00B77305" w:rsidRPr="005A527F">
        <w:t xml:space="preserve"> Ne</w:t>
      </w:r>
    </w:p>
    <w:p w14:paraId="7FEACF2B" w14:textId="77777777" w:rsidR="00B77305" w:rsidRPr="005A527F" w:rsidRDefault="00B77305" w:rsidP="00B77305"/>
    <w:p w14:paraId="2CF4101A" w14:textId="77777777" w:rsidR="002173FE" w:rsidRPr="005A527F" w:rsidRDefault="002173FE" w:rsidP="00B77305"/>
    <w:p w14:paraId="551FCDE2" w14:textId="77777777" w:rsidR="002173FE" w:rsidRPr="005A527F" w:rsidRDefault="002173FE" w:rsidP="002173FE">
      <w:pPr>
        <w:rPr>
          <w:color w:val="808080" w:themeColor="background1" w:themeShade="80"/>
          <w:sz w:val="20"/>
          <w:szCs w:val="20"/>
        </w:rPr>
      </w:pPr>
      <w:r w:rsidRPr="005A527F">
        <w:rPr>
          <w:color w:val="808080" w:themeColor="background1" w:themeShade="80"/>
          <w:sz w:val="20"/>
          <w:szCs w:val="20"/>
        </w:rPr>
        <w:t xml:space="preserve">Če označite DA: </w:t>
      </w:r>
    </w:p>
    <w:p w14:paraId="650972DB" w14:textId="10EAFEEE"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kako bo zagotovljena skladnost z zakonodajo na področju varstva osebnih podatkov (npr. Splošna uredba o varstvu osebnih podatkov GDPR).</w:t>
      </w:r>
    </w:p>
    <w:p w14:paraId="0C8B577C" w14:textId="019AF71A"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ali boste pridobili privolitev za obdelavo, hrambo in/ali deljenje osebnih podatkov.</w:t>
      </w:r>
    </w:p>
    <w:p w14:paraId="04147F8D" w14:textId="3B22E71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Navedite, ali boste podatke </w:t>
      </w:r>
      <w:proofErr w:type="spellStart"/>
      <w:r w:rsidRPr="005A527F">
        <w:rPr>
          <w:color w:val="808080" w:themeColor="background1" w:themeShade="80"/>
          <w:sz w:val="20"/>
          <w:szCs w:val="20"/>
        </w:rPr>
        <w:t>anonimizirali</w:t>
      </w:r>
      <w:proofErr w:type="spellEnd"/>
      <w:r w:rsidRPr="005A527F">
        <w:rPr>
          <w:color w:val="808080" w:themeColor="background1" w:themeShade="80"/>
          <w:sz w:val="20"/>
          <w:szCs w:val="20"/>
        </w:rPr>
        <w:t xml:space="preserve"> (zares </w:t>
      </w:r>
      <w:proofErr w:type="spellStart"/>
      <w:r w:rsidRPr="005A527F">
        <w:rPr>
          <w:color w:val="808080" w:themeColor="background1" w:themeShade="80"/>
          <w:sz w:val="20"/>
          <w:szCs w:val="20"/>
        </w:rPr>
        <w:t>anonimizirani</w:t>
      </w:r>
      <w:proofErr w:type="spellEnd"/>
      <w:r w:rsidRPr="005A527F">
        <w:rPr>
          <w:color w:val="808080" w:themeColor="background1" w:themeShade="80"/>
          <w:sz w:val="20"/>
          <w:szCs w:val="20"/>
        </w:rPr>
        <w:t xml:space="preserve"> podatki niso več osebni podatki)ali </w:t>
      </w:r>
      <w:proofErr w:type="spellStart"/>
      <w:r w:rsidRPr="005A527F">
        <w:rPr>
          <w:color w:val="808080" w:themeColor="background1" w:themeShade="80"/>
          <w:sz w:val="20"/>
          <w:szCs w:val="20"/>
        </w:rPr>
        <w:t>psevdoanonimizirali</w:t>
      </w:r>
      <w:proofErr w:type="spellEnd"/>
      <w:r w:rsidRPr="005A527F">
        <w:rPr>
          <w:color w:val="808080" w:themeColor="background1" w:themeShade="80"/>
          <w:sz w:val="20"/>
          <w:szCs w:val="20"/>
        </w:rPr>
        <w:t xml:space="preserve"> (pri tem je za razliko od </w:t>
      </w:r>
      <w:proofErr w:type="spellStart"/>
      <w:r w:rsidRPr="005A527F">
        <w:rPr>
          <w:color w:val="808080" w:themeColor="background1" w:themeShade="80"/>
          <w:sz w:val="20"/>
          <w:szCs w:val="20"/>
        </w:rPr>
        <w:t>anonimizacije</w:t>
      </w:r>
      <w:proofErr w:type="spellEnd"/>
      <w:r w:rsidRPr="005A527F">
        <w:rPr>
          <w:color w:val="808080" w:themeColor="background1" w:themeShade="80"/>
          <w:sz w:val="20"/>
          <w:szCs w:val="20"/>
        </w:rPr>
        <w:t xml:space="preserve"> še vedno mogoče vzvratno zopet </w:t>
      </w:r>
      <w:proofErr w:type="spellStart"/>
      <w:r w:rsidRPr="005A527F">
        <w:rPr>
          <w:color w:val="808080" w:themeColor="background1" w:themeShade="80"/>
          <w:sz w:val="20"/>
          <w:szCs w:val="20"/>
        </w:rPr>
        <w:t>deanonimizirati</w:t>
      </w:r>
      <w:proofErr w:type="spellEnd"/>
      <w:r w:rsidRPr="005A527F">
        <w:rPr>
          <w:color w:val="808080" w:themeColor="background1" w:themeShade="80"/>
          <w:sz w:val="20"/>
          <w:szCs w:val="20"/>
        </w:rPr>
        <w:t>).</w:t>
      </w:r>
    </w:p>
    <w:p w14:paraId="188B629D" w14:textId="77777777"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Razmislite o uporabi </w:t>
      </w:r>
      <w:proofErr w:type="spellStart"/>
      <w:r w:rsidRPr="005A527F">
        <w:rPr>
          <w:color w:val="808080" w:themeColor="background1" w:themeShade="80"/>
          <w:sz w:val="20"/>
          <w:szCs w:val="20"/>
        </w:rPr>
        <w:t>enkripcije</w:t>
      </w:r>
      <w:proofErr w:type="spellEnd"/>
      <w:r w:rsidRPr="005A527F">
        <w:rPr>
          <w:color w:val="808080" w:themeColor="background1" w:themeShade="80"/>
          <w:sz w:val="20"/>
          <w:szCs w:val="20"/>
        </w:rPr>
        <w:t xml:space="preserve">, ki velja za posebno vrsto </w:t>
      </w:r>
      <w:proofErr w:type="spellStart"/>
      <w:r w:rsidRPr="005A527F">
        <w:rPr>
          <w:color w:val="808080" w:themeColor="background1" w:themeShade="80"/>
          <w:sz w:val="20"/>
          <w:szCs w:val="20"/>
        </w:rPr>
        <w:t>psevdonimizacije</w:t>
      </w:r>
      <w:proofErr w:type="spellEnd"/>
      <w:r w:rsidRPr="005A527F">
        <w:rPr>
          <w:color w:val="808080" w:themeColor="background1" w:themeShade="80"/>
          <w:sz w:val="20"/>
          <w:szCs w:val="20"/>
        </w:rPr>
        <w:t xml:space="preserve"> (ključ za </w:t>
      </w:r>
      <w:proofErr w:type="spellStart"/>
      <w:r w:rsidRPr="005A527F">
        <w:rPr>
          <w:color w:val="808080" w:themeColor="background1" w:themeShade="80"/>
          <w:sz w:val="20"/>
          <w:szCs w:val="20"/>
        </w:rPr>
        <w:t>enkripcijo</w:t>
      </w:r>
      <w:proofErr w:type="spellEnd"/>
      <w:r w:rsidRPr="005A527F">
        <w:rPr>
          <w:color w:val="808080" w:themeColor="background1" w:themeShade="80"/>
          <w:sz w:val="20"/>
          <w:szCs w:val="20"/>
        </w:rPr>
        <w:t xml:space="preserve"> mora biti hranjen ločeno od podatkov, npr. pri zaupanja vredni tretji strani).</w:t>
      </w:r>
    </w:p>
    <w:p w14:paraId="3652E06D" w14:textId="4A0934CD" w:rsidR="002173FE" w:rsidRPr="005A527F" w:rsidRDefault="002173FE" w:rsidP="002173FE">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če je vzpostavljen režim omejenega dostopa do osebnih podatkov, za katere </w:t>
      </w:r>
      <w:proofErr w:type="spellStart"/>
      <w:r w:rsidRPr="005A527F">
        <w:rPr>
          <w:color w:val="808080" w:themeColor="background1" w:themeShade="80"/>
          <w:sz w:val="20"/>
          <w:szCs w:val="20"/>
        </w:rPr>
        <w:t>anonimizacija</w:t>
      </w:r>
      <w:proofErr w:type="spellEnd"/>
      <w:r w:rsidRPr="005A527F">
        <w:rPr>
          <w:color w:val="808080" w:themeColor="background1" w:themeShade="80"/>
          <w:sz w:val="20"/>
          <w:szCs w:val="20"/>
        </w:rPr>
        <w:t xml:space="preserve"> in drugi načini zaščite niso ustrezni. Pojasnite, pod katerimi posebnimi pogoji je dovoljen dostop.</w:t>
      </w:r>
    </w:p>
    <w:p w14:paraId="247882B3" w14:textId="77777777" w:rsidR="002173FE" w:rsidRPr="005A527F" w:rsidRDefault="002173FE" w:rsidP="002173FE"/>
    <w:p w14:paraId="3AE0BF5E" w14:textId="0DF20E15" w:rsidR="006E1287" w:rsidRPr="005A527F" w:rsidRDefault="006E1287" w:rsidP="006E1287">
      <w:pPr>
        <w:pStyle w:val="Slog3"/>
        <w:numPr>
          <w:ilvl w:val="1"/>
          <w:numId w:val="3"/>
        </w:numPr>
        <w:spacing w:line="240" w:lineRule="auto"/>
        <w:ind w:left="397" w:hanging="397"/>
      </w:pPr>
      <w:r w:rsidRPr="005A527F">
        <w:t xml:space="preserve">Kako boste </w:t>
      </w:r>
      <w:r w:rsidR="0028638C" w:rsidRPr="005A527F">
        <w:t>uredili lastništvo avtorskih pravic in pravic intelektualne lastnine podatkov, ki jih boste ustvarili ali ponovno uporabili?</w:t>
      </w:r>
    </w:p>
    <w:p w14:paraId="1BC087A7" w14:textId="77777777" w:rsidR="006E1287" w:rsidRPr="002F5D74" w:rsidRDefault="006E1287" w:rsidP="006E1287">
      <w:pPr>
        <w:rPr>
          <w:color w:val="EE0000"/>
        </w:rPr>
      </w:pPr>
    </w:p>
    <w:p w14:paraId="3FBD2C95" w14:textId="460C9C31" w:rsidR="002F5D74" w:rsidRPr="008E51DA" w:rsidRDefault="002F5D74" w:rsidP="002F5D74">
      <w:r w:rsidRPr="008E51DA">
        <w:t>Lastnik avtorskih pravic in pravic intelektualne lastnine podatkov, ustvarjenih v okviru projekta</w:t>
      </w:r>
      <w:r w:rsidR="008E51DA" w:rsidRPr="008E51DA">
        <w:t xml:space="preserve"> </w:t>
      </w:r>
      <w:proofErr w:type="spellStart"/>
      <w:r w:rsidR="008E51DA" w:rsidRPr="008E51DA">
        <w:t>Morpho.field.catch</w:t>
      </w:r>
      <w:proofErr w:type="spellEnd"/>
      <w:r w:rsidRPr="008E51DA">
        <w:t>, bo Geolo</w:t>
      </w:r>
      <w:r w:rsidRPr="008E51DA">
        <w:rPr>
          <w:rFonts w:cs="Calibri"/>
        </w:rPr>
        <w:t>š</w:t>
      </w:r>
      <w:r w:rsidRPr="008E51DA">
        <w:t xml:space="preserve">ki zavod Slovenije, skladno z internimi pravili institucije in pogoji </w:t>
      </w:r>
      <w:r w:rsidRPr="008E51DA">
        <w:lastRenderedPageBreak/>
        <w:t>financiranja. Lastnik bo dolo</w:t>
      </w:r>
      <w:r w:rsidRPr="008E51DA">
        <w:rPr>
          <w:rFonts w:cs="Calibri"/>
        </w:rPr>
        <w:t>č</w:t>
      </w:r>
      <w:r w:rsidRPr="008E51DA">
        <w:t>al pogoje dostopa do podatkov, vklju</w:t>
      </w:r>
      <w:r w:rsidRPr="008E51DA">
        <w:rPr>
          <w:rFonts w:cs="Calibri"/>
        </w:rPr>
        <w:t>č</w:t>
      </w:r>
      <w:r w:rsidRPr="008E51DA">
        <w:t>no z njihovim objavljanjem in licenciranjem.</w:t>
      </w:r>
    </w:p>
    <w:p w14:paraId="3CB0E4A5" w14:textId="77777777" w:rsidR="002F5D74" w:rsidRPr="005A527F" w:rsidRDefault="002F5D74" w:rsidP="002F5D74"/>
    <w:p w14:paraId="3C487F4C" w14:textId="2242B313" w:rsidR="006E1287" w:rsidRPr="005A527F" w:rsidRDefault="006E1287"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Pojasnite, </w:t>
      </w:r>
      <w:r w:rsidR="00564AE4" w:rsidRPr="005A527F">
        <w:rPr>
          <w:color w:val="808080" w:themeColor="background1" w:themeShade="80"/>
          <w:sz w:val="20"/>
          <w:szCs w:val="20"/>
        </w:rPr>
        <w:t>katera organizacija ali fizična oseba bo lastnik avtorskih pravic in pravic intelektualne lastnine vseh raziskovalnih podatkov, ki jih boste zbrali ali ustvarili. Lastnik avtorskih pravic</w:t>
      </w:r>
      <w:r w:rsidRPr="005A527F">
        <w:rPr>
          <w:color w:val="808080" w:themeColor="background1" w:themeShade="80"/>
          <w:sz w:val="20"/>
          <w:szCs w:val="20"/>
        </w:rPr>
        <w:t xml:space="preserve"> ima pravico določati pogoje dostopa do podatkov.</w:t>
      </w:r>
    </w:p>
    <w:p w14:paraId="31CADAD8" w14:textId="77777777" w:rsidR="00564AE4" w:rsidRPr="005A527F" w:rsidRDefault="00564AE4"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Poskrbite, da boste v </w:t>
      </w:r>
      <w:proofErr w:type="spellStart"/>
      <w:r w:rsidRPr="005A527F">
        <w:rPr>
          <w:color w:val="808080" w:themeColor="background1" w:themeShade="80"/>
          <w:sz w:val="20"/>
          <w:szCs w:val="20"/>
        </w:rPr>
        <w:t>konzorcijski</w:t>
      </w:r>
      <w:proofErr w:type="spellEnd"/>
      <w:r w:rsidRPr="005A527F">
        <w:rPr>
          <w:color w:val="808080" w:themeColor="background1" w:themeShade="80"/>
          <w:sz w:val="20"/>
          <w:szCs w:val="20"/>
        </w:rPr>
        <w:t xml:space="preserve"> pogodbi uredili pravice dostopa do podatkov v primeru, ko sodeluje več partnerjev in ko bo več lastnikov podatkov.</w:t>
      </w:r>
    </w:p>
    <w:p w14:paraId="7BA4CC58" w14:textId="77777777" w:rsidR="00564AE4" w:rsidRPr="005A527F" w:rsidRDefault="00564AE4" w:rsidP="00564AE4">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Navedite, ali so kršene specifične pravice intelektualne lastnine (npr. Direktiva o pravnem varstvu baz podatkov, </w:t>
      </w:r>
      <w:proofErr w:type="spellStart"/>
      <w:r w:rsidRPr="005A527F">
        <w:rPr>
          <w:color w:val="808080" w:themeColor="background1" w:themeShade="80"/>
          <w:sz w:val="20"/>
          <w:szCs w:val="20"/>
        </w:rPr>
        <w:t>sui</w:t>
      </w:r>
      <w:proofErr w:type="spellEnd"/>
      <w:r w:rsidRPr="005A527F">
        <w:rPr>
          <w:color w:val="808080" w:themeColor="background1" w:themeShade="80"/>
          <w:sz w:val="20"/>
          <w:szCs w:val="20"/>
        </w:rPr>
        <w:t xml:space="preserve"> </w:t>
      </w:r>
      <w:proofErr w:type="spellStart"/>
      <w:r w:rsidRPr="005A527F">
        <w:rPr>
          <w:color w:val="808080" w:themeColor="background1" w:themeShade="80"/>
          <w:sz w:val="20"/>
          <w:szCs w:val="20"/>
        </w:rPr>
        <w:t>generis</w:t>
      </w:r>
      <w:proofErr w:type="spellEnd"/>
      <w:r w:rsidRPr="005A527F">
        <w:rPr>
          <w:color w:val="808080" w:themeColor="background1" w:themeShade="80"/>
          <w:sz w:val="20"/>
          <w:szCs w:val="20"/>
        </w:rPr>
        <w:t xml:space="preserve"> pravice ). Če da, pojasnite katere in kako boste to reševali.</w:t>
      </w:r>
    </w:p>
    <w:p w14:paraId="7609A177" w14:textId="77777777" w:rsidR="006E1287" w:rsidRPr="005A527F" w:rsidRDefault="006E1287" w:rsidP="006E1287"/>
    <w:p w14:paraId="2477CE53" w14:textId="485562F9" w:rsidR="005A527F" w:rsidRPr="005A527F" w:rsidRDefault="005A527F" w:rsidP="005A527F">
      <w:pPr>
        <w:pStyle w:val="GeoZSPodnaslovStL1"/>
        <w:spacing w:line="240" w:lineRule="auto"/>
        <w:jc w:val="both"/>
      </w:pPr>
      <w:r w:rsidRPr="005A527F">
        <w:t>DRUGI RAZISKOVALNI REZULTATI</w:t>
      </w:r>
    </w:p>
    <w:p w14:paraId="5A0BD3AA" w14:textId="77777777" w:rsidR="005A527F" w:rsidRPr="005A527F" w:rsidRDefault="005A527F" w:rsidP="005A527F">
      <w:pPr>
        <w:pStyle w:val="Slog3"/>
        <w:numPr>
          <w:ilvl w:val="1"/>
          <w:numId w:val="3"/>
        </w:numPr>
        <w:spacing w:line="240" w:lineRule="auto"/>
        <w:ind w:left="397" w:hanging="397"/>
      </w:pPr>
      <w:r w:rsidRPr="005A527F">
        <w:t>Ali boste poleg podatkov ustvarili ali ponovno uporabili tudi druge raziskovalne rezultate?</w:t>
      </w:r>
    </w:p>
    <w:p w14:paraId="4D329936" w14:textId="77777777" w:rsidR="005A527F" w:rsidRPr="005A527F" w:rsidRDefault="00000000" w:rsidP="005A527F">
      <w:sdt>
        <w:sdtPr>
          <w:id w:val="244769638"/>
          <w14:checkbox>
            <w14:checked w14:val="0"/>
            <w14:checkedState w14:val="2612" w14:font="MS Gothic"/>
            <w14:uncheckedState w14:val="2610" w14:font="MS Gothic"/>
          </w14:checkbox>
        </w:sdtPr>
        <w:sdtContent>
          <w:r w:rsidR="005A527F" w:rsidRPr="005A527F">
            <w:rPr>
              <w:rFonts w:ascii="Segoe UI Symbol" w:hAnsi="Segoe UI Symbol" w:cs="Segoe UI Symbol"/>
            </w:rPr>
            <w:t>☐</w:t>
          </w:r>
        </w:sdtContent>
      </w:sdt>
      <w:r w:rsidR="005A527F" w:rsidRPr="005A527F">
        <w:t xml:space="preserve"> Da</w:t>
      </w:r>
    </w:p>
    <w:p w14:paraId="292C8C74" w14:textId="5C40FD1E" w:rsidR="005A527F" w:rsidRPr="005A527F" w:rsidRDefault="00000000" w:rsidP="005A527F">
      <w:sdt>
        <w:sdtPr>
          <w:id w:val="971182997"/>
          <w14:checkbox>
            <w14:checked w14:val="1"/>
            <w14:checkedState w14:val="2612" w14:font="MS Gothic"/>
            <w14:uncheckedState w14:val="2610" w14:font="MS Gothic"/>
          </w14:checkbox>
        </w:sdtPr>
        <w:sdtContent>
          <w:r w:rsidR="002F5D74">
            <w:rPr>
              <w:rFonts w:ascii="MS Gothic" w:eastAsia="MS Gothic" w:hAnsi="MS Gothic" w:hint="eastAsia"/>
            </w:rPr>
            <w:t>☒</w:t>
          </w:r>
        </w:sdtContent>
      </w:sdt>
      <w:r w:rsidR="005A527F" w:rsidRPr="005A527F">
        <w:t xml:space="preserve"> Ne</w:t>
      </w:r>
    </w:p>
    <w:p w14:paraId="099917A7" w14:textId="77777777" w:rsidR="005A527F" w:rsidRPr="005A527F" w:rsidRDefault="005A527F" w:rsidP="005A527F"/>
    <w:p w14:paraId="5BE4060A" w14:textId="77777777" w:rsidR="005A527F" w:rsidRPr="005A527F" w:rsidRDefault="005A527F" w:rsidP="005A527F"/>
    <w:p w14:paraId="506B99EC" w14:textId="1C4F6477" w:rsidR="005A527F" w:rsidRPr="005A527F" w:rsidRDefault="005A527F" w:rsidP="005A527F">
      <w:pPr>
        <w:pStyle w:val="Odstavekseznama"/>
        <w:numPr>
          <w:ilvl w:val="0"/>
          <w:numId w:val="12"/>
        </w:numPr>
        <w:rPr>
          <w:color w:val="808080" w:themeColor="background1" w:themeShade="80"/>
          <w:sz w:val="20"/>
          <w:szCs w:val="20"/>
        </w:rPr>
      </w:pPr>
      <w:r w:rsidRPr="005A527F">
        <w:rPr>
          <w:color w:val="808080" w:themeColor="background1" w:themeShade="80"/>
          <w:sz w:val="20"/>
          <w:szCs w:val="20"/>
        </w:rPr>
        <w:t>Če označite DA: navedite, katere druge pričakovane raziskovalne rezultate boste ustvarili oz. ponovno uporabili. Drugi raziskovalni rezultati so lahko digitalni (npr. programska oprema, delovni postopki, protokoli, modeli) ali fizični (npr. novi materiali).</w:t>
      </w:r>
    </w:p>
    <w:p w14:paraId="74DD2C47" w14:textId="71D51608" w:rsidR="005A527F" w:rsidRPr="005A527F" w:rsidRDefault="005A527F" w:rsidP="005A527F">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kako boste ravnali z navedenimi drugimi raziskovalnimi rezultati. Priporočljivo je, da tudi te rezultate delite in omogočate njihovo ponovno uporabo v skladu z načeli FAIR.</w:t>
      </w:r>
    </w:p>
    <w:p w14:paraId="02BCEA5E" w14:textId="77777777" w:rsidR="005A527F" w:rsidRPr="005A527F" w:rsidRDefault="005A527F" w:rsidP="006E1287"/>
    <w:p w14:paraId="25065A69" w14:textId="1A12F002" w:rsidR="006E1287" w:rsidRPr="005A527F" w:rsidRDefault="006E1287" w:rsidP="006E1287">
      <w:pPr>
        <w:pStyle w:val="GeoZSPodnaslovStL1"/>
        <w:spacing w:line="240" w:lineRule="auto"/>
        <w:jc w:val="both"/>
      </w:pPr>
      <w:r w:rsidRPr="005A527F">
        <w:t>FINANČNA SREDSTVA</w:t>
      </w:r>
    </w:p>
    <w:p w14:paraId="7FC7266A" w14:textId="45082AE8" w:rsidR="006E1287" w:rsidRPr="005A527F" w:rsidRDefault="006E1287" w:rsidP="006E1287">
      <w:pPr>
        <w:pStyle w:val="Slog3"/>
        <w:numPr>
          <w:ilvl w:val="1"/>
          <w:numId w:val="3"/>
        </w:numPr>
        <w:spacing w:line="240" w:lineRule="auto"/>
        <w:ind w:left="397" w:hanging="397"/>
      </w:pPr>
      <w:r w:rsidRPr="005A527F">
        <w:t>Kakšni bodo stroški ravnanja s podatki in drugimi rezultati projekta po načelih FAIR in katere (finančne in časovne) boste namenili kritju teh stroškov?</w:t>
      </w:r>
    </w:p>
    <w:p w14:paraId="08132F69" w14:textId="77777777" w:rsidR="00451F76" w:rsidRPr="00456DC9" w:rsidRDefault="00451F76" w:rsidP="00451F76">
      <w:r w:rsidRPr="00456DC9">
        <w:t xml:space="preserve">Stroški ravnanja z raziskovalnimi podatki v skladu z načeli FAIR bodo omejeni in bodo zajemali predvsem čas projektnega osebja za urejanje, dokumentiranje, pripravo in deponiranje podatkov ter uporabo obstoječe institucionalne infrastrukture in podatkovnih </w:t>
      </w:r>
      <w:proofErr w:type="spellStart"/>
      <w:r w:rsidRPr="00456DC9">
        <w:t>repozitorijev</w:t>
      </w:r>
      <w:proofErr w:type="spellEnd"/>
      <w:r w:rsidRPr="00456DC9">
        <w:t>. Dodatni neposredni stroški niso predvideni.</w:t>
      </w:r>
    </w:p>
    <w:p w14:paraId="0090660F" w14:textId="77777777"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Opišite vse predvidene stroške ravnanja s podatki in drugimi rezultati raziskave. Upoštevajte tako posredne kot neposredne stroške, npr. stroške hrambe, strojne opreme, osebja, priprave podatkov za shranjevanje in druge storitve </w:t>
      </w:r>
      <w:proofErr w:type="spellStart"/>
      <w:r w:rsidRPr="005A527F">
        <w:rPr>
          <w:color w:val="808080" w:themeColor="background1" w:themeShade="80"/>
          <w:sz w:val="20"/>
          <w:szCs w:val="20"/>
        </w:rPr>
        <w:t>repozitorijev</w:t>
      </w:r>
      <w:proofErr w:type="spellEnd"/>
      <w:r w:rsidRPr="005A527F">
        <w:rPr>
          <w:color w:val="808080" w:themeColor="background1" w:themeShade="80"/>
          <w:sz w:val="20"/>
          <w:szCs w:val="20"/>
        </w:rPr>
        <w:t>.</w:t>
      </w:r>
    </w:p>
    <w:p w14:paraId="3EA7F35D" w14:textId="228CA8FF"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kako boste krili te stroške</w:t>
      </w:r>
      <w:r w:rsidR="00B45103">
        <w:rPr>
          <w:color w:val="808080" w:themeColor="background1" w:themeShade="80"/>
          <w:sz w:val="20"/>
          <w:szCs w:val="20"/>
        </w:rPr>
        <w:t>.</w:t>
      </w:r>
    </w:p>
    <w:p w14:paraId="4C300D2E" w14:textId="77777777" w:rsidR="006E1287" w:rsidRPr="005A527F" w:rsidRDefault="006E1287" w:rsidP="006E1287">
      <w:pPr>
        <w:pStyle w:val="Odstavekseznama"/>
        <w:numPr>
          <w:ilvl w:val="0"/>
          <w:numId w:val="12"/>
        </w:numPr>
        <w:rPr>
          <w:color w:val="808080" w:themeColor="background1" w:themeShade="80"/>
          <w:sz w:val="20"/>
          <w:szCs w:val="20"/>
        </w:rPr>
      </w:pPr>
      <w:r w:rsidRPr="005A527F">
        <w:rPr>
          <w:color w:val="808080" w:themeColor="background1" w:themeShade="80"/>
          <w:sz w:val="20"/>
          <w:szCs w:val="20"/>
        </w:rPr>
        <w:t>Pojasnite, koliko časa boste potrebovali za pripravo podatkov za deljenje/hranjenje (podatkovno skrbništvo).</w:t>
      </w:r>
    </w:p>
    <w:p w14:paraId="12918AE5" w14:textId="77777777" w:rsidR="006E1287" w:rsidRPr="005A527F" w:rsidRDefault="006E1287" w:rsidP="006E1287"/>
    <w:p w14:paraId="07F04AD1" w14:textId="60AB2EC2" w:rsidR="00BF74D9" w:rsidRPr="005A527F" w:rsidRDefault="009A62B2" w:rsidP="00BF74D9">
      <w:pPr>
        <w:pStyle w:val="GeoZSPodnaslovStL1"/>
        <w:spacing w:line="240" w:lineRule="auto"/>
        <w:jc w:val="both"/>
      </w:pPr>
      <w:r w:rsidRPr="005A527F">
        <w:t>ODGOVORNOSTI ZA RAVNANJE S PODATKI IN POTREBNI VIRI</w:t>
      </w:r>
    </w:p>
    <w:p w14:paraId="5C4F1EA3" w14:textId="30227C3A" w:rsidR="00BF74D9" w:rsidRPr="005A527F" w:rsidRDefault="00BF74D9" w:rsidP="00BF74D9">
      <w:pPr>
        <w:pStyle w:val="Slog3"/>
        <w:numPr>
          <w:ilvl w:val="1"/>
          <w:numId w:val="3"/>
        </w:numPr>
        <w:spacing w:line="240" w:lineRule="auto"/>
        <w:ind w:left="397" w:hanging="397"/>
      </w:pPr>
      <w:r w:rsidRPr="005A527F">
        <w:t xml:space="preserve">Kdo bo odgovoren za ravnanje s podatki </w:t>
      </w:r>
      <w:r w:rsidR="007854BE">
        <w:t xml:space="preserve">projekta </w:t>
      </w:r>
      <w:r w:rsidRPr="005A527F">
        <w:t>(npr. podatkovni svetovalci)?</w:t>
      </w:r>
    </w:p>
    <w:p w14:paraId="62574C5F" w14:textId="3910A8C0" w:rsidR="00BF74D9" w:rsidRPr="00456DC9" w:rsidRDefault="00BA6F41" w:rsidP="00BF74D9">
      <w:r w:rsidRPr="00456DC9">
        <w:t xml:space="preserve">Vodja projekta in podatkovni skrbnik.  </w:t>
      </w:r>
      <w:r w:rsidR="00D522CB" w:rsidRPr="00456DC9">
        <w:t xml:space="preserve">Izvajanje NRRP bo potekalo pod odgovornostjo </w:t>
      </w:r>
      <w:r w:rsidR="00A82126" w:rsidRPr="00456DC9">
        <w:t>vodje projekta</w:t>
      </w:r>
      <w:r w:rsidR="00D522CB" w:rsidRPr="00456DC9">
        <w:t xml:space="preserve">, </w:t>
      </w:r>
      <w:r w:rsidR="00D522CB" w:rsidRPr="00456DC9">
        <w:lastRenderedPageBreak/>
        <w:t>ob podpori podatkovnih skrbnikov GIC, ki bodo sodelovali tudi pri pregledu ustreznosti NRRP in po potrebi pri njegovem dopolnjevanju. NRRP bo po potrebi posodobljen tekom trajanja projekta, zlasti ob spremembah v načinu ravnanja s podatki ali pri pripravi podatkov za dolgoročno hrambo.</w:t>
      </w:r>
    </w:p>
    <w:p w14:paraId="5AF52929" w14:textId="77777777" w:rsidR="00BF74D9" w:rsidRPr="005A527F" w:rsidRDefault="00BF74D9" w:rsidP="00BF74D9"/>
    <w:p w14:paraId="0A3901A2" w14:textId="1AC285E4"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Opišite vloge in odgovornosti za ravnanje z raziskovalnimi podatki (izvajanje in usmerjanje aktivnosti s ciljem priprave in deljenja oz. ponovne rabe podatkov za drugo rabo) kot npr. zajem podatkov, priprava metapodatkov, kakovost podatkov, hramba in varnostna kopija, arhiviranje podatkov in deljenje podatkov. Če lahko, navedi imena odgovorne/-ih oseb</w:t>
      </w:r>
      <w:r w:rsidR="006728FF">
        <w:rPr>
          <w:color w:val="808080" w:themeColor="background1" w:themeShade="80"/>
          <w:sz w:val="20"/>
          <w:szCs w:val="20"/>
        </w:rPr>
        <w:t>, njihovo vlogo, položaj in institucijo.</w:t>
      </w:r>
    </w:p>
    <w:p w14:paraId="4800615E" w14:textId="40E3B137"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 xml:space="preserve">Za projekte, kjer je več sodelujočih, pojasnite, kako bo med partnerji potekala koordinacija odgovornosti, povezanih z ravnanjem s podatki. </w:t>
      </w:r>
    </w:p>
    <w:p w14:paraId="51A431DB" w14:textId="748A1D73"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Navedite, kdo je odgovoren za izvajanje NRRP, za pregledovanje njegove ustreznosti in če je potrebno, tudi dopolnjevanje.</w:t>
      </w:r>
    </w:p>
    <w:p w14:paraId="23198F2E" w14:textId="47671E8D" w:rsidR="00BF74D9" w:rsidRPr="005A527F" w:rsidRDefault="00BF74D9" w:rsidP="00BF74D9">
      <w:pPr>
        <w:pStyle w:val="Odstavekseznama"/>
        <w:numPr>
          <w:ilvl w:val="0"/>
          <w:numId w:val="12"/>
        </w:numPr>
        <w:rPr>
          <w:color w:val="808080" w:themeColor="background1" w:themeShade="80"/>
          <w:sz w:val="20"/>
          <w:szCs w:val="20"/>
        </w:rPr>
      </w:pPr>
      <w:r w:rsidRPr="005A527F">
        <w:rPr>
          <w:color w:val="808080" w:themeColor="background1" w:themeShade="80"/>
          <w:sz w:val="20"/>
          <w:szCs w:val="20"/>
        </w:rPr>
        <w:t>Razmislite o rednem posodabljanju NRRP.</w:t>
      </w:r>
    </w:p>
    <w:p w14:paraId="27C926F9" w14:textId="77777777" w:rsidR="000A6E35" w:rsidRDefault="000A6E35" w:rsidP="00BF74D9"/>
    <w:sectPr w:rsidR="000A6E35" w:rsidSect="00773C26">
      <w:headerReference w:type="default" r:id="rId11"/>
      <w:footerReference w:type="default" r:id="rId12"/>
      <w:headerReference w:type="first" r:id="rId13"/>
      <w:pgSz w:w="11900" w:h="16840"/>
      <w:pgMar w:top="2506" w:right="1270" w:bottom="1276" w:left="1418" w:header="284" w:footer="1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459A" w14:textId="77777777" w:rsidR="00A3179F" w:rsidRDefault="00A3179F" w:rsidP="00524B94">
      <w:r>
        <w:separator/>
      </w:r>
    </w:p>
  </w:endnote>
  <w:endnote w:type="continuationSeparator" w:id="0">
    <w:p w14:paraId="6D114F93" w14:textId="77777777" w:rsidR="00A3179F" w:rsidRDefault="00A3179F" w:rsidP="00524B94">
      <w:r>
        <w:continuationSeparator/>
      </w:r>
    </w:p>
  </w:endnote>
  <w:endnote w:type="continuationNotice" w:id="1">
    <w:p w14:paraId="054778AF" w14:textId="77777777" w:rsidR="00A3179F" w:rsidRDefault="00A317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00000000"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Helvetica">
    <w:panose1 w:val="020B05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49F5" w14:textId="55AA3D1A" w:rsidR="00DD1660" w:rsidRPr="00836DE2" w:rsidRDefault="00DD1660" w:rsidP="00DD1660">
    <w:pPr>
      <w:pStyle w:val="Noga1"/>
      <w:ind w:right="360"/>
      <w:rPr>
        <w:rFonts w:eastAsia="Times"/>
        <w:b/>
        <w:lang w:val="it-IT"/>
      </w:rPr>
    </w:pPr>
    <w:r>
      <mc:AlternateContent>
        <mc:Choice Requires="wps">
          <w:drawing>
            <wp:anchor distT="0" distB="0" distL="114300" distR="114300" simplePos="0" relativeHeight="251658242" behindDoc="0" locked="0" layoutInCell="1" allowOverlap="1" wp14:anchorId="28A7168B" wp14:editId="2C79CE11">
              <wp:simplePos x="0" y="0"/>
              <wp:positionH relativeFrom="margin">
                <wp:align>left</wp:align>
              </wp:positionH>
              <wp:positionV relativeFrom="paragraph">
                <wp:posOffset>5080</wp:posOffset>
              </wp:positionV>
              <wp:extent cx="5652770" cy="12700"/>
              <wp:effectExtent l="0" t="0" r="24130" b="25400"/>
              <wp:wrapNone/>
              <wp:docPr id="9231" name="Raven povezovalnik 9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55D8124E">
            <v:line id="Raven povezovalnik 5" style="position:absolute;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weight=".25pt" from="0,.4pt" to="445.1pt,1.4pt" w14:anchorId="2C983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">
              <o:lock v:ext="edit" shapetype="f"/>
              <w10:wrap anchorx="margin"/>
            </v:line>
          </w:pict>
        </mc:Fallback>
      </mc:AlternateContent>
    </w:r>
    <w:r w:rsidR="00890A4F">
      <w:rPr>
        <w:b/>
        <w:bCs/>
        <w:lang w:val="it-IT"/>
      </w:rPr>
      <w:t>Geološki zavod Slovenije</w:t>
    </w:r>
    <w:r w:rsidR="00890A4F">
      <w:rPr>
        <w:lang w:val="it-IT"/>
      </w:rPr>
      <w:t>,</w:t>
    </w:r>
    <w:r w:rsidR="00890A4F">
      <w:rPr>
        <w:rStyle w:val="NogaZnak"/>
        <w:lang w:val="it-IT"/>
      </w:rPr>
      <w:t xml:space="preserve"> </w:t>
    </w:r>
    <w:r w:rsidR="00890A4F">
      <w:rPr>
        <w:lang w:val="it-IT"/>
      </w:rPr>
      <w:t xml:space="preserve">Dimičeva ulica 14, SI-1000 Ljubljana • </w:t>
    </w:r>
    <w:hyperlink r:id="rId1" w:history="1">
      <w:r w:rsidR="00523EC4" w:rsidRPr="003538A4">
        <w:rPr>
          <w:rStyle w:val="Hiperpovezava"/>
          <w:lang w:val="it-IT"/>
        </w:rPr>
        <w:t>www.geo-zs.si</w:t>
      </w:r>
    </w:hyperlink>
    <w:r w:rsidR="00523EC4">
      <w:rPr>
        <w:lang w:val="it-IT"/>
      </w:rPr>
      <w:tab/>
    </w:r>
    <w:r w:rsidR="00523EC4">
      <w:rPr>
        <w:lang w:val="it-IT"/>
      </w:rPr>
      <w:tab/>
    </w:r>
    <w:r w:rsidR="00523EC4">
      <w:rPr>
        <w:lang w:val="it-IT"/>
      </w:rPr>
      <w:tab/>
      <w:t>S</w:t>
    </w:r>
    <w:r w:rsidR="00DF7634" w:rsidRPr="009465A2">
      <w:rPr>
        <w:lang w:val="it-IT"/>
      </w:rPr>
      <w:t xml:space="preserve">tran </w:t>
    </w:r>
    <w:r w:rsidR="00DF7634">
      <w:fldChar w:fldCharType="begin"/>
    </w:r>
    <w:r w:rsidR="00DF7634" w:rsidRPr="009465A2">
      <w:rPr>
        <w:lang w:val="it-IT"/>
      </w:rPr>
      <w:instrText xml:space="preserve"> PAGE  \* Arabic  \* MERGEFORMAT </w:instrText>
    </w:r>
    <w:r w:rsidR="00DF7634">
      <w:fldChar w:fldCharType="separate"/>
    </w:r>
    <w:r w:rsidR="00DF7634" w:rsidRPr="009465A2">
      <w:rPr>
        <w:lang w:val="it-IT"/>
      </w:rPr>
      <w:t>3</w:t>
    </w:r>
    <w:r w:rsidR="00DF7634">
      <w:fldChar w:fldCharType="end"/>
    </w:r>
    <w:r w:rsidR="00DF7634" w:rsidRPr="009465A2">
      <w:rPr>
        <w:lang w:val="it-IT"/>
      </w:rPr>
      <w:t xml:space="preserve"> od </w:t>
    </w:r>
    <w:r w:rsidR="00DF7634">
      <w:fldChar w:fldCharType="begin"/>
    </w:r>
    <w:r w:rsidR="00DF7634" w:rsidRPr="009465A2">
      <w:rPr>
        <w:lang w:val="it-IT"/>
      </w:rPr>
      <w:instrText>NUMPAGES  \* Arabic  \* MERGEFORMAT</w:instrText>
    </w:r>
    <w:r w:rsidR="00DF7634">
      <w:fldChar w:fldCharType="separate"/>
    </w:r>
    <w:r w:rsidR="00DF7634" w:rsidRPr="009465A2">
      <w:rPr>
        <w:lang w:val="it-IT"/>
      </w:rPr>
      <w:t>7</w:t>
    </w:r>
    <w:r w:rsidR="00DF7634">
      <w:fldChar w:fldCharType="end"/>
    </w:r>
  </w:p>
  <w:p w14:paraId="18ECDF2A" w14:textId="1B35341E" w:rsidR="00890A4F" w:rsidRDefault="00890A4F" w:rsidP="00890A4F">
    <w:pPr>
      <w:pStyle w:val="Noga1"/>
      <w:rPr>
        <w:b/>
        <w:lang w:val="it-IT"/>
      </w:rPr>
    </w:pPr>
  </w:p>
  <w:p w14:paraId="776A3FC9" w14:textId="77777777" w:rsidR="005200F4" w:rsidRDefault="0052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85611" w14:textId="77777777" w:rsidR="00A3179F" w:rsidRDefault="00A3179F" w:rsidP="00524B94">
      <w:r>
        <w:separator/>
      </w:r>
    </w:p>
  </w:footnote>
  <w:footnote w:type="continuationSeparator" w:id="0">
    <w:p w14:paraId="430DE746" w14:textId="77777777" w:rsidR="00A3179F" w:rsidRDefault="00A3179F" w:rsidP="00524B94">
      <w:r>
        <w:continuationSeparator/>
      </w:r>
    </w:p>
  </w:footnote>
  <w:footnote w:type="continuationNotice" w:id="1">
    <w:p w14:paraId="2A89D2E8" w14:textId="77777777" w:rsidR="00A3179F" w:rsidRDefault="00A317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60349" w14:textId="205EE68E" w:rsidR="00EE49FD" w:rsidRDefault="00EE49FD">
    <w:pPr>
      <w:pStyle w:val="Glava"/>
    </w:pPr>
  </w:p>
  <w:p w14:paraId="2E7606CE" w14:textId="5244D4F7" w:rsidR="004C6F91" w:rsidRDefault="00295746">
    <w:pPr>
      <w:pStyle w:val="Glava"/>
    </w:pPr>
    <w:r w:rsidRPr="00D94015">
      <w:rPr>
        <w:noProof/>
      </w:rPr>
      <w:drawing>
        <wp:anchor distT="0" distB="0" distL="114300" distR="114300" simplePos="0" relativeHeight="251658243" behindDoc="0" locked="0" layoutInCell="1" allowOverlap="1" wp14:anchorId="57E66F07" wp14:editId="098B711E">
          <wp:simplePos x="0" y="0"/>
          <wp:positionH relativeFrom="margin">
            <wp:posOffset>136525</wp:posOffset>
          </wp:positionH>
          <wp:positionV relativeFrom="paragraph">
            <wp:posOffset>60372</wp:posOffset>
          </wp:positionV>
          <wp:extent cx="1002665" cy="464820"/>
          <wp:effectExtent l="0" t="0" r="6985" b="0"/>
          <wp:wrapSquare wrapText="bothSides"/>
          <wp:docPr id="1221521988" name="Slika 8" descr="A blue and green logo&#10;&#10;AI-generated content may be incorrect.">
            <a:extLst xmlns:a="http://schemas.openxmlformats.org/drawingml/2006/main">
              <a:ext uri="{FF2B5EF4-FFF2-40B4-BE49-F238E27FC236}">
                <a16:creationId xmlns:a16="http://schemas.microsoft.com/office/drawing/2014/main" id="{69813C76-AFB0-4A1D-9B0A-3EA6368AD7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ka 8" descr="A blue and green logo&#10;&#10;AI-generated content may be incorrect.">
                    <a:extLst>
                      <a:ext uri="{FF2B5EF4-FFF2-40B4-BE49-F238E27FC236}">
                        <a16:creationId xmlns:a16="http://schemas.microsoft.com/office/drawing/2014/main" id="{69813C76-AFB0-4A1D-9B0A-3EA6368AD7F9}"/>
                      </a:ext>
                    </a:extLst>
                  </pic:cNvPr>
                  <pic:cNvPicPr>
                    <a:picLocks noChangeAspect="1"/>
                  </pic:cNvPicPr>
                </pic:nvPicPr>
                <pic:blipFill>
                  <a:blip r:embed="rId1"/>
                  <a:stretch>
                    <a:fillRect/>
                  </a:stretch>
                </pic:blipFill>
                <pic:spPr>
                  <a:xfrm>
                    <a:off x="0" y="0"/>
                    <a:ext cx="1002665" cy="464820"/>
                  </a:xfrm>
                  <a:prstGeom prst="rect">
                    <a:avLst/>
                  </a:prstGeom>
                </pic:spPr>
              </pic:pic>
            </a:graphicData>
          </a:graphic>
          <wp14:sizeRelH relativeFrom="margin">
            <wp14:pctWidth>0</wp14:pctWidth>
          </wp14:sizeRelH>
          <wp14:sizeRelV relativeFrom="margin">
            <wp14:pctHeight>0</wp14:pctHeight>
          </wp14:sizeRelV>
        </wp:anchor>
      </w:drawing>
    </w:r>
  </w:p>
  <w:p w14:paraId="0AE21585" w14:textId="345DFBAF" w:rsidR="004C6F91" w:rsidRDefault="004C6F91" w:rsidP="00DF7634">
    <w:pPr>
      <w:pStyle w:val="Glava"/>
      <w:ind w:firstLine="720"/>
    </w:pPr>
  </w:p>
  <w:p w14:paraId="39BFFC17" w14:textId="62957B1F" w:rsidR="007E5436" w:rsidRDefault="001C3347" w:rsidP="00295746">
    <w:pPr>
      <w:jc w:val="right"/>
    </w:pPr>
    <w:r>
      <w:rPr>
        <w:noProof/>
      </w:rPr>
      <mc:AlternateContent>
        <mc:Choice Requires="wps">
          <w:drawing>
            <wp:anchor distT="0" distB="0" distL="114300" distR="114300" simplePos="0" relativeHeight="251658241" behindDoc="0" locked="0" layoutInCell="1" allowOverlap="1" wp14:anchorId="6A9FD578" wp14:editId="26DC8F6C">
              <wp:simplePos x="0" y="0"/>
              <wp:positionH relativeFrom="column">
                <wp:posOffset>207645</wp:posOffset>
              </wp:positionH>
              <wp:positionV relativeFrom="paragraph">
                <wp:posOffset>177800</wp:posOffset>
              </wp:positionV>
              <wp:extent cx="5652770" cy="12700"/>
              <wp:effectExtent l="0" t="0" r="24130" b="25400"/>
              <wp:wrapNone/>
              <wp:docPr id="9230" name="Raven povezovalnik 9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52770" cy="12700"/>
                      </a:xfrm>
                      <a:prstGeom prst="line">
                        <a:avLst/>
                      </a:prstGeom>
                      <a:noFill/>
                      <a:ln w="3175" cap="flat" cmpd="sng" algn="ctr">
                        <a:solidFill>
                          <a:srgbClr val="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6="http://schemas.microsoft.com/office/drawing/2014/main" xmlns:a="http://schemas.openxmlformats.org/drawingml/2006/main" xmlns:arto="http://schemas.microsoft.com/office/word/2006/arto">
          <w:pict w14:anchorId="19BF8C65">
            <v:line id="Raven povezovalnik 9230"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weight=".25pt" from="16.35pt,14pt" to="461.45pt,15pt" w14:anchorId="1FE852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">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17DE" w14:textId="77777777" w:rsidR="009365EE" w:rsidRPr="00BB2A02" w:rsidRDefault="00BF4ADE">
    <w:pPr>
      <w:pStyle w:val="Glava"/>
    </w:pPr>
    <w:r>
      <w:rPr>
        <w:noProof/>
        <w:lang w:eastAsia="sl-SI"/>
      </w:rPr>
      <w:drawing>
        <wp:anchor distT="0" distB="0" distL="114300" distR="114300" simplePos="0" relativeHeight="251658240" behindDoc="0" locked="0" layoutInCell="1" allowOverlap="1" wp14:anchorId="46AA8A0C" wp14:editId="177EC581">
          <wp:simplePos x="0" y="0"/>
          <wp:positionH relativeFrom="margin">
            <wp:posOffset>-159385</wp:posOffset>
          </wp:positionH>
          <wp:positionV relativeFrom="paragraph">
            <wp:posOffset>160655</wp:posOffset>
          </wp:positionV>
          <wp:extent cx="1737360" cy="1026160"/>
          <wp:effectExtent l="0" t="0" r="0" b="0"/>
          <wp:wrapTight wrapText="bothSides">
            <wp:wrapPolygon edited="0">
              <wp:start x="3553" y="2807"/>
              <wp:lineTo x="2368" y="5213"/>
              <wp:lineTo x="1421" y="8020"/>
              <wp:lineTo x="1421" y="13634"/>
              <wp:lineTo x="1895" y="16441"/>
              <wp:lineTo x="3789" y="18045"/>
              <wp:lineTo x="6158" y="18045"/>
              <wp:lineTo x="19658" y="16441"/>
              <wp:lineTo x="19658" y="4411"/>
              <wp:lineTo x="6395" y="2807"/>
              <wp:lineTo x="3553" y="2807"/>
            </wp:wrapPolygon>
          </wp:wrapTight>
          <wp:docPr id="1872677492" name="Slika 1596616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10261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72CDE"/>
    <w:multiLevelType w:val="multilevel"/>
    <w:tmpl w:val="0148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A218B"/>
    <w:multiLevelType w:val="multilevel"/>
    <w:tmpl w:val="A1DAA0B8"/>
    <w:lvl w:ilvl="0">
      <w:start w:val="1"/>
      <w:numFmt w:val="decimal"/>
      <w:pStyle w:val="GeoZSPodnaslovStL1"/>
      <w:lvlText w:val="%1."/>
      <w:lvlJc w:val="left"/>
      <w:pPr>
        <w:ind w:left="360" w:hanging="360"/>
      </w:pPr>
    </w:lvl>
    <w:lvl w:ilvl="1">
      <w:start w:val="1"/>
      <w:numFmt w:val="decimal"/>
      <w:pStyle w:val="GeoZSPodnaslovStL2"/>
      <w:lvlText w:val="%1.%2."/>
      <w:lvlJc w:val="left"/>
      <w:pPr>
        <w:ind w:left="792" w:hanging="432"/>
      </w:pPr>
    </w:lvl>
    <w:lvl w:ilvl="2">
      <w:start w:val="1"/>
      <w:numFmt w:val="decimal"/>
      <w:pStyle w:val="GeoZSPodnaslovStL3"/>
      <w:lvlText w:val="%1.%2.%3."/>
      <w:lvlJc w:val="left"/>
      <w:pPr>
        <w:ind w:left="1224" w:hanging="504"/>
      </w:pPr>
    </w:lvl>
    <w:lvl w:ilvl="3">
      <w:start w:val="1"/>
      <w:numFmt w:val="decimal"/>
      <w:pStyle w:val="GeoZSPodnaslovStL4"/>
      <w:lvlText w:val="%1.%2.%3.%4."/>
      <w:lvlJc w:val="left"/>
      <w:pPr>
        <w:ind w:left="1728" w:hanging="648"/>
      </w:pPr>
    </w:lvl>
    <w:lvl w:ilvl="4">
      <w:start w:val="1"/>
      <w:numFmt w:val="decimal"/>
      <w:pStyle w:val="GeoZSPodnaslovStL5"/>
      <w:lvlText w:val="%1.%2.%3.%4.%5."/>
      <w:lvlJc w:val="left"/>
      <w:pPr>
        <w:ind w:left="2232" w:hanging="792"/>
      </w:pPr>
    </w:lvl>
    <w:lvl w:ilvl="5">
      <w:start w:val="1"/>
      <w:numFmt w:val="decimal"/>
      <w:pStyle w:val="GeoZSPodnaslovStL6"/>
      <w:lvlText w:val="%1.%2.%3.%4.%5.%6."/>
      <w:lvlJc w:val="left"/>
      <w:pPr>
        <w:ind w:left="2736" w:hanging="936"/>
      </w:pPr>
    </w:lvl>
    <w:lvl w:ilvl="6">
      <w:start w:val="1"/>
      <w:numFmt w:val="decimal"/>
      <w:pStyle w:val="GeoZSPodnaslovStL7"/>
      <w:lvlText w:val="%1.%2.%3.%4.%5.%6.%7."/>
      <w:lvlJc w:val="left"/>
      <w:pPr>
        <w:ind w:left="3240" w:hanging="1080"/>
      </w:pPr>
    </w:lvl>
    <w:lvl w:ilvl="7">
      <w:start w:val="1"/>
      <w:numFmt w:val="decimal"/>
      <w:pStyle w:val="GeoZSPodnaslovStL8"/>
      <w:lvlText w:val="%1.%2.%3.%4.%5.%6.%7.%8."/>
      <w:lvlJc w:val="left"/>
      <w:pPr>
        <w:ind w:left="3744" w:hanging="1224"/>
      </w:pPr>
    </w:lvl>
    <w:lvl w:ilvl="8">
      <w:start w:val="1"/>
      <w:numFmt w:val="decimal"/>
      <w:pStyle w:val="GeoZSPodnaslovStL9"/>
      <w:lvlText w:val="%1.%2.%3.%4.%5.%6.%7.%8.%9."/>
      <w:lvlJc w:val="left"/>
      <w:pPr>
        <w:ind w:left="4320" w:hanging="1440"/>
      </w:pPr>
    </w:lvl>
  </w:abstractNum>
  <w:abstractNum w:abstractNumId="2" w15:restartNumberingAfterBreak="0">
    <w:nsid w:val="234C620F"/>
    <w:multiLevelType w:val="hybridMultilevel"/>
    <w:tmpl w:val="7DE40408"/>
    <w:lvl w:ilvl="0" w:tplc="0424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16F201D"/>
    <w:multiLevelType w:val="hybridMultilevel"/>
    <w:tmpl w:val="BFA6F47E"/>
    <w:lvl w:ilvl="0" w:tplc="FFFFFFFF">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42CD7916"/>
    <w:multiLevelType w:val="multilevel"/>
    <w:tmpl w:val="31FE3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C11A54"/>
    <w:multiLevelType w:val="singleLevel"/>
    <w:tmpl w:val="1DCA2472"/>
    <w:lvl w:ilvl="0">
      <w:start w:val="1"/>
      <w:numFmt w:val="decimal"/>
      <w:pStyle w:val="Slog3"/>
      <w:lvlText w:val="%1."/>
      <w:lvlJc w:val="left"/>
      <w:pPr>
        <w:tabs>
          <w:tab w:val="num" w:pos="360"/>
        </w:tabs>
        <w:ind w:left="360" w:hanging="360"/>
      </w:pPr>
    </w:lvl>
  </w:abstractNum>
  <w:abstractNum w:abstractNumId="6" w15:restartNumberingAfterBreak="0">
    <w:nsid w:val="580A5242"/>
    <w:multiLevelType w:val="hybridMultilevel"/>
    <w:tmpl w:val="C3F419D2"/>
    <w:lvl w:ilvl="0" w:tplc="A5845608">
      <w:numFmt w:val="bullet"/>
      <w:lvlText w:val="-"/>
      <w:lvlJc w:val="left"/>
      <w:pPr>
        <w:ind w:left="720" w:hanging="360"/>
      </w:pPr>
      <w:rPr>
        <w:rFonts w:ascii="Calibri" w:eastAsia="Times New Roman"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6CA42AAA"/>
    <w:multiLevelType w:val="hybridMultilevel"/>
    <w:tmpl w:val="BFA6F47E"/>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6E30044E"/>
    <w:multiLevelType w:val="hybridMultilevel"/>
    <w:tmpl w:val="F9BC5FAA"/>
    <w:lvl w:ilvl="0" w:tplc="04240001">
      <w:start w:val="1"/>
      <w:numFmt w:val="bullet"/>
      <w:lvlText w:val=""/>
      <w:lvlJc w:val="left"/>
      <w:pPr>
        <w:ind w:left="720" w:hanging="360"/>
      </w:pPr>
      <w:rPr>
        <w:rFonts w:ascii="Symbol" w:hAnsi="Symbol" w:hint="default"/>
      </w:rPr>
    </w:lvl>
    <w:lvl w:ilvl="1" w:tplc="8DDC9762">
      <w:numFmt w:val="bullet"/>
      <w:lvlText w:val="-"/>
      <w:lvlJc w:val="left"/>
      <w:pPr>
        <w:ind w:left="1440" w:hanging="360"/>
      </w:pPr>
      <w:rPr>
        <w:rFonts w:ascii="Calibri" w:eastAsia="Times New Roman"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74594ED2"/>
    <w:multiLevelType w:val="multilevel"/>
    <w:tmpl w:val="19F43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7716C7"/>
    <w:multiLevelType w:val="hybridMultilevel"/>
    <w:tmpl w:val="390AB3CE"/>
    <w:lvl w:ilvl="0" w:tplc="E27EA7AE">
      <w:start w:val="1"/>
      <w:numFmt w:val="bullet"/>
      <w:lvlText w:val="-"/>
      <w:lvlJc w:val="left"/>
      <w:pPr>
        <w:ind w:left="360" w:hanging="360"/>
      </w:pPr>
      <w:rPr>
        <w:rFonts w:ascii="Sylfaen" w:hAnsi="Sylfae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7ED167EB"/>
    <w:multiLevelType w:val="multilevel"/>
    <w:tmpl w:val="C07CEE02"/>
    <w:lvl w:ilvl="0">
      <w:start w:val="1"/>
      <w:numFmt w:val="decimal"/>
      <w:lvlText w:val="%1."/>
      <w:lvlJc w:val="left"/>
      <w:pPr>
        <w:ind w:left="360" w:hanging="360"/>
      </w:pPr>
    </w:lvl>
    <w:lvl w:ilvl="1">
      <w:start w:val="1"/>
      <w:numFmt w:val="decimal"/>
      <w:pStyle w:val="STMslo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2162911">
    <w:abstractNumId w:val="11"/>
  </w:num>
  <w:num w:numId="2" w16cid:durableId="1376009318">
    <w:abstractNumId w:val="5"/>
  </w:num>
  <w:num w:numId="3" w16cid:durableId="235944174">
    <w:abstractNumId w:val="1"/>
  </w:num>
  <w:num w:numId="4" w16cid:durableId="932855150">
    <w:abstractNumId w:val="6"/>
  </w:num>
  <w:num w:numId="5" w16cid:durableId="324214220">
    <w:abstractNumId w:val="0"/>
  </w:num>
  <w:num w:numId="6" w16cid:durableId="1690909303">
    <w:abstractNumId w:val="9"/>
  </w:num>
  <w:num w:numId="7" w16cid:durableId="799422749">
    <w:abstractNumId w:val="4"/>
  </w:num>
  <w:num w:numId="8" w16cid:durableId="670260727">
    <w:abstractNumId w:val="5"/>
  </w:num>
  <w:num w:numId="9" w16cid:durableId="927619479">
    <w:abstractNumId w:val="5"/>
  </w:num>
  <w:num w:numId="10" w16cid:durableId="1066419729">
    <w:abstractNumId w:val="1"/>
  </w:num>
  <w:num w:numId="11" w16cid:durableId="694770483">
    <w:abstractNumId w:val="8"/>
  </w:num>
  <w:num w:numId="12" w16cid:durableId="678385412">
    <w:abstractNumId w:val="10"/>
  </w:num>
  <w:num w:numId="13" w16cid:durableId="1431854548">
    <w:abstractNumId w:val="5"/>
  </w:num>
  <w:num w:numId="14" w16cid:durableId="198780076">
    <w:abstractNumId w:val="5"/>
  </w:num>
  <w:num w:numId="15" w16cid:durableId="1680619699">
    <w:abstractNumId w:val="5"/>
  </w:num>
  <w:num w:numId="16" w16cid:durableId="81755185">
    <w:abstractNumId w:val="5"/>
  </w:num>
  <w:num w:numId="17" w16cid:durableId="945771982">
    <w:abstractNumId w:val="5"/>
  </w:num>
  <w:num w:numId="18" w16cid:durableId="618415276">
    <w:abstractNumId w:val="2"/>
  </w:num>
  <w:num w:numId="19" w16cid:durableId="1891308136">
    <w:abstractNumId w:val="7"/>
  </w:num>
  <w:num w:numId="20" w16cid:durableId="2112627914">
    <w:abstractNumId w:val="5"/>
  </w:num>
  <w:num w:numId="21" w16cid:durableId="550384303">
    <w:abstractNumId w:val="1"/>
  </w:num>
  <w:num w:numId="22" w16cid:durableId="375399949">
    <w:abstractNumId w:val="5"/>
  </w:num>
  <w:num w:numId="23" w16cid:durableId="915673815">
    <w:abstractNumId w:val="5"/>
  </w:num>
  <w:num w:numId="24" w16cid:durableId="1979649758">
    <w:abstractNumId w:val="1"/>
  </w:num>
  <w:num w:numId="25" w16cid:durableId="561984972">
    <w:abstractNumId w:val="5"/>
  </w:num>
  <w:num w:numId="26" w16cid:durableId="378675534">
    <w:abstractNumId w:val="5"/>
  </w:num>
  <w:num w:numId="27" w16cid:durableId="1721981459">
    <w:abstractNumId w:val="5"/>
  </w:num>
  <w:num w:numId="28" w16cid:durableId="123929353">
    <w:abstractNumId w:val="1"/>
  </w:num>
  <w:num w:numId="29" w16cid:durableId="416634490">
    <w:abstractNumId w:val="5"/>
  </w:num>
  <w:num w:numId="30" w16cid:durableId="98450321">
    <w:abstractNumId w:val="5"/>
  </w:num>
  <w:num w:numId="31" w16cid:durableId="2082210188">
    <w:abstractNumId w:val="5"/>
  </w:num>
  <w:num w:numId="32" w16cid:durableId="115880716">
    <w:abstractNumId w:val="5"/>
  </w:num>
  <w:num w:numId="33" w16cid:durableId="1011835708">
    <w:abstractNumId w:val="1"/>
  </w:num>
  <w:num w:numId="34" w16cid:durableId="791746756">
    <w:abstractNumId w:val="1"/>
  </w:num>
  <w:num w:numId="35" w16cid:durableId="1867401549">
    <w:abstractNumId w:val="5"/>
  </w:num>
  <w:num w:numId="36" w16cid:durableId="2138915334">
    <w:abstractNumId w:val="5"/>
  </w:num>
  <w:num w:numId="37" w16cid:durableId="1258905702">
    <w:abstractNumId w:val="1"/>
  </w:num>
  <w:num w:numId="38" w16cid:durableId="1231040439">
    <w:abstractNumId w:val="1"/>
  </w:num>
  <w:num w:numId="39" w16cid:durableId="998001498">
    <w:abstractNumId w:val="3"/>
  </w:num>
  <w:num w:numId="40" w16cid:durableId="1655570846">
    <w:abstractNumId w:val="5"/>
  </w:num>
  <w:num w:numId="41" w16cid:durableId="115101225">
    <w:abstractNumId w:val="5"/>
  </w:num>
  <w:num w:numId="42" w16cid:durableId="1910386120">
    <w:abstractNumId w:val="5"/>
  </w:num>
  <w:num w:numId="43" w16cid:durableId="2101945429">
    <w:abstractNumId w:val="5"/>
  </w:num>
  <w:num w:numId="44" w16cid:durableId="84058838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C08"/>
    <w:rsid w:val="000000A9"/>
    <w:rsid w:val="000001A7"/>
    <w:rsid w:val="00000704"/>
    <w:rsid w:val="000008AF"/>
    <w:rsid w:val="00000D63"/>
    <w:rsid w:val="00000EF4"/>
    <w:rsid w:val="00000FAA"/>
    <w:rsid w:val="000012A2"/>
    <w:rsid w:val="00001786"/>
    <w:rsid w:val="00001B53"/>
    <w:rsid w:val="00001E00"/>
    <w:rsid w:val="00001EF7"/>
    <w:rsid w:val="000022E4"/>
    <w:rsid w:val="000024BA"/>
    <w:rsid w:val="000024E4"/>
    <w:rsid w:val="00002705"/>
    <w:rsid w:val="00002E9B"/>
    <w:rsid w:val="00003117"/>
    <w:rsid w:val="00003256"/>
    <w:rsid w:val="00003457"/>
    <w:rsid w:val="000034B7"/>
    <w:rsid w:val="000034C5"/>
    <w:rsid w:val="00003660"/>
    <w:rsid w:val="0000374B"/>
    <w:rsid w:val="00003A15"/>
    <w:rsid w:val="00003AEC"/>
    <w:rsid w:val="00003AEF"/>
    <w:rsid w:val="000041AC"/>
    <w:rsid w:val="00004B39"/>
    <w:rsid w:val="00004D74"/>
    <w:rsid w:val="00005038"/>
    <w:rsid w:val="00005283"/>
    <w:rsid w:val="0000568E"/>
    <w:rsid w:val="00005C9D"/>
    <w:rsid w:val="0000625C"/>
    <w:rsid w:val="00006D20"/>
    <w:rsid w:val="00006E82"/>
    <w:rsid w:val="00006FFE"/>
    <w:rsid w:val="0000713B"/>
    <w:rsid w:val="0000755C"/>
    <w:rsid w:val="000077E0"/>
    <w:rsid w:val="00007AAF"/>
    <w:rsid w:val="00007CD3"/>
    <w:rsid w:val="00007E71"/>
    <w:rsid w:val="00007F35"/>
    <w:rsid w:val="00010051"/>
    <w:rsid w:val="0001027F"/>
    <w:rsid w:val="00010708"/>
    <w:rsid w:val="0001070D"/>
    <w:rsid w:val="000109A8"/>
    <w:rsid w:val="00010C50"/>
    <w:rsid w:val="00010FF0"/>
    <w:rsid w:val="000110EC"/>
    <w:rsid w:val="000111D4"/>
    <w:rsid w:val="000113F6"/>
    <w:rsid w:val="00011BED"/>
    <w:rsid w:val="00011D71"/>
    <w:rsid w:val="00011E9F"/>
    <w:rsid w:val="000120A3"/>
    <w:rsid w:val="000122F1"/>
    <w:rsid w:val="000129A6"/>
    <w:rsid w:val="00012BB6"/>
    <w:rsid w:val="00012CAA"/>
    <w:rsid w:val="000131E0"/>
    <w:rsid w:val="00013282"/>
    <w:rsid w:val="0001331F"/>
    <w:rsid w:val="00013359"/>
    <w:rsid w:val="0001359A"/>
    <w:rsid w:val="000138E5"/>
    <w:rsid w:val="00013E16"/>
    <w:rsid w:val="00013E19"/>
    <w:rsid w:val="00014161"/>
    <w:rsid w:val="0001447F"/>
    <w:rsid w:val="000144BF"/>
    <w:rsid w:val="0001468C"/>
    <w:rsid w:val="00014728"/>
    <w:rsid w:val="000147EA"/>
    <w:rsid w:val="00014888"/>
    <w:rsid w:val="00014BCA"/>
    <w:rsid w:val="00014EB0"/>
    <w:rsid w:val="00014F1E"/>
    <w:rsid w:val="00014FA4"/>
    <w:rsid w:val="00015192"/>
    <w:rsid w:val="000157BC"/>
    <w:rsid w:val="00015A1C"/>
    <w:rsid w:val="00015AD6"/>
    <w:rsid w:val="00015AE0"/>
    <w:rsid w:val="00015E1F"/>
    <w:rsid w:val="00015E39"/>
    <w:rsid w:val="000160E0"/>
    <w:rsid w:val="00016529"/>
    <w:rsid w:val="0001675B"/>
    <w:rsid w:val="00016782"/>
    <w:rsid w:val="00016B26"/>
    <w:rsid w:val="00016B98"/>
    <w:rsid w:val="00017D0E"/>
    <w:rsid w:val="00017F14"/>
    <w:rsid w:val="00020012"/>
    <w:rsid w:val="00020128"/>
    <w:rsid w:val="000201FD"/>
    <w:rsid w:val="00020835"/>
    <w:rsid w:val="00020898"/>
    <w:rsid w:val="000208DC"/>
    <w:rsid w:val="000211EC"/>
    <w:rsid w:val="000216BD"/>
    <w:rsid w:val="00022166"/>
    <w:rsid w:val="00022214"/>
    <w:rsid w:val="00022461"/>
    <w:rsid w:val="00022479"/>
    <w:rsid w:val="000224D5"/>
    <w:rsid w:val="0002250D"/>
    <w:rsid w:val="00022B7B"/>
    <w:rsid w:val="00022D3C"/>
    <w:rsid w:val="00023195"/>
    <w:rsid w:val="000233F4"/>
    <w:rsid w:val="00023572"/>
    <w:rsid w:val="000235FD"/>
    <w:rsid w:val="00023A85"/>
    <w:rsid w:val="000245C7"/>
    <w:rsid w:val="000248CA"/>
    <w:rsid w:val="00024A3A"/>
    <w:rsid w:val="00024ADD"/>
    <w:rsid w:val="00024ECD"/>
    <w:rsid w:val="0002508E"/>
    <w:rsid w:val="0002510E"/>
    <w:rsid w:val="00025152"/>
    <w:rsid w:val="000252ED"/>
    <w:rsid w:val="00025456"/>
    <w:rsid w:val="00025757"/>
    <w:rsid w:val="00025985"/>
    <w:rsid w:val="00025A14"/>
    <w:rsid w:val="00025AB9"/>
    <w:rsid w:val="00025C85"/>
    <w:rsid w:val="00026102"/>
    <w:rsid w:val="0002660C"/>
    <w:rsid w:val="000267D5"/>
    <w:rsid w:val="00026D34"/>
    <w:rsid w:val="00026E72"/>
    <w:rsid w:val="00026FFC"/>
    <w:rsid w:val="00027060"/>
    <w:rsid w:val="000275A0"/>
    <w:rsid w:val="00027E8D"/>
    <w:rsid w:val="00027F7F"/>
    <w:rsid w:val="00030C55"/>
    <w:rsid w:val="00030DB5"/>
    <w:rsid w:val="00031306"/>
    <w:rsid w:val="00031532"/>
    <w:rsid w:val="000315EE"/>
    <w:rsid w:val="00031627"/>
    <w:rsid w:val="00031AB5"/>
    <w:rsid w:val="00031BBD"/>
    <w:rsid w:val="00032753"/>
    <w:rsid w:val="00032EBA"/>
    <w:rsid w:val="00032F5E"/>
    <w:rsid w:val="00033057"/>
    <w:rsid w:val="00033140"/>
    <w:rsid w:val="00033749"/>
    <w:rsid w:val="000339E2"/>
    <w:rsid w:val="00033A2D"/>
    <w:rsid w:val="00033C6A"/>
    <w:rsid w:val="00034048"/>
    <w:rsid w:val="00034584"/>
    <w:rsid w:val="00034A00"/>
    <w:rsid w:val="0003500C"/>
    <w:rsid w:val="00035541"/>
    <w:rsid w:val="000355AE"/>
    <w:rsid w:val="00035707"/>
    <w:rsid w:val="000357E2"/>
    <w:rsid w:val="000359B4"/>
    <w:rsid w:val="00035B39"/>
    <w:rsid w:val="00035D36"/>
    <w:rsid w:val="00036401"/>
    <w:rsid w:val="00036641"/>
    <w:rsid w:val="00036943"/>
    <w:rsid w:val="00036A9E"/>
    <w:rsid w:val="00036BAD"/>
    <w:rsid w:val="00036C9D"/>
    <w:rsid w:val="00036E37"/>
    <w:rsid w:val="000370B7"/>
    <w:rsid w:val="000374FA"/>
    <w:rsid w:val="00037680"/>
    <w:rsid w:val="00037681"/>
    <w:rsid w:val="0003790D"/>
    <w:rsid w:val="00037A3B"/>
    <w:rsid w:val="00037C38"/>
    <w:rsid w:val="00037ECA"/>
    <w:rsid w:val="0004046E"/>
    <w:rsid w:val="0004049F"/>
    <w:rsid w:val="00040721"/>
    <w:rsid w:val="00040810"/>
    <w:rsid w:val="00040851"/>
    <w:rsid w:val="00040A4A"/>
    <w:rsid w:val="00040AAB"/>
    <w:rsid w:val="00040F16"/>
    <w:rsid w:val="00040F8A"/>
    <w:rsid w:val="00041235"/>
    <w:rsid w:val="00041243"/>
    <w:rsid w:val="00041275"/>
    <w:rsid w:val="00041585"/>
    <w:rsid w:val="000415BC"/>
    <w:rsid w:val="00041A21"/>
    <w:rsid w:val="00041C63"/>
    <w:rsid w:val="00041CFB"/>
    <w:rsid w:val="00041F05"/>
    <w:rsid w:val="000421BF"/>
    <w:rsid w:val="0004235B"/>
    <w:rsid w:val="00042407"/>
    <w:rsid w:val="00042560"/>
    <w:rsid w:val="000425B6"/>
    <w:rsid w:val="0004261F"/>
    <w:rsid w:val="0004263A"/>
    <w:rsid w:val="00042836"/>
    <w:rsid w:val="00042851"/>
    <w:rsid w:val="000429FE"/>
    <w:rsid w:val="00042F13"/>
    <w:rsid w:val="000430CA"/>
    <w:rsid w:val="000432B0"/>
    <w:rsid w:val="000439D5"/>
    <w:rsid w:val="000442FB"/>
    <w:rsid w:val="00044AB6"/>
    <w:rsid w:val="00044BDB"/>
    <w:rsid w:val="00044D11"/>
    <w:rsid w:val="00044F10"/>
    <w:rsid w:val="0004503C"/>
    <w:rsid w:val="00045347"/>
    <w:rsid w:val="000458B8"/>
    <w:rsid w:val="00045BDA"/>
    <w:rsid w:val="0004621E"/>
    <w:rsid w:val="0004622A"/>
    <w:rsid w:val="00046603"/>
    <w:rsid w:val="00046794"/>
    <w:rsid w:val="0004698C"/>
    <w:rsid w:val="00046A98"/>
    <w:rsid w:val="00046AB7"/>
    <w:rsid w:val="00046B4A"/>
    <w:rsid w:val="00046D24"/>
    <w:rsid w:val="00046DBF"/>
    <w:rsid w:val="0004706D"/>
    <w:rsid w:val="000470F4"/>
    <w:rsid w:val="000471BB"/>
    <w:rsid w:val="000472C2"/>
    <w:rsid w:val="0004783D"/>
    <w:rsid w:val="00047B69"/>
    <w:rsid w:val="00047B79"/>
    <w:rsid w:val="00047D9D"/>
    <w:rsid w:val="00047DAC"/>
    <w:rsid w:val="0005000E"/>
    <w:rsid w:val="0005035A"/>
    <w:rsid w:val="0005048E"/>
    <w:rsid w:val="000505DD"/>
    <w:rsid w:val="00050608"/>
    <w:rsid w:val="00050B6E"/>
    <w:rsid w:val="00051028"/>
    <w:rsid w:val="0005144D"/>
    <w:rsid w:val="00051662"/>
    <w:rsid w:val="00051820"/>
    <w:rsid w:val="00051CFF"/>
    <w:rsid w:val="00051E39"/>
    <w:rsid w:val="0005218D"/>
    <w:rsid w:val="00052340"/>
    <w:rsid w:val="000523C5"/>
    <w:rsid w:val="000524D1"/>
    <w:rsid w:val="00052513"/>
    <w:rsid w:val="00052893"/>
    <w:rsid w:val="000529EE"/>
    <w:rsid w:val="0005305D"/>
    <w:rsid w:val="000530A7"/>
    <w:rsid w:val="000530D6"/>
    <w:rsid w:val="0005334E"/>
    <w:rsid w:val="00053387"/>
    <w:rsid w:val="000533D0"/>
    <w:rsid w:val="00053813"/>
    <w:rsid w:val="00053B0E"/>
    <w:rsid w:val="00053DC3"/>
    <w:rsid w:val="00053FA5"/>
    <w:rsid w:val="0005408C"/>
    <w:rsid w:val="00054400"/>
    <w:rsid w:val="00054BB3"/>
    <w:rsid w:val="000555D7"/>
    <w:rsid w:val="00055C6D"/>
    <w:rsid w:val="00055E68"/>
    <w:rsid w:val="000561B6"/>
    <w:rsid w:val="000563C7"/>
    <w:rsid w:val="00056C5E"/>
    <w:rsid w:val="00057361"/>
    <w:rsid w:val="000576D2"/>
    <w:rsid w:val="00057A3C"/>
    <w:rsid w:val="00057B0A"/>
    <w:rsid w:val="00057BCF"/>
    <w:rsid w:val="00057E4B"/>
    <w:rsid w:val="000603A1"/>
    <w:rsid w:val="00060532"/>
    <w:rsid w:val="000605F2"/>
    <w:rsid w:val="00060949"/>
    <w:rsid w:val="000609AF"/>
    <w:rsid w:val="00061016"/>
    <w:rsid w:val="000610DF"/>
    <w:rsid w:val="00061124"/>
    <w:rsid w:val="00061134"/>
    <w:rsid w:val="000612AD"/>
    <w:rsid w:val="00061377"/>
    <w:rsid w:val="00061457"/>
    <w:rsid w:val="00061695"/>
    <w:rsid w:val="00061742"/>
    <w:rsid w:val="00062066"/>
    <w:rsid w:val="00062549"/>
    <w:rsid w:val="00062856"/>
    <w:rsid w:val="000628B7"/>
    <w:rsid w:val="00062D3F"/>
    <w:rsid w:val="00062D4B"/>
    <w:rsid w:val="00063434"/>
    <w:rsid w:val="000636A1"/>
    <w:rsid w:val="000637A6"/>
    <w:rsid w:val="000638E8"/>
    <w:rsid w:val="000639AE"/>
    <w:rsid w:val="00063AF7"/>
    <w:rsid w:val="00063DAB"/>
    <w:rsid w:val="00063E8F"/>
    <w:rsid w:val="00064619"/>
    <w:rsid w:val="00064F55"/>
    <w:rsid w:val="00064F6E"/>
    <w:rsid w:val="00065308"/>
    <w:rsid w:val="00065567"/>
    <w:rsid w:val="0006560A"/>
    <w:rsid w:val="0006573D"/>
    <w:rsid w:val="000657A0"/>
    <w:rsid w:val="00065DCD"/>
    <w:rsid w:val="00065EC9"/>
    <w:rsid w:val="0006614D"/>
    <w:rsid w:val="000662D9"/>
    <w:rsid w:val="00066378"/>
    <w:rsid w:val="00066835"/>
    <w:rsid w:val="00066AC0"/>
    <w:rsid w:val="00066E27"/>
    <w:rsid w:val="0006740F"/>
    <w:rsid w:val="00067573"/>
    <w:rsid w:val="000678BB"/>
    <w:rsid w:val="000678F7"/>
    <w:rsid w:val="000701D4"/>
    <w:rsid w:val="000705B0"/>
    <w:rsid w:val="00070EA1"/>
    <w:rsid w:val="000710D8"/>
    <w:rsid w:val="00071144"/>
    <w:rsid w:val="000716E0"/>
    <w:rsid w:val="000716EA"/>
    <w:rsid w:val="00072121"/>
    <w:rsid w:val="00072449"/>
    <w:rsid w:val="00072660"/>
    <w:rsid w:val="0007305A"/>
    <w:rsid w:val="00073293"/>
    <w:rsid w:val="00073437"/>
    <w:rsid w:val="00073476"/>
    <w:rsid w:val="00073C04"/>
    <w:rsid w:val="00074017"/>
    <w:rsid w:val="00074386"/>
    <w:rsid w:val="0007443B"/>
    <w:rsid w:val="000744FE"/>
    <w:rsid w:val="0007484A"/>
    <w:rsid w:val="000748F6"/>
    <w:rsid w:val="000749F4"/>
    <w:rsid w:val="00074A14"/>
    <w:rsid w:val="00074ED0"/>
    <w:rsid w:val="00075061"/>
    <w:rsid w:val="000751DB"/>
    <w:rsid w:val="0007539B"/>
    <w:rsid w:val="000755AE"/>
    <w:rsid w:val="00075BB7"/>
    <w:rsid w:val="0007605A"/>
    <w:rsid w:val="000761FB"/>
    <w:rsid w:val="00076639"/>
    <w:rsid w:val="00076715"/>
    <w:rsid w:val="00076AF9"/>
    <w:rsid w:val="000770E3"/>
    <w:rsid w:val="00077161"/>
    <w:rsid w:val="00077422"/>
    <w:rsid w:val="0007743A"/>
    <w:rsid w:val="00077A7F"/>
    <w:rsid w:val="00077AC6"/>
    <w:rsid w:val="00077D93"/>
    <w:rsid w:val="00080199"/>
    <w:rsid w:val="0008040F"/>
    <w:rsid w:val="000804E9"/>
    <w:rsid w:val="000809C1"/>
    <w:rsid w:val="00080EBA"/>
    <w:rsid w:val="00080FB8"/>
    <w:rsid w:val="000810A0"/>
    <w:rsid w:val="000812C4"/>
    <w:rsid w:val="00081550"/>
    <w:rsid w:val="00081EB1"/>
    <w:rsid w:val="00082377"/>
    <w:rsid w:val="0008238C"/>
    <w:rsid w:val="00082B6F"/>
    <w:rsid w:val="00082F95"/>
    <w:rsid w:val="00083981"/>
    <w:rsid w:val="0008439A"/>
    <w:rsid w:val="00084B56"/>
    <w:rsid w:val="00084C0B"/>
    <w:rsid w:val="00084E42"/>
    <w:rsid w:val="00085258"/>
    <w:rsid w:val="000856D2"/>
    <w:rsid w:val="000857A9"/>
    <w:rsid w:val="00085FC6"/>
    <w:rsid w:val="0008607D"/>
    <w:rsid w:val="00086700"/>
    <w:rsid w:val="00086713"/>
    <w:rsid w:val="00086856"/>
    <w:rsid w:val="00086AC8"/>
    <w:rsid w:val="000873AF"/>
    <w:rsid w:val="000876D6"/>
    <w:rsid w:val="00087846"/>
    <w:rsid w:val="00087DB8"/>
    <w:rsid w:val="00090198"/>
    <w:rsid w:val="00090588"/>
    <w:rsid w:val="00090899"/>
    <w:rsid w:val="00090ED2"/>
    <w:rsid w:val="00090FB1"/>
    <w:rsid w:val="0009163C"/>
    <w:rsid w:val="00091834"/>
    <w:rsid w:val="000919E3"/>
    <w:rsid w:val="000919FD"/>
    <w:rsid w:val="00091AB9"/>
    <w:rsid w:val="00091B1C"/>
    <w:rsid w:val="00091C7A"/>
    <w:rsid w:val="00091D95"/>
    <w:rsid w:val="00091E62"/>
    <w:rsid w:val="000922B7"/>
    <w:rsid w:val="00092382"/>
    <w:rsid w:val="000924EF"/>
    <w:rsid w:val="0009258F"/>
    <w:rsid w:val="00092A07"/>
    <w:rsid w:val="00092A23"/>
    <w:rsid w:val="00092B03"/>
    <w:rsid w:val="00092B61"/>
    <w:rsid w:val="00092F18"/>
    <w:rsid w:val="000937DB"/>
    <w:rsid w:val="000939A8"/>
    <w:rsid w:val="00093C02"/>
    <w:rsid w:val="00093C44"/>
    <w:rsid w:val="000945AD"/>
    <w:rsid w:val="00094CFD"/>
    <w:rsid w:val="00094D14"/>
    <w:rsid w:val="00095579"/>
    <w:rsid w:val="00095E23"/>
    <w:rsid w:val="00095F51"/>
    <w:rsid w:val="0009663A"/>
    <w:rsid w:val="000969F9"/>
    <w:rsid w:val="00096B7B"/>
    <w:rsid w:val="00096BA9"/>
    <w:rsid w:val="00096C21"/>
    <w:rsid w:val="000970C0"/>
    <w:rsid w:val="00097537"/>
    <w:rsid w:val="0009790D"/>
    <w:rsid w:val="00097C41"/>
    <w:rsid w:val="00097C9F"/>
    <w:rsid w:val="00097D58"/>
    <w:rsid w:val="00097EE6"/>
    <w:rsid w:val="00097EEC"/>
    <w:rsid w:val="000A04F8"/>
    <w:rsid w:val="000A0B5C"/>
    <w:rsid w:val="000A10AA"/>
    <w:rsid w:val="000A1376"/>
    <w:rsid w:val="000A149D"/>
    <w:rsid w:val="000A1803"/>
    <w:rsid w:val="000A1874"/>
    <w:rsid w:val="000A1BF5"/>
    <w:rsid w:val="000A1F2F"/>
    <w:rsid w:val="000A1F66"/>
    <w:rsid w:val="000A21A5"/>
    <w:rsid w:val="000A22F1"/>
    <w:rsid w:val="000A2661"/>
    <w:rsid w:val="000A2711"/>
    <w:rsid w:val="000A28A3"/>
    <w:rsid w:val="000A28C2"/>
    <w:rsid w:val="000A28EB"/>
    <w:rsid w:val="000A293C"/>
    <w:rsid w:val="000A2965"/>
    <w:rsid w:val="000A2BAE"/>
    <w:rsid w:val="000A2BFA"/>
    <w:rsid w:val="000A310B"/>
    <w:rsid w:val="000A32CB"/>
    <w:rsid w:val="000A33C8"/>
    <w:rsid w:val="000A37C5"/>
    <w:rsid w:val="000A3AC2"/>
    <w:rsid w:val="000A3D95"/>
    <w:rsid w:val="000A40C1"/>
    <w:rsid w:val="000A442E"/>
    <w:rsid w:val="000A44D4"/>
    <w:rsid w:val="000A47C2"/>
    <w:rsid w:val="000A4919"/>
    <w:rsid w:val="000A4C08"/>
    <w:rsid w:val="000A4C43"/>
    <w:rsid w:val="000A4D9C"/>
    <w:rsid w:val="000A54ED"/>
    <w:rsid w:val="000A56FA"/>
    <w:rsid w:val="000A59F2"/>
    <w:rsid w:val="000A5B60"/>
    <w:rsid w:val="000A5F9B"/>
    <w:rsid w:val="000A6412"/>
    <w:rsid w:val="000A6550"/>
    <w:rsid w:val="000A6ACD"/>
    <w:rsid w:val="000A6D9B"/>
    <w:rsid w:val="000A6E35"/>
    <w:rsid w:val="000A6F0B"/>
    <w:rsid w:val="000A7019"/>
    <w:rsid w:val="000A7256"/>
    <w:rsid w:val="000A79ED"/>
    <w:rsid w:val="000A7A2B"/>
    <w:rsid w:val="000A7A4E"/>
    <w:rsid w:val="000A7B0C"/>
    <w:rsid w:val="000A7D76"/>
    <w:rsid w:val="000B03B4"/>
    <w:rsid w:val="000B0605"/>
    <w:rsid w:val="000B0A1B"/>
    <w:rsid w:val="000B0C29"/>
    <w:rsid w:val="000B1135"/>
    <w:rsid w:val="000B1164"/>
    <w:rsid w:val="000B1210"/>
    <w:rsid w:val="000B1450"/>
    <w:rsid w:val="000B158A"/>
    <w:rsid w:val="000B1A0B"/>
    <w:rsid w:val="000B1F63"/>
    <w:rsid w:val="000B2052"/>
    <w:rsid w:val="000B22EA"/>
    <w:rsid w:val="000B23F2"/>
    <w:rsid w:val="000B2479"/>
    <w:rsid w:val="000B247D"/>
    <w:rsid w:val="000B24AE"/>
    <w:rsid w:val="000B251C"/>
    <w:rsid w:val="000B2709"/>
    <w:rsid w:val="000B27B8"/>
    <w:rsid w:val="000B27ED"/>
    <w:rsid w:val="000B2A3E"/>
    <w:rsid w:val="000B2BDB"/>
    <w:rsid w:val="000B2EDC"/>
    <w:rsid w:val="000B3190"/>
    <w:rsid w:val="000B3A9B"/>
    <w:rsid w:val="000B3BEF"/>
    <w:rsid w:val="000B3BFA"/>
    <w:rsid w:val="000B410D"/>
    <w:rsid w:val="000B414A"/>
    <w:rsid w:val="000B41A3"/>
    <w:rsid w:val="000B44D3"/>
    <w:rsid w:val="000B4503"/>
    <w:rsid w:val="000B4CDC"/>
    <w:rsid w:val="000B52C1"/>
    <w:rsid w:val="000B5485"/>
    <w:rsid w:val="000B54C3"/>
    <w:rsid w:val="000B5763"/>
    <w:rsid w:val="000B57E4"/>
    <w:rsid w:val="000B58A4"/>
    <w:rsid w:val="000B5B7C"/>
    <w:rsid w:val="000B60B9"/>
    <w:rsid w:val="000B622B"/>
    <w:rsid w:val="000B6721"/>
    <w:rsid w:val="000B6EB2"/>
    <w:rsid w:val="000B6FD4"/>
    <w:rsid w:val="000B72DF"/>
    <w:rsid w:val="000B7468"/>
    <w:rsid w:val="000B74EB"/>
    <w:rsid w:val="000B74F8"/>
    <w:rsid w:val="000B750A"/>
    <w:rsid w:val="000B78D7"/>
    <w:rsid w:val="000B7BF3"/>
    <w:rsid w:val="000C0B74"/>
    <w:rsid w:val="000C0D5B"/>
    <w:rsid w:val="000C1AD9"/>
    <w:rsid w:val="000C1C08"/>
    <w:rsid w:val="000C1CDC"/>
    <w:rsid w:val="000C1D1D"/>
    <w:rsid w:val="000C20C0"/>
    <w:rsid w:val="000C278E"/>
    <w:rsid w:val="000C2B9F"/>
    <w:rsid w:val="000C2FE8"/>
    <w:rsid w:val="000C3183"/>
    <w:rsid w:val="000C31FB"/>
    <w:rsid w:val="000C337A"/>
    <w:rsid w:val="000C3644"/>
    <w:rsid w:val="000C386F"/>
    <w:rsid w:val="000C3B5F"/>
    <w:rsid w:val="000C3D9F"/>
    <w:rsid w:val="000C4863"/>
    <w:rsid w:val="000C4AB3"/>
    <w:rsid w:val="000C4C43"/>
    <w:rsid w:val="000C50B0"/>
    <w:rsid w:val="000C542C"/>
    <w:rsid w:val="000C5699"/>
    <w:rsid w:val="000C578B"/>
    <w:rsid w:val="000C5838"/>
    <w:rsid w:val="000C5CF1"/>
    <w:rsid w:val="000C5CF4"/>
    <w:rsid w:val="000C5DFF"/>
    <w:rsid w:val="000C5F0D"/>
    <w:rsid w:val="000C614C"/>
    <w:rsid w:val="000C61BA"/>
    <w:rsid w:val="000C6381"/>
    <w:rsid w:val="000C677A"/>
    <w:rsid w:val="000C6848"/>
    <w:rsid w:val="000C73AD"/>
    <w:rsid w:val="000C7645"/>
    <w:rsid w:val="000C7745"/>
    <w:rsid w:val="000C7DC9"/>
    <w:rsid w:val="000C7E81"/>
    <w:rsid w:val="000D00B3"/>
    <w:rsid w:val="000D0A17"/>
    <w:rsid w:val="000D0A95"/>
    <w:rsid w:val="000D0AF6"/>
    <w:rsid w:val="000D0D1D"/>
    <w:rsid w:val="000D1062"/>
    <w:rsid w:val="000D1AFB"/>
    <w:rsid w:val="000D1D80"/>
    <w:rsid w:val="000D2522"/>
    <w:rsid w:val="000D276E"/>
    <w:rsid w:val="000D2D84"/>
    <w:rsid w:val="000D2F36"/>
    <w:rsid w:val="000D301D"/>
    <w:rsid w:val="000D3720"/>
    <w:rsid w:val="000D3810"/>
    <w:rsid w:val="000D3CFD"/>
    <w:rsid w:val="000D3D14"/>
    <w:rsid w:val="000D3F45"/>
    <w:rsid w:val="000D3F4A"/>
    <w:rsid w:val="000D4141"/>
    <w:rsid w:val="000D46AF"/>
    <w:rsid w:val="000D4709"/>
    <w:rsid w:val="000D4730"/>
    <w:rsid w:val="000D48A5"/>
    <w:rsid w:val="000D4986"/>
    <w:rsid w:val="000D4D9E"/>
    <w:rsid w:val="000D509F"/>
    <w:rsid w:val="000D514C"/>
    <w:rsid w:val="000D529A"/>
    <w:rsid w:val="000D54F2"/>
    <w:rsid w:val="000D598F"/>
    <w:rsid w:val="000D5B56"/>
    <w:rsid w:val="000D5CF5"/>
    <w:rsid w:val="000D5E33"/>
    <w:rsid w:val="000D5E45"/>
    <w:rsid w:val="000D5EAA"/>
    <w:rsid w:val="000D5FA5"/>
    <w:rsid w:val="000D6471"/>
    <w:rsid w:val="000D6625"/>
    <w:rsid w:val="000D6F3B"/>
    <w:rsid w:val="000D701C"/>
    <w:rsid w:val="000E0172"/>
    <w:rsid w:val="000E05E1"/>
    <w:rsid w:val="000E081E"/>
    <w:rsid w:val="000E0958"/>
    <w:rsid w:val="000E0C1A"/>
    <w:rsid w:val="000E0F42"/>
    <w:rsid w:val="000E0FC4"/>
    <w:rsid w:val="000E0FD1"/>
    <w:rsid w:val="000E11D6"/>
    <w:rsid w:val="000E140E"/>
    <w:rsid w:val="000E1A51"/>
    <w:rsid w:val="000E1EEF"/>
    <w:rsid w:val="000E1EF8"/>
    <w:rsid w:val="000E2E52"/>
    <w:rsid w:val="000E2F13"/>
    <w:rsid w:val="000E37EB"/>
    <w:rsid w:val="000E3C31"/>
    <w:rsid w:val="000E3ECC"/>
    <w:rsid w:val="000E3FC6"/>
    <w:rsid w:val="000E4050"/>
    <w:rsid w:val="000E40B9"/>
    <w:rsid w:val="000E4269"/>
    <w:rsid w:val="000E4435"/>
    <w:rsid w:val="000E4893"/>
    <w:rsid w:val="000E55AB"/>
    <w:rsid w:val="000E5628"/>
    <w:rsid w:val="000E58B0"/>
    <w:rsid w:val="000E5E99"/>
    <w:rsid w:val="000E6114"/>
    <w:rsid w:val="000E61BB"/>
    <w:rsid w:val="000E6735"/>
    <w:rsid w:val="000E6786"/>
    <w:rsid w:val="000E6B45"/>
    <w:rsid w:val="000E7011"/>
    <w:rsid w:val="000E7028"/>
    <w:rsid w:val="000E7195"/>
    <w:rsid w:val="000E7A12"/>
    <w:rsid w:val="000E7C11"/>
    <w:rsid w:val="000E7ECE"/>
    <w:rsid w:val="000E7EF9"/>
    <w:rsid w:val="000F0016"/>
    <w:rsid w:val="000F0466"/>
    <w:rsid w:val="000F04E4"/>
    <w:rsid w:val="000F04F3"/>
    <w:rsid w:val="000F07AD"/>
    <w:rsid w:val="000F08B5"/>
    <w:rsid w:val="000F0F37"/>
    <w:rsid w:val="000F109D"/>
    <w:rsid w:val="000F114C"/>
    <w:rsid w:val="000F1322"/>
    <w:rsid w:val="000F13CF"/>
    <w:rsid w:val="000F146C"/>
    <w:rsid w:val="000F17D0"/>
    <w:rsid w:val="000F1EF4"/>
    <w:rsid w:val="000F1FB6"/>
    <w:rsid w:val="000F2205"/>
    <w:rsid w:val="000F25CD"/>
    <w:rsid w:val="000F262F"/>
    <w:rsid w:val="000F2B4B"/>
    <w:rsid w:val="000F2C1B"/>
    <w:rsid w:val="000F2DF2"/>
    <w:rsid w:val="000F31BF"/>
    <w:rsid w:val="000F33CF"/>
    <w:rsid w:val="000F3448"/>
    <w:rsid w:val="000F354A"/>
    <w:rsid w:val="000F364C"/>
    <w:rsid w:val="000F36FA"/>
    <w:rsid w:val="000F39D0"/>
    <w:rsid w:val="000F3A5B"/>
    <w:rsid w:val="000F3B7B"/>
    <w:rsid w:val="000F4130"/>
    <w:rsid w:val="000F4324"/>
    <w:rsid w:val="000F4327"/>
    <w:rsid w:val="000F4408"/>
    <w:rsid w:val="000F4447"/>
    <w:rsid w:val="000F4578"/>
    <w:rsid w:val="000F45A0"/>
    <w:rsid w:val="000F4707"/>
    <w:rsid w:val="000F4A0D"/>
    <w:rsid w:val="000F4C8C"/>
    <w:rsid w:val="000F545B"/>
    <w:rsid w:val="000F5798"/>
    <w:rsid w:val="000F57E9"/>
    <w:rsid w:val="000F5DF8"/>
    <w:rsid w:val="000F5FEC"/>
    <w:rsid w:val="000F605A"/>
    <w:rsid w:val="000F61D9"/>
    <w:rsid w:val="000F6AEF"/>
    <w:rsid w:val="000F7138"/>
    <w:rsid w:val="000F7B7F"/>
    <w:rsid w:val="0010019D"/>
    <w:rsid w:val="001002CE"/>
    <w:rsid w:val="0010039F"/>
    <w:rsid w:val="0010050B"/>
    <w:rsid w:val="00100824"/>
    <w:rsid w:val="0010093C"/>
    <w:rsid w:val="00100C9B"/>
    <w:rsid w:val="00100D3C"/>
    <w:rsid w:val="00100F3C"/>
    <w:rsid w:val="001011EC"/>
    <w:rsid w:val="00101242"/>
    <w:rsid w:val="00101274"/>
    <w:rsid w:val="00101349"/>
    <w:rsid w:val="0010145F"/>
    <w:rsid w:val="00101826"/>
    <w:rsid w:val="001019FB"/>
    <w:rsid w:val="00101CB3"/>
    <w:rsid w:val="001023B6"/>
    <w:rsid w:val="001023F1"/>
    <w:rsid w:val="00102429"/>
    <w:rsid w:val="00102543"/>
    <w:rsid w:val="00102A1D"/>
    <w:rsid w:val="00102F22"/>
    <w:rsid w:val="00103252"/>
    <w:rsid w:val="00103E5C"/>
    <w:rsid w:val="00104C06"/>
    <w:rsid w:val="00104D39"/>
    <w:rsid w:val="0010531F"/>
    <w:rsid w:val="001054E0"/>
    <w:rsid w:val="0010575B"/>
    <w:rsid w:val="00105845"/>
    <w:rsid w:val="00105874"/>
    <w:rsid w:val="00105CCA"/>
    <w:rsid w:val="00105D63"/>
    <w:rsid w:val="001064E7"/>
    <w:rsid w:val="00106756"/>
    <w:rsid w:val="001067FD"/>
    <w:rsid w:val="001068DD"/>
    <w:rsid w:val="00106B84"/>
    <w:rsid w:val="00106E87"/>
    <w:rsid w:val="00106F3B"/>
    <w:rsid w:val="00107390"/>
    <w:rsid w:val="00107733"/>
    <w:rsid w:val="00107C50"/>
    <w:rsid w:val="00107CF1"/>
    <w:rsid w:val="00107DD7"/>
    <w:rsid w:val="00107F9D"/>
    <w:rsid w:val="001101C3"/>
    <w:rsid w:val="00110334"/>
    <w:rsid w:val="0011042F"/>
    <w:rsid w:val="00110486"/>
    <w:rsid w:val="0011094C"/>
    <w:rsid w:val="0011098D"/>
    <w:rsid w:val="00110AC2"/>
    <w:rsid w:val="00110B72"/>
    <w:rsid w:val="00110FE4"/>
    <w:rsid w:val="001115CF"/>
    <w:rsid w:val="0011182E"/>
    <w:rsid w:val="001118C9"/>
    <w:rsid w:val="001118E4"/>
    <w:rsid w:val="001119F7"/>
    <w:rsid w:val="00111B51"/>
    <w:rsid w:val="00111D83"/>
    <w:rsid w:val="00112272"/>
    <w:rsid w:val="00112354"/>
    <w:rsid w:val="0011248A"/>
    <w:rsid w:val="0011261E"/>
    <w:rsid w:val="001127B5"/>
    <w:rsid w:val="001128AA"/>
    <w:rsid w:val="001128D4"/>
    <w:rsid w:val="00112B71"/>
    <w:rsid w:val="00112C2E"/>
    <w:rsid w:val="00112E03"/>
    <w:rsid w:val="00112FF3"/>
    <w:rsid w:val="00113026"/>
    <w:rsid w:val="001131E0"/>
    <w:rsid w:val="00113414"/>
    <w:rsid w:val="001138EA"/>
    <w:rsid w:val="00113BC3"/>
    <w:rsid w:val="00113D0C"/>
    <w:rsid w:val="00114D7D"/>
    <w:rsid w:val="00114E54"/>
    <w:rsid w:val="00114FBE"/>
    <w:rsid w:val="001150BC"/>
    <w:rsid w:val="0011538E"/>
    <w:rsid w:val="001153A9"/>
    <w:rsid w:val="001154B9"/>
    <w:rsid w:val="001156A5"/>
    <w:rsid w:val="00115A6B"/>
    <w:rsid w:val="00116089"/>
    <w:rsid w:val="001163D4"/>
    <w:rsid w:val="001164CF"/>
    <w:rsid w:val="00116774"/>
    <w:rsid w:val="00116813"/>
    <w:rsid w:val="00116908"/>
    <w:rsid w:val="00116C53"/>
    <w:rsid w:val="00116C70"/>
    <w:rsid w:val="00116CDD"/>
    <w:rsid w:val="00116D6E"/>
    <w:rsid w:val="00116EEE"/>
    <w:rsid w:val="00116F5E"/>
    <w:rsid w:val="00116F67"/>
    <w:rsid w:val="001170B5"/>
    <w:rsid w:val="0011778E"/>
    <w:rsid w:val="00117A91"/>
    <w:rsid w:val="00117B23"/>
    <w:rsid w:val="00117C84"/>
    <w:rsid w:val="00117CEE"/>
    <w:rsid w:val="00117D0A"/>
    <w:rsid w:val="00117FB7"/>
    <w:rsid w:val="0012020F"/>
    <w:rsid w:val="00120316"/>
    <w:rsid w:val="001204D9"/>
    <w:rsid w:val="001208E4"/>
    <w:rsid w:val="00120999"/>
    <w:rsid w:val="00120B59"/>
    <w:rsid w:val="00120E26"/>
    <w:rsid w:val="00120E59"/>
    <w:rsid w:val="00121269"/>
    <w:rsid w:val="00121395"/>
    <w:rsid w:val="001213D1"/>
    <w:rsid w:val="00121996"/>
    <w:rsid w:val="00121A6A"/>
    <w:rsid w:val="00121CF6"/>
    <w:rsid w:val="0012227A"/>
    <w:rsid w:val="001222F7"/>
    <w:rsid w:val="0012268C"/>
    <w:rsid w:val="00122C8F"/>
    <w:rsid w:val="0012315F"/>
    <w:rsid w:val="001231B8"/>
    <w:rsid w:val="00123624"/>
    <w:rsid w:val="00123A26"/>
    <w:rsid w:val="00123D1B"/>
    <w:rsid w:val="001246A2"/>
    <w:rsid w:val="001248B8"/>
    <w:rsid w:val="00124A55"/>
    <w:rsid w:val="00124C7B"/>
    <w:rsid w:val="00125387"/>
    <w:rsid w:val="0012624B"/>
    <w:rsid w:val="00126283"/>
    <w:rsid w:val="00126304"/>
    <w:rsid w:val="00126597"/>
    <w:rsid w:val="001265D6"/>
    <w:rsid w:val="00126C58"/>
    <w:rsid w:val="0012720B"/>
    <w:rsid w:val="0012733C"/>
    <w:rsid w:val="00127357"/>
    <w:rsid w:val="001275CB"/>
    <w:rsid w:val="001276DE"/>
    <w:rsid w:val="0012795A"/>
    <w:rsid w:val="00127A69"/>
    <w:rsid w:val="00127A97"/>
    <w:rsid w:val="00127C23"/>
    <w:rsid w:val="00127D29"/>
    <w:rsid w:val="00127D43"/>
    <w:rsid w:val="001300C7"/>
    <w:rsid w:val="00130259"/>
    <w:rsid w:val="001302A4"/>
    <w:rsid w:val="00130A7E"/>
    <w:rsid w:val="00130B8B"/>
    <w:rsid w:val="00130FD7"/>
    <w:rsid w:val="00131690"/>
    <w:rsid w:val="0013171F"/>
    <w:rsid w:val="001320B9"/>
    <w:rsid w:val="001321AE"/>
    <w:rsid w:val="001326B0"/>
    <w:rsid w:val="00132708"/>
    <w:rsid w:val="0013296A"/>
    <w:rsid w:val="00132A19"/>
    <w:rsid w:val="00132F82"/>
    <w:rsid w:val="00133152"/>
    <w:rsid w:val="00133329"/>
    <w:rsid w:val="00133583"/>
    <w:rsid w:val="00133684"/>
    <w:rsid w:val="001337EA"/>
    <w:rsid w:val="0013380D"/>
    <w:rsid w:val="00133A48"/>
    <w:rsid w:val="00133B32"/>
    <w:rsid w:val="00133C19"/>
    <w:rsid w:val="00133E74"/>
    <w:rsid w:val="001340A2"/>
    <w:rsid w:val="0013433C"/>
    <w:rsid w:val="00134987"/>
    <w:rsid w:val="0013505E"/>
    <w:rsid w:val="00135357"/>
    <w:rsid w:val="001356FA"/>
    <w:rsid w:val="001358A4"/>
    <w:rsid w:val="00136303"/>
    <w:rsid w:val="00136443"/>
    <w:rsid w:val="001364F9"/>
    <w:rsid w:val="0013676F"/>
    <w:rsid w:val="001369BA"/>
    <w:rsid w:val="00136C1A"/>
    <w:rsid w:val="00136D76"/>
    <w:rsid w:val="0013703C"/>
    <w:rsid w:val="00137109"/>
    <w:rsid w:val="001374D0"/>
    <w:rsid w:val="001376C5"/>
    <w:rsid w:val="00137CD9"/>
    <w:rsid w:val="00137D62"/>
    <w:rsid w:val="00137FCD"/>
    <w:rsid w:val="001400DE"/>
    <w:rsid w:val="001407B0"/>
    <w:rsid w:val="00140BAA"/>
    <w:rsid w:val="001412CF"/>
    <w:rsid w:val="0014139B"/>
    <w:rsid w:val="00141458"/>
    <w:rsid w:val="001414FA"/>
    <w:rsid w:val="0014174A"/>
    <w:rsid w:val="00141DC2"/>
    <w:rsid w:val="00141F25"/>
    <w:rsid w:val="001425D7"/>
    <w:rsid w:val="00142655"/>
    <w:rsid w:val="00142930"/>
    <w:rsid w:val="00142942"/>
    <w:rsid w:val="00142DB9"/>
    <w:rsid w:val="00142F50"/>
    <w:rsid w:val="00143126"/>
    <w:rsid w:val="001433EE"/>
    <w:rsid w:val="00143481"/>
    <w:rsid w:val="001436D8"/>
    <w:rsid w:val="00143A0B"/>
    <w:rsid w:val="00143B1E"/>
    <w:rsid w:val="00143F2F"/>
    <w:rsid w:val="00144178"/>
    <w:rsid w:val="00144515"/>
    <w:rsid w:val="001446CC"/>
    <w:rsid w:val="001447AC"/>
    <w:rsid w:val="0014487C"/>
    <w:rsid w:val="001448D4"/>
    <w:rsid w:val="001449EA"/>
    <w:rsid w:val="00144B3F"/>
    <w:rsid w:val="00144D62"/>
    <w:rsid w:val="00144EE3"/>
    <w:rsid w:val="00144F9F"/>
    <w:rsid w:val="00145038"/>
    <w:rsid w:val="001451C3"/>
    <w:rsid w:val="001456A3"/>
    <w:rsid w:val="00145733"/>
    <w:rsid w:val="001458AD"/>
    <w:rsid w:val="00145C1F"/>
    <w:rsid w:val="00145C2E"/>
    <w:rsid w:val="00145C56"/>
    <w:rsid w:val="00145C9E"/>
    <w:rsid w:val="00145D28"/>
    <w:rsid w:val="00145EF0"/>
    <w:rsid w:val="00145F63"/>
    <w:rsid w:val="0014679D"/>
    <w:rsid w:val="0014692A"/>
    <w:rsid w:val="00146C03"/>
    <w:rsid w:val="00146D2E"/>
    <w:rsid w:val="00146DF8"/>
    <w:rsid w:val="0014728A"/>
    <w:rsid w:val="00147597"/>
    <w:rsid w:val="00147645"/>
    <w:rsid w:val="00147849"/>
    <w:rsid w:val="00147DF1"/>
    <w:rsid w:val="0015047D"/>
    <w:rsid w:val="00150617"/>
    <w:rsid w:val="00150F4F"/>
    <w:rsid w:val="00151237"/>
    <w:rsid w:val="001518D9"/>
    <w:rsid w:val="00151990"/>
    <w:rsid w:val="00151B01"/>
    <w:rsid w:val="00151B2D"/>
    <w:rsid w:val="00151D0A"/>
    <w:rsid w:val="0015204F"/>
    <w:rsid w:val="0015225A"/>
    <w:rsid w:val="00152269"/>
    <w:rsid w:val="0015259C"/>
    <w:rsid w:val="00152827"/>
    <w:rsid w:val="00152C3C"/>
    <w:rsid w:val="00152E2F"/>
    <w:rsid w:val="00152ED7"/>
    <w:rsid w:val="0015305E"/>
    <w:rsid w:val="00153128"/>
    <w:rsid w:val="0015318A"/>
    <w:rsid w:val="001533D8"/>
    <w:rsid w:val="00153457"/>
    <w:rsid w:val="00153531"/>
    <w:rsid w:val="001537BC"/>
    <w:rsid w:val="00153B49"/>
    <w:rsid w:val="00153EF0"/>
    <w:rsid w:val="00154519"/>
    <w:rsid w:val="001548FB"/>
    <w:rsid w:val="0015491B"/>
    <w:rsid w:val="00154A36"/>
    <w:rsid w:val="00154A42"/>
    <w:rsid w:val="00155216"/>
    <w:rsid w:val="001556BA"/>
    <w:rsid w:val="00155EF2"/>
    <w:rsid w:val="00155F90"/>
    <w:rsid w:val="0015600A"/>
    <w:rsid w:val="001561DC"/>
    <w:rsid w:val="00156298"/>
    <w:rsid w:val="00156649"/>
    <w:rsid w:val="00156722"/>
    <w:rsid w:val="00156755"/>
    <w:rsid w:val="00156789"/>
    <w:rsid w:val="0015683F"/>
    <w:rsid w:val="00156A35"/>
    <w:rsid w:val="00156A83"/>
    <w:rsid w:val="00156D67"/>
    <w:rsid w:val="00156DAC"/>
    <w:rsid w:val="00156F4F"/>
    <w:rsid w:val="0015743D"/>
    <w:rsid w:val="00157CF4"/>
    <w:rsid w:val="00160109"/>
    <w:rsid w:val="001602DD"/>
    <w:rsid w:val="001604DD"/>
    <w:rsid w:val="00160533"/>
    <w:rsid w:val="00160640"/>
    <w:rsid w:val="0016068A"/>
    <w:rsid w:val="001606C6"/>
    <w:rsid w:val="00160819"/>
    <w:rsid w:val="00160AB8"/>
    <w:rsid w:val="00160B9A"/>
    <w:rsid w:val="00160B9F"/>
    <w:rsid w:val="00160BAA"/>
    <w:rsid w:val="00160E25"/>
    <w:rsid w:val="0016114F"/>
    <w:rsid w:val="0016120F"/>
    <w:rsid w:val="00161657"/>
    <w:rsid w:val="00161AF6"/>
    <w:rsid w:val="00162272"/>
    <w:rsid w:val="00162A9A"/>
    <w:rsid w:val="00162BDE"/>
    <w:rsid w:val="00162F24"/>
    <w:rsid w:val="00163480"/>
    <w:rsid w:val="001636F4"/>
    <w:rsid w:val="00163B9D"/>
    <w:rsid w:val="00163BCC"/>
    <w:rsid w:val="00163DBC"/>
    <w:rsid w:val="00163DD5"/>
    <w:rsid w:val="00163E7B"/>
    <w:rsid w:val="00163F87"/>
    <w:rsid w:val="001642F4"/>
    <w:rsid w:val="001642FC"/>
    <w:rsid w:val="0016432B"/>
    <w:rsid w:val="00165014"/>
    <w:rsid w:val="00165106"/>
    <w:rsid w:val="0016530E"/>
    <w:rsid w:val="00165D41"/>
    <w:rsid w:val="00166641"/>
    <w:rsid w:val="00166743"/>
    <w:rsid w:val="00166810"/>
    <w:rsid w:val="001668C0"/>
    <w:rsid w:val="00166B2D"/>
    <w:rsid w:val="00166B94"/>
    <w:rsid w:val="00166BF4"/>
    <w:rsid w:val="00166E17"/>
    <w:rsid w:val="00166EE8"/>
    <w:rsid w:val="001672B2"/>
    <w:rsid w:val="00167435"/>
    <w:rsid w:val="001676BE"/>
    <w:rsid w:val="001679FB"/>
    <w:rsid w:val="00167CA6"/>
    <w:rsid w:val="00167D6C"/>
    <w:rsid w:val="001702C3"/>
    <w:rsid w:val="00170366"/>
    <w:rsid w:val="001703B4"/>
    <w:rsid w:val="00170844"/>
    <w:rsid w:val="00170A7C"/>
    <w:rsid w:val="00170ABD"/>
    <w:rsid w:val="00170B32"/>
    <w:rsid w:val="00170E4D"/>
    <w:rsid w:val="00170E6B"/>
    <w:rsid w:val="00170FDB"/>
    <w:rsid w:val="001714AA"/>
    <w:rsid w:val="001718C8"/>
    <w:rsid w:val="00171EE8"/>
    <w:rsid w:val="001723C7"/>
    <w:rsid w:val="00172C3D"/>
    <w:rsid w:val="00172FD3"/>
    <w:rsid w:val="00172FDC"/>
    <w:rsid w:val="0017311D"/>
    <w:rsid w:val="0017339E"/>
    <w:rsid w:val="0017356F"/>
    <w:rsid w:val="00173741"/>
    <w:rsid w:val="00173D07"/>
    <w:rsid w:val="0017405A"/>
    <w:rsid w:val="001740A8"/>
    <w:rsid w:val="00174330"/>
    <w:rsid w:val="00174561"/>
    <w:rsid w:val="00174773"/>
    <w:rsid w:val="00174786"/>
    <w:rsid w:val="00174953"/>
    <w:rsid w:val="00174BFF"/>
    <w:rsid w:val="00174C58"/>
    <w:rsid w:val="00174FDA"/>
    <w:rsid w:val="001752E4"/>
    <w:rsid w:val="00175618"/>
    <w:rsid w:val="0017571C"/>
    <w:rsid w:val="00175895"/>
    <w:rsid w:val="001759C8"/>
    <w:rsid w:val="00175E29"/>
    <w:rsid w:val="00175ECC"/>
    <w:rsid w:val="0017659A"/>
    <w:rsid w:val="0017681C"/>
    <w:rsid w:val="001768F9"/>
    <w:rsid w:val="001768FD"/>
    <w:rsid w:val="00176CDF"/>
    <w:rsid w:val="00176FB1"/>
    <w:rsid w:val="00177265"/>
    <w:rsid w:val="00177623"/>
    <w:rsid w:val="00177AC6"/>
    <w:rsid w:val="00177E91"/>
    <w:rsid w:val="001800AC"/>
    <w:rsid w:val="0018014D"/>
    <w:rsid w:val="001802BA"/>
    <w:rsid w:val="00180300"/>
    <w:rsid w:val="001807DA"/>
    <w:rsid w:val="0018095C"/>
    <w:rsid w:val="001809A0"/>
    <w:rsid w:val="001818BA"/>
    <w:rsid w:val="001819AD"/>
    <w:rsid w:val="00181D3F"/>
    <w:rsid w:val="00181DB0"/>
    <w:rsid w:val="00181EC8"/>
    <w:rsid w:val="001827A4"/>
    <w:rsid w:val="001827C4"/>
    <w:rsid w:val="0018280B"/>
    <w:rsid w:val="00182919"/>
    <w:rsid w:val="00182EEA"/>
    <w:rsid w:val="00182F5F"/>
    <w:rsid w:val="0018312E"/>
    <w:rsid w:val="00183315"/>
    <w:rsid w:val="001835DC"/>
    <w:rsid w:val="00183CE0"/>
    <w:rsid w:val="00183D2C"/>
    <w:rsid w:val="00183E57"/>
    <w:rsid w:val="0018429E"/>
    <w:rsid w:val="00184372"/>
    <w:rsid w:val="001846A9"/>
    <w:rsid w:val="00184852"/>
    <w:rsid w:val="00184C6A"/>
    <w:rsid w:val="00184DF8"/>
    <w:rsid w:val="00184E2B"/>
    <w:rsid w:val="00184FB4"/>
    <w:rsid w:val="001850DE"/>
    <w:rsid w:val="001852FA"/>
    <w:rsid w:val="00185C90"/>
    <w:rsid w:val="00185FD8"/>
    <w:rsid w:val="00186075"/>
    <w:rsid w:val="001861AE"/>
    <w:rsid w:val="001865E5"/>
    <w:rsid w:val="001865F4"/>
    <w:rsid w:val="00186629"/>
    <w:rsid w:val="0018688E"/>
    <w:rsid w:val="001869CC"/>
    <w:rsid w:val="00186A43"/>
    <w:rsid w:val="00186A77"/>
    <w:rsid w:val="00186AF6"/>
    <w:rsid w:val="00186B21"/>
    <w:rsid w:val="00186E27"/>
    <w:rsid w:val="0018714F"/>
    <w:rsid w:val="0018725A"/>
    <w:rsid w:val="0018731B"/>
    <w:rsid w:val="001875F6"/>
    <w:rsid w:val="001875FE"/>
    <w:rsid w:val="00187828"/>
    <w:rsid w:val="00190058"/>
    <w:rsid w:val="00190359"/>
    <w:rsid w:val="00191112"/>
    <w:rsid w:val="00191437"/>
    <w:rsid w:val="00191693"/>
    <w:rsid w:val="00191699"/>
    <w:rsid w:val="00191A65"/>
    <w:rsid w:val="00191CC0"/>
    <w:rsid w:val="00192243"/>
    <w:rsid w:val="00192244"/>
    <w:rsid w:val="001927C4"/>
    <w:rsid w:val="00192A00"/>
    <w:rsid w:val="00192D65"/>
    <w:rsid w:val="001930F9"/>
    <w:rsid w:val="00193189"/>
    <w:rsid w:val="001934A0"/>
    <w:rsid w:val="001934AF"/>
    <w:rsid w:val="00193A24"/>
    <w:rsid w:val="00193E46"/>
    <w:rsid w:val="00193FE5"/>
    <w:rsid w:val="00194403"/>
    <w:rsid w:val="00194477"/>
    <w:rsid w:val="001944BB"/>
    <w:rsid w:val="0019491F"/>
    <w:rsid w:val="00194A98"/>
    <w:rsid w:val="00194ED4"/>
    <w:rsid w:val="0019518E"/>
    <w:rsid w:val="0019536E"/>
    <w:rsid w:val="00195A12"/>
    <w:rsid w:val="00195C52"/>
    <w:rsid w:val="00195E23"/>
    <w:rsid w:val="00195FA6"/>
    <w:rsid w:val="00195FB1"/>
    <w:rsid w:val="00196208"/>
    <w:rsid w:val="00196537"/>
    <w:rsid w:val="00196538"/>
    <w:rsid w:val="00196605"/>
    <w:rsid w:val="00196733"/>
    <w:rsid w:val="00196CA9"/>
    <w:rsid w:val="00197213"/>
    <w:rsid w:val="0019738A"/>
    <w:rsid w:val="001976EF"/>
    <w:rsid w:val="00197CC7"/>
    <w:rsid w:val="00197ED7"/>
    <w:rsid w:val="00197EEB"/>
    <w:rsid w:val="001A0144"/>
    <w:rsid w:val="001A0473"/>
    <w:rsid w:val="001A04B6"/>
    <w:rsid w:val="001A08A8"/>
    <w:rsid w:val="001A08AB"/>
    <w:rsid w:val="001A14C9"/>
    <w:rsid w:val="001A14FC"/>
    <w:rsid w:val="001A1C99"/>
    <w:rsid w:val="001A1FE8"/>
    <w:rsid w:val="001A2187"/>
    <w:rsid w:val="001A228E"/>
    <w:rsid w:val="001A237A"/>
    <w:rsid w:val="001A2424"/>
    <w:rsid w:val="001A25CC"/>
    <w:rsid w:val="001A282A"/>
    <w:rsid w:val="001A2B1B"/>
    <w:rsid w:val="001A2D99"/>
    <w:rsid w:val="001A2F94"/>
    <w:rsid w:val="001A30A1"/>
    <w:rsid w:val="001A32B0"/>
    <w:rsid w:val="001A3644"/>
    <w:rsid w:val="001A3769"/>
    <w:rsid w:val="001A38F3"/>
    <w:rsid w:val="001A39D2"/>
    <w:rsid w:val="001A426D"/>
    <w:rsid w:val="001A477F"/>
    <w:rsid w:val="001A49BF"/>
    <w:rsid w:val="001A4AF9"/>
    <w:rsid w:val="001A4C7E"/>
    <w:rsid w:val="001A51CF"/>
    <w:rsid w:val="001A522D"/>
    <w:rsid w:val="001A541B"/>
    <w:rsid w:val="001A570B"/>
    <w:rsid w:val="001A593C"/>
    <w:rsid w:val="001A595F"/>
    <w:rsid w:val="001A5D9F"/>
    <w:rsid w:val="001A6130"/>
    <w:rsid w:val="001A6494"/>
    <w:rsid w:val="001A6937"/>
    <w:rsid w:val="001A6D1A"/>
    <w:rsid w:val="001A6DEB"/>
    <w:rsid w:val="001A6FD5"/>
    <w:rsid w:val="001A70A7"/>
    <w:rsid w:val="001A70C4"/>
    <w:rsid w:val="001A720A"/>
    <w:rsid w:val="001A7465"/>
    <w:rsid w:val="001A7521"/>
    <w:rsid w:val="001A75DD"/>
    <w:rsid w:val="001A767E"/>
    <w:rsid w:val="001A7C66"/>
    <w:rsid w:val="001B05E1"/>
    <w:rsid w:val="001B0CAA"/>
    <w:rsid w:val="001B0D1C"/>
    <w:rsid w:val="001B11FB"/>
    <w:rsid w:val="001B1681"/>
    <w:rsid w:val="001B19F8"/>
    <w:rsid w:val="001B1F0E"/>
    <w:rsid w:val="001B1FC8"/>
    <w:rsid w:val="001B2157"/>
    <w:rsid w:val="001B2C52"/>
    <w:rsid w:val="001B2D35"/>
    <w:rsid w:val="001B2F92"/>
    <w:rsid w:val="001B321C"/>
    <w:rsid w:val="001B3466"/>
    <w:rsid w:val="001B3478"/>
    <w:rsid w:val="001B39CA"/>
    <w:rsid w:val="001B3FAB"/>
    <w:rsid w:val="001B4407"/>
    <w:rsid w:val="001B451D"/>
    <w:rsid w:val="001B470B"/>
    <w:rsid w:val="001B4771"/>
    <w:rsid w:val="001B4838"/>
    <w:rsid w:val="001B496E"/>
    <w:rsid w:val="001B4C1D"/>
    <w:rsid w:val="001B4C23"/>
    <w:rsid w:val="001B4CFA"/>
    <w:rsid w:val="001B4D4D"/>
    <w:rsid w:val="001B4ED5"/>
    <w:rsid w:val="001B5463"/>
    <w:rsid w:val="001B563A"/>
    <w:rsid w:val="001B56C1"/>
    <w:rsid w:val="001B5E12"/>
    <w:rsid w:val="001B60AC"/>
    <w:rsid w:val="001B635A"/>
    <w:rsid w:val="001B637B"/>
    <w:rsid w:val="001B6BF3"/>
    <w:rsid w:val="001B6C19"/>
    <w:rsid w:val="001B6E86"/>
    <w:rsid w:val="001B708D"/>
    <w:rsid w:val="001B70CE"/>
    <w:rsid w:val="001B70DA"/>
    <w:rsid w:val="001B72CB"/>
    <w:rsid w:val="001B736D"/>
    <w:rsid w:val="001B7530"/>
    <w:rsid w:val="001B775A"/>
    <w:rsid w:val="001B7832"/>
    <w:rsid w:val="001B7B4E"/>
    <w:rsid w:val="001B7BE7"/>
    <w:rsid w:val="001B7D47"/>
    <w:rsid w:val="001C0B75"/>
    <w:rsid w:val="001C0FF9"/>
    <w:rsid w:val="001C1694"/>
    <w:rsid w:val="001C16A4"/>
    <w:rsid w:val="001C1823"/>
    <w:rsid w:val="001C1D1A"/>
    <w:rsid w:val="001C214B"/>
    <w:rsid w:val="001C2280"/>
    <w:rsid w:val="001C23BD"/>
    <w:rsid w:val="001C23D8"/>
    <w:rsid w:val="001C24C8"/>
    <w:rsid w:val="001C24F7"/>
    <w:rsid w:val="001C27B5"/>
    <w:rsid w:val="001C2CD5"/>
    <w:rsid w:val="001C32EA"/>
    <w:rsid w:val="001C3347"/>
    <w:rsid w:val="001C35C8"/>
    <w:rsid w:val="001C371B"/>
    <w:rsid w:val="001C3CA2"/>
    <w:rsid w:val="001C3DF4"/>
    <w:rsid w:val="001C3EEE"/>
    <w:rsid w:val="001C4298"/>
    <w:rsid w:val="001C434D"/>
    <w:rsid w:val="001C4491"/>
    <w:rsid w:val="001C4671"/>
    <w:rsid w:val="001C471B"/>
    <w:rsid w:val="001C49AA"/>
    <w:rsid w:val="001C4C40"/>
    <w:rsid w:val="001C4CBB"/>
    <w:rsid w:val="001C5315"/>
    <w:rsid w:val="001C5857"/>
    <w:rsid w:val="001C5E03"/>
    <w:rsid w:val="001C5E53"/>
    <w:rsid w:val="001C6373"/>
    <w:rsid w:val="001C7142"/>
    <w:rsid w:val="001C740D"/>
    <w:rsid w:val="001C7665"/>
    <w:rsid w:val="001C76F4"/>
    <w:rsid w:val="001C7C69"/>
    <w:rsid w:val="001D018B"/>
    <w:rsid w:val="001D01BD"/>
    <w:rsid w:val="001D0B23"/>
    <w:rsid w:val="001D0C1B"/>
    <w:rsid w:val="001D0E59"/>
    <w:rsid w:val="001D143D"/>
    <w:rsid w:val="001D15B7"/>
    <w:rsid w:val="001D1651"/>
    <w:rsid w:val="001D1660"/>
    <w:rsid w:val="001D18B4"/>
    <w:rsid w:val="001D1B86"/>
    <w:rsid w:val="001D1C56"/>
    <w:rsid w:val="001D1E71"/>
    <w:rsid w:val="001D1EF3"/>
    <w:rsid w:val="001D1FB7"/>
    <w:rsid w:val="001D1FE7"/>
    <w:rsid w:val="001D23F3"/>
    <w:rsid w:val="001D26C8"/>
    <w:rsid w:val="001D26F7"/>
    <w:rsid w:val="001D276E"/>
    <w:rsid w:val="001D2856"/>
    <w:rsid w:val="001D28EB"/>
    <w:rsid w:val="001D2C5B"/>
    <w:rsid w:val="001D3286"/>
    <w:rsid w:val="001D36D4"/>
    <w:rsid w:val="001D38CF"/>
    <w:rsid w:val="001D3B52"/>
    <w:rsid w:val="001D3EC5"/>
    <w:rsid w:val="001D3EFB"/>
    <w:rsid w:val="001D4024"/>
    <w:rsid w:val="001D41A1"/>
    <w:rsid w:val="001D445C"/>
    <w:rsid w:val="001D4561"/>
    <w:rsid w:val="001D4813"/>
    <w:rsid w:val="001D4A71"/>
    <w:rsid w:val="001D4BB5"/>
    <w:rsid w:val="001D4CFA"/>
    <w:rsid w:val="001D4DF3"/>
    <w:rsid w:val="001D4EA1"/>
    <w:rsid w:val="001D59E6"/>
    <w:rsid w:val="001D5B36"/>
    <w:rsid w:val="001D5D98"/>
    <w:rsid w:val="001D6780"/>
    <w:rsid w:val="001D684B"/>
    <w:rsid w:val="001D69A7"/>
    <w:rsid w:val="001D6B1F"/>
    <w:rsid w:val="001D6DD4"/>
    <w:rsid w:val="001D7020"/>
    <w:rsid w:val="001D78BB"/>
    <w:rsid w:val="001D7B68"/>
    <w:rsid w:val="001D7CB8"/>
    <w:rsid w:val="001D7EAC"/>
    <w:rsid w:val="001E00FB"/>
    <w:rsid w:val="001E03C3"/>
    <w:rsid w:val="001E0950"/>
    <w:rsid w:val="001E0993"/>
    <w:rsid w:val="001E0B28"/>
    <w:rsid w:val="001E0C5A"/>
    <w:rsid w:val="001E13D1"/>
    <w:rsid w:val="001E15CB"/>
    <w:rsid w:val="001E1982"/>
    <w:rsid w:val="001E1E5A"/>
    <w:rsid w:val="001E22DD"/>
    <w:rsid w:val="001E2576"/>
    <w:rsid w:val="001E264A"/>
    <w:rsid w:val="001E277E"/>
    <w:rsid w:val="001E30FF"/>
    <w:rsid w:val="001E3101"/>
    <w:rsid w:val="001E31D8"/>
    <w:rsid w:val="001E3385"/>
    <w:rsid w:val="001E36BB"/>
    <w:rsid w:val="001E3753"/>
    <w:rsid w:val="001E3B4A"/>
    <w:rsid w:val="001E416B"/>
    <w:rsid w:val="001E428A"/>
    <w:rsid w:val="001E44B5"/>
    <w:rsid w:val="001E44C2"/>
    <w:rsid w:val="001E457E"/>
    <w:rsid w:val="001E526C"/>
    <w:rsid w:val="001E52CE"/>
    <w:rsid w:val="001E5505"/>
    <w:rsid w:val="001E5509"/>
    <w:rsid w:val="001E5C88"/>
    <w:rsid w:val="001E6026"/>
    <w:rsid w:val="001E62FB"/>
    <w:rsid w:val="001E67EA"/>
    <w:rsid w:val="001E6A35"/>
    <w:rsid w:val="001E6D1D"/>
    <w:rsid w:val="001E72DF"/>
    <w:rsid w:val="001E77A8"/>
    <w:rsid w:val="001E7808"/>
    <w:rsid w:val="001E78A7"/>
    <w:rsid w:val="001E790F"/>
    <w:rsid w:val="001F049E"/>
    <w:rsid w:val="001F0603"/>
    <w:rsid w:val="001F0711"/>
    <w:rsid w:val="001F0A89"/>
    <w:rsid w:val="001F14E9"/>
    <w:rsid w:val="001F180B"/>
    <w:rsid w:val="001F18C0"/>
    <w:rsid w:val="001F1AE7"/>
    <w:rsid w:val="001F1B67"/>
    <w:rsid w:val="001F1C21"/>
    <w:rsid w:val="001F21A6"/>
    <w:rsid w:val="001F227B"/>
    <w:rsid w:val="001F25C8"/>
    <w:rsid w:val="001F2645"/>
    <w:rsid w:val="001F3283"/>
    <w:rsid w:val="001F3AF9"/>
    <w:rsid w:val="001F3DFE"/>
    <w:rsid w:val="001F3EC9"/>
    <w:rsid w:val="001F4021"/>
    <w:rsid w:val="001F4222"/>
    <w:rsid w:val="001F4318"/>
    <w:rsid w:val="001F452A"/>
    <w:rsid w:val="001F4696"/>
    <w:rsid w:val="001F4B86"/>
    <w:rsid w:val="001F4F59"/>
    <w:rsid w:val="001F5091"/>
    <w:rsid w:val="001F513E"/>
    <w:rsid w:val="001F589B"/>
    <w:rsid w:val="001F5B94"/>
    <w:rsid w:val="001F602D"/>
    <w:rsid w:val="001F604F"/>
    <w:rsid w:val="001F6900"/>
    <w:rsid w:val="001F6EB5"/>
    <w:rsid w:val="001F7A09"/>
    <w:rsid w:val="001F7E16"/>
    <w:rsid w:val="001F7F5A"/>
    <w:rsid w:val="00200266"/>
    <w:rsid w:val="00200778"/>
    <w:rsid w:val="00200A0F"/>
    <w:rsid w:val="00200BDF"/>
    <w:rsid w:val="0020101A"/>
    <w:rsid w:val="0020125E"/>
    <w:rsid w:val="00201652"/>
    <w:rsid w:val="00201860"/>
    <w:rsid w:val="002021B3"/>
    <w:rsid w:val="0020248E"/>
    <w:rsid w:val="0020251C"/>
    <w:rsid w:val="00203765"/>
    <w:rsid w:val="00203AEC"/>
    <w:rsid w:val="00203AF0"/>
    <w:rsid w:val="00203C6D"/>
    <w:rsid w:val="00203DEE"/>
    <w:rsid w:val="00203EFA"/>
    <w:rsid w:val="002044D3"/>
    <w:rsid w:val="0020467B"/>
    <w:rsid w:val="00204A29"/>
    <w:rsid w:val="00204C91"/>
    <w:rsid w:val="00204F43"/>
    <w:rsid w:val="00205521"/>
    <w:rsid w:val="00205855"/>
    <w:rsid w:val="00205B9E"/>
    <w:rsid w:val="00205BC5"/>
    <w:rsid w:val="00205C44"/>
    <w:rsid w:val="00206236"/>
    <w:rsid w:val="00206483"/>
    <w:rsid w:val="002064F9"/>
    <w:rsid w:val="00206592"/>
    <w:rsid w:val="00206804"/>
    <w:rsid w:val="0020682B"/>
    <w:rsid w:val="00206D03"/>
    <w:rsid w:val="00207580"/>
    <w:rsid w:val="00207800"/>
    <w:rsid w:val="00207952"/>
    <w:rsid w:val="00207B21"/>
    <w:rsid w:val="00207B47"/>
    <w:rsid w:val="00207DA5"/>
    <w:rsid w:val="002100E5"/>
    <w:rsid w:val="002100ED"/>
    <w:rsid w:val="0021012A"/>
    <w:rsid w:val="00210465"/>
    <w:rsid w:val="002104D9"/>
    <w:rsid w:val="00210832"/>
    <w:rsid w:val="00210A98"/>
    <w:rsid w:val="00210AE3"/>
    <w:rsid w:val="00210B9D"/>
    <w:rsid w:val="00211238"/>
    <w:rsid w:val="002112EE"/>
    <w:rsid w:val="00212063"/>
    <w:rsid w:val="00212322"/>
    <w:rsid w:val="00212839"/>
    <w:rsid w:val="00212951"/>
    <w:rsid w:val="002129DC"/>
    <w:rsid w:val="00212A0A"/>
    <w:rsid w:val="00212A3A"/>
    <w:rsid w:val="00212C35"/>
    <w:rsid w:val="0021316B"/>
    <w:rsid w:val="002135D0"/>
    <w:rsid w:val="002137E3"/>
    <w:rsid w:val="002139AD"/>
    <w:rsid w:val="00213AC7"/>
    <w:rsid w:val="00213B8B"/>
    <w:rsid w:val="0021412C"/>
    <w:rsid w:val="0021470C"/>
    <w:rsid w:val="002149DD"/>
    <w:rsid w:val="00214A71"/>
    <w:rsid w:val="00214F04"/>
    <w:rsid w:val="002152E9"/>
    <w:rsid w:val="002155CC"/>
    <w:rsid w:val="002157EA"/>
    <w:rsid w:val="00215E56"/>
    <w:rsid w:val="00215F99"/>
    <w:rsid w:val="0021635B"/>
    <w:rsid w:val="00216379"/>
    <w:rsid w:val="00216429"/>
    <w:rsid w:val="0021643C"/>
    <w:rsid w:val="002164FB"/>
    <w:rsid w:val="0021657D"/>
    <w:rsid w:val="00216677"/>
    <w:rsid w:val="002169F7"/>
    <w:rsid w:val="00216D70"/>
    <w:rsid w:val="002173FE"/>
    <w:rsid w:val="002174DF"/>
    <w:rsid w:val="00217882"/>
    <w:rsid w:val="002178DB"/>
    <w:rsid w:val="00217B86"/>
    <w:rsid w:val="00217CCB"/>
    <w:rsid w:val="00217D6A"/>
    <w:rsid w:val="00217DB9"/>
    <w:rsid w:val="0022009F"/>
    <w:rsid w:val="002203D7"/>
    <w:rsid w:val="00220A28"/>
    <w:rsid w:val="00220CAD"/>
    <w:rsid w:val="00220CF6"/>
    <w:rsid w:val="00220D80"/>
    <w:rsid w:val="00220E59"/>
    <w:rsid w:val="0022120E"/>
    <w:rsid w:val="0022141D"/>
    <w:rsid w:val="00221451"/>
    <w:rsid w:val="00221513"/>
    <w:rsid w:val="00221605"/>
    <w:rsid w:val="002218A7"/>
    <w:rsid w:val="0022196B"/>
    <w:rsid w:val="0022208A"/>
    <w:rsid w:val="002223E1"/>
    <w:rsid w:val="0022247E"/>
    <w:rsid w:val="002227F5"/>
    <w:rsid w:val="00222D64"/>
    <w:rsid w:val="00222D9B"/>
    <w:rsid w:val="00222E16"/>
    <w:rsid w:val="002230C9"/>
    <w:rsid w:val="0022311B"/>
    <w:rsid w:val="0022357C"/>
    <w:rsid w:val="002236AE"/>
    <w:rsid w:val="00223C4A"/>
    <w:rsid w:val="00223CB6"/>
    <w:rsid w:val="00223EAA"/>
    <w:rsid w:val="00224375"/>
    <w:rsid w:val="00224437"/>
    <w:rsid w:val="002245C4"/>
    <w:rsid w:val="00224D42"/>
    <w:rsid w:val="00224FA2"/>
    <w:rsid w:val="002253B6"/>
    <w:rsid w:val="00225444"/>
    <w:rsid w:val="002254A5"/>
    <w:rsid w:val="002256A1"/>
    <w:rsid w:val="002257D1"/>
    <w:rsid w:val="002259B7"/>
    <w:rsid w:val="00225D87"/>
    <w:rsid w:val="00225F9F"/>
    <w:rsid w:val="002260A5"/>
    <w:rsid w:val="00226209"/>
    <w:rsid w:val="002266EC"/>
    <w:rsid w:val="00226BA9"/>
    <w:rsid w:val="00226FEF"/>
    <w:rsid w:val="002272EE"/>
    <w:rsid w:val="002273B5"/>
    <w:rsid w:val="002274F2"/>
    <w:rsid w:val="002276F6"/>
    <w:rsid w:val="00227749"/>
    <w:rsid w:val="0022775F"/>
    <w:rsid w:val="00227B16"/>
    <w:rsid w:val="00227C0A"/>
    <w:rsid w:val="00227DC3"/>
    <w:rsid w:val="00227FB5"/>
    <w:rsid w:val="002307AA"/>
    <w:rsid w:val="0023082E"/>
    <w:rsid w:val="002309B9"/>
    <w:rsid w:val="00230A1D"/>
    <w:rsid w:val="00230C0C"/>
    <w:rsid w:val="00230C1B"/>
    <w:rsid w:val="0023101D"/>
    <w:rsid w:val="00231427"/>
    <w:rsid w:val="00231B71"/>
    <w:rsid w:val="00231BE8"/>
    <w:rsid w:val="00231DD7"/>
    <w:rsid w:val="00231E76"/>
    <w:rsid w:val="00231ECA"/>
    <w:rsid w:val="00231F98"/>
    <w:rsid w:val="0023284E"/>
    <w:rsid w:val="0023288D"/>
    <w:rsid w:val="00232E0E"/>
    <w:rsid w:val="00232FB8"/>
    <w:rsid w:val="00233169"/>
    <w:rsid w:val="00233367"/>
    <w:rsid w:val="00233933"/>
    <w:rsid w:val="002339EB"/>
    <w:rsid w:val="00233A11"/>
    <w:rsid w:val="00233B9D"/>
    <w:rsid w:val="00233D4C"/>
    <w:rsid w:val="00233F8E"/>
    <w:rsid w:val="00234295"/>
    <w:rsid w:val="00234666"/>
    <w:rsid w:val="00234968"/>
    <w:rsid w:val="002349AA"/>
    <w:rsid w:val="002349DE"/>
    <w:rsid w:val="00234C2C"/>
    <w:rsid w:val="002350AB"/>
    <w:rsid w:val="0023517E"/>
    <w:rsid w:val="002352B2"/>
    <w:rsid w:val="00235F8C"/>
    <w:rsid w:val="0023667D"/>
    <w:rsid w:val="00236810"/>
    <w:rsid w:val="00236A50"/>
    <w:rsid w:val="00237117"/>
    <w:rsid w:val="0023712C"/>
    <w:rsid w:val="00237236"/>
    <w:rsid w:val="0023730F"/>
    <w:rsid w:val="002373C9"/>
    <w:rsid w:val="002376B9"/>
    <w:rsid w:val="00237782"/>
    <w:rsid w:val="00237D9A"/>
    <w:rsid w:val="002401AC"/>
    <w:rsid w:val="00240306"/>
    <w:rsid w:val="00240480"/>
    <w:rsid w:val="00240A05"/>
    <w:rsid w:val="00240B9D"/>
    <w:rsid w:val="00240C62"/>
    <w:rsid w:val="00240D0B"/>
    <w:rsid w:val="00241723"/>
    <w:rsid w:val="00241727"/>
    <w:rsid w:val="00241992"/>
    <w:rsid w:val="0024207F"/>
    <w:rsid w:val="00242090"/>
    <w:rsid w:val="00242127"/>
    <w:rsid w:val="0024219A"/>
    <w:rsid w:val="00242457"/>
    <w:rsid w:val="002424D9"/>
    <w:rsid w:val="002426BA"/>
    <w:rsid w:val="00242706"/>
    <w:rsid w:val="00242738"/>
    <w:rsid w:val="00242783"/>
    <w:rsid w:val="00242CE4"/>
    <w:rsid w:val="00243248"/>
    <w:rsid w:val="002432A9"/>
    <w:rsid w:val="0024347F"/>
    <w:rsid w:val="00243769"/>
    <w:rsid w:val="0024396D"/>
    <w:rsid w:val="00243C6E"/>
    <w:rsid w:val="00243CD4"/>
    <w:rsid w:val="00243F7B"/>
    <w:rsid w:val="00244122"/>
    <w:rsid w:val="00244533"/>
    <w:rsid w:val="002445E1"/>
    <w:rsid w:val="002447EF"/>
    <w:rsid w:val="00244A90"/>
    <w:rsid w:val="00244C1B"/>
    <w:rsid w:val="00244C8F"/>
    <w:rsid w:val="002455F1"/>
    <w:rsid w:val="002457D9"/>
    <w:rsid w:val="00245967"/>
    <w:rsid w:val="00245B5E"/>
    <w:rsid w:val="00246349"/>
    <w:rsid w:val="00246C7A"/>
    <w:rsid w:val="00246D59"/>
    <w:rsid w:val="002470D0"/>
    <w:rsid w:val="002470D4"/>
    <w:rsid w:val="0024710D"/>
    <w:rsid w:val="0024736C"/>
    <w:rsid w:val="002477EB"/>
    <w:rsid w:val="00247A2F"/>
    <w:rsid w:val="00247A62"/>
    <w:rsid w:val="00247BE2"/>
    <w:rsid w:val="00247E68"/>
    <w:rsid w:val="0025004A"/>
    <w:rsid w:val="002500E4"/>
    <w:rsid w:val="002506F7"/>
    <w:rsid w:val="00250943"/>
    <w:rsid w:val="00250FC3"/>
    <w:rsid w:val="0025151D"/>
    <w:rsid w:val="00251569"/>
    <w:rsid w:val="002518D8"/>
    <w:rsid w:val="00251965"/>
    <w:rsid w:val="00251CF4"/>
    <w:rsid w:val="00251F93"/>
    <w:rsid w:val="0025280B"/>
    <w:rsid w:val="00252977"/>
    <w:rsid w:val="00252D56"/>
    <w:rsid w:val="002534C8"/>
    <w:rsid w:val="00253518"/>
    <w:rsid w:val="0025379B"/>
    <w:rsid w:val="002537A0"/>
    <w:rsid w:val="002537B7"/>
    <w:rsid w:val="002538D2"/>
    <w:rsid w:val="00253B47"/>
    <w:rsid w:val="00253D9C"/>
    <w:rsid w:val="00253E80"/>
    <w:rsid w:val="0025439B"/>
    <w:rsid w:val="002543CE"/>
    <w:rsid w:val="00254507"/>
    <w:rsid w:val="00254863"/>
    <w:rsid w:val="00254967"/>
    <w:rsid w:val="0025504C"/>
    <w:rsid w:val="0025544A"/>
    <w:rsid w:val="002558EA"/>
    <w:rsid w:val="002559ED"/>
    <w:rsid w:val="00255B5F"/>
    <w:rsid w:val="002560E2"/>
    <w:rsid w:val="002563D3"/>
    <w:rsid w:val="002563D8"/>
    <w:rsid w:val="00256636"/>
    <w:rsid w:val="002567E4"/>
    <w:rsid w:val="00256D11"/>
    <w:rsid w:val="00256E19"/>
    <w:rsid w:val="00256FC6"/>
    <w:rsid w:val="00257215"/>
    <w:rsid w:val="00257344"/>
    <w:rsid w:val="0025739B"/>
    <w:rsid w:val="002574FB"/>
    <w:rsid w:val="002575BD"/>
    <w:rsid w:val="002575D8"/>
    <w:rsid w:val="00257A13"/>
    <w:rsid w:val="00257AF3"/>
    <w:rsid w:val="00257B9E"/>
    <w:rsid w:val="0026092E"/>
    <w:rsid w:val="00260C2E"/>
    <w:rsid w:val="00260F44"/>
    <w:rsid w:val="0026143C"/>
    <w:rsid w:val="002615E2"/>
    <w:rsid w:val="00261A6D"/>
    <w:rsid w:val="00261C40"/>
    <w:rsid w:val="00261E9A"/>
    <w:rsid w:val="00262055"/>
    <w:rsid w:val="00262121"/>
    <w:rsid w:val="002624D9"/>
    <w:rsid w:val="00262738"/>
    <w:rsid w:val="0026297C"/>
    <w:rsid w:val="00262C29"/>
    <w:rsid w:val="00262F5D"/>
    <w:rsid w:val="002630A3"/>
    <w:rsid w:val="0026348C"/>
    <w:rsid w:val="002634CC"/>
    <w:rsid w:val="00263EAE"/>
    <w:rsid w:val="00263F34"/>
    <w:rsid w:val="00263F78"/>
    <w:rsid w:val="00263F95"/>
    <w:rsid w:val="00263FB3"/>
    <w:rsid w:val="002642FF"/>
    <w:rsid w:val="0026451F"/>
    <w:rsid w:val="00264596"/>
    <w:rsid w:val="00264688"/>
    <w:rsid w:val="00264F25"/>
    <w:rsid w:val="002654D4"/>
    <w:rsid w:val="00265529"/>
    <w:rsid w:val="00265794"/>
    <w:rsid w:val="0026621E"/>
    <w:rsid w:val="00266223"/>
    <w:rsid w:val="0026633C"/>
    <w:rsid w:val="00266483"/>
    <w:rsid w:val="0026660B"/>
    <w:rsid w:val="002666AE"/>
    <w:rsid w:val="00266839"/>
    <w:rsid w:val="002669FA"/>
    <w:rsid w:val="00266B02"/>
    <w:rsid w:val="00266B45"/>
    <w:rsid w:val="00266BC8"/>
    <w:rsid w:val="00266C34"/>
    <w:rsid w:val="00266D28"/>
    <w:rsid w:val="00266ECD"/>
    <w:rsid w:val="00266F38"/>
    <w:rsid w:val="0026710C"/>
    <w:rsid w:val="00267128"/>
    <w:rsid w:val="00267153"/>
    <w:rsid w:val="00267712"/>
    <w:rsid w:val="0026780C"/>
    <w:rsid w:val="00267A38"/>
    <w:rsid w:val="00270353"/>
    <w:rsid w:val="00270365"/>
    <w:rsid w:val="00270A75"/>
    <w:rsid w:val="00270C78"/>
    <w:rsid w:val="002711E6"/>
    <w:rsid w:val="00271237"/>
    <w:rsid w:val="002714F2"/>
    <w:rsid w:val="00271602"/>
    <w:rsid w:val="002718FA"/>
    <w:rsid w:val="00271A5D"/>
    <w:rsid w:val="00272379"/>
    <w:rsid w:val="0027257D"/>
    <w:rsid w:val="0027321B"/>
    <w:rsid w:val="002732B3"/>
    <w:rsid w:val="002733B9"/>
    <w:rsid w:val="00273C8E"/>
    <w:rsid w:val="00273D41"/>
    <w:rsid w:val="00273E1B"/>
    <w:rsid w:val="0027405D"/>
    <w:rsid w:val="0027408B"/>
    <w:rsid w:val="0027434E"/>
    <w:rsid w:val="002743AB"/>
    <w:rsid w:val="0027450A"/>
    <w:rsid w:val="002745F3"/>
    <w:rsid w:val="0027474C"/>
    <w:rsid w:val="00274CDC"/>
    <w:rsid w:val="00275247"/>
    <w:rsid w:val="00275F8E"/>
    <w:rsid w:val="0027617B"/>
    <w:rsid w:val="00276330"/>
    <w:rsid w:val="00276529"/>
    <w:rsid w:val="002768DF"/>
    <w:rsid w:val="002769DE"/>
    <w:rsid w:val="00276B2A"/>
    <w:rsid w:val="00276C9C"/>
    <w:rsid w:val="00276EFA"/>
    <w:rsid w:val="0027731C"/>
    <w:rsid w:val="00277A85"/>
    <w:rsid w:val="00277BAC"/>
    <w:rsid w:val="00277C42"/>
    <w:rsid w:val="00277CE7"/>
    <w:rsid w:val="00277D3F"/>
    <w:rsid w:val="00277EA5"/>
    <w:rsid w:val="0028007F"/>
    <w:rsid w:val="002801C1"/>
    <w:rsid w:val="00280421"/>
    <w:rsid w:val="00280500"/>
    <w:rsid w:val="00280695"/>
    <w:rsid w:val="0028088B"/>
    <w:rsid w:val="00280892"/>
    <w:rsid w:val="00280AE1"/>
    <w:rsid w:val="00280E56"/>
    <w:rsid w:val="00280F2A"/>
    <w:rsid w:val="00280FE9"/>
    <w:rsid w:val="0028105F"/>
    <w:rsid w:val="002814D2"/>
    <w:rsid w:val="00281599"/>
    <w:rsid w:val="00281CCA"/>
    <w:rsid w:val="00282227"/>
    <w:rsid w:val="00282C22"/>
    <w:rsid w:val="00282E3E"/>
    <w:rsid w:val="00282E40"/>
    <w:rsid w:val="00282F0B"/>
    <w:rsid w:val="002830B7"/>
    <w:rsid w:val="002830CE"/>
    <w:rsid w:val="002831C1"/>
    <w:rsid w:val="002831C2"/>
    <w:rsid w:val="00283A44"/>
    <w:rsid w:val="00283FE8"/>
    <w:rsid w:val="002841B4"/>
    <w:rsid w:val="002842B2"/>
    <w:rsid w:val="00284404"/>
    <w:rsid w:val="0028457F"/>
    <w:rsid w:val="002848B7"/>
    <w:rsid w:val="00284B9D"/>
    <w:rsid w:val="00284CBB"/>
    <w:rsid w:val="002851FB"/>
    <w:rsid w:val="00285272"/>
    <w:rsid w:val="00285577"/>
    <w:rsid w:val="002856BA"/>
    <w:rsid w:val="002859EB"/>
    <w:rsid w:val="002862FE"/>
    <w:rsid w:val="0028638C"/>
    <w:rsid w:val="00286761"/>
    <w:rsid w:val="00286AC2"/>
    <w:rsid w:val="00286F41"/>
    <w:rsid w:val="002870C3"/>
    <w:rsid w:val="002872D1"/>
    <w:rsid w:val="00287A79"/>
    <w:rsid w:val="00287AE7"/>
    <w:rsid w:val="00290241"/>
    <w:rsid w:val="00290BCA"/>
    <w:rsid w:val="0029119B"/>
    <w:rsid w:val="00291690"/>
    <w:rsid w:val="002916C7"/>
    <w:rsid w:val="00291AF7"/>
    <w:rsid w:val="00291B40"/>
    <w:rsid w:val="00292004"/>
    <w:rsid w:val="0029210F"/>
    <w:rsid w:val="0029214A"/>
    <w:rsid w:val="002924C6"/>
    <w:rsid w:val="00292574"/>
    <w:rsid w:val="002933DC"/>
    <w:rsid w:val="00293A4D"/>
    <w:rsid w:val="00293C25"/>
    <w:rsid w:val="00293C5B"/>
    <w:rsid w:val="00293CDE"/>
    <w:rsid w:val="00293D11"/>
    <w:rsid w:val="00293D34"/>
    <w:rsid w:val="00293F47"/>
    <w:rsid w:val="002941B6"/>
    <w:rsid w:val="00294209"/>
    <w:rsid w:val="0029426A"/>
    <w:rsid w:val="002947B7"/>
    <w:rsid w:val="00294DAE"/>
    <w:rsid w:val="00294E72"/>
    <w:rsid w:val="00295746"/>
    <w:rsid w:val="002957BC"/>
    <w:rsid w:val="00295976"/>
    <w:rsid w:val="002964A3"/>
    <w:rsid w:val="00296687"/>
    <w:rsid w:val="002966C9"/>
    <w:rsid w:val="00296935"/>
    <w:rsid w:val="002969E1"/>
    <w:rsid w:val="002972AE"/>
    <w:rsid w:val="00297324"/>
    <w:rsid w:val="002973EA"/>
    <w:rsid w:val="00297549"/>
    <w:rsid w:val="0029757A"/>
    <w:rsid w:val="0029783F"/>
    <w:rsid w:val="00297982"/>
    <w:rsid w:val="002979EA"/>
    <w:rsid w:val="00297A27"/>
    <w:rsid w:val="00297B6C"/>
    <w:rsid w:val="00297DCF"/>
    <w:rsid w:val="00297E30"/>
    <w:rsid w:val="00297F2F"/>
    <w:rsid w:val="002A00AF"/>
    <w:rsid w:val="002A0131"/>
    <w:rsid w:val="002A01E1"/>
    <w:rsid w:val="002A03F3"/>
    <w:rsid w:val="002A05A9"/>
    <w:rsid w:val="002A09F6"/>
    <w:rsid w:val="002A0BAE"/>
    <w:rsid w:val="002A0C12"/>
    <w:rsid w:val="002A12F5"/>
    <w:rsid w:val="002A13FE"/>
    <w:rsid w:val="002A146D"/>
    <w:rsid w:val="002A1731"/>
    <w:rsid w:val="002A180D"/>
    <w:rsid w:val="002A1D29"/>
    <w:rsid w:val="002A1F01"/>
    <w:rsid w:val="002A2493"/>
    <w:rsid w:val="002A270D"/>
    <w:rsid w:val="002A2B70"/>
    <w:rsid w:val="002A2BAC"/>
    <w:rsid w:val="002A2BE7"/>
    <w:rsid w:val="002A2C85"/>
    <w:rsid w:val="002A2FF0"/>
    <w:rsid w:val="002A3031"/>
    <w:rsid w:val="002A31E8"/>
    <w:rsid w:val="002A32AD"/>
    <w:rsid w:val="002A332E"/>
    <w:rsid w:val="002A38FA"/>
    <w:rsid w:val="002A396B"/>
    <w:rsid w:val="002A3AB6"/>
    <w:rsid w:val="002A3B8B"/>
    <w:rsid w:val="002A3CBB"/>
    <w:rsid w:val="002A3E4C"/>
    <w:rsid w:val="002A3E69"/>
    <w:rsid w:val="002A3FBA"/>
    <w:rsid w:val="002A45B8"/>
    <w:rsid w:val="002A46F4"/>
    <w:rsid w:val="002A4B7C"/>
    <w:rsid w:val="002A50CF"/>
    <w:rsid w:val="002A51B1"/>
    <w:rsid w:val="002A5293"/>
    <w:rsid w:val="002A55C5"/>
    <w:rsid w:val="002A5A1B"/>
    <w:rsid w:val="002A5AC9"/>
    <w:rsid w:val="002A6476"/>
    <w:rsid w:val="002A6958"/>
    <w:rsid w:val="002A6E06"/>
    <w:rsid w:val="002A6FE0"/>
    <w:rsid w:val="002A714E"/>
    <w:rsid w:val="002A723A"/>
    <w:rsid w:val="002A733A"/>
    <w:rsid w:val="002A75AB"/>
    <w:rsid w:val="002A78C0"/>
    <w:rsid w:val="002B0A2F"/>
    <w:rsid w:val="002B0A8C"/>
    <w:rsid w:val="002B0BF9"/>
    <w:rsid w:val="002B0C24"/>
    <w:rsid w:val="002B0D9E"/>
    <w:rsid w:val="002B1426"/>
    <w:rsid w:val="002B1437"/>
    <w:rsid w:val="002B1896"/>
    <w:rsid w:val="002B1A90"/>
    <w:rsid w:val="002B1FC7"/>
    <w:rsid w:val="002B26D7"/>
    <w:rsid w:val="002B2DB7"/>
    <w:rsid w:val="002B305B"/>
    <w:rsid w:val="002B34D3"/>
    <w:rsid w:val="002B3975"/>
    <w:rsid w:val="002B39C8"/>
    <w:rsid w:val="002B3A27"/>
    <w:rsid w:val="002B3BF0"/>
    <w:rsid w:val="002B3EE8"/>
    <w:rsid w:val="002B407F"/>
    <w:rsid w:val="002B46F7"/>
    <w:rsid w:val="002B47D4"/>
    <w:rsid w:val="002B49C3"/>
    <w:rsid w:val="002B4AA8"/>
    <w:rsid w:val="002B4CD6"/>
    <w:rsid w:val="002B4E79"/>
    <w:rsid w:val="002B5373"/>
    <w:rsid w:val="002B57C9"/>
    <w:rsid w:val="002B57F0"/>
    <w:rsid w:val="002B5E83"/>
    <w:rsid w:val="002B5EFB"/>
    <w:rsid w:val="002B5F53"/>
    <w:rsid w:val="002B64E3"/>
    <w:rsid w:val="002B68B5"/>
    <w:rsid w:val="002B6927"/>
    <w:rsid w:val="002B6B13"/>
    <w:rsid w:val="002B6BB1"/>
    <w:rsid w:val="002B6DD5"/>
    <w:rsid w:val="002B6EAA"/>
    <w:rsid w:val="002B6EE5"/>
    <w:rsid w:val="002B6F79"/>
    <w:rsid w:val="002B6FAB"/>
    <w:rsid w:val="002B7026"/>
    <w:rsid w:val="002B71DD"/>
    <w:rsid w:val="002B7462"/>
    <w:rsid w:val="002B747C"/>
    <w:rsid w:val="002B77F9"/>
    <w:rsid w:val="002B7F13"/>
    <w:rsid w:val="002C0497"/>
    <w:rsid w:val="002C04A0"/>
    <w:rsid w:val="002C0C8E"/>
    <w:rsid w:val="002C0E75"/>
    <w:rsid w:val="002C1AFA"/>
    <w:rsid w:val="002C1D01"/>
    <w:rsid w:val="002C2172"/>
    <w:rsid w:val="002C21AB"/>
    <w:rsid w:val="002C2248"/>
    <w:rsid w:val="002C2271"/>
    <w:rsid w:val="002C23A7"/>
    <w:rsid w:val="002C278F"/>
    <w:rsid w:val="002C284E"/>
    <w:rsid w:val="002C309D"/>
    <w:rsid w:val="002C3196"/>
    <w:rsid w:val="002C324F"/>
    <w:rsid w:val="002C3B8A"/>
    <w:rsid w:val="002C3F89"/>
    <w:rsid w:val="002C462B"/>
    <w:rsid w:val="002C46FA"/>
    <w:rsid w:val="002C47FD"/>
    <w:rsid w:val="002C4884"/>
    <w:rsid w:val="002C4988"/>
    <w:rsid w:val="002C503F"/>
    <w:rsid w:val="002C54B0"/>
    <w:rsid w:val="002C54BC"/>
    <w:rsid w:val="002C5A04"/>
    <w:rsid w:val="002C5CD2"/>
    <w:rsid w:val="002C5EEC"/>
    <w:rsid w:val="002C5F4B"/>
    <w:rsid w:val="002C604C"/>
    <w:rsid w:val="002C60FA"/>
    <w:rsid w:val="002C615D"/>
    <w:rsid w:val="002C6279"/>
    <w:rsid w:val="002C635C"/>
    <w:rsid w:val="002C6372"/>
    <w:rsid w:val="002C63E7"/>
    <w:rsid w:val="002C6DC9"/>
    <w:rsid w:val="002C6E0D"/>
    <w:rsid w:val="002C6F91"/>
    <w:rsid w:val="002C70D8"/>
    <w:rsid w:val="002C72EA"/>
    <w:rsid w:val="002C76FC"/>
    <w:rsid w:val="002C77A0"/>
    <w:rsid w:val="002C79D5"/>
    <w:rsid w:val="002C7D7F"/>
    <w:rsid w:val="002D0A02"/>
    <w:rsid w:val="002D0AFD"/>
    <w:rsid w:val="002D0B7C"/>
    <w:rsid w:val="002D0B85"/>
    <w:rsid w:val="002D0CA5"/>
    <w:rsid w:val="002D0CAE"/>
    <w:rsid w:val="002D0D7F"/>
    <w:rsid w:val="002D10E4"/>
    <w:rsid w:val="002D1110"/>
    <w:rsid w:val="002D11FA"/>
    <w:rsid w:val="002D14C0"/>
    <w:rsid w:val="002D159E"/>
    <w:rsid w:val="002D1721"/>
    <w:rsid w:val="002D17B6"/>
    <w:rsid w:val="002D18DF"/>
    <w:rsid w:val="002D1AE6"/>
    <w:rsid w:val="002D2129"/>
    <w:rsid w:val="002D22A7"/>
    <w:rsid w:val="002D2380"/>
    <w:rsid w:val="002D2420"/>
    <w:rsid w:val="002D2805"/>
    <w:rsid w:val="002D285C"/>
    <w:rsid w:val="002D3045"/>
    <w:rsid w:val="002D32EA"/>
    <w:rsid w:val="002D36DE"/>
    <w:rsid w:val="002D3E6C"/>
    <w:rsid w:val="002D456E"/>
    <w:rsid w:val="002D4D70"/>
    <w:rsid w:val="002D4EF3"/>
    <w:rsid w:val="002D4EFE"/>
    <w:rsid w:val="002D509C"/>
    <w:rsid w:val="002D5606"/>
    <w:rsid w:val="002D56D9"/>
    <w:rsid w:val="002D5E60"/>
    <w:rsid w:val="002D6463"/>
    <w:rsid w:val="002D6A29"/>
    <w:rsid w:val="002D6AC2"/>
    <w:rsid w:val="002D6C26"/>
    <w:rsid w:val="002D6F46"/>
    <w:rsid w:val="002D7114"/>
    <w:rsid w:val="002D7515"/>
    <w:rsid w:val="002D768F"/>
    <w:rsid w:val="002D77B6"/>
    <w:rsid w:val="002D7853"/>
    <w:rsid w:val="002D7A41"/>
    <w:rsid w:val="002E00CC"/>
    <w:rsid w:val="002E0934"/>
    <w:rsid w:val="002E0B69"/>
    <w:rsid w:val="002E0D01"/>
    <w:rsid w:val="002E0D1B"/>
    <w:rsid w:val="002E0DDE"/>
    <w:rsid w:val="002E0E55"/>
    <w:rsid w:val="002E0F61"/>
    <w:rsid w:val="002E0F96"/>
    <w:rsid w:val="002E1116"/>
    <w:rsid w:val="002E13BA"/>
    <w:rsid w:val="002E1479"/>
    <w:rsid w:val="002E1B13"/>
    <w:rsid w:val="002E1C60"/>
    <w:rsid w:val="002E1E30"/>
    <w:rsid w:val="002E2192"/>
    <w:rsid w:val="002E2220"/>
    <w:rsid w:val="002E27A0"/>
    <w:rsid w:val="002E27CB"/>
    <w:rsid w:val="002E280E"/>
    <w:rsid w:val="002E2863"/>
    <w:rsid w:val="002E2D48"/>
    <w:rsid w:val="002E2E08"/>
    <w:rsid w:val="002E3024"/>
    <w:rsid w:val="002E3103"/>
    <w:rsid w:val="002E374F"/>
    <w:rsid w:val="002E37DE"/>
    <w:rsid w:val="002E3C85"/>
    <w:rsid w:val="002E40BD"/>
    <w:rsid w:val="002E4196"/>
    <w:rsid w:val="002E41DA"/>
    <w:rsid w:val="002E437F"/>
    <w:rsid w:val="002E4591"/>
    <w:rsid w:val="002E51FC"/>
    <w:rsid w:val="002E53C0"/>
    <w:rsid w:val="002E5841"/>
    <w:rsid w:val="002E5929"/>
    <w:rsid w:val="002E593D"/>
    <w:rsid w:val="002E5A14"/>
    <w:rsid w:val="002E5C91"/>
    <w:rsid w:val="002E5DC8"/>
    <w:rsid w:val="002E633B"/>
    <w:rsid w:val="002E672D"/>
    <w:rsid w:val="002E6DBD"/>
    <w:rsid w:val="002E6DD1"/>
    <w:rsid w:val="002E6E3F"/>
    <w:rsid w:val="002E6ED8"/>
    <w:rsid w:val="002E7186"/>
    <w:rsid w:val="002E7507"/>
    <w:rsid w:val="002E777A"/>
    <w:rsid w:val="002E7D3B"/>
    <w:rsid w:val="002F010F"/>
    <w:rsid w:val="002F0857"/>
    <w:rsid w:val="002F0A71"/>
    <w:rsid w:val="002F0BFD"/>
    <w:rsid w:val="002F0CB4"/>
    <w:rsid w:val="002F0E5F"/>
    <w:rsid w:val="002F1133"/>
    <w:rsid w:val="002F1243"/>
    <w:rsid w:val="002F1370"/>
    <w:rsid w:val="002F13FD"/>
    <w:rsid w:val="002F1406"/>
    <w:rsid w:val="002F1408"/>
    <w:rsid w:val="002F1681"/>
    <w:rsid w:val="002F178D"/>
    <w:rsid w:val="002F183A"/>
    <w:rsid w:val="002F1843"/>
    <w:rsid w:val="002F19CA"/>
    <w:rsid w:val="002F19F8"/>
    <w:rsid w:val="002F1BF9"/>
    <w:rsid w:val="002F2160"/>
    <w:rsid w:val="002F23EF"/>
    <w:rsid w:val="002F2560"/>
    <w:rsid w:val="002F261E"/>
    <w:rsid w:val="002F26CD"/>
    <w:rsid w:val="002F2854"/>
    <w:rsid w:val="002F2D0A"/>
    <w:rsid w:val="002F3045"/>
    <w:rsid w:val="002F3BEE"/>
    <w:rsid w:val="002F4020"/>
    <w:rsid w:val="002F4195"/>
    <w:rsid w:val="002F41FE"/>
    <w:rsid w:val="002F4780"/>
    <w:rsid w:val="002F4E32"/>
    <w:rsid w:val="002F51E4"/>
    <w:rsid w:val="002F56E7"/>
    <w:rsid w:val="002F595C"/>
    <w:rsid w:val="002F5A9B"/>
    <w:rsid w:val="002F5AD3"/>
    <w:rsid w:val="002F5BD1"/>
    <w:rsid w:val="002F5D74"/>
    <w:rsid w:val="002F63E3"/>
    <w:rsid w:val="002F6682"/>
    <w:rsid w:val="002F66B5"/>
    <w:rsid w:val="002F6743"/>
    <w:rsid w:val="002F67FD"/>
    <w:rsid w:val="002F68C0"/>
    <w:rsid w:val="002F6E36"/>
    <w:rsid w:val="002F6E94"/>
    <w:rsid w:val="002F709F"/>
    <w:rsid w:val="002F721D"/>
    <w:rsid w:val="002F7513"/>
    <w:rsid w:val="002F75ED"/>
    <w:rsid w:val="003000DB"/>
    <w:rsid w:val="00300371"/>
    <w:rsid w:val="003006BF"/>
    <w:rsid w:val="00300A08"/>
    <w:rsid w:val="00301133"/>
    <w:rsid w:val="00301144"/>
    <w:rsid w:val="0030122B"/>
    <w:rsid w:val="00301739"/>
    <w:rsid w:val="00301857"/>
    <w:rsid w:val="0030196F"/>
    <w:rsid w:val="003019F4"/>
    <w:rsid w:val="00301B15"/>
    <w:rsid w:val="003024CC"/>
    <w:rsid w:val="003026E2"/>
    <w:rsid w:val="003028DC"/>
    <w:rsid w:val="00302E8A"/>
    <w:rsid w:val="00302E96"/>
    <w:rsid w:val="003034C0"/>
    <w:rsid w:val="0030378C"/>
    <w:rsid w:val="00303926"/>
    <w:rsid w:val="00303BA7"/>
    <w:rsid w:val="00303D92"/>
    <w:rsid w:val="00303E4C"/>
    <w:rsid w:val="00303F75"/>
    <w:rsid w:val="0030466B"/>
    <w:rsid w:val="003046EF"/>
    <w:rsid w:val="0030491B"/>
    <w:rsid w:val="00304A0D"/>
    <w:rsid w:val="00304AA3"/>
    <w:rsid w:val="00304BEA"/>
    <w:rsid w:val="00304C51"/>
    <w:rsid w:val="00304F66"/>
    <w:rsid w:val="00304FEC"/>
    <w:rsid w:val="003050BC"/>
    <w:rsid w:val="00305142"/>
    <w:rsid w:val="0030523E"/>
    <w:rsid w:val="00305549"/>
    <w:rsid w:val="00305594"/>
    <w:rsid w:val="00305662"/>
    <w:rsid w:val="00305944"/>
    <w:rsid w:val="00305AB9"/>
    <w:rsid w:val="00305DA0"/>
    <w:rsid w:val="00305FF6"/>
    <w:rsid w:val="0030641E"/>
    <w:rsid w:val="003069EB"/>
    <w:rsid w:val="00307242"/>
    <w:rsid w:val="00307510"/>
    <w:rsid w:val="00307AF0"/>
    <w:rsid w:val="00307B33"/>
    <w:rsid w:val="00307D11"/>
    <w:rsid w:val="00307EC8"/>
    <w:rsid w:val="003102C0"/>
    <w:rsid w:val="00310358"/>
    <w:rsid w:val="003104A9"/>
    <w:rsid w:val="00310679"/>
    <w:rsid w:val="00310737"/>
    <w:rsid w:val="00310AE1"/>
    <w:rsid w:val="00310CBB"/>
    <w:rsid w:val="00310EF1"/>
    <w:rsid w:val="00311605"/>
    <w:rsid w:val="00311652"/>
    <w:rsid w:val="0031197B"/>
    <w:rsid w:val="00311D28"/>
    <w:rsid w:val="00311EF5"/>
    <w:rsid w:val="00312085"/>
    <w:rsid w:val="0031215E"/>
    <w:rsid w:val="003121A7"/>
    <w:rsid w:val="00312404"/>
    <w:rsid w:val="00312DA3"/>
    <w:rsid w:val="003136C8"/>
    <w:rsid w:val="00313702"/>
    <w:rsid w:val="00313823"/>
    <w:rsid w:val="00313E13"/>
    <w:rsid w:val="00313E53"/>
    <w:rsid w:val="0031476F"/>
    <w:rsid w:val="0031479E"/>
    <w:rsid w:val="003148DF"/>
    <w:rsid w:val="00314C3B"/>
    <w:rsid w:val="00314CAA"/>
    <w:rsid w:val="00314E93"/>
    <w:rsid w:val="00314EFA"/>
    <w:rsid w:val="003150BB"/>
    <w:rsid w:val="003152E8"/>
    <w:rsid w:val="003156BA"/>
    <w:rsid w:val="003157B0"/>
    <w:rsid w:val="003157E7"/>
    <w:rsid w:val="00315E55"/>
    <w:rsid w:val="00315E5D"/>
    <w:rsid w:val="00316339"/>
    <w:rsid w:val="0031659D"/>
    <w:rsid w:val="003165C5"/>
    <w:rsid w:val="0031667C"/>
    <w:rsid w:val="00316B71"/>
    <w:rsid w:val="00316C28"/>
    <w:rsid w:val="00316E60"/>
    <w:rsid w:val="00316F47"/>
    <w:rsid w:val="00317730"/>
    <w:rsid w:val="003178CB"/>
    <w:rsid w:val="0031790F"/>
    <w:rsid w:val="00317A36"/>
    <w:rsid w:val="00317C1B"/>
    <w:rsid w:val="00317EB9"/>
    <w:rsid w:val="00317F68"/>
    <w:rsid w:val="0032003F"/>
    <w:rsid w:val="0032058B"/>
    <w:rsid w:val="00320732"/>
    <w:rsid w:val="0032097D"/>
    <w:rsid w:val="0032109D"/>
    <w:rsid w:val="003211E8"/>
    <w:rsid w:val="003214DE"/>
    <w:rsid w:val="003216E7"/>
    <w:rsid w:val="003219DC"/>
    <w:rsid w:val="00321E68"/>
    <w:rsid w:val="00321F0C"/>
    <w:rsid w:val="0032205A"/>
    <w:rsid w:val="00322677"/>
    <w:rsid w:val="00322695"/>
    <w:rsid w:val="0032269D"/>
    <w:rsid w:val="00322870"/>
    <w:rsid w:val="00322FF1"/>
    <w:rsid w:val="003230CC"/>
    <w:rsid w:val="0032339A"/>
    <w:rsid w:val="00323662"/>
    <w:rsid w:val="003236BA"/>
    <w:rsid w:val="00323850"/>
    <w:rsid w:val="00323B81"/>
    <w:rsid w:val="00323C3A"/>
    <w:rsid w:val="00323D7C"/>
    <w:rsid w:val="0032431B"/>
    <w:rsid w:val="003243E4"/>
    <w:rsid w:val="0032459A"/>
    <w:rsid w:val="0032467E"/>
    <w:rsid w:val="00324A52"/>
    <w:rsid w:val="00324D02"/>
    <w:rsid w:val="00324FD2"/>
    <w:rsid w:val="00325032"/>
    <w:rsid w:val="0032515F"/>
    <w:rsid w:val="0032516F"/>
    <w:rsid w:val="003252A1"/>
    <w:rsid w:val="003256D0"/>
    <w:rsid w:val="003258AF"/>
    <w:rsid w:val="0032610B"/>
    <w:rsid w:val="0032676C"/>
    <w:rsid w:val="0032678C"/>
    <w:rsid w:val="003267D7"/>
    <w:rsid w:val="00326A23"/>
    <w:rsid w:val="00326A62"/>
    <w:rsid w:val="00326ED9"/>
    <w:rsid w:val="00326F21"/>
    <w:rsid w:val="003270C4"/>
    <w:rsid w:val="0032755E"/>
    <w:rsid w:val="0032794F"/>
    <w:rsid w:val="00327BBE"/>
    <w:rsid w:val="00327E33"/>
    <w:rsid w:val="00327EB9"/>
    <w:rsid w:val="003300C5"/>
    <w:rsid w:val="00330193"/>
    <w:rsid w:val="0033038D"/>
    <w:rsid w:val="0033057C"/>
    <w:rsid w:val="0033113A"/>
    <w:rsid w:val="003311FC"/>
    <w:rsid w:val="0033134A"/>
    <w:rsid w:val="003315ED"/>
    <w:rsid w:val="00331965"/>
    <w:rsid w:val="00331C80"/>
    <w:rsid w:val="003322B1"/>
    <w:rsid w:val="0033249C"/>
    <w:rsid w:val="00332688"/>
    <w:rsid w:val="00332A4C"/>
    <w:rsid w:val="00332B5D"/>
    <w:rsid w:val="00332EED"/>
    <w:rsid w:val="0033305A"/>
    <w:rsid w:val="0033313F"/>
    <w:rsid w:val="00333449"/>
    <w:rsid w:val="0033393E"/>
    <w:rsid w:val="00333BAB"/>
    <w:rsid w:val="00334125"/>
    <w:rsid w:val="0033414E"/>
    <w:rsid w:val="003349AD"/>
    <w:rsid w:val="00334CA7"/>
    <w:rsid w:val="003352B4"/>
    <w:rsid w:val="0033547D"/>
    <w:rsid w:val="003354F8"/>
    <w:rsid w:val="00335552"/>
    <w:rsid w:val="003358D4"/>
    <w:rsid w:val="00335950"/>
    <w:rsid w:val="003359B7"/>
    <w:rsid w:val="003366B2"/>
    <w:rsid w:val="003369C3"/>
    <w:rsid w:val="00336BA9"/>
    <w:rsid w:val="00336C3F"/>
    <w:rsid w:val="00336F49"/>
    <w:rsid w:val="003372A2"/>
    <w:rsid w:val="003373E9"/>
    <w:rsid w:val="003377F4"/>
    <w:rsid w:val="00337C64"/>
    <w:rsid w:val="00337CCD"/>
    <w:rsid w:val="00337F19"/>
    <w:rsid w:val="00337F91"/>
    <w:rsid w:val="0034089A"/>
    <w:rsid w:val="00340AF9"/>
    <w:rsid w:val="00340ECB"/>
    <w:rsid w:val="00340F90"/>
    <w:rsid w:val="00341116"/>
    <w:rsid w:val="003415F8"/>
    <w:rsid w:val="00342247"/>
    <w:rsid w:val="00342341"/>
    <w:rsid w:val="003425EF"/>
    <w:rsid w:val="0034262F"/>
    <w:rsid w:val="003426E0"/>
    <w:rsid w:val="003429AF"/>
    <w:rsid w:val="00342A04"/>
    <w:rsid w:val="00342B0B"/>
    <w:rsid w:val="00342B9D"/>
    <w:rsid w:val="003430E5"/>
    <w:rsid w:val="0034338B"/>
    <w:rsid w:val="0034343A"/>
    <w:rsid w:val="003435CB"/>
    <w:rsid w:val="0034364D"/>
    <w:rsid w:val="00343651"/>
    <w:rsid w:val="003439AB"/>
    <w:rsid w:val="00343BCE"/>
    <w:rsid w:val="00344455"/>
    <w:rsid w:val="0034491C"/>
    <w:rsid w:val="00344DCC"/>
    <w:rsid w:val="00345507"/>
    <w:rsid w:val="00345972"/>
    <w:rsid w:val="00345C59"/>
    <w:rsid w:val="003463DA"/>
    <w:rsid w:val="003465A4"/>
    <w:rsid w:val="003467A1"/>
    <w:rsid w:val="00346A03"/>
    <w:rsid w:val="00346B37"/>
    <w:rsid w:val="00346E53"/>
    <w:rsid w:val="003471B5"/>
    <w:rsid w:val="00347880"/>
    <w:rsid w:val="00347AB8"/>
    <w:rsid w:val="00347E8C"/>
    <w:rsid w:val="003500CA"/>
    <w:rsid w:val="0035015D"/>
    <w:rsid w:val="00350199"/>
    <w:rsid w:val="003503AE"/>
    <w:rsid w:val="0035049B"/>
    <w:rsid w:val="0035091A"/>
    <w:rsid w:val="00350A41"/>
    <w:rsid w:val="00350ABF"/>
    <w:rsid w:val="003510EE"/>
    <w:rsid w:val="0035119E"/>
    <w:rsid w:val="003513B8"/>
    <w:rsid w:val="003514F1"/>
    <w:rsid w:val="003518B8"/>
    <w:rsid w:val="00351A5C"/>
    <w:rsid w:val="00351A83"/>
    <w:rsid w:val="00351B18"/>
    <w:rsid w:val="00351E2A"/>
    <w:rsid w:val="00351ECD"/>
    <w:rsid w:val="0035204A"/>
    <w:rsid w:val="00352468"/>
    <w:rsid w:val="003525E5"/>
    <w:rsid w:val="00352682"/>
    <w:rsid w:val="00352D00"/>
    <w:rsid w:val="00353029"/>
    <w:rsid w:val="003533CD"/>
    <w:rsid w:val="00353752"/>
    <w:rsid w:val="00353A0F"/>
    <w:rsid w:val="00353D44"/>
    <w:rsid w:val="00353DAD"/>
    <w:rsid w:val="00353DD2"/>
    <w:rsid w:val="00353F15"/>
    <w:rsid w:val="0035402B"/>
    <w:rsid w:val="00354106"/>
    <w:rsid w:val="003544CF"/>
    <w:rsid w:val="00354817"/>
    <w:rsid w:val="00354979"/>
    <w:rsid w:val="00354C33"/>
    <w:rsid w:val="00354DC4"/>
    <w:rsid w:val="00355154"/>
    <w:rsid w:val="00355414"/>
    <w:rsid w:val="00355906"/>
    <w:rsid w:val="00355E4F"/>
    <w:rsid w:val="00355E71"/>
    <w:rsid w:val="003564D7"/>
    <w:rsid w:val="00356559"/>
    <w:rsid w:val="003569E2"/>
    <w:rsid w:val="00356C73"/>
    <w:rsid w:val="00356D2A"/>
    <w:rsid w:val="00356D4D"/>
    <w:rsid w:val="00356DFA"/>
    <w:rsid w:val="00356F64"/>
    <w:rsid w:val="0035752A"/>
    <w:rsid w:val="003577E9"/>
    <w:rsid w:val="0035780A"/>
    <w:rsid w:val="00357DC9"/>
    <w:rsid w:val="00357EAD"/>
    <w:rsid w:val="00360729"/>
    <w:rsid w:val="00360853"/>
    <w:rsid w:val="00360AF3"/>
    <w:rsid w:val="00360BF2"/>
    <w:rsid w:val="003612C4"/>
    <w:rsid w:val="00361302"/>
    <w:rsid w:val="0036184C"/>
    <w:rsid w:val="00361962"/>
    <w:rsid w:val="00361EDA"/>
    <w:rsid w:val="003621BA"/>
    <w:rsid w:val="003623A0"/>
    <w:rsid w:val="00362806"/>
    <w:rsid w:val="00362B1E"/>
    <w:rsid w:val="00362CC0"/>
    <w:rsid w:val="00362F1B"/>
    <w:rsid w:val="00362FB8"/>
    <w:rsid w:val="003630C8"/>
    <w:rsid w:val="00363347"/>
    <w:rsid w:val="0036356D"/>
    <w:rsid w:val="00363572"/>
    <w:rsid w:val="003637AC"/>
    <w:rsid w:val="0036384C"/>
    <w:rsid w:val="00363850"/>
    <w:rsid w:val="003639B7"/>
    <w:rsid w:val="00363A7C"/>
    <w:rsid w:val="00363E8C"/>
    <w:rsid w:val="003640D4"/>
    <w:rsid w:val="003640D8"/>
    <w:rsid w:val="003641BB"/>
    <w:rsid w:val="0036463E"/>
    <w:rsid w:val="003646AE"/>
    <w:rsid w:val="00365411"/>
    <w:rsid w:val="00365646"/>
    <w:rsid w:val="00365B8A"/>
    <w:rsid w:val="00365BAD"/>
    <w:rsid w:val="00365E2D"/>
    <w:rsid w:val="00366191"/>
    <w:rsid w:val="00366E69"/>
    <w:rsid w:val="00367167"/>
    <w:rsid w:val="0036743C"/>
    <w:rsid w:val="0036759D"/>
    <w:rsid w:val="0036760E"/>
    <w:rsid w:val="00367B69"/>
    <w:rsid w:val="00367D4E"/>
    <w:rsid w:val="00367E94"/>
    <w:rsid w:val="00367F3C"/>
    <w:rsid w:val="00367F3E"/>
    <w:rsid w:val="003704B5"/>
    <w:rsid w:val="00370739"/>
    <w:rsid w:val="00370B09"/>
    <w:rsid w:val="00370B73"/>
    <w:rsid w:val="00370F83"/>
    <w:rsid w:val="0037169D"/>
    <w:rsid w:val="003716E8"/>
    <w:rsid w:val="00371871"/>
    <w:rsid w:val="00371888"/>
    <w:rsid w:val="00371905"/>
    <w:rsid w:val="00371CFA"/>
    <w:rsid w:val="00371E0E"/>
    <w:rsid w:val="00371F7D"/>
    <w:rsid w:val="00372324"/>
    <w:rsid w:val="003726ED"/>
    <w:rsid w:val="0037288C"/>
    <w:rsid w:val="003728E3"/>
    <w:rsid w:val="0037295C"/>
    <w:rsid w:val="00372BFC"/>
    <w:rsid w:val="00372DA9"/>
    <w:rsid w:val="0037326B"/>
    <w:rsid w:val="00373443"/>
    <w:rsid w:val="0037360D"/>
    <w:rsid w:val="0037385C"/>
    <w:rsid w:val="0037396F"/>
    <w:rsid w:val="00373DEC"/>
    <w:rsid w:val="0037461D"/>
    <w:rsid w:val="00374695"/>
    <w:rsid w:val="0037493A"/>
    <w:rsid w:val="00374BAF"/>
    <w:rsid w:val="00374F52"/>
    <w:rsid w:val="003751D1"/>
    <w:rsid w:val="00375339"/>
    <w:rsid w:val="003753CC"/>
    <w:rsid w:val="00375563"/>
    <w:rsid w:val="0037563F"/>
    <w:rsid w:val="00375900"/>
    <w:rsid w:val="003759CC"/>
    <w:rsid w:val="00375C18"/>
    <w:rsid w:val="00375C81"/>
    <w:rsid w:val="00375CB4"/>
    <w:rsid w:val="00375CD4"/>
    <w:rsid w:val="00376188"/>
    <w:rsid w:val="00376486"/>
    <w:rsid w:val="00376577"/>
    <w:rsid w:val="003768E1"/>
    <w:rsid w:val="00376AB3"/>
    <w:rsid w:val="00376BFE"/>
    <w:rsid w:val="00376FBF"/>
    <w:rsid w:val="00377065"/>
    <w:rsid w:val="0037708A"/>
    <w:rsid w:val="003774A7"/>
    <w:rsid w:val="00377863"/>
    <w:rsid w:val="0037788C"/>
    <w:rsid w:val="00377ABA"/>
    <w:rsid w:val="00377B62"/>
    <w:rsid w:val="00377C95"/>
    <w:rsid w:val="003800A5"/>
    <w:rsid w:val="00380630"/>
    <w:rsid w:val="003806C1"/>
    <w:rsid w:val="00380AEA"/>
    <w:rsid w:val="00380BFA"/>
    <w:rsid w:val="00380CB9"/>
    <w:rsid w:val="00381226"/>
    <w:rsid w:val="0038122A"/>
    <w:rsid w:val="00381A5A"/>
    <w:rsid w:val="00381AE5"/>
    <w:rsid w:val="00381D32"/>
    <w:rsid w:val="00381F76"/>
    <w:rsid w:val="003822C9"/>
    <w:rsid w:val="0038246F"/>
    <w:rsid w:val="003826D2"/>
    <w:rsid w:val="003828B1"/>
    <w:rsid w:val="00382A09"/>
    <w:rsid w:val="00382D03"/>
    <w:rsid w:val="00382DA0"/>
    <w:rsid w:val="00382ED5"/>
    <w:rsid w:val="00382FEA"/>
    <w:rsid w:val="0038302D"/>
    <w:rsid w:val="00383211"/>
    <w:rsid w:val="003836DA"/>
    <w:rsid w:val="003837F1"/>
    <w:rsid w:val="00383AAC"/>
    <w:rsid w:val="00383CA7"/>
    <w:rsid w:val="00384242"/>
    <w:rsid w:val="00384261"/>
    <w:rsid w:val="00384AED"/>
    <w:rsid w:val="00384ED9"/>
    <w:rsid w:val="0038536A"/>
    <w:rsid w:val="0038540D"/>
    <w:rsid w:val="0038544B"/>
    <w:rsid w:val="00385873"/>
    <w:rsid w:val="00385CC7"/>
    <w:rsid w:val="00386233"/>
    <w:rsid w:val="00386465"/>
    <w:rsid w:val="00386A99"/>
    <w:rsid w:val="00386E53"/>
    <w:rsid w:val="00387162"/>
    <w:rsid w:val="0038735E"/>
    <w:rsid w:val="0038740F"/>
    <w:rsid w:val="003878DF"/>
    <w:rsid w:val="00387A8F"/>
    <w:rsid w:val="00387B62"/>
    <w:rsid w:val="00387B68"/>
    <w:rsid w:val="003902FD"/>
    <w:rsid w:val="003907F8"/>
    <w:rsid w:val="0039080D"/>
    <w:rsid w:val="003908D6"/>
    <w:rsid w:val="00390947"/>
    <w:rsid w:val="00390A7B"/>
    <w:rsid w:val="00390DC2"/>
    <w:rsid w:val="00391098"/>
    <w:rsid w:val="003912E1"/>
    <w:rsid w:val="003914AA"/>
    <w:rsid w:val="00391562"/>
    <w:rsid w:val="003918E6"/>
    <w:rsid w:val="003919A5"/>
    <w:rsid w:val="00391B0B"/>
    <w:rsid w:val="00391B60"/>
    <w:rsid w:val="00391CF1"/>
    <w:rsid w:val="00391F19"/>
    <w:rsid w:val="00392647"/>
    <w:rsid w:val="0039284A"/>
    <w:rsid w:val="0039297E"/>
    <w:rsid w:val="00392A9C"/>
    <w:rsid w:val="003930FF"/>
    <w:rsid w:val="003935C3"/>
    <w:rsid w:val="00393803"/>
    <w:rsid w:val="0039386E"/>
    <w:rsid w:val="00393AE9"/>
    <w:rsid w:val="00393C15"/>
    <w:rsid w:val="00393CED"/>
    <w:rsid w:val="00394A34"/>
    <w:rsid w:val="00394FA7"/>
    <w:rsid w:val="0039515F"/>
    <w:rsid w:val="00395196"/>
    <w:rsid w:val="00395424"/>
    <w:rsid w:val="003959A4"/>
    <w:rsid w:val="00395DB1"/>
    <w:rsid w:val="00395F1C"/>
    <w:rsid w:val="00396661"/>
    <w:rsid w:val="00396849"/>
    <w:rsid w:val="00396990"/>
    <w:rsid w:val="00396C7D"/>
    <w:rsid w:val="00396D5E"/>
    <w:rsid w:val="00396E82"/>
    <w:rsid w:val="00397288"/>
    <w:rsid w:val="003975C3"/>
    <w:rsid w:val="00397A4D"/>
    <w:rsid w:val="00397BCC"/>
    <w:rsid w:val="00397C0E"/>
    <w:rsid w:val="00397EDD"/>
    <w:rsid w:val="003A0306"/>
    <w:rsid w:val="003A037C"/>
    <w:rsid w:val="003A06C5"/>
    <w:rsid w:val="003A0F65"/>
    <w:rsid w:val="003A1108"/>
    <w:rsid w:val="003A17FD"/>
    <w:rsid w:val="003A1BE7"/>
    <w:rsid w:val="003A1D16"/>
    <w:rsid w:val="003A1DA9"/>
    <w:rsid w:val="003A2384"/>
    <w:rsid w:val="003A2AEC"/>
    <w:rsid w:val="003A2E5F"/>
    <w:rsid w:val="003A2F57"/>
    <w:rsid w:val="003A3241"/>
    <w:rsid w:val="003A34E5"/>
    <w:rsid w:val="003A40CB"/>
    <w:rsid w:val="003A41F0"/>
    <w:rsid w:val="003A42DB"/>
    <w:rsid w:val="003A4506"/>
    <w:rsid w:val="003A4532"/>
    <w:rsid w:val="003A45E8"/>
    <w:rsid w:val="003A46BA"/>
    <w:rsid w:val="003A487B"/>
    <w:rsid w:val="003A4C05"/>
    <w:rsid w:val="003A4D34"/>
    <w:rsid w:val="003A5191"/>
    <w:rsid w:val="003A58CF"/>
    <w:rsid w:val="003A5AB2"/>
    <w:rsid w:val="003A62DB"/>
    <w:rsid w:val="003A644A"/>
    <w:rsid w:val="003A64AE"/>
    <w:rsid w:val="003A6687"/>
    <w:rsid w:val="003A68B8"/>
    <w:rsid w:val="003A6CB7"/>
    <w:rsid w:val="003A6EDB"/>
    <w:rsid w:val="003A7907"/>
    <w:rsid w:val="003A79DF"/>
    <w:rsid w:val="003A7A30"/>
    <w:rsid w:val="003A7D32"/>
    <w:rsid w:val="003A7D83"/>
    <w:rsid w:val="003A7FD3"/>
    <w:rsid w:val="003B010D"/>
    <w:rsid w:val="003B014F"/>
    <w:rsid w:val="003B043C"/>
    <w:rsid w:val="003B04A5"/>
    <w:rsid w:val="003B053F"/>
    <w:rsid w:val="003B0567"/>
    <w:rsid w:val="003B071C"/>
    <w:rsid w:val="003B0772"/>
    <w:rsid w:val="003B0F7F"/>
    <w:rsid w:val="003B10A3"/>
    <w:rsid w:val="003B11DB"/>
    <w:rsid w:val="003B196B"/>
    <w:rsid w:val="003B1AD9"/>
    <w:rsid w:val="003B1D7A"/>
    <w:rsid w:val="003B208D"/>
    <w:rsid w:val="003B2128"/>
    <w:rsid w:val="003B2252"/>
    <w:rsid w:val="003B232A"/>
    <w:rsid w:val="003B23B5"/>
    <w:rsid w:val="003B27CA"/>
    <w:rsid w:val="003B27DD"/>
    <w:rsid w:val="003B28CC"/>
    <w:rsid w:val="003B2969"/>
    <w:rsid w:val="003B296A"/>
    <w:rsid w:val="003B2984"/>
    <w:rsid w:val="003B2A56"/>
    <w:rsid w:val="003B2B86"/>
    <w:rsid w:val="003B35EC"/>
    <w:rsid w:val="003B35F9"/>
    <w:rsid w:val="003B3D10"/>
    <w:rsid w:val="003B3D46"/>
    <w:rsid w:val="003B3F92"/>
    <w:rsid w:val="003B3FD1"/>
    <w:rsid w:val="003B4311"/>
    <w:rsid w:val="003B4541"/>
    <w:rsid w:val="003B4698"/>
    <w:rsid w:val="003B49E4"/>
    <w:rsid w:val="003B4A8C"/>
    <w:rsid w:val="003B4DF7"/>
    <w:rsid w:val="003B4E68"/>
    <w:rsid w:val="003B5423"/>
    <w:rsid w:val="003B5C35"/>
    <w:rsid w:val="003B5DE4"/>
    <w:rsid w:val="003B601F"/>
    <w:rsid w:val="003B60A7"/>
    <w:rsid w:val="003B625D"/>
    <w:rsid w:val="003B62A3"/>
    <w:rsid w:val="003B634A"/>
    <w:rsid w:val="003B6531"/>
    <w:rsid w:val="003B6595"/>
    <w:rsid w:val="003B6AB6"/>
    <w:rsid w:val="003B6C5C"/>
    <w:rsid w:val="003B6D42"/>
    <w:rsid w:val="003B76F8"/>
    <w:rsid w:val="003B7733"/>
    <w:rsid w:val="003B7AD4"/>
    <w:rsid w:val="003B7BBD"/>
    <w:rsid w:val="003B7C03"/>
    <w:rsid w:val="003C0491"/>
    <w:rsid w:val="003C0799"/>
    <w:rsid w:val="003C0981"/>
    <w:rsid w:val="003C0B82"/>
    <w:rsid w:val="003C0E11"/>
    <w:rsid w:val="003C0E8B"/>
    <w:rsid w:val="003C0EF5"/>
    <w:rsid w:val="003C11C0"/>
    <w:rsid w:val="003C1305"/>
    <w:rsid w:val="003C1456"/>
    <w:rsid w:val="003C14C6"/>
    <w:rsid w:val="003C1882"/>
    <w:rsid w:val="003C1CFD"/>
    <w:rsid w:val="003C1E67"/>
    <w:rsid w:val="003C1EA1"/>
    <w:rsid w:val="003C2358"/>
    <w:rsid w:val="003C25F6"/>
    <w:rsid w:val="003C2761"/>
    <w:rsid w:val="003C2835"/>
    <w:rsid w:val="003C29EB"/>
    <w:rsid w:val="003C2E44"/>
    <w:rsid w:val="003C2F70"/>
    <w:rsid w:val="003C308D"/>
    <w:rsid w:val="003C3161"/>
    <w:rsid w:val="003C31CA"/>
    <w:rsid w:val="003C33DB"/>
    <w:rsid w:val="003C380C"/>
    <w:rsid w:val="003C3897"/>
    <w:rsid w:val="003C38DD"/>
    <w:rsid w:val="003C3B29"/>
    <w:rsid w:val="003C4054"/>
    <w:rsid w:val="003C4B7B"/>
    <w:rsid w:val="003C4E86"/>
    <w:rsid w:val="003C51F5"/>
    <w:rsid w:val="003C56A3"/>
    <w:rsid w:val="003C56E9"/>
    <w:rsid w:val="003C5702"/>
    <w:rsid w:val="003C599A"/>
    <w:rsid w:val="003C59FB"/>
    <w:rsid w:val="003C5DD7"/>
    <w:rsid w:val="003C5F52"/>
    <w:rsid w:val="003C63A1"/>
    <w:rsid w:val="003C6693"/>
    <w:rsid w:val="003C6B43"/>
    <w:rsid w:val="003C6B8D"/>
    <w:rsid w:val="003C6BEE"/>
    <w:rsid w:val="003C700F"/>
    <w:rsid w:val="003C7048"/>
    <w:rsid w:val="003C731A"/>
    <w:rsid w:val="003C73AB"/>
    <w:rsid w:val="003C74A7"/>
    <w:rsid w:val="003C74C7"/>
    <w:rsid w:val="003C75A2"/>
    <w:rsid w:val="003C77AC"/>
    <w:rsid w:val="003C79E9"/>
    <w:rsid w:val="003C7CC7"/>
    <w:rsid w:val="003D02E9"/>
    <w:rsid w:val="003D035D"/>
    <w:rsid w:val="003D04B5"/>
    <w:rsid w:val="003D050D"/>
    <w:rsid w:val="003D05CB"/>
    <w:rsid w:val="003D0DF1"/>
    <w:rsid w:val="003D1100"/>
    <w:rsid w:val="003D1295"/>
    <w:rsid w:val="003D12B8"/>
    <w:rsid w:val="003D1459"/>
    <w:rsid w:val="003D1771"/>
    <w:rsid w:val="003D193F"/>
    <w:rsid w:val="003D1AB9"/>
    <w:rsid w:val="003D1E57"/>
    <w:rsid w:val="003D1F9E"/>
    <w:rsid w:val="003D210B"/>
    <w:rsid w:val="003D21EC"/>
    <w:rsid w:val="003D245F"/>
    <w:rsid w:val="003D2A40"/>
    <w:rsid w:val="003D2B95"/>
    <w:rsid w:val="003D2C58"/>
    <w:rsid w:val="003D2CBB"/>
    <w:rsid w:val="003D2E64"/>
    <w:rsid w:val="003D30E9"/>
    <w:rsid w:val="003D33FA"/>
    <w:rsid w:val="003D37BE"/>
    <w:rsid w:val="003D382F"/>
    <w:rsid w:val="003D3B4E"/>
    <w:rsid w:val="003D3D4C"/>
    <w:rsid w:val="003D401E"/>
    <w:rsid w:val="003D40B9"/>
    <w:rsid w:val="003D4C77"/>
    <w:rsid w:val="003D4D81"/>
    <w:rsid w:val="003D4DB3"/>
    <w:rsid w:val="003D5189"/>
    <w:rsid w:val="003D587A"/>
    <w:rsid w:val="003D5AD2"/>
    <w:rsid w:val="003D5B8D"/>
    <w:rsid w:val="003D5CAB"/>
    <w:rsid w:val="003D5D84"/>
    <w:rsid w:val="003D6163"/>
    <w:rsid w:val="003D6369"/>
    <w:rsid w:val="003D639F"/>
    <w:rsid w:val="003D6414"/>
    <w:rsid w:val="003D6495"/>
    <w:rsid w:val="003D6697"/>
    <w:rsid w:val="003D67A3"/>
    <w:rsid w:val="003D6AE5"/>
    <w:rsid w:val="003D6E27"/>
    <w:rsid w:val="003D70CD"/>
    <w:rsid w:val="003D723F"/>
    <w:rsid w:val="003D75BE"/>
    <w:rsid w:val="003D77E1"/>
    <w:rsid w:val="003D77E5"/>
    <w:rsid w:val="003D7883"/>
    <w:rsid w:val="003D7D5C"/>
    <w:rsid w:val="003E0284"/>
    <w:rsid w:val="003E069E"/>
    <w:rsid w:val="003E0927"/>
    <w:rsid w:val="003E0A64"/>
    <w:rsid w:val="003E0AB2"/>
    <w:rsid w:val="003E0AC2"/>
    <w:rsid w:val="003E0C42"/>
    <w:rsid w:val="003E0D17"/>
    <w:rsid w:val="003E0FD0"/>
    <w:rsid w:val="003E1086"/>
    <w:rsid w:val="003E1283"/>
    <w:rsid w:val="003E14BE"/>
    <w:rsid w:val="003E15DC"/>
    <w:rsid w:val="003E1638"/>
    <w:rsid w:val="003E17D8"/>
    <w:rsid w:val="003E1A16"/>
    <w:rsid w:val="003E1DAE"/>
    <w:rsid w:val="003E2380"/>
    <w:rsid w:val="003E23C0"/>
    <w:rsid w:val="003E2BA7"/>
    <w:rsid w:val="003E2BE5"/>
    <w:rsid w:val="003E2DAA"/>
    <w:rsid w:val="003E2E4E"/>
    <w:rsid w:val="003E2F1E"/>
    <w:rsid w:val="003E3110"/>
    <w:rsid w:val="003E3411"/>
    <w:rsid w:val="003E3462"/>
    <w:rsid w:val="003E34C2"/>
    <w:rsid w:val="003E3BE7"/>
    <w:rsid w:val="003E3C00"/>
    <w:rsid w:val="003E3E14"/>
    <w:rsid w:val="003E3F1A"/>
    <w:rsid w:val="003E3F5B"/>
    <w:rsid w:val="003E4086"/>
    <w:rsid w:val="003E426A"/>
    <w:rsid w:val="003E472A"/>
    <w:rsid w:val="003E49ED"/>
    <w:rsid w:val="003E4A0F"/>
    <w:rsid w:val="003E4E5D"/>
    <w:rsid w:val="003E4E5E"/>
    <w:rsid w:val="003E523A"/>
    <w:rsid w:val="003E538E"/>
    <w:rsid w:val="003E5665"/>
    <w:rsid w:val="003E5720"/>
    <w:rsid w:val="003E579D"/>
    <w:rsid w:val="003E583C"/>
    <w:rsid w:val="003E5934"/>
    <w:rsid w:val="003E5BB1"/>
    <w:rsid w:val="003E5F9F"/>
    <w:rsid w:val="003E664D"/>
    <w:rsid w:val="003E682F"/>
    <w:rsid w:val="003E6861"/>
    <w:rsid w:val="003E68C8"/>
    <w:rsid w:val="003E705B"/>
    <w:rsid w:val="003E7178"/>
    <w:rsid w:val="003E7279"/>
    <w:rsid w:val="003E7478"/>
    <w:rsid w:val="003E7710"/>
    <w:rsid w:val="003E7711"/>
    <w:rsid w:val="003E7953"/>
    <w:rsid w:val="003E7CCC"/>
    <w:rsid w:val="003E7D63"/>
    <w:rsid w:val="003F0A75"/>
    <w:rsid w:val="003F0AC7"/>
    <w:rsid w:val="003F158C"/>
    <w:rsid w:val="003F17DB"/>
    <w:rsid w:val="003F1847"/>
    <w:rsid w:val="003F1851"/>
    <w:rsid w:val="003F1D3E"/>
    <w:rsid w:val="003F2054"/>
    <w:rsid w:val="003F2451"/>
    <w:rsid w:val="003F26DA"/>
    <w:rsid w:val="003F2E26"/>
    <w:rsid w:val="003F2F51"/>
    <w:rsid w:val="003F30BC"/>
    <w:rsid w:val="003F310C"/>
    <w:rsid w:val="003F3128"/>
    <w:rsid w:val="003F3F0A"/>
    <w:rsid w:val="003F402B"/>
    <w:rsid w:val="003F43C3"/>
    <w:rsid w:val="003F43F1"/>
    <w:rsid w:val="003F46B0"/>
    <w:rsid w:val="003F4879"/>
    <w:rsid w:val="003F49C9"/>
    <w:rsid w:val="003F4B5D"/>
    <w:rsid w:val="003F4C2C"/>
    <w:rsid w:val="003F4E35"/>
    <w:rsid w:val="003F5152"/>
    <w:rsid w:val="003F5625"/>
    <w:rsid w:val="003F5786"/>
    <w:rsid w:val="003F5C0A"/>
    <w:rsid w:val="003F5C89"/>
    <w:rsid w:val="003F5CAA"/>
    <w:rsid w:val="003F60B3"/>
    <w:rsid w:val="003F6157"/>
    <w:rsid w:val="003F632C"/>
    <w:rsid w:val="003F6490"/>
    <w:rsid w:val="003F6A24"/>
    <w:rsid w:val="003F6BF8"/>
    <w:rsid w:val="003F6CD4"/>
    <w:rsid w:val="003F75E5"/>
    <w:rsid w:val="003F79B6"/>
    <w:rsid w:val="003F7ABA"/>
    <w:rsid w:val="003F7B62"/>
    <w:rsid w:val="003F7C94"/>
    <w:rsid w:val="003F7D48"/>
    <w:rsid w:val="003F7F41"/>
    <w:rsid w:val="00400315"/>
    <w:rsid w:val="004009CD"/>
    <w:rsid w:val="00400C85"/>
    <w:rsid w:val="00400D03"/>
    <w:rsid w:val="00400D4A"/>
    <w:rsid w:val="004011FD"/>
    <w:rsid w:val="004012E5"/>
    <w:rsid w:val="0040130A"/>
    <w:rsid w:val="004015FA"/>
    <w:rsid w:val="0040186D"/>
    <w:rsid w:val="004018F1"/>
    <w:rsid w:val="00401D36"/>
    <w:rsid w:val="00402258"/>
    <w:rsid w:val="0040226A"/>
    <w:rsid w:val="00402666"/>
    <w:rsid w:val="0040290B"/>
    <w:rsid w:val="0040295C"/>
    <w:rsid w:val="00402A01"/>
    <w:rsid w:val="00402A8A"/>
    <w:rsid w:val="00402C3E"/>
    <w:rsid w:val="0040340F"/>
    <w:rsid w:val="00403F75"/>
    <w:rsid w:val="004041CB"/>
    <w:rsid w:val="004046E5"/>
    <w:rsid w:val="00404AEF"/>
    <w:rsid w:val="00404E08"/>
    <w:rsid w:val="0040516B"/>
    <w:rsid w:val="00405252"/>
    <w:rsid w:val="0040548F"/>
    <w:rsid w:val="004054AC"/>
    <w:rsid w:val="004056DA"/>
    <w:rsid w:val="00405781"/>
    <w:rsid w:val="00405C03"/>
    <w:rsid w:val="00405D6C"/>
    <w:rsid w:val="00405D84"/>
    <w:rsid w:val="00405DD3"/>
    <w:rsid w:val="00405E10"/>
    <w:rsid w:val="00405F43"/>
    <w:rsid w:val="00406253"/>
    <w:rsid w:val="00406751"/>
    <w:rsid w:val="00406B09"/>
    <w:rsid w:val="00406B80"/>
    <w:rsid w:val="00406C92"/>
    <w:rsid w:val="00406CE4"/>
    <w:rsid w:val="00407091"/>
    <w:rsid w:val="0040717C"/>
    <w:rsid w:val="0040724D"/>
    <w:rsid w:val="0040735E"/>
    <w:rsid w:val="004075E0"/>
    <w:rsid w:val="00407C01"/>
    <w:rsid w:val="00407D35"/>
    <w:rsid w:val="004102C5"/>
    <w:rsid w:val="004105F5"/>
    <w:rsid w:val="00410694"/>
    <w:rsid w:val="00410822"/>
    <w:rsid w:val="00410EE6"/>
    <w:rsid w:val="004111A2"/>
    <w:rsid w:val="0041155B"/>
    <w:rsid w:val="0041177A"/>
    <w:rsid w:val="004117AB"/>
    <w:rsid w:val="00411A76"/>
    <w:rsid w:val="00411B7E"/>
    <w:rsid w:val="00411C73"/>
    <w:rsid w:val="00411E52"/>
    <w:rsid w:val="004120AE"/>
    <w:rsid w:val="00412247"/>
    <w:rsid w:val="004124CA"/>
    <w:rsid w:val="004126E5"/>
    <w:rsid w:val="0041286B"/>
    <w:rsid w:val="0041288E"/>
    <w:rsid w:val="00412C29"/>
    <w:rsid w:val="00413213"/>
    <w:rsid w:val="00413239"/>
    <w:rsid w:val="0041348C"/>
    <w:rsid w:val="0041356B"/>
    <w:rsid w:val="00413571"/>
    <w:rsid w:val="00413C4E"/>
    <w:rsid w:val="00413C63"/>
    <w:rsid w:val="00413DD8"/>
    <w:rsid w:val="00413F38"/>
    <w:rsid w:val="0041454C"/>
    <w:rsid w:val="0041455C"/>
    <w:rsid w:val="00414717"/>
    <w:rsid w:val="00414A76"/>
    <w:rsid w:val="00414B7B"/>
    <w:rsid w:val="00414EE6"/>
    <w:rsid w:val="0041529A"/>
    <w:rsid w:val="0041552C"/>
    <w:rsid w:val="0041556B"/>
    <w:rsid w:val="004156C5"/>
    <w:rsid w:val="004157C1"/>
    <w:rsid w:val="00415F2F"/>
    <w:rsid w:val="00415F61"/>
    <w:rsid w:val="00415F9F"/>
    <w:rsid w:val="00415FFA"/>
    <w:rsid w:val="004163DA"/>
    <w:rsid w:val="004164B9"/>
    <w:rsid w:val="004169FF"/>
    <w:rsid w:val="00416A84"/>
    <w:rsid w:val="00417054"/>
    <w:rsid w:val="0041781A"/>
    <w:rsid w:val="004178A3"/>
    <w:rsid w:val="00417A69"/>
    <w:rsid w:val="00417AC0"/>
    <w:rsid w:val="00417CEE"/>
    <w:rsid w:val="0042024D"/>
    <w:rsid w:val="004204FC"/>
    <w:rsid w:val="004208F2"/>
    <w:rsid w:val="00420AC3"/>
    <w:rsid w:val="00420DBB"/>
    <w:rsid w:val="004210EB"/>
    <w:rsid w:val="0042112C"/>
    <w:rsid w:val="0042132E"/>
    <w:rsid w:val="0042136C"/>
    <w:rsid w:val="004219CF"/>
    <w:rsid w:val="00421F30"/>
    <w:rsid w:val="0042233B"/>
    <w:rsid w:val="00422701"/>
    <w:rsid w:val="004228A3"/>
    <w:rsid w:val="00422ADB"/>
    <w:rsid w:val="00423433"/>
    <w:rsid w:val="004236B9"/>
    <w:rsid w:val="00423F9E"/>
    <w:rsid w:val="00423FED"/>
    <w:rsid w:val="00424196"/>
    <w:rsid w:val="0042480E"/>
    <w:rsid w:val="00424AFC"/>
    <w:rsid w:val="00424EFB"/>
    <w:rsid w:val="0042530D"/>
    <w:rsid w:val="004254D7"/>
    <w:rsid w:val="00425569"/>
    <w:rsid w:val="004255C8"/>
    <w:rsid w:val="00425827"/>
    <w:rsid w:val="00425A2B"/>
    <w:rsid w:val="00425A3B"/>
    <w:rsid w:val="00425AC6"/>
    <w:rsid w:val="00425FC8"/>
    <w:rsid w:val="00426615"/>
    <w:rsid w:val="00426711"/>
    <w:rsid w:val="00426B58"/>
    <w:rsid w:val="00426B81"/>
    <w:rsid w:val="00426C1A"/>
    <w:rsid w:val="00426C6B"/>
    <w:rsid w:val="00426CF5"/>
    <w:rsid w:val="00426E55"/>
    <w:rsid w:val="00426E5A"/>
    <w:rsid w:val="00426FBC"/>
    <w:rsid w:val="00427378"/>
    <w:rsid w:val="00427953"/>
    <w:rsid w:val="00427AFE"/>
    <w:rsid w:val="0043002F"/>
    <w:rsid w:val="00430047"/>
    <w:rsid w:val="0043087B"/>
    <w:rsid w:val="004308F6"/>
    <w:rsid w:val="0043091D"/>
    <w:rsid w:val="00430C46"/>
    <w:rsid w:val="00430F01"/>
    <w:rsid w:val="004312A5"/>
    <w:rsid w:val="004312B4"/>
    <w:rsid w:val="00431892"/>
    <w:rsid w:val="00431ABA"/>
    <w:rsid w:val="00431B17"/>
    <w:rsid w:val="00431B4D"/>
    <w:rsid w:val="00431CF0"/>
    <w:rsid w:val="00431F2B"/>
    <w:rsid w:val="004321AE"/>
    <w:rsid w:val="00432295"/>
    <w:rsid w:val="0043250B"/>
    <w:rsid w:val="004326BC"/>
    <w:rsid w:val="00432740"/>
    <w:rsid w:val="0043292A"/>
    <w:rsid w:val="00432A74"/>
    <w:rsid w:val="00432C1E"/>
    <w:rsid w:val="00432C7B"/>
    <w:rsid w:val="00432D3C"/>
    <w:rsid w:val="00432D6B"/>
    <w:rsid w:val="00432E65"/>
    <w:rsid w:val="004331C0"/>
    <w:rsid w:val="00433429"/>
    <w:rsid w:val="00433491"/>
    <w:rsid w:val="00433693"/>
    <w:rsid w:val="0043381F"/>
    <w:rsid w:val="00433D79"/>
    <w:rsid w:val="00433D7C"/>
    <w:rsid w:val="00434443"/>
    <w:rsid w:val="0043461D"/>
    <w:rsid w:val="00434A8D"/>
    <w:rsid w:val="00434BA6"/>
    <w:rsid w:val="004352EF"/>
    <w:rsid w:val="0043597A"/>
    <w:rsid w:val="004360B9"/>
    <w:rsid w:val="00436188"/>
    <w:rsid w:val="00436334"/>
    <w:rsid w:val="00436A72"/>
    <w:rsid w:val="00436CA4"/>
    <w:rsid w:val="00436EE8"/>
    <w:rsid w:val="00436F07"/>
    <w:rsid w:val="00437181"/>
    <w:rsid w:val="004373D6"/>
    <w:rsid w:val="00437671"/>
    <w:rsid w:val="00437E25"/>
    <w:rsid w:val="004406BB"/>
    <w:rsid w:val="004410F7"/>
    <w:rsid w:val="00441172"/>
    <w:rsid w:val="004411A5"/>
    <w:rsid w:val="00441642"/>
    <w:rsid w:val="00441790"/>
    <w:rsid w:val="00441A98"/>
    <w:rsid w:val="00441EFE"/>
    <w:rsid w:val="0044227C"/>
    <w:rsid w:val="00442313"/>
    <w:rsid w:val="004424BB"/>
    <w:rsid w:val="00442541"/>
    <w:rsid w:val="00442891"/>
    <w:rsid w:val="00442A8A"/>
    <w:rsid w:val="00442AFD"/>
    <w:rsid w:val="00442C3B"/>
    <w:rsid w:val="00442ED2"/>
    <w:rsid w:val="00442FAE"/>
    <w:rsid w:val="00442FC6"/>
    <w:rsid w:val="0044317E"/>
    <w:rsid w:val="004435A9"/>
    <w:rsid w:val="004435C0"/>
    <w:rsid w:val="004437AF"/>
    <w:rsid w:val="0044382E"/>
    <w:rsid w:val="00443901"/>
    <w:rsid w:val="00443939"/>
    <w:rsid w:val="00443BA1"/>
    <w:rsid w:val="00443CA4"/>
    <w:rsid w:val="00443DBC"/>
    <w:rsid w:val="00443E63"/>
    <w:rsid w:val="0044400C"/>
    <w:rsid w:val="00444169"/>
    <w:rsid w:val="00444256"/>
    <w:rsid w:val="00444392"/>
    <w:rsid w:val="0044458F"/>
    <w:rsid w:val="004445F0"/>
    <w:rsid w:val="004446C2"/>
    <w:rsid w:val="00444B35"/>
    <w:rsid w:val="00444CAE"/>
    <w:rsid w:val="00445248"/>
    <w:rsid w:val="00445AB5"/>
    <w:rsid w:val="00445C53"/>
    <w:rsid w:val="0044600D"/>
    <w:rsid w:val="00446139"/>
    <w:rsid w:val="0044657F"/>
    <w:rsid w:val="0044662E"/>
    <w:rsid w:val="004466C5"/>
    <w:rsid w:val="00446710"/>
    <w:rsid w:val="00446769"/>
    <w:rsid w:val="00446956"/>
    <w:rsid w:val="00446B5C"/>
    <w:rsid w:val="00446CC3"/>
    <w:rsid w:val="00446DBD"/>
    <w:rsid w:val="004470A6"/>
    <w:rsid w:val="00447474"/>
    <w:rsid w:val="004477FC"/>
    <w:rsid w:val="00447845"/>
    <w:rsid w:val="0044789B"/>
    <w:rsid w:val="004478D6"/>
    <w:rsid w:val="00447B82"/>
    <w:rsid w:val="00447BE0"/>
    <w:rsid w:val="00447FE9"/>
    <w:rsid w:val="004501E4"/>
    <w:rsid w:val="00450316"/>
    <w:rsid w:val="004503E3"/>
    <w:rsid w:val="0045052A"/>
    <w:rsid w:val="00450A13"/>
    <w:rsid w:val="0045102C"/>
    <w:rsid w:val="00451249"/>
    <w:rsid w:val="004512ED"/>
    <w:rsid w:val="00451893"/>
    <w:rsid w:val="00451F76"/>
    <w:rsid w:val="00452280"/>
    <w:rsid w:val="004524FD"/>
    <w:rsid w:val="00452516"/>
    <w:rsid w:val="00452A71"/>
    <w:rsid w:val="00452E25"/>
    <w:rsid w:val="00452E3C"/>
    <w:rsid w:val="00453AF9"/>
    <w:rsid w:val="00453C9A"/>
    <w:rsid w:val="0045415D"/>
    <w:rsid w:val="004545B9"/>
    <w:rsid w:val="0045467E"/>
    <w:rsid w:val="004547FE"/>
    <w:rsid w:val="00454A78"/>
    <w:rsid w:val="00454EB6"/>
    <w:rsid w:val="00455169"/>
    <w:rsid w:val="00455589"/>
    <w:rsid w:val="004559E7"/>
    <w:rsid w:val="00455AE9"/>
    <w:rsid w:val="004565BC"/>
    <w:rsid w:val="0045690B"/>
    <w:rsid w:val="00456A4A"/>
    <w:rsid w:val="00456A7B"/>
    <w:rsid w:val="00456AF5"/>
    <w:rsid w:val="00456B50"/>
    <w:rsid w:val="00456DC9"/>
    <w:rsid w:val="00457001"/>
    <w:rsid w:val="004570E5"/>
    <w:rsid w:val="00457290"/>
    <w:rsid w:val="0045729E"/>
    <w:rsid w:val="0045745E"/>
    <w:rsid w:val="00457719"/>
    <w:rsid w:val="0045771B"/>
    <w:rsid w:val="00457B14"/>
    <w:rsid w:val="00457E11"/>
    <w:rsid w:val="00460065"/>
    <w:rsid w:val="004604A0"/>
    <w:rsid w:val="0046052A"/>
    <w:rsid w:val="00460939"/>
    <w:rsid w:val="004609E3"/>
    <w:rsid w:val="004609FD"/>
    <w:rsid w:val="00460B51"/>
    <w:rsid w:val="00460D9E"/>
    <w:rsid w:val="00460EC7"/>
    <w:rsid w:val="00460FC6"/>
    <w:rsid w:val="00461131"/>
    <w:rsid w:val="00461134"/>
    <w:rsid w:val="0046154B"/>
    <w:rsid w:val="00461698"/>
    <w:rsid w:val="00461927"/>
    <w:rsid w:val="00461D7F"/>
    <w:rsid w:val="004620AD"/>
    <w:rsid w:val="004628C4"/>
    <w:rsid w:val="00462DB9"/>
    <w:rsid w:val="00462FF3"/>
    <w:rsid w:val="00463091"/>
    <w:rsid w:val="004636A6"/>
    <w:rsid w:val="004636E5"/>
    <w:rsid w:val="0046396C"/>
    <w:rsid w:val="00463ABC"/>
    <w:rsid w:val="00463B42"/>
    <w:rsid w:val="00464394"/>
    <w:rsid w:val="0046442E"/>
    <w:rsid w:val="00464AB4"/>
    <w:rsid w:val="00464FE1"/>
    <w:rsid w:val="0046549B"/>
    <w:rsid w:val="00465588"/>
    <w:rsid w:val="00465690"/>
    <w:rsid w:val="0046582F"/>
    <w:rsid w:val="00465A50"/>
    <w:rsid w:val="00465A8E"/>
    <w:rsid w:val="004660ED"/>
    <w:rsid w:val="00466115"/>
    <w:rsid w:val="00466238"/>
    <w:rsid w:val="004663E0"/>
    <w:rsid w:val="004664DD"/>
    <w:rsid w:val="00466CAC"/>
    <w:rsid w:val="004670ED"/>
    <w:rsid w:val="004671D6"/>
    <w:rsid w:val="00467B6F"/>
    <w:rsid w:val="00467D2C"/>
    <w:rsid w:val="00467DA6"/>
    <w:rsid w:val="00467DD1"/>
    <w:rsid w:val="00467EFC"/>
    <w:rsid w:val="0047015E"/>
    <w:rsid w:val="004701A7"/>
    <w:rsid w:val="00470583"/>
    <w:rsid w:val="00470797"/>
    <w:rsid w:val="00470829"/>
    <w:rsid w:val="00470A3F"/>
    <w:rsid w:val="00471207"/>
    <w:rsid w:val="004712AD"/>
    <w:rsid w:val="004715BF"/>
    <w:rsid w:val="004719E7"/>
    <w:rsid w:val="00471B9A"/>
    <w:rsid w:val="00471D49"/>
    <w:rsid w:val="00471DFC"/>
    <w:rsid w:val="00471E6D"/>
    <w:rsid w:val="004720DC"/>
    <w:rsid w:val="004724B3"/>
    <w:rsid w:val="004724D5"/>
    <w:rsid w:val="004724DC"/>
    <w:rsid w:val="00472BD5"/>
    <w:rsid w:val="00472C54"/>
    <w:rsid w:val="00472D5D"/>
    <w:rsid w:val="00472E43"/>
    <w:rsid w:val="00472EE4"/>
    <w:rsid w:val="00473037"/>
    <w:rsid w:val="004731F4"/>
    <w:rsid w:val="00473295"/>
    <w:rsid w:val="004734C7"/>
    <w:rsid w:val="004734FF"/>
    <w:rsid w:val="004735A0"/>
    <w:rsid w:val="004736A6"/>
    <w:rsid w:val="00473764"/>
    <w:rsid w:val="00473847"/>
    <w:rsid w:val="0047392D"/>
    <w:rsid w:val="00473A7B"/>
    <w:rsid w:val="00473B3C"/>
    <w:rsid w:val="00473CA3"/>
    <w:rsid w:val="00473CE9"/>
    <w:rsid w:val="00473E04"/>
    <w:rsid w:val="00473F25"/>
    <w:rsid w:val="00474205"/>
    <w:rsid w:val="00474441"/>
    <w:rsid w:val="0047476F"/>
    <w:rsid w:val="0047497F"/>
    <w:rsid w:val="00474AB3"/>
    <w:rsid w:val="00474B88"/>
    <w:rsid w:val="00475433"/>
    <w:rsid w:val="0047596C"/>
    <w:rsid w:val="00475A45"/>
    <w:rsid w:val="00475AC4"/>
    <w:rsid w:val="00475BA4"/>
    <w:rsid w:val="00475FC7"/>
    <w:rsid w:val="00476171"/>
    <w:rsid w:val="00476B2D"/>
    <w:rsid w:val="00476E11"/>
    <w:rsid w:val="00477278"/>
    <w:rsid w:val="004776D5"/>
    <w:rsid w:val="00477890"/>
    <w:rsid w:val="00477968"/>
    <w:rsid w:val="00477B3D"/>
    <w:rsid w:val="00477C71"/>
    <w:rsid w:val="00477D4C"/>
    <w:rsid w:val="00480140"/>
    <w:rsid w:val="0048017C"/>
    <w:rsid w:val="00480362"/>
    <w:rsid w:val="004804B2"/>
    <w:rsid w:val="00480C70"/>
    <w:rsid w:val="00480DF7"/>
    <w:rsid w:val="00481595"/>
    <w:rsid w:val="00481652"/>
    <w:rsid w:val="0048176E"/>
    <w:rsid w:val="00481984"/>
    <w:rsid w:val="00481A79"/>
    <w:rsid w:val="00482094"/>
    <w:rsid w:val="0048216E"/>
    <w:rsid w:val="004825C8"/>
    <w:rsid w:val="004829A5"/>
    <w:rsid w:val="00483253"/>
    <w:rsid w:val="00483415"/>
    <w:rsid w:val="00483725"/>
    <w:rsid w:val="00483A35"/>
    <w:rsid w:val="00483D0F"/>
    <w:rsid w:val="0048440E"/>
    <w:rsid w:val="0048464B"/>
    <w:rsid w:val="00484764"/>
    <w:rsid w:val="004847CA"/>
    <w:rsid w:val="00484AE0"/>
    <w:rsid w:val="00484BF6"/>
    <w:rsid w:val="00484C90"/>
    <w:rsid w:val="00485051"/>
    <w:rsid w:val="0048559A"/>
    <w:rsid w:val="00485F13"/>
    <w:rsid w:val="0048648C"/>
    <w:rsid w:val="00486703"/>
    <w:rsid w:val="0048694C"/>
    <w:rsid w:val="00486C38"/>
    <w:rsid w:val="004870A1"/>
    <w:rsid w:val="0048716C"/>
    <w:rsid w:val="004871B1"/>
    <w:rsid w:val="004873CB"/>
    <w:rsid w:val="00487435"/>
    <w:rsid w:val="0048770A"/>
    <w:rsid w:val="004901BF"/>
    <w:rsid w:val="00490281"/>
    <w:rsid w:val="0049043A"/>
    <w:rsid w:val="004905FC"/>
    <w:rsid w:val="00490600"/>
    <w:rsid w:val="004906B4"/>
    <w:rsid w:val="00490BAC"/>
    <w:rsid w:val="00490C7E"/>
    <w:rsid w:val="004910A8"/>
    <w:rsid w:val="0049111B"/>
    <w:rsid w:val="00491388"/>
    <w:rsid w:val="004916E1"/>
    <w:rsid w:val="0049172D"/>
    <w:rsid w:val="0049179C"/>
    <w:rsid w:val="00491A41"/>
    <w:rsid w:val="00491A7B"/>
    <w:rsid w:val="00491B30"/>
    <w:rsid w:val="00491B57"/>
    <w:rsid w:val="00491EA0"/>
    <w:rsid w:val="0049208C"/>
    <w:rsid w:val="00492208"/>
    <w:rsid w:val="00492270"/>
    <w:rsid w:val="00492313"/>
    <w:rsid w:val="00492423"/>
    <w:rsid w:val="0049245F"/>
    <w:rsid w:val="004927DB"/>
    <w:rsid w:val="00492B97"/>
    <w:rsid w:val="00492E5F"/>
    <w:rsid w:val="00493067"/>
    <w:rsid w:val="004930B0"/>
    <w:rsid w:val="00493139"/>
    <w:rsid w:val="004934C7"/>
    <w:rsid w:val="00493630"/>
    <w:rsid w:val="00493777"/>
    <w:rsid w:val="00493DA8"/>
    <w:rsid w:val="00493E04"/>
    <w:rsid w:val="00493E9B"/>
    <w:rsid w:val="00493F5D"/>
    <w:rsid w:val="004942AB"/>
    <w:rsid w:val="004942D6"/>
    <w:rsid w:val="004942EF"/>
    <w:rsid w:val="00494492"/>
    <w:rsid w:val="004948BC"/>
    <w:rsid w:val="004949BD"/>
    <w:rsid w:val="00494C88"/>
    <w:rsid w:val="00494CC4"/>
    <w:rsid w:val="004955EE"/>
    <w:rsid w:val="00495A38"/>
    <w:rsid w:val="00495AAF"/>
    <w:rsid w:val="00495D6E"/>
    <w:rsid w:val="00495F31"/>
    <w:rsid w:val="00495FFC"/>
    <w:rsid w:val="00496AD0"/>
    <w:rsid w:val="00497202"/>
    <w:rsid w:val="0049753E"/>
    <w:rsid w:val="00497859"/>
    <w:rsid w:val="00497A78"/>
    <w:rsid w:val="00497AA2"/>
    <w:rsid w:val="00497B8E"/>
    <w:rsid w:val="00497BC9"/>
    <w:rsid w:val="00497F62"/>
    <w:rsid w:val="004A00AC"/>
    <w:rsid w:val="004A02CC"/>
    <w:rsid w:val="004A03A3"/>
    <w:rsid w:val="004A056B"/>
    <w:rsid w:val="004A079E"/>
    <w:rsid w:val="004A0968"/>
    <w:rsid w:val="004A09DE"/>
    <w:rsid w:val="004A0BAE"/>
    <w:rsid w:val="004A0D14"/>
    <w:rsid w:val="004A0E61"/>
    <w:rsid w:val="004A16BD"/>
    <w:rsid w:val="004A18BD"/>
    <w:rsid w:val="004A1DD0"/>
    <w:rsid w:val="004A21B5"/>
    <w:rsid w:val="004A23B8"/>
    <w:rsid w:val="004A23ED"/>
    <w:rsid w:val="004A2453"/>
    <w:rsid w:val="004A24EE"/>
    <w:rsid w:val="004A2537"/>
    <w:rsid w:val="004A2581"/>
    <w:rsid w:val="004A2671"/>
    <w:rsid w:val="004A2C65"/>
    <w:rsid w:val="004A2D5F"/>
    <w:rsid w:val="004A2DA7"/>
    <w:rsid w:val="004A3B55"/>
    <w:rsid w:val="004A3DFB"/>
    <w:rsid w:val="004A3F49"/>
    <w:rsid w:val="004A40C0"/>
    <w:rsid w:val="004A415A"/>
    <w:rsid w:val="004A4296"/>
    <w:rsid w:val="004A45C5"/>
    <w:rsid w:val="004A4811"/>
    <w:rsid w:val="004A4980"/>
    <w:rsid w:val="004A50BE"/>
    <w:rsid w:val="004A50D2"/>
    <w:rsid w:val="004A520B"/>
    <w:rsid w:val="004A526C"/>
    <w:rsid w:val="004A54B9"/>
    <w:rsid w:val="004A57DD"/>
    <w:rsid w:val="004A582F"/>
    <w:rsid w:val="004A5842"/>
    <w:rsid w:val="004A5A60"/>
    <w:rsid w:val="004A5AF6"/>
    <w:rsid w:val="004A5B24"/>
    <w:rsid w:val="004A5BC1"/>
    <w:rsid w:val="004A6181"/>
    <w:rsid w:val="004A6182"/>
    <w:rsid w:val="004A6961"/>
    <w:rsid w:val="004A6BF0"/>
    <w:rsid w:val="004A6D65"/>
    <w:rsid w:val="004A717A"/>
    <w:rsid w:val="004A72D4"/>
    <w:rsid w:val="004A7551"/>
    <w:rsid w:val="004A7961"/>
    <w:rsid w:val="004A79DD"/>
    <w:rsid w:val="004A7B6C"/>
    <w:rsid w:val="004A7DF9"/>
    <w:rsid w:val="004A7E0A"/>
    <w:rsid w:val="004A7E6B"/>
    <w:rsid w:val="004A7F26"/>
    <w:rsid w:val="004B0206"/>
    <w:rsid w:val="004B02AA"/>
    <w:rsid w:val="004B03C9"/>
    <w:rsid w:val="004B08BC"/>
    <w:rsid w:val="004B0ABA"/>
    <w:rsid w:val="004B0B68"/>
    <w:rsid w:val="004B1036"/>
    <w:rsid w:val="004B1EFD"/>
    <w:rsid w:val="004B1FFC"/>
    <w:rsid w:val="004B200B"/>
    <w:rsid w:val="004B21F2"/>
    <w:rsid w:val="004B235D"/>
    <w:rsid w:val="004B251A"/>
    <w:rsid w:val="004B257F"/>
    <w:rsid w:val="004B2CBC"/>
    <w:rsid w:val="004B2DC9"/>
    <w:rsid w:val="004B309F"/>
    <w:rsid w:val="004B3366"/>
    <w:rsid w:val="004B34B2"/>
    <w:rsid w:val="004B34C4"/>
    <w:rsid w:val="004B35D9"/>
    <w:rsid w:val="004B367A"/>
    <w:rsid w:val="004B3932"/>
    <w:rsid w:val="004B3953"/>
    <w:rsid w:val="004B39AC"/>
    <w:rsid w:val="004B39CF"/>
    <w:rsid w:val="004B3A6F"/>
    <w:rsid w:val="004B428A"/>
    <w:rsid w:val="004B43D9"/>
    <w:rsid w:val="004B47ED"/>
    <w:rsid w:val="004B4935"/>
    <w:rsid w:val="004B4972"/>
    <w:rsid w:val="004B4C01"/>
    <w:rsid w:val="004B4D17"/>
    <w:rsid w:val="004B4DAB"/>
    <w:rsid w:val="004B4DF3"/>
    <w:rsid w:val="004B4F34"/>
    <w:rsid w:val="004B549C"/>
    <w:rsid w:val="004B54B5"/>
    <w:rsid w:val="004B54B8"/>
    <w:rsid w:val="004B5565"/>
    <w:rsid w:val="004B56CC"/>
    <w:rsid w:val="004B5C09"/>
    <w:rsid w:val="004B5E82"/>
    <w:rsid w:val="004B675F"/>
    <w:rsid w:val="004B67E0"/>
    <w:rsid w:val="004B6BFF"/>
    <w:rsid w:val="004B6D83"/>
    <w:rsid w:val="004B70D2"/>
    <w:rsid w:val="004B70DE"/>
    <w:rsid w:val="004B74DF"/>
    <w:rsid w:val="004B7715"/>
    <w:rsid w:val="004B7C46"/>
    <w:rsid w:val="004C0443"/>
    <w:rsid w:val="004C04E1"/>
    <w:rsid w:val="004C055F"/>
    <w:rsid w:val="004C0E25"/>
    <w:rsid w:val="004C0EE3"/>
    <w:rsid w:val="004C143B"/>
    <w:rsid w:val="004C154B"/>
    <w:rsid w:val="004C173C"/>
    <w:rsid w:val="004C1872"/>
    <w:rsid w:val="004C1A20"/>
    <w:rsid w:val="004C1BBB"/>
    <w:rsid w:val="004C1C33"/>
    <w:rsid w:val="004C1C8C"/>
    <w:rsid w:val="004C1D14"/>
    <w:rsid w:val="004C1D91"/>
    <w:rsid w:val="004C2696"/>
    <w:rsid w:val="004C2730"/>
    <w:rsid w:val="004C27ED"/>
    <w:rsid w:val="004C2918"/>
    <w:rsid w:val="004C2C3F"/>
    <w:rsid w:val="004C3101"/>
    <w:rsid w:val="004C3372"/>
    <w:rsid w:val="004C33E5"/>
    <w:rsid w:val="004C3F12"/>
    <w:rsid w:val="004C3F79"/>
    <w:rsid w:val="004C42AD"/>
    <w:rsid w:val="004C4528"/>
    <w:rsid w:val="004C49EB"/>
    <w:rsid w:val="004C4A3C"/>
    <w:rsid w:val="004C4D8C"/>
    <w:rsid w:val="004C52A7"/>
    <w:rsid w:val="004C54A4"/>
    <w:rsid w:val="004C579B"/>
    <w:rsid w:val="004C5E5E"/>
    <w:rsid w:val="004C65BB"/>
    <w:rsid w:val="004C65C4"/>
    <w:rsid w:val="004C67FF"/>
    <w:rsid w:val="004C6C53"/>
    <w:rsid w:val="004C6EA6"/>
    <w:rsid w:val="004C6F91"/>
    <w:rsid w:val="004C72F8"/>
    <w:rsid w:val="004C7646"/>
    <w:rsid w:val="004C7889"/>
    <w:rsid w:val="004C7D72"/>
    <w:rsid w:val="004C7D73"/>
    <w:rsid w:val="004C7E3E"/>
    <w:rsid w:val="004C7E4D"/>
    <w:rsid w:val="004D00CD"/>
    <w:rsid w:val="004D019B"/>
    <w:rsid w:val="004D0422"/>
    <w:rsid w:val="004D0700"/>
    <w:rsid w:val="004D0AC2"/>
    <w:rsid w:val="004D0B4B"/>
    <w:rsid w:val="004D0B72"/>
    <w:rsid w:val="004D0C58"/>
    <w:rsid w:val="004D1830"/>
    <w:rsid w:val="004D1C7D"/>
    <w:rsid w:val="004D1D3F"/>
    <w:rsid w:val="004D1E55"/>
    <w:rsid w:val="004D1FF8"/>
    <w:rsid w:val="004D2069"/>
    <w:rsid w:val="004D2796"/>
    <w:rsid w:val="004D27D1"/>
    <w:rsid w:val="004D2A15"/>
    <w:rsid w:val="004D3417"/>
    <w:rsid w:val="004D3441"/>
    <w:rsid w:val="004D34A3"/>
    <w:rsid w:val="004D365B"/>
    <w:rsid w:val="004D3BB4"/>
    <w:rsid w:val="004D3DFA"/>
    <w:rsid w:val="004D3F08"/>
    <w:rsid w:val="004D419F"/>
    <w:rsid w:val="004D4349"/>
    <w:rsid w:val="004D4B2A"/>
    <w:rsid w:val="004D4C5C"/>
    <w:rsid w:val="004D4D90"/>
    <w:rsid w:val="004D4E6E"/>
    <w:rsid w:val="004D4F59"/>
    <w:rsid w:val="004D5057"/>
    <w:rsid w:val="004D506F"/>
    <w:rsid w:val="004D5138"/>
    <w:rsid w:val="004D51F7"/>
    <w:rsid w:val="004D5757"/>
    <w:rsid w:val="004D579F"/>
    <w:rsid w:val="004D57F4"/>
    <w:rsid w:val="004D5B76"/>
    <w:rsid w:val="004D61AB"/>
    <w:rsid w:val="004D6A74"/>
    <w:rsid w:val="004D7172"/>
    <w:rsid w:val="004D7233"/>
    <w:rsid w:val="004D72D4"/>
    <w:rsid w:val="004D73CE"/>
    <w:rsid w:val="004D74AD"/>
    <w:rsid w:val="004D74DC"/>
    <w:rsid w:val="004D77D6"/>
    <w:rsid w:val="004D7DF9"/>
    <w:rsid w:val="004D7FF8"/>
    <w:rsid w:val="004E03AF"/>
    <w:rsid w:val="004E04C2"/>
    <w:rsid w:val="004E06EB"/>
    <w:rsid w:val="004E06F8"/>
    <w:rsid w:val="004E0D01"/>
    <w:rsid w:val="004E0D5D"/>
    <w:rsid w:val="004E12E5"/>
    <w:rsid w:val="004E1630"/>
    <w:rsid w:val="004E185A"/>
    <w:rsid w:val="004E1D53"/>
    <w:rsid w:val="004E1FA0"/>
    <w:rsid w:val="004E2010"/>
    <w:rsid w:val="004E22A4"/>
    <w:rsid w:val="004E2364"/>
    <w:rsid w:val="004E23C4"/>
    <w:rsid w:val="004E2DD5"/>
    <w:rsid w:val="004E3166"/>
    <w:rsid w:val="004E32A4"/>
    <w:rsid w:val="004E37A1"/>
    <w:rsid w:val="004E39C7"/>
    <w:rsid w:val="004E39D4"/>
    <w:rsid w:val="004E3C2F"/>
    <w:rsid w:val="004E3D1E"/>
    <w:rsid w:val="004E3E55"/>
    <w:rsid w:val="004E3EE5"/>
    <w:rsid w:val="004E3FF0"/>
    <w:rsid w:val="004E4029"/>
    <w:rsid w:val="004E450C"/>
    <w:rsid w:val="004E47EE"/>
    <w:rsid w:val="004E4BD5"/>
    <w:rsid w:val="004E4C0F"/>
    <w:rsid w:val="004E4F0B"/>
    <w:rsid w:val="004E4F4E"/>
    <w:rsid w:val="004E5059"/>
    <w:rsid w:val="004E51ED"/>
    <w:rsid w:val="004E53B0"/>
    <w:rsid w:val="004E5595"/>
    <w:rsid w:val="004E5844"/>
    <w:rsid w:val="004E6515"/>
    <w:rsid w:val="004E6551"/>
    <w:rsid w:val="004E686D"/>
    <w:rsid w:val="004E69B6"/>
    <w:rsid w:val="004E6B99"/>
    <w:rsid w:val="004E6F1F"/>
    <w:rsid w:val="004E6F93"/>
    <w:rsid w:val="004E701A"/>
    <w:rsid w:val="004E72B1"/>
    <w:rsid w:val="004E7382"/>
    <w:rsid w:val="004E7461"/>
    <w:rsid w:val="004E7A89"/>
    <w:rsid w:val="004E7DA1"/>
    <w:rsid w:val="004F03E7"/>
    <w:rsid w:val="004F0560"/>
    <w:rsid w:val="004F0BAE"/>
    <w:rsid w:val="004F0BC7"/>
    <w:rsid w:val="004F0F45"/>
    <w:rsid w:val="004F1D5B"/>
    <w:rsid w:val="004F1E8C"/>
    <w:rsid w:val="004F21FF"/>
    <w:rsid w:val="004F23EB"/>
    <w:rsid w:val="004F2593"/>
    <w:rsid w:val="004F2790"/>
    <w:rsid w:val="004F27D8"/>
    <w:rsid w:val="004F2968"/>
    <w:rsid w:val="004F30A3"/>
    <w:rsid w:val="004F341A"/>
    <w:rsid w:val="004F3420"/>
    <w:rsid w:val="004F3526"/>
    <w:rsid w:val="004F35B6"/>
    <w:rsid w:val="004F3784"/>
    <w:rsid w:val="004F3CA7"/>
    <w:rsid w:val="004F437C"/>
    <w:rsid w:val="004F4433"/>
    <w:rsid w:val="004F489B"/>
    <w:rsid w:val="004F4B46"/>
    <w:rsid w:val="004F4E37"/>
    <w:rsid w:val="004F53BB"/>
    <w:rsid w:val="004F54EC"/>
    <w:rsid w:val="004F5743"/>
    <w:rsid w:val="004F5801"/>
    <w:rsid w:val="004F59F6"/>
    <w:rsid w:val="004F5ABA"/>
    <w:rsid w:val="004F5D0A"/>
    <w:rsid w:val="004F5D62"/>
    <w:rsid w:val="004F5E80"/>
    <w:rsid w:val="004F5F1A"/>
    <w:rsid w:val="004F621E"/>
    <w:rsid w:val="004F6390"/>
    <w:rsid w:val="004F64E2"/>
    <w:rsid w:val="004F65E7"/>
    <w:rsid w:val="004F6A97"/>
    <w:rsid w:val="004F6C90"/>
    <w:rsid w:val="004F6E77"/>
    <w:rsid w:val="004F6ED4"/>
    <w:rsid w:val="004F7017"/>
    <w:rsid w:val="004F7056"/>
    <w:rsid w:val="004F714A"/>
    <w:rsid w:val="004F76CC"/>
    <w:rsid w:val="004F7743"/>
    <w:rsid w:val="004F78B5"/>
    <w:rsid w:val="004F795C"/>
    <w:rsid w:val="004F7C25"/>
    <w:rsid w:val="004F7DC8"/>
    <w:rsid w:val="004F7F9F"/>
    <w:rsid w:val="004F7FCC"/>
    <w:rsid w:val="0050007E"/>
    <w:rsid w:val="005003B2"/>
    <w:rsid w:val="00500AB6"/>
    <w:rsid w:val="00500CBC"/>
    <w:rsid w:val="00500D7E"/>
    <w:rsid w:val="00500DB9"/>
    <w:rsid w:val="005011F2"/>
    <w:rsid w:val="0050145E"/>
    <w:rsid w:val="005019E4"/>
    <w:rsid w:val="00501D41"/>
    <w:rsid w:val="00501FAB"/>
    <w:rsid w:val="00502071"/>
    <w:rsid w:val="005023D7"/>
    <w:rsid w:val="005026BE"/>
    <w:rsid w:val="00502887"/>
    <w:rsid w:val="0050298E"/>
    <w:rsid w:val="00502CD3"/>
    <w:rsid w:val="0050315A"/>
    <w:rsid w:val="0050316A"/>
    <w:rsid w:val="005031DF"/>
    <w:rsid w:val="00503558"/>
    <w:rsid w:val="005035CA"/>
    <w:rsid w:val="00503BE8"/>
    <w:rsid w:val="00503EB6"/>
    <w:rsid w:val="00503FA4"/>
    <w:rsid w:val="00504331"/>
    <w:rsid w:val="005045D2"/>
    <w:rsid w:val="005046AF"/>
    <w:rsid w:val="00504C67"/>
    <w:rsid w:val="00504E5B"/>
    <w:rsid w:val="005051C2"/>
    <w:rsid w:val="0050523E"/>
    <w:rsid w:val="0050537A"/>
    <w:rsid w:val="00505385"/>
    <w:rsid w:val="00505654"/>
    <w:rsid w:val="00505890"/>
    <w:rsid w:val="0050592D"/>
    <w:rsid w:val="00505974"/>
    <w:rsid w:val="00505BCC"/>
    <w:rsid w:val="00505C38"/>
    <w:rsid w:val="00505D1A"/>
    <w:rsid w:val="00505D91"/>
    <w:rsid w:val="00505DCA"/>
    <w:rsid w:val="00505EB9"/>
    <w:rsid w:val="00506060"/>
    <w:rsid w:val="005064AB"/>
    <w:rsid w:val="00506541"/>
    <w:rsid w:val="0050654C"/>
    <w:rsid w:val="00506756"/>
    <w:rsid w:val="0050685A"/>
    <w:rsid w:val="00506A82"/>
    <w:rsid w:val="00506D4E"/>
    <w:rsid w:val="00506E3D"/>
    <w:rsid w:val="005070DA"/>
    <w:rsid w:val="0050730A"/>
    <w:rsid w:val="005077A8"/>
    <w:rsid w:val="005077B7"/>
    <w:rsid w:val="0050786B"/>
    <w:rsid w:val="00510027"/>
    <w:rsid w:val="005100AE"/>
    <w:rsid w:val="005106CC"/>
    <w:rsid w:val="00510808"/>
    <w:rsid w:val="00510843"/>
    <w:rsid w:val="00510C26"/>
    <w:rsid w:val="0051119C"/>
    <w:rsid w:val="00511352"/>
    <w:rsid w:val="005114CC"/>
    <w:rsid w:val="005118A1"/>
    <w:rsid w:val="005118E8"/>
    <w:rsid w:val="005119E3"/>
    <w:rsid w:val="00511EA4"/>
    <w:rsid w:val="00511FE1"/>
    <w:rsid w:val="005123B2"/>
    <w:rsid w:val="0051243D"/>
    <w:rsid w:val="00512964"/>
    <w:rsid w:val="00512AC6"/>
    <w:rsid w:val="00512F3E"/>
    <w:rsid w:val="0051305C"/>
    <w:rsid w:val="00513367"/>
    <w:rsid w:val="005134A8"/>
    <w:rsid w:val="005138D6"/>
    <w:rsid w:val="00513AF3"/>
    <w:rsid w:val="00513B58"/>
    <w:rsid w:val="00513B84"/>
    <w:rsid w:val="0051412C"/>
    <w:rsid w:val="00514772"/>
    <w:rsid w:val="00514BC1"/>
    <w:rsid w:val="005150A8"/>
    <w:rsid w:val="00515210"/>
    <w:rsid w:val="0051571C"/>
    <w:rsid w:val="00515AE1"/>
    <w:rsid w:val="00515AE7"/>
    <w:rsid w:val="00515B92"/>
    <w:rsid w:val="00515D5D"/>
    <w:rsid w:val="00515DA0"/>
    <w:rsid w:val="00516220"/>
    <w:rsid w:val="0051652A"/>
    <w:rsid w:val="00516548"/>
    <w:rsid w:val="00516C91"/>
    <w:rsid w:val="0051702A"/>
    <w:rsid w:val="00517477"/>
    <w:rsid w:val="005179C1"/>
    <w:rsid w:val="00517C30"/>
    <w:rsid w:val="00517CD1"/>
    <w:rsid w:val="00517CF5"/>
    <w:rsid w:val="005200F4"/>
    <w:rsid w:val="005208B1"/>
    <w:rsid w:val="00520F97"/>
    <w:rsid w:val="00520FD0"/>
    <w:rsid w:val="005218D5"/>
    <w:rsid w:val="00521D7E"/>
    <w:rsid w:val="00521E62"/>
    <w:rsid w:val="00521F5F"/>
    <w:rsid w:val="00521FBE"/>
    <w:rsid w:val="00522163"/>
    <w:rsid w:val="005224F8"/>
    <w:rsid w:val="005227B1"/>
    <w:rsid w:val="00522C3C"/>
    <w:rsid w:val="00522F76"/>
    <w:rsid w:val="005232BC"/>
    <w:rsid w:val="0052364A"/>
    <w:rsid w:val="005239CF"/>
    <w:rsid w:val="00523EC4"/>
    <w:rsid w:val="00523F2B"/>
    <w:rsid w:val="005243BA"/>
    <w:rsid w:val="005248F9"/>
    <w:rsid w:val="00524B94"/>
    <w:rsid w:val="00524C86"/>
    <w:rsid w:val="00524D5A"/>
    <w:rsid w:val="00524F73"/>
    <w:rsid w:val="0052509A"/>
    <w:rsid w:val="0052511F"/>
    <w:rsid w:val="005251D6"/>
    <w:rsid w:val="00525887"/>
    <w:rsid w:val="00526050"/>
    <w:rsid w:val="00526629"/>
    <w:rsid w:val="00526AE6"/>
    <w:rsid w:val="00526F24"/>
    <w:rsid w:val="00527089"/>
    <w:rsid w:val="005272E6"/>
    <w:rsid w:val="00527305"/>
    <w:rsid w:val="0052752D"/>
    <w:rsid w:val="00527539"/>
    <w:rsid w:val="00527611"/>
    <w:rsid w:val="00527805"/>
    <w:rsid w:val="00530309"/>
    <w:rsid w:val="00530CC9"/>
    <w:rsid w:val="005310DE"/>
    <w:rsid w:val="0053110C"/>
    <w:rsid w:val="005313CA"/>
    <w:rsid w:val="0053197B"/>
    <w:rsid w:val="00531C61"/>
    <w:rsid w:val="00531EB5"/>
    <w:rsid w:val="00531F4B"/>
    <w:rsid w:val="0053205C"/>
    <w:rsid w:val="00532867"/>
    <w:rsid w:val="00532A25"/>
    <w:rsid w:val="00532A8E"/>
    <w:rsid w:val="00532B91"/>
    <w:rsid w:val="00532E7F"/>
    <w:rsid w:val="005331A6"/>
    <w:rsid w:val="005334DB"/>
    <w:rsid w:val="00534099"/>
    <w:rsid w:val="00534E8F"/>
    <w:rsid w:val="00534F3D"/>
    <w:rsid w:val="0053525C"/>
    <w:rsid w:val="00535342"/>
    <w:rsid w:val="0053539B"/>
    <w:rsid w:val="00535858"/>
    <w:rsid w:val="005360EF"/>
    <w:rsid w:val="00536679"/>
    <w:rsid w:val="00536749"/>
    <w:rsid w:val="00536938"/>
    <w:rsid w:val="00536B4A"/>
    <w:rsid w:val="005372A6"/>
    <w:rsid w:val="0053748B"/>
    <w:rsid w:val="0053769E"/>
    <w:rsid w:val="00537A52"/>
    <w:rsid w:val="00537D74"/>
    <w:rsid w:val="00537DF7"/>
    <w:rsid w:val="00537E93"/>
    <w:rsid w:val="00540130"/>
    <w:rsid w:val="00540261"/>
    <w:rsid w:val="005404C0"/>
    <w:rsid w:val="00540AC4"/>
    <w:rsid w:val="00541469"/>
    <w:rsid w:val="005415E7"/>
    <w:rsid w:val="00541688"/>
    <w:rsid w:val="0054194D"/>
    <w:rsid w:val="00541CC6"/>
    <w:rsid w:val="0054218F"/>
    <w:rsid w:val="00542220"/>
    <w:rsid w:val="005427AD"/>
    <w:rsid w:val="005428AE"/>
    <w:rsid w:val="00542B8C"/>
    <w:rsid w:val="00542D67"/>
    <w:rsid w:val="00542DF3"/>
    <w:rsid w:val="00542DFE"/>
    <w:rsid w:val="00543397"/>
    <w:rsid w:val="005434FB"/>
    <w:rsid w:val="00543674"/>
    <w:rsid w:val="00543767"/>
    <w:rsid w:val="005437EC"/>
    <w:rsid w:val="00543816"/>
    <w:rsid w:val="00543EE1"/>
    <w:rsid w:val="00543F77"/>
    <w:rsid w:val="00544030"/>
    <w:rsid w:val="005440BA"/>
    <w:rsid w:val="00544804"/>
    <w:rsid w:val="00544825"/>
    <w:rsid w:val="00544B68"/>
    <w:rsid w:val="00544B9A"/>
    <w:rsid w:val="00544D54"/>
    <w:rsid w:val="0054508A"/>
    <w:rsid w:val="005450F9"/>
    <w:rsid w:val="0054518B"/>
    <w:rsid w:val="005451F9"/>
    <w:rsid w:val="0054532A"/>
    <w:rsid w:val="005461EA"/>
    <w:rsid w:val="005466FD"/>
    <w:rsid w:val="00546B18"/>
    <w:rsid w:val="00546C42"/>
    <w:rsid w:val="00547095"/>
    <w:rsid w:val="0054710E"/>
    <w:rsid w:val="00547609"/>
    <w:rsid w:val="005479DC"/>
    <w:rsid w:val="00547C67"/>
    <w:rsid w:val="00547E6A"/>
    <w:rsid w:val="0055010D"/>
    <w:rsid w:val="00550415"/>
    <w:rsid w:val="005504E6"/>
    <w:rsid w:val="0055083E"/>
    <w:rsid w:val="00550B1A"/>
    <w:rsid w:val="00550B53"/>
    <w:rsid w:val="00550D56"/>
    <w:rsid w:val="00550FF3"/>
    <w:rsid w:val="00551163"/>
    <w:rsid w:val="005513D8"/>
    <w:rsid w:val="005514E5"/>
    <w:rsid w:val="0055165C"/>
    <w:rsid w:val="00551B75"/>
    <w:rsid w:val="00551BAA"/>
    <w:rsid w:val="00551E2B"/>
    <w:rsid w:val="00551FD3"/>
    <w:rsid w:val="00552030"/>
    <w:rsid w:val="0055232C"/>
    <w:rsid w:val="005529AF"/>
    <w:rsid w:val="00552B0A"/>
    <w:rsid w:val="005530A7"/>
    <w:rsid w:val="0055322E"/>
    <w:rsid w:val="005533BC"/>
    <w:rsid w:val="00553648"/>
    <w:rsid w:val="00553AE5"/>
    <w:rsid w:val="00553BC8"/>
    <w:rsid w:val="00553E72"/>
    <w:rsid w:val="0055479E"/>
    <w:rsid w:val="00554A56"/>
    <w:rsid w:val="00554D31"/>
    <w:rsid w:val="00554E16"/>
    <w:rsid w:val="00555508"/>
    <w:rsid w:val="00555751"/>
    <w:rsid w:val="00555759"/>
    <w:rsid w:val="005557E4"/>
    <w:rsid w:val="00555967"/>
    <w:rsid w:val="005559E3"/>
    <w:rsid w:val="00555CC8"/>
    <w:rsid w:val="00555D57"/>
    <w:rsid w:val="005562F6"/>
    <w:rsid w:val="005567FE"/>
    <w:rsid w:val="00557161"/>
    <w:rsid w:val="00557321"/>
    <w:rsid w:val="00557581"/>
    <w:rsid w:val="00557583"/>
    <w:rsid w:val="0055791F"/>
    <w:rsid w:val="00557DA2"/>
    <w:rsid w:val="00557DC9"/>
    <w:rsid w:val="00557EAC"/>
    <w:rsid w:val="00557EFE"/>
    <w:rsid w:val="005608F6"/>
    <w:rsid w:val="00560C00"/>
    <w:rsid w:val="00560D1D"/>
    <w:rsid w:val="00560DFA"/>
    <w:rsid w:val="005612D6"/>
    <w:rsid w:val="00561919"/>
    <w:rsid w:val="00561D22"/>
    <w:rsid w:val="00561E65"/>
    <w:rsid w:val="005625B7"/>
    <w:rsid w:val="005626AA"/>
    <w:rsid w:val="00562807"/>
    <w:rsid w:val="00562B5A"/>
    <w:rsid w:val="00562F8D"/>
    <w:rsid w:val="005630D0"/>
    <w:rsid w:val="00563410"/>
    <w:rsid w:val="005639E4"/>
    <w:rsid w:val="00563A75"/>
    <w:rsid w:val="00563B04"/>
    <w:rsid w:val="005642A2"/>
    <w:rsid w:val="005644FD"/>
    <w:rsid w:val="005647E0"/>
    <w:rsid w:val="00564946"/>
    <w:rsid w:val="00564A70"/>
    <w:rsid w:val="00564AE4"/>
    <w:rsid w:val="00564B9B"/>
    <w:rsid w:val="005650A3"/>
    <w:rsid w:val="005651BD"/>
    <w:rsid w:val="0056560D"/>
    <w:rsid w:val="00565CF1"/>
    <w:rsid w:val="00566015"/>
    <w:rsid w:val="005660DB"/>
    <w:rsid w:val="00566168"/>
    <w:rsid w:val="0056634B"/>
    <w:rsid w:val="0056673B"/>
    <w:rsid w:val="00566C3D"/>
    <w:rsid w:val="00566EAB"/>
    <w:rsid w:val="00567377"/>
    <w:rsid w:val="0056776D"/>
    <w:rsid w:val="0056777E"/>
    <w:rsid w:val="00567A02"/>
    <w:rsid w:val="00567AC6"/>
    <w:rsid w:val="00567B50"/>
    <w:rsid w:val="00567BC8"/>
    <w:rsid w:val="00567C2D"/>
    <w:rsid w:val="00567EBA"/>
    <w:rsid w:val="0057023B"/>
    <w:rsid w:val="005702D1"/>
    <w:rsid w:val="005703C8"/>
    <w:rsid w:val="00570655"/>
    <w:rsid w:val="0057070B"/>
    <w:rsid w:val="0057086E"/>
    <w:rsid w:val="00570BF3"/>
    <w:rsid w:val="00570C8A"/>
    <w:rsid w:val="00570F32"/>
    <w:rsid w:val="005718FB"/>
    <w:rsid w:val="00571A7E"/>
    <w:rsid w:val="00571B3B"/>
    <w:rsid w:val="00571F39"/>
    <w:rsid w:val="00571FE2"/>
    <w:rsid w:val="00571FFD"/>
    <w:rsid w:val="005721D2"/>
    <w:rsid w:val="00572A4C"/>
    <w:rsid w:val="00572FB6"/>
    <w:rsid w:val="005731F0"/>
    <w:rsid w:val="00573267"/>
    <w:rsid w:val="005737CB"/>
    <w:rsid w:val="005737F2"/>
    <w:rsid w:val="00573971"/>
    <w:rsid w:val="00573A44"/>
    <w:rsid w:val="00573C3B"/>
    <w:rsid w:val="00573DC7"/>
    <w:rsid w:val="00573FAE"/>
    <w:rsid w:val="005747D9"/>
    <w:rsid w:val="005748DA"/>
    <w:rsid w:val="00574B1F"/>
    <w:rsid w:val="00574E69"/>
    <w:rsid w:val="00574F0A"/>
    <w:rsid w:val="00574F10"/>
    <w:rsid w:val="00574FD0"/>
    <w:rsid w:val="0057519F"/>
    <w:rsid w:val="00575442"/>
    <w:rsid w:val="00575B71"/>
    <w:rsid w:val="00575E09"/>
    <w:rsid w:val="00575F84"/>
    <w:rsid w:val="00575FEE"/>
    <w:rsid w:val="00576275"/>
    <w:rsid w:val="00576330"/>
    <w:rsid w:val="00576346"/>
    <w:rsid w:val="00576363"/>
    <w:rsid w:val="005763BB"/>
    <w:rsid w:val="0057645C"/>
    <w:rsid w:val="005764CF"/>
    <w:rsid w:val="00576654"/>
    <w:rsid w:val="00576831"/>
    <w:rsid w:val="005769E9"/>
    <w:rsid w:val="00576B0C"/>
    <w:rsid w:val="005770B4"/>
    <w:rsid w:val="00577801"/>
    <w:rsid w:val="00577AB4"/>
    <w:rsid w:val="00577B57"/>
    <w:rsid w:val="00577CE3"/>
    <w:rsid w:val="00577FF4"/>
    <w:rsid w:val="00580400"/>
    <w:rsid w:val="005808B8"/>
    <w:rsid w:val="00580915"/>
    <w:rsid w:val="00580983"/>
    <w:rsid w:val="00580A61"/>
    <w:rsid w:val="00580BF2"/>
    <w:rsid w:val="00580C99"/>
    <w:rsid w:val="00580D10"/>
    <w:rsid w:val="00581092"/>
    <w:rsid w:val="0058109C"/>
    <w:rsid w:val="00581199"/>
    <w:rsid w:val="005816BA"/>
    <w:rsid w:val="00581AF2"/>
    <w:rsid w:val="00581B64"/>
    <w:rsid w:val="00581BB0"/>
    <w:rsid w:val="00581FE2"/>
    <w:rsid w:val="00582048"/>
    <w:rsid w:val="005821B5"/>
    <w:rsid w:val="00582B86"/>
    <w:rsid w:val="00582DD3"/>
    <w:rsid w:val="00582DDE"/>
    <w:rsid w:val="00582EA2"/>
    <w:rsid w:val="005831D9"/>
    <w:rsid w:val="00583380"/>
    <w:rsid w:val="00583402"/>
    <w:rsid w:val="005835CA"/>
    <w:rsid w:val="00583716"/>
    <w:rsid w:val="00583C07"/>
    <w:rsid w:val="00583CDE"/>
    <w:rsid w:val="0058447A"/>
    <w:rsid w:val="00584895"/>
    <w:rsid w:val="00584A96"/>
    <w:rsid w:val="00585477"/>
    <w:rsid w:val="00585802"/>
    <w:rsid w:val="00585867"/>
    <w:rsid w:val="00585DEC"/>
    <w:rsid w:val="00586015"/>
    <w:rsid w:val="0058607D"/>
    <w:rsid w:val="005865D8"/>
    <w:rsid w:val="0058680E"/>
    <w:rsid w:val="00586836"/>
    <w:rsid w:val="00586AD4"/>
    <w:rsid w:val="00586CC2"/>
    <w:rsid w:val="00586DE2"/>
    <w:rsid w:val="00587340"/>
    <w:rsid w:val="005873E1"/>
    <w:rsid w:val="00587766"/>
    <w:rsid w:val="005877BA"/>
    <w:rsid w:val="005878B4"/>
    <w:rsid w:val="00587B90"/>
    <w:rsid w:val="00587EDE"/>
    <w:rsid w:val="00587FA4"/>
    <w:rsid w:val="005900C6"/>
    <w:rsid w:val="00590295"/>
    <w:rsid w:val="0059050A"/>
    <w:rsid w:val="00590531"/>
    <w:rsid w:val="00590581"/>
    <w:rsid w:val="005906D2"/>
    <w:rsid w:val="00590B22"/>
    <w:rsid w:val="00590B4E"/>
    <w:rsid w:val="0059146D"/>
    <w:rsid w:val="00591689"/>
    <w:rsid w:val="00591960"/>
    <w:rsid w:val="00591F9D"/>
    <w:rsid w:val="00591FC9"/>
    <w:rsid w:val="00592211"/>
    <w:rsid w:val="005922DF"/>
    <w:rsid w:val="005924BA"/>
    <w:rsid w:val="00592820"/>
    <w:rsid w:val="00592BDA"/>
    <w:rsid w:val="005930B8"/>
    <w:rsid w:val="0059331F"/>
    <w:rsid w:val="00593AE2"/>
    <w:rsid w:val="00593EC9"/>
    <w:rsid w:val="00593F25"/>
    <w:rsid w:val="0059432C"/>
    <w:rsid w:val="00594462"/>
    <w:rsid w:val="005945C8"/>
    <w:rsid w:val="00594629"/>
    <w:rsid w:val="00594AEF"/>
    <w:rsid w:val="00594C12"/>
    <w:rsid w:val="00594C7C"/>
    <w:rsid w:val="00594CCC"/>
    <w:rsid w:val="005950F5"/>
    <w:rsid w:val="005951B1"/>
    <w:rsid w:val="005951FD"/>
    <w:rsid w:val="00595341"/>
    <w:rsid w:val="00595647"/>
    <w:rsid w:val="00595707"/>
    <w:rsid w:val="00595C2C"/>
    <w:rsid w:val="00595F16"/>
    <w:rsid w:val="00596276"/>
    <w:rsid w:val="00596618"/>
    <w:rsid w:val="00596727"/>
    <w:rsid w:val="005967AA"/>
    <w:rsid w:val="00596951"/>
    <w:rsid w:val="00596A53"/>
    <w:rsid w:val="00596DBB"/>
    <w:rsid w:val="00597042"/>
    <w:rsid w:val="005970B9"/>
    <w:rsid w:val="00597278"/>
    <w:rsid w:val="00597517"/>
    <w:rsid w:val="005975A9"/>
    <w:rsid w:val="00597791"/>
    <w:rsid w:val="00597BAB"/>
    <w:rsid w:val="005A00D6"/>
    <w:rsid w:val="005A06BA"/>
    <w:rsid w:val="005A0767"/>
    <w:rsid w:val="005A0A30"/>
    <w:rsid w:val="005A0B8B"/>
    <w:rsid w:val="005A0D2E"/>
    <w:rsid w:val="005A0D5A"/>
    <w:rsid w:val="005A0DD5"/>
    <w:rsid w:val="005A0E5F"/>
    <w:rsid w:val="005A1126"/>
    <w:rsid w:val="005A175F"/>
    <w:rsid w:val="005A1C46"/>
    <w:rsid w:val="005A1E72"/>
    <w:rsid w:val="005A218C"/>
    <w:rsid w:val="005A292A"/>
    <w:rsid w:val="005A29AC"/>
    <w:rsid w:val="005A29D4"/>
    <w:rsid w:val="005A2F82"/>
    <w:rsid w:val="005A3407"/>
    <w:rsid w:val="005A3885"/>
    <w:rsid w:val="005A4525"/>
    <w:rsid w:val="005A46B1"/>
    <w:rsid w:val="005A47F7"/>
    <w:rsid w:val="005A4A42"/>
    <w:rsid w:val="005A527F"/>
    <w:rsid w:val="005A53F8"/>
    <w:rsid w:val="005A5648"/>
    <w:rsid w:val="005A5BC4"/>
    <w:rsid w:val="005A5CDC"/>
    <w:rsid w:val="005A62F6"/>
    <w:rsid w:val="005A631F"/>
    <w:rsid w:val="005A695E"/>
    <w:rsid w:val="005A6CB3"/>
    <w:rsid w:val="005A6CCB"/>
    <w:rsid w:val="005A6E3E"/>
    <w:rsid w:val="005A6FCE"/>
    <w:rsid w:val="005A75FC"/>
    <w:rsid w:val="005A7806"/>
    <w:rsid w:val="005B02CA"/>
    <w:rsid w:val="005B053C"/>
    <w:rsid w:val="005B072B"/>
    <w:rsid w:val="005B0734"/>
    <w:rsid w:val="005B094A"/>
    <w:rsid w:val="005B0A17"/>
    <w:rsid w:val="005B0E25"/>
    <w:rsid w:val="005B11C8"/>
    <w:rsid w:val="005B1477"/>
    <w:rsid w:val="005B14FF"/>
    <w:rsid w:val="005B15EC"/>
    <w:rsid w:val="005B16F3"/>
    <w:rsid w:val="005B18D6"/>
    <w:rsid w:val="005B1FA9"/>
    <w:rsid w:val="005B207F"/>
    <w:rsid w:val="005B20F0"/>
    <w:rsid w:val="005B2838"/>
    <w:rsid w:val="005B2B99"/>
    <w:rsid w:val="005B2DBB"/>
    <w:rsid w:val="005B2E82"/>
    <w:rsid w:val="005B2EAB"/>
    <w:rsid w:val="005B30F3"/>
    <w:rsid w:val="005B31ED"/>
    <w:rsid w:val="005B32B4"/>
    <w:rsid w:val="005B34BC"/>
    <w:rsid w:val="005B3AA9"/>
    <w:rsid w:val="005B3C0C"/>
    <w:rsid w:val="005B3E53"/>
    <w:rsid w:val="005B460C"/>
    <w:rsid w:val="005B480B"/>
    <w:rsid w:val="005B4C78"/>
    <w:rsid w:val="005B4E59"/>
    <w:rsid w:val="005B5791"/>
    <w:rsid w:val="005B59B3"/>
    <w:rsid w:val="005B59E7"/>
    <w:rsid w:val="005B5E42"/>
    <w:rsid w:val="005B5ED3"/>
    <w:rsid w:val="005B68A6"/>
    <w:rsid w:val="005B6B7B"/>
    <w:rsid w:val="005B6F72"/>
    <w:rsid w:val="005B72FD"/>
    <w:rsid w:val="005B7441"/>
    <w:rsid w:val="005B78FA"/>
    <w:rsid w:val="005B78FD"/>
    <w:rsid w:val="005B7ADE"/>
    <w:rsid w:val="005B7EE8"/>
    <w:rsid w:val="005B7FE5"/>
    <w:rsid w:val="005C019B"/>
    <w:rsid w:val="005C02E4"/>
    <w:rsid w:val="005C03CC"/>
    <w:rsid w:val="005C0871"/>
    <w:rsid w:val="005C0F3C"/>
    <w:rsid w:val="005C0F4F"/>
    <w:rsid w:val="005C10FD"/>
    <w:rsid w:val="005C1432"/>
    <w:rsid w:val="005C158C"/>
    <w:rsid w:val="005C18C5"/>
    <w:rsid w:val="005C195A"/>
    <w:rsid w:val="005C1A22"/>
    <w:rsid w:val="005C1A71"/>
    <w:rsid w:val="005C1ADB"/>
    <w:rsid w:val="005C1ED6"/>
    <w:rsid w:val="005C1FFE"/>
    <w:rsid w:val="005C20CF"/>
    <w:rsid w:val="005C22B7"/>
    <w:rsid w:val="005C2F9B"/>
    <w:rsid w:val="005C30B9"/>
    <w:rsid w:val="005C30D6"/>
    <w:rsid w:val="005C342A"/>
    <w:rsid w:val="005C36A0"/>
    <w:rsid w:val="005C36ED"/>
    <w:rsid w:val="005C3798"/>
    <w:rsid w:val="005C37C7"/>
    <w:rsid w:val="005C37E2"/>
    <w:rsid w:val="005C389E"/>
    <w:rsid w:val="005C3CF8"/>
    <w:rsid w:val="005C42A3"/>
    <w:rsid w:val="005C448F"/>
    <w:rsid w:val="005C451B"/>
    <w:rsid w:val="005C45B4"/>
    <w:rsid w:val="005C4777"/>
    <w:rsid w:val="005C4A0D"/>
    <w:rsid w:val="005C4A95"/>
    <w:rsid w:val="005C4DB9"/>
    <w:rsid w:val="005C53F3"/>
    <w:rsid w:val="005C5453"/>
    <w:rsid w:val="005C5508"/>
    <w:rsid w:val="005C558E"/>
    <w:rsid w:val="005C5906"/>
    <w:rsid w:val="005C5999"/>
    <w:rsid w:val="005C5BFC"/>
    <w:rsid w:val="005C5CBC"/>
    <w:rsid w:val="005C5F09"/>
    <w:rsid w:val="005C6098"/>
    <w:rsid w:val="005C60A9"/>
    <w:rsid w:val="005C6350"/>
    <w:rsid w:val="005C6639"/>
    <w:rsid w:val="005C66FC"/>
    <w:rsid w:val="005C6705"/>
    <w:rsid w:val="005C674C"/>
    <w:rsid w:val="005C6A96"/>
    <w:rsid w:val="005C6C57"/>
    <w:rsid w:val="005C712C"/>
    <w:rsid w:val="005C7219"/>
    <w:rsid w:val="005C781B"/>
    <w:rsid w:val="005C79B5"/>
    <w:rsid w:val="005C7BDA"/>
    <w:rsid w:val="005C7D6B"/>
    <w:rsid w:val="005C7E00"/>
    <w:rsid w:val="005D026F"/>
    <w:rsid w:val="005D047A"/>
    <w:rsid w:val="005D05D2"/>
    <w:rsid w:val="005D0739"/>
    <w:rsid w:val="005D0974"/>
    <w:rsid w:val="005D0BE0"/>
    <w:rsid w:val="005D0ECD"/>
    <w:rsid w:val="005D11A8"/>
    <w:rsid w:val="005D120E"/>
    <w:rsid w:val="005D126C"/>
    <w:rsid w:val="005D14D3"/>
    <w:rsid w:val="005D1EC5"/>
    <w:rsid w:val="005D2774"/>
    <w:rsid w:val="005D2EC1"/>
    <w:rsid w:val="005D2F31"/>
    <w:rsid w:val="005D30DC"/>
    <w:rsid w:val="005D3185"/>
    <w:rsid w:val="005D3371"/>
    <w:rsid w:val="005D36CC"/>
    <w:rsid w:val="005D3802"/>
    <w:rsid w:val="005D389F"/>
    <w:rsid w:val="005D3BAB"/>
    <w:rsid w:val="005D3BB2"/>
    <w:rsid w:val="005D3C92"/>
    <w:rsid w:val="005D43C3"/>
    <w:rsid w:val="005D4957"/>
    <w:rsid w:val="005D4ACE"/>
    <w:rsid w:val="005D4AEE"/>
    <w:rsid w:val="005D4BC7"/>
    <w:rsid w:val="005D4D37"/>
    <w:rsid w:val="005D4F6B"/>
    <w:rsid w:val="005D54BE"/>
    <w:rsid w:val="005D5513"/>
    <w:rsid w:val="005D55D2"/>
    <w:rsid w:val="005D5C11"/>
    <w:rsid w:val="005D5D78"/>
    <w:rsid w:val="005D705E"/>
    <w:rsid w:val="005D70AB"/>
    <w:rsid w:val="005D73EF"/>
    <w:rsid w:val="005D7410"/>
    <w:rsid w:val="005D75C2"/>
    <w:rsid w:val="005D77A5"/>
    <w:rsid w:val="005D7DE0"/>
    <w:rsid w:val="005D7E7D"/>
    <w:rsid w:val="005E0029"/>
    <w:rsid w:val="005E002F"/>
    <w:rsid w:val="005E0284"/>
    <w:rsid w:val="005E05C8"/>
    <w:rsid w:val="005E0737"/>
    <w:rsid w:val="005E074E"/>
    <w:rsid w:val="005E07A5"/>
    <w:rsid w:val="005E0BB0"/>
    <w:rsid w:val="005E0D1E"/>
    <w:rsid w:val="005E0F16"/>
    <w:rsid w:val="005E0F51"/>
    <w:rsid w:val="005E104D"/>
    <w:rsid w:val="005E11CF"/>
    <w:rsid w:val="005E142A"/>
    <w:rsid w:val="005E15CF"/>
    <w:rsid w:val="005E18AA"/>
    <w:rsid w:val="005E19D7"/>
    <w:rsid w:val="005E1AF2"/>
    <w:rsid w:val="005E1B8B"/>
    <w:rsid w:val="005E1C02"/>
    <w:rsid w:val="005E1E22"/>
    <w:rsid w:val="005E2078"/>
    <w:rsid w:val="005E2445"/>
    <w:rsid w:val="005E296F"/>
    <w:rsid w:val="005E2ABD"/>
    <w:rsid w:val="005E2C0D"/>
    <w:rsid w:val="005E304B"/>
    <w:rsid w:val="005E338B"/>
    <w:rsid w:val="005E3812"/>
    <w:rsid w:val="005E387E"/>
    <w:rsid w:val="005E3A9B"/>
    <w:rsid w:val="005E3BEB"/>
    <w:rsid w:val="005E3FBB"/>
    <w:rsid w:val="005E4694"/>
    <w:rsid w:val="005E498C"/>
    <w:rsid w:val="005E566E"/>
    <w:rsid w:val="005E569F"/>
    <w:rsid w:val="005E6ACA"/>
    <w:rsid w:val="005E6D6E"/>
    <w:rsid w:val="005E7925"/>
    <w:rsid w:val="005E7955"/>
    <w:rsid w:val="005F00E7"/>
    <w:rsid w:val="005F0156"/>
    <w:rsid w:val="005F05DC"/>
    <w:rsid w:val="005F088C"/>
    <w:rsid w:val="005F1231"/>
    <w:rsid w:val="005F13B2"/>
    <w:rsid w:val="005F1706"/>
    <w:rsid w:val="005F171B"/>
    <w:rsid w:val="005F1C71"/>
    <w:rsid w:val="005F1D39"/>
    <w:rsid w:val="005F1ED4"/>
    <w:rsid w:val="005F2015"/>
    <w:rsid w:val="005F2082"/>
    <w:rsid w:val="005F21CD"/>
    <w:rsid w:val="005F29FD"/>
    <w:rsid w:val="005F2A9C"/>
    <w:rsid w:val="005F2B19"/>
    <w:rsid w:val="005F2CEA"/>
    <w:rsid w:val="005F2EDE"/>
    <w:rsid w:val="005F2EEE"/>
    <w:rsid w:val="005F2F86"/>
    <w:rsid w:val="005F31E1"/>
    <w:rsid w:val="005F3E9D"/>
    <w:rsid w:val="005F3EF6"/>
    <w:rsid w:val="005F3F29"/>
    <w:rsid w:val="005F4251"/>
    <w:rsid w:val="005F43E1"/>
    <w:rsid w:val="005F446E"/>
    <w:rsid w:val="005F4918"/>
    <w:rsid w:val="005F4A75"/>
    <w:rsid w:val="005F4B30"/>
    <w:rsid w:val="005F50B0"/>
    <w:rsid w:val="005F519F"/>
    <w:rsid w:val="005F58FD"/>
    <w:rsid w:val="005F598A"/>
    <w:rsid w:val="005F5BC5"/>
    <w:rsid w:val="005F5DDC"/>
    <w:rsid w:val="005F6310"/>
    <w:rsid w:val="005F656F"/>
    <w:rsid w:val="005F6599"/>
    <w:rsid w:val="005F6620"/>
    <w:rsid w:val="005F6B8A"/>
    <w:rsid w:val="005F6C10"/>
    <w:rsid w:val="005F6C1E"/>
    <w:rsid w:val="005F6DB9"/>
    <w:rsid w:val="005F6FA5"/>
    <w:rsid w:val="005F748F"/>
    <w:rsid w:val="005F7895"/>
    <w:rsid w:val="005F79A0"/>
    <w:rsid w:val="005F7C03"/>
    <w:rsid w:val="005F7F80"/>
    <w:rsid w:val="005F7FB1"/>
    <w:rsid w:val="00600054"/>
    <w:rsid w:val="006001D4"/>
    <w:rsid w:val="0060022F"/>
    <w:rsid w:val="006003F9"/>
    <w:rsid w:val="00600586"/>
    <w:rsid w:val="00600BA3"/>
    <w:rsid w:val="00600BD2"/>
    <w:rsid w:val="006012C3"/>
    <w:rsid w:val="0060194D"/>
    <w:rsid w:val="00602069"/>
    <w:rsid w:val="0060224F"/>
    <w:rsid w:val="00602484"/>
    <w:rsid w:val="006024A7"/>
    <w:rsid w:val="006024AE"/>
    <w:rsid w:val="0060283C"/>
    <w:rsid w:val="006028FA"/>
    <w:rsid w:val="00602CC7"/>
    <w:rsid w:val="006030DD"/>
    <w:rsid w:val="00603253"/>
    <w:rsid w:val="0060331D"/>
    <w:rsid w:val="0060356C"/>
    <w:rsid w:val="00603EBA"/>
    <w:rsid w:val="00603EEB"/>
    <w:rsid w:val="00604288"/>
    <w:rsid w:val="006048B4"/>
    <w:rsid w:val="00604B45"/>
    <w:rsid w:val="00604EA8"/>
    <w:rsid w:val="00604F93"/>
    <w:rsid w:val="0060531F"/>
    <w:rsid w:val="0060548E"/>
    <w:rsid w:val="00605624"/>
    <w:rsid w:val="006059E5"/>
    <w:rsid w:val="00605DEF"/>
    <w:rsid w:val="006063B4"/>
    <w:rsid w:val="00606488"/>
    <w:rsid w:val="00606614"/>
    <w:rsid w:val="006068AA"/>
    <w:rsid w:val="0060709A"/>
    <w:rsid w:val="006070EF"/>
    <w:rsid w:val="00607843"/>
    <w:rsid w:val="00607B08"/>
    <w:rsid w:val="00607F23"/>
    <w:rsid w:val="006102CE"/>
    <w:rsid w:val="006103CA"/>
    <w:rsid w:val="00610718"/>
    <w:rsid w:val="0061072D"/>
    <w:rsid w:val="00610750"/>
    <w:rsid w:val="00610820"/>
    <w:rsid w:val="00610E64"/>
    <w:rsid w:val="00610E98"/>
    <w:rsid w:val="006114FA"/>
    <w:rsid w:val="0061170C"/>
    <w:rsid w:val="0061191D"/>
    <w:rsid w:val="00611EF4"/>
    <w:rsid w:val="0061241C"/>
    <w:rsid w:val="00612BFD"/>
    <w:rsid w:val="00612C3D"/>
    <w:rsid w:val="00612EA7"/>
    <w:rsid w:val="00612FEE"/>
    <w:rsid w:val="00613699"/>
    <w:rsid w:val="00613A23"/>
    <w:rsid w:val="00613B30"/>
    <w:rsid w:val="0061407F"/>
    <w:rsid w:val="006140C5"/>
    <w:rsid w:val="006141DC"/>
    <w:rsid w:val="0061438C"/>
    <w:rsid w:val="0061474F"/>
    <w:rsid w:val="00614BEF"/>
    <w:rsid w:val="00614DB0"/>
    <w:rsid w:val="00615146"/>
    <w:rsid w:val="0061534F"/>
    <w:rsid w:val="0061558D"/>
    <w:rsid w:val="006155DA"/>
    <w:rsid w:val="006157BE"/>
    <w:rsid w:val="006158CC"/>
    <w:rsid w:val="00615B20"/>
    <w:rsid w:val="0061602E"/>
    <w:rsid w:val="00616094"/>
    <w:rsid w:val="0061617E"/>
    <w:rsid w:val="00617406"/>
    <w:rsid w:val="006175C3"/>
    <w:rsid w:val="00617656"/>
    <w:rsid w:val="00617B9A"/>
    <w:rsid w:val="00617E43"/>
    <w:rsid w:val="00617F89"/>
    <w:rsid w:val="0062001C"/>
    <w:rsid w:val="006200D6"/>
    <w:rsid w:val="00620168"/>
    <w:rsid w:val="006202B0"/>
    <w:rsid w:val="00620B6A"/>
    <w:rsid w:val="00620BFC"/>
    <w:rsid w:val="00620C0C"/>
    <w:rsid w:val="00620C59"/>
    <w:rsid w:val="00621268"/>
    <w:rsid w:val="0062143F"/>
    <w:rsid w:val="00621E7C"/>
    <w:rsid w:val="00621F59"/>
    <w:rsid w:val="0062247A"/>
    <w:rsid w:val="00622938"/>
    <w:rsid w:val="00622EB0"/>
    <w:rsid w:val="00622F78"/>
    <w:rsid w:val="006232ED"/>
    <w:rsid w:val="006233BC"/>
    <w:rsid w:val="006233F9"/>
    <w:rsid w:val="006235D5"/>
    <w:rsid w:val="0062376D"/>
    <w:rsid w:val="006238EE"/>
    <w:rsid w:val="0062397E"/>
    <w:rsid w:val="006240D4"/>
    <w:rsid w:val="00624180"/>
    <w:rsid w:val="0062436B"/>
    <w:rsid w:val="00624383"/>
    <w:rsid w:val="00624581"/>
    <w:rsid w:val="00624848"/>
    <w:rsid w:val="0062490E"/>
    <w:rsid w:val="00624B11"/>
    <w:rsid w:val="00624D81"/>
    <w:rsid w:val="00625454"/>
    <w:rsid w:val="00625523"/>
    <w:rsid w:val="00625EE5"/>
    <w:rsid w:val="00625F8C"/>
    <w:rsid w:val="006262B2"/>
    <w:rsid w:val="006262E8"/>
    <w:rsid w:val="0062656E"/>
    <w:rsid w:val="006265F4"/>
    <w:rsid w:val="00626689"/>
    <w:rsid w:val="006266B9"/>
    <w:rsid w:val="0062696E"/>
    <w:rsid w:val="00626970"/>
    <w:rsid w:val="00626C40"/>
    <w:rsid w:val="00626C7D"/>
    <w:rsid w:val="006272F9"/>
    <w:rsid w:val="0062735F"/>
    <w:rsid w:val="00627567"/>
    <w:rsid w:val="00627989"/>
    <w:rsid w:val="00627A47"/>
    <w:rsid w:val="00627CB1"/>
    <w:rsid w:val="00627F09"/>
    <w:rsid w:val="00627FA6"/>
    <w:rsid w:val="006303B1"/>
    <w:rsid w:val="00630B1A"/>
    <w:rsid w:val="00630E62"/>
    <w:rsid w:val="0063111E"/>
    <w:rsid w:val="006315B9"/>
    <w:rsid w:val="00631874"/>
    <w:rsid w:val="0063197A"/>
    <w:rsid w:val="00631B39"/>
    <w:rsid w:val="00631CCD"/>
    <w:rsid w:val="00631F34"/>
    <w:rsid w:val="00632325"/>
    <w:rsid w:val="006323B1"/>
    <w:rsid w:val="00632575"/>
    <w:rsid w:val="00633291"/>
    <w:rsid w:val="0063373B"/>
    <w:rsid w:val="00633A0E"/>
    <w:rsid w:val="00633A9B"/>
    <w:rsid w:val="00633AA7"/>
    <w:rsid w:val="00633B51"/>
    <w:rsid w:val="00633D45"/>
    <w:rsid w:val="00633D60"/>
    <w:rsid w:val="00633DCA"/>
    <w:rsid w:val="00634925"/>
    <w:rsid w:val="006349C6"/>
    <w:rsid w:val="00634D34"/>
    <w:rsid w:val="00634E8C"/>
    <w:rsid w:val="00635370"/>
    <w:rsid w:val="006353E2"/>
    <w:rsid w:val="006353F4"/>
    <w:rsid w:val="00635624"/>
    <w:rsid w:val="006356F4"/>
    <w:rsid w:val="00635B99"/>
    <w:rsid w:val="00635B9C"/>
    <w:rsid w:val="00635CCB"/>
    <w:rsid w:val="006364AC"/>
    <w:rsid w:val="00636556"/>
    <w:rsid w:val="006365E7"/>
    <w:rsid w:val="00636874"/>
    <w:rsid w:val="00637311"/>
    <w:rsid w:val="00637592"/>
    <w:rsid w:val="0063780A"/>
    <w:rsid w:val="00637818"/>
    <w:rsid w:val="0063785A"/>
    <w:rsid w:val="00637B41"/>
    <w:rsid w:val="00637B73"/>
    <w:rsid w:val="00637F28"/>
    <w:rsid w:val="006402F8"/>
    <w:rsid w:val="0064036E"/>
    <w:rsid w:val="006403B6"/>
    <w:rsid w:val="00640616"/>
    <w:rsid w:val="00641037"/>
    <w:rsid w:val="00641589"/>
    <w:rsid w:val="006416BB"/>
    <w:rsid w:val="00641B54"/>
    <w:rsid w:val="00642178"/>
    <w:rsid w:val="006422F8"/>
    <w:rsid w:val="00642634"/>
    <w:rsid w:val="00642722"/>
    <w:rsid w:val="00642E38"/>
    <w:rsid w:val="00643270"/>
    <w:rsid w:val="006433AF"/>
    <w:rsid w:val="00643863"/>
    <w:rsid w:val="00643A5D"/>
    <w:rsid w:val="00643CFE"/>
    <w:rsid w:val="00643DB3"/>
    <w:rsid w:val="00643EC2"/>
    <w:rsid w:val="00644238"/>
    <w:rsid w:val="00644700"/>
    <w:rsid w:val="00644775"/>
    <w:rsid w:val="00644BAF"/>
    <w:rsid w:val="006450AF"/>
    <w:rsid w:val="00645426"/>
    <w:rsid w:val="006454AB"/>
    <w:rsid w:val="00645514"/>
    <w:rsid w:val="00645972"/>
    <w:rsid w:val="00645D3F"/>
    <w:rsid w:val="006461D2"/>
    <w:rsid w:val="006464FD"/>
    <w:rsid w:val="00646612"/>
    <w:rsid w:val="00646623"/>
    <w:rsid w:val="006468DF"/>
    <w:rsid w:val="00646A1C"/>
    <w:rsid w:val="00647181"/>
    <w:rsid w:val="00647716"/>
    <w:rsid w:val="00647802"/>
    <w:rsid w:val="00647978"/>
    <w:rsid w:val="00647C86"/>
    <w:rsid w:val="0065001F"/>
    <w:rsid w:val="00650495"/>
    <w:rsid w:val="006505F2"/>
    <w:rsid w:val="00650617"/>
    <w:rsid w:val="006506A7"/>
    <w:rsid w:val="006506D8"/>
    <w:rsid w:val="00650AC9"/>
    <w:rsid w:val="00650D54"/>
    <w:rsid w:val="00650E88"/>
    <w:rsid w:val="006514FD"/>
    <w:rsid w:val="00651748"/>
    <w:rsid w:val="006518EF"/>
    <w:rsid w:val="00651BC1"/>
    <w:rsid w:val="00651DEE"/>
    <w:rsid w:val="006524BA"/>
    <w:rsid w:val="00652824"/>
    <w:rsid w:val="006529E2"/>
    <w:rsid w:val="00652E52"/>
    <w:rsid w:val="0065339F"/>
    <w:rsid w:val="006535AC"/>
    <w:rsid w:val="0065375C"/>
    <w:rsid w:val="00653873"/>
    <w:rsid w:val="00653884"/>
    <w:rsid w:val="00653C76"/>
    <w:rsid w:val="00653C92"/>
    <w:rsid w:val="006541D5"/>
    <w:rsid w:val="006547AD"/>
    <w:rsid w:val="006549FA"/>
    <w:rsid w:val="00654FC7"/>
    <w:rsid w:val="006550C5"/>
    <w:rsid w:val="006555D4"/>
    <w:rsid w:val="00655743"/>
    <w:rsid w:val="00655839"/>
    <w:rsid w:val="006558A9"/>
    <w:rsid w:val="006559B4"/>
    <w:rsid w:val="00655BF4"/>
    <w:rsid w:val="00655C6C"/>
    <w:rsid w:val="00655CD0"/>
    <w:rsid w:val="00656715"/>
    <w:rsid w:val="00656F21"/>
    <w:rsid w:val="00656F8F"/>
    <w:rsid w:val="00656FCE"/>
    <w:rsid w:val="00656FF9"/>
    <w:rsid w:val="0065777E"/>
    <w:rsid w:val="006579EE"/>
    <w:rsid w:val="00657F79"/>
    <w:rsid w:val="006601FD"/>
    <w:rsid w:val="00660202"/>
    <w:rsid w:val="0066035D"/>
    <w:rsid w:val="00661038"/>
    <w:rsid w:val="00661187"/>
    <w:rsid w:val="006615A1"/>
    <w:rsid w:val="00661915"/>
    <w:rsid w:val="00661BFD"/>
    <w:rsid w:val="00661CAD"/>
    <w:rsid w:val="00661F89"/>
    <w:rsid w:val="006622AC"/>
    <w:rsid w:val="00662957"/>
    <w:rsid w:val="00662A2C"/>
    <w:rsid w:val="00662DB4"/>
    <w:rsid w:val="00662E18"/>
    <w:rsid w:val="006630C1"/>
    <w:rsid w:val="006630E3"/>
    <w:rsid w:val="006631FA"/>
    <w:rsid w:val="006633EA"/>
    <w:rsid w:val="0066379F"/>
    <w:rsid w:val="00663B30"/>
    <w:rsid w:val="00663E1F"/>
    <w:rsid w:val="00664024"/>
    <w:rsid w:val="006641B2"/>
    <w:rsid w:val="006642DC"/>
    <w:rsid w:val="00664437"/>
    <w:rsid w:val="006648A7"/>
    <w:rsid w:val="00664B61"/>
    <w:rsid w:val="00664BB0"/>
    <w:rsid w:val="00664C65"/>
    <w:rsid w:val="00664DB4"/>
    <w:rsid w:val="00664ECA"/>
    <w:rsid w:val="00664F26"/>
    <w:rsid w:val="0066530F"/>
    <w:rsid w:val="0066542F"/>
    <w:rsid w:val="006658F7"/>
    <w:rsid w:val="006659BA"/>
    <w:rsid w:val="006660CE"/>
    <w:rsid w:val="00666964"/>
    <w:rsid w:val="00666B06"/>
    <w:rsid w:val="00666BDA"/>
    <w:rsid w:val="00666D4D"/>
    <w:rsid w:val="00666DFE"/>
    <w:rsid w:val="00666E33"/>
    <w:rsid w:val="0066703C"/>
    <w:rsid w:val="006675F9"/>
    <w:rsid w:val="00667854"/>
    <w:rsid w:val="00667A8A"/>
    <w:rsid w:val="00667CAE"/>
    <w:rsid w:val="00670754"/>
    <w:rsid w:val="006707D6"/>
    <w:rsid w:val="00670A9A"/>
    <w:rsid w:val="00670C0D"/>
    <w:rsid w:val="006713F0"/>
    <w:rsid w:val="00671525"/>
    <w:rsid w:val="006715A0"/>
    <w:rsid w:val="0067193F"/>
    <w:rsid w:val="00671BFA"/>
    <w:rsid w:val="00671EE9"/>
    <w:rsid w:val="00671F5D"/>
    <w:rsid w:val="00672103"/>
    <w:rsid w:val="00672136"/>
    <w:rsid w:val="006721C9"/>
    <w:rsid w:val="006722BD"/>
    <w:rsid w:val="00672865"/>
    <w:rsid w:val="006728FF"/>
    <w:rsid w:val="00673044"/>
    <w:rsid w:val="0067317E"/>
    <w:rsid w:val="0067357D"/>
    <w:rsid w:val="00673DFC"/>
    <w:rsid w:val="00673E29"/>
    <w:rsid w:val="00673FEA"/>
    <w:rsid w:val="006742E1"/>
    <w:rsid w:val="00674458"/>
    <w:rsid w:val="0067449F"/>
    <w:rsid w:val="0067479F"/>
    <w:rsid w:val="0067483A"/>
    <w:rsid w:val="00674844"/>
    <w:rsid w:val="00674A35"/>
    <w:rsid w:val="00674DA6"/>
    <w:rsid w:val="00674DDA"/>
    <w:rsid w:val="006750F7"/>
    <w:rsid w:val="0067516A"/>
    <w:rsid w:val="006755AD"/>
    <w:rsid w:val="006758E0"/>
    <w:rsid w:val="00675EDF"/>
    <w:rsid w:val="00675F9D"/>
    <w:rsid w:val="006762EC"/>
    <w:rsid w:val="0067651A"/>
    <w:rsid w:val="0067667B"/>
    <w:rsid w:val="006766EA"/>
    <w:rsid w:val="006767E6"/>
    <w:rsid w:val="00676D1C"/>
    <w:rsid w:val="00676FB3"/>
    <w:rsid w:val="0067703C"/>
    <w:rsid w:val="0067744E"/>
    <w:rsid w:val="006777C6"/>
    <w:rsid w:val="00677932"/>
    <w:rsid w:val="00677A33"/>
    <w:rsid w:val="00677A4A"/>
    <w:rsid w:val="00677FC9"/>
    <w:rsid w:val="00680000"/>
    <w:rsid w:val="006800F8"/>
    <w:rsid w:val="006806E0"/>
    <w:rsid w:val="0068074D"/>
    <w:rsid w:val="006807FF"/>
    <w:rsid w:val="00680937"/>
    <w:rsid w:val="00680BF5"/>
    <w:rsid w:val="00680CAA"/>
    <w:rsid w:val="00680DEB"/>
    <w:rsid w:val="006810F7"/>
    <w:rsid w:val="00681292"/>
    <w:rsid w:val="0068141B"/>
    <w:rsid w:val="00681C9E"/>
    <w:rsid w:val="006826FC"/>
    <w:rsid w:val="00682741"/>
    <w:rsid w:val="00682A23"/>
    <w:rsid w:val="00682B32"/>
    <w:rsid w:val="00683518"/>
    <w:rsid w:val="00683920"/>
    <w:rsid w:val="00683A87"/>
    <w:rsid w:val="00684C7F"/>
    <w:rsid w:val="00684D3C"/>
    <w:rsid w:val="0068500A"/>
    <w:rsid w:val="0068506A"/>
    <w:rsid w:val="00685107"/>
    <w:rsid w:val="00685227"/>
    <w:rsid w:val="006854BC"/>
    <w:rsid w:val="00685510"/>
    <w:rsid w:val="00685527"/>
    <w:rsid w:val="00685580"/>
    <w:rsid w:val="006855CB"/>
    <w:rsid w:val="00685E62"/>
    <w:rsid w:val="00685F54"/>
    <w:rsid w:val="00685F65"/>
    <w:rsid w:val="00686411"/>
    <w:rsid w:val="006868B0"/>
    <w:rsid w:val="00686BE4"/>
    <w:rsid w:val="006872B7"/>
    <w:rsid w:val="006873CC"/>
    <w:rsid w:val="00687481"/>
    <w:rsid w:val="006874BD"/>
    <w:rsid w:val="006875D0"/>
    <w:rsid w:val="00687847"/>
    <w:rsid w:val="00687A0A"/>
    <w:rsid w:val="00687B7D"/>
    <w:rsid w:val="00687CE9"/>
    <w:rsid w:val="00687ED6"/>
    <w:rsid w:val="006902E0"/>
    <w:rsid w:val="0069034D"/>
    <w:rsid w:val="00690453"/>
    <w:rsid w:val="00690560"/>
    <w:rsid w:val="00690869"/>
    <w:rsid w:val="0069093D"/>
    <w:rsid w:val="00691685"/>
    <w:rsid w:val="00691A89"/>
    <w:rsid w:val="00691B59"/>
    <w:rsid w:val="00691DAB"/>
    <w:rsid w:val="00692049"/>
    <w:rsid w:val="006920CE"/>
    <w:rsid w:val="006920EF"/>
    <w:rsid w:val="0069239E"/>
    <w:rsid w:val="00692766"/>
    <w:rsid w:val="00692805"/>
    <w:rsid w:val="00692A58"/>
    <w:rsid w:val="00692DA9"/>
    <w:rsid w:val="00692E4B"/>
    <w:rsid w:val="00693035"/>
    <w:rsid w:val="00693629"/>
    <w:rsid w:val="00693733"/>
    <w:rsid w:val="0069414B"/>
    <w:rsid w:val="006943F6"/>
    <w:rsid w:val="006946DF"/>
    <w:rsid w:val="006948D2"/>
    <w:rsid w:val="00694966"/>
    <w:rsid w:val="00694C66"/>
    <w:rsid w:val="00694DA9"/>
    <w:rsid w:val="00694EB6"/>
    <w:rsid w:val="00695204"/>
    <w:rsid w:val="0069552D"/>
    <w:rsid w:val="00695573"/>
    <w:rsid w:val="00695785"/>
    <w:rsid w:val="006962A1"/>
    <w:rsid w:val="00696300"/>
    <w:rsid w:val="00696311"/>
    <w:rsid w:val="0069671D"/>
    <w:rsid w:val="0069692C"/>
    <w:rsid w:val="00696B6B"/>
    <w:rsid w:val="00696B6C"/>
    <w:rsid w:val="00696D68"/>
    <w:rsid w:val="00696ED4"/>
    <w:rsid w:val="00697308"/>
    <w:rsid w:val="00697380"/>
    <w:rsid w:val="0069743A"/>
    <w:rsid w:val="00697509"/>
    <w:rsid w:val="006975C4"/>
    <w:rsid w:val="00697948"/>
    <w:rsid w:val="00697A4B"/>
    <w:rsid w:val="00697BBA"/>
    <w:rsid w:val="00697C68"/>
    <w:rsid w:val="00697C95"/>
    <w:rsid w:val="00697D80"/>
    <w:rsid w:val="006A02BF"/>
    <w:rsid w:val="006A0552"/>
    <w:rsid w:val="006A056F"/>
    <w:rsid w:val="006A07FC"/>
    <w:rsid w:val="006A09C3"/>
    <w:rsid w:val="006A09F2"/>
    <w:rsid w:val="006A0A5D"/>
    <w:rsid w:val="006A0A9B"/>
    <w:rsid w:val="006A0BB1"/>
    <w:rsid w:val="006A0F24"/>
    <w:rsid w:val="006A1017"/>
    <w:rsid w:val="006A1252"/>
    <w:rsid w:val="006A1267"/>
    <w:rsid w:val="006A133D"/>
    <w:rsid w:val="006A13F2"/>
    <w:rsid w:val="006A1A86"/>
    <w:rsid w:val="006A2311"/>
    <w:rsid w:val="006A2821"/>
    <w:rsid w:val="006A2850"/>
    <w:rsid w:val="006A2977"/>
    <w:rsid w:val="006A2B3D"/>
    <w:rsid w:val="006A2DBC"/>
    <w:rsid w:val="006A2EB5"/>
    <w:rsid w:val="006A2F71"/>
    <w:rsid w:val="006A2FA9"/>
    <w:rsid w:val="006A3033"/>
    <w:rsid w:val="006A3262"/>
    <w:rsid w:val="006A3390"/>
    <w:rsid w:val="006A36CB"/>
    <w:rsid w:val="006A36F8"/>
    <w:rsid w:val="006A3BCE"/>
    <w:rsid w:val="006A40F7"/>
    <w:rsid w:val="006A41AA"/>
    <w:rsid w:val="006A46C3"/>
    <w:rsid w:val="006A47AE"/>
    <w:rsid w:val="006A4A41"/>
    <w:rsid w:val="006A4B8B"/>
    <w:rsid w:val="006A4C40"/>
    <w:rsid w:val="006A4C6C"/>
    <w:rsid w:val="006A4F60"/>
    <w:rsid w:val="006A51EF"/>
    <w:rsid w:val="006A5DB6"/>
    <w:rsid w:val="006A62D8"/>
    <w:rsid w:val="006A6396"/>
    <w:rsid w:val="006A66F7"/>
    <w:rsid w:val="006A6ACC"/>
    <w:rsid w:val="006A6B1F"/>
    <w:rsid w:val="006A6B5E"/>
    <w:rsid w:val="006A6C7A"/>
    <w:rsid w:val="006A6F1D"/>
    <w:rsid w:val="006A7128"/>
    <w:rsid w:val="006A72E5"/>
    <w:rsid w:val="006A76EA"/>
    <w:rsid w:val="006A7721"/>
    <w:rsid w:val="006A773A"/>
    <w:rsid w:val="006A7799"/>
    <w:rsid w:val="006A7889"/>
    <w:rsid w:val="006A7A36"/>
    <w:rsid w:val="006A7DA3"/>
    <w:rsid w:val="006A7F75"/>
    <w:rsid w:val="006B042A"/>
    <w:rsid w:val="006B06B7"/>
    <w:rsid w:val="006B0E3B"/>
    <w:rsid w:val="006B1039"/>
    <w:rsid w:val="006B18E5"/>
    <w:rsid w:val="006B19C3"/>
    <w:rsid w:val="006B1B31"/>
    <w:rsid w:val="006B1F16"/>
    <w:rsid w:val="006B1F38"/>
    <w:rsid w:val="006B2480"/>
    <w:rsid w:val="006B285F"/>
    <w:rsid w:val="006B2D04"/>
    <w:rsid w:val="006B2E69"/>
    <w:rsid w:val="006B35A7"/>
    <w:rsid w:val="006B377B"/>
    <w:rsid w:val="006B37BB"/>
    <w:rsid w:val="006B4048"/>
    <w:rsid w:val="006B4286"/>
    <w:rsid w:val="006B44FF"/>
    <w:rsid w:val="006B4A29"/>
    <w:rsid w:val="006B5326"/>
    <w:rsid w:val="006B55B0"/>
    <w:rsid w:val="006B5712"/>
    <w:rsid w:val="006B573E"/>
    <w:rsid w:val="006B57D8"/>
    <w:rsid w:val="006B58EB"/>
    <w:rsid w:val="006B604B"/>
    <w:rsid w:val="006B6145"/>
    <w:rsid w:val="006B6BFA"/>
    <w:rsid w:val="006B6ED4"/>
    <w:rsid w:val="006B739E"/>
    <w:rsid w:val="006B7462"/>
    <w:rsid w:val="006B792B"/>
    <w:rsid w:val="006B7B8E"/>
    <w:rsid w:val="006B7D83"/>
    <w:rsid w:val="006C0140"/>
    <w:rsid w:val="006C0529"/>
    <w:rsid w:val="006C06E1"/>
    <w:rsid w:val="006C07FD"/>
    <w:rsid w:val="006C0819"/>
    <w:rsid w:val="006C0BD0"/>
    <w:rsid w:val="006C0CB7"/>
    <w:rsid w:val="006C10A6"/>
    <w:rsid w:val="006C10B1"/>
    <w:rsid w:val="006C14F6"/>
    <w:rsid w:val="006C18AC"/>
    <w:rsid w:val="006C1B4A"/>
    <w:rsid w:val="006C1EEC"/>
    <w:rsid w:val="006C224C"/>
    <w:rsid w:val="006C22CF"/>
    <w:rsid w:val="006C246C"/>
    <w:rsid w:val="006C25FF"/>
    <w:rsid w:val="006C272E"/>
    <w:rsid w:val="006C2BEB"/>
    <w:rsid w:val="006C2D25"/>
    <w:rsid w:val="006C3162"/>
    <w:rsid w:val="006C34C1"/>
    <w:rsid w:val="006C35D3"/>
    <w:rsid w:val="006C3620"/>
    <w:rsid w:val="006C36C5"/>
    <w:rsid w:val="006C3744"/>
    <w:rsid w:val="006C3A8B"/>
    <w:rsid w:val="006C403C"/>
    <w:rsid w:val="006C439B"/>
    <w:rsid w:val="006C440C"/>
    <w:rsid w:val="006C4486"/>
    <w:rsid w:val="006C44A7"/>
    <w:rsid w:val="006C44EC"/>
    <w:rsid w:val="006C47E9"/>
    <w:rsid w:val="006C50BD"/>
    <w:rsid w:val="006C510A"/>
    <w:rsid w:val="006C521E"/>
    <w:rsid w:val="006C52D1"/>
    <w:rsid w:val="006C53A2"/>
    <w:rsid w:val="006C54FB"/>
    <w:rsid w:val="006C5519"/>
    <w:rsid w:val="006C564C"/>
    <w:rsid w:val="006C57D8"/>
    <w:rsid w:val="006C5AF2"/>
    <w:rsid w:val="006C5B59"/>
    <w:rsid w:val="006C5D58"/>
    <w:rsid w:val="006C64A7"/>
    <w:rsid w:val="006C6631"/>
    <w:rsid w:val="006C68F9"/>
    <w:rsid w:val="006C7177"/>
    <w:rsid w:val="006C71D6"/>
    <w:rsid w:val="006C73A5"/>
    <w:rsid w:val="006C76C7"/>
    <w:rsid w:val="006C7814"/>
    <w:rsid w:val="006C7CB4"/>
    <w:rsid w:val="006C7D53"/>
    <w:rsid w:val="006C7F00"/>
    <w:rsid w:val="006C7F62"/>
    <w:rsid w:val="006C7FBA"/>
    <w:rsid w:val="006D002A"/>
    <w:rsid w:val="006D069E"/>
    <w:rsid w:val="006D0762"/>
    <w:rsid w:val="006D0873"/>
    <w:rsid w:val="006D18E3"/>
    <w:rsid w:val="006D1985"/>
    <w:rsid w:val="006D1A7E"/>
    <w:rsid w:val="006D1CC5"/>
    <w:rsid w:val="006D21D2"/>
    <w:rsid w:val="006D222E"/>
    <w:rsid w:val="006D2314"/>
    <w:rsid w:val="006D2615"/>
    <w:rsid w:val="006D3053"/>
    <w:rsid w:val="006D3408"/>
    <w:rsid w:val="006D34FE"/>
    <w:rsid w:val="006D374A"/>
    <w:rsid w:val="006D37A3"/>
    <w:rsid w:val="006D3889"/>
    <w:rsid w:val="006D3FAA"/>
    <w:rsid w:val="006D3FF6"/>
    <w:rsid w:val="006D430E"/>
    <w:rsid w:val="006D43D9"/>
    <w:rsid w:val="006D447A"/>
    <w:rsid w:val="006D4749"/>
    <w:rsid w:val="006D4A4D"/>
    <w:rsid w:val="006D4AE9"/>
    <w:rsid w:val="006D4D8A"/>
    <w:rsid w:val="006D509F"/>
    <w:rsid w:val="006D550D"/>
    <w:rsid w:val="006D5552"/>
    <w:rsid w:val="006D5921"/>
    <w:rsid w:val="006D59C9"/>
    <w:rsid w:val="006D5BFF"/>
    <w:rsid w:val="006D655A"/>
    <w:rsid w:val="006D659E"/>
    <w:rsid w:val="006D662B"/>
    <w:rsid w:val="006D6878"/>
    <w:rsid w:val="006D68D9"/>
    <w:rsid w:val="006D68EE"/>
    <w:rsid w:val="006D6A7C"/>
    <w:rsid w:val="006D756A"/>
    <w:rsid w:val="006D7AAC"/>
    <w:rsid w:val="006D7D14"/>
    <w:rsid w:val="006E0078"/>
    <w:rsid w:val="006E007F"/>
    <w:rsid w:val="006E0527"/>
    <w:rsid w:val="006E0843"/>
    <w:rsid w:val="006E0FE7"/>
    <w:rsid w:val="006E10E0"/>
    <w:rsid w:val="006E1226"/>
    <w:rsid w:val="006E1287"/>
    <w:rsid w:val="006E1639"/>
    <w:rsid w:val="006E1C6A"/>
    <w:rsid w:val="006E1FCE"/>
    <w:rsid w:val="006E1FF5"/>
    <w:rsid w:val="006E20C9"/>
    <w:rsid w:val="006E2135"/>
    <w:rsid w:val="006E2308"/>
    <w:rsid w:val="006E2AEB"/>
    <w:rsid w:val="006E2EAB"/>
    <w:rsid w:val="006E3090"/>
    <w:rsid w:val="006E3159"/>
    <w:rsid w:val="006E32D6"/>
    <w:rsid w:val="006E3573"/>
    <w:rsid w:val="006E35F0"/>
    <w:rsid w:val="006E3BE2"/>
    <w:rsid w:val="006E3BE5"/>
    <w:rsid w:val="006E3C38"/>
    <w:rsid w:val="006E40E3"/>
    <w:rsid w:val="006E445D"/>
    <w:rsid w:val="006E4647"/>
    <w:rsid w:val="006E4D49"/>
    <w:rsid w:val="006E4E53"/>
    <w:rsid w:val="006E508C"/>
    <w:rsid w:val="006E509B"/>
    <w:rsid w:val="006E51C7"/>
    <w:rsid w:val="006E5356"/>
    <w:rsid w:val="006E5772"/>
    <w:rsid w:val="006E5885"/>
    <w:rsid w:val="006E5AB1"/>
    <w:rsid w:val="006E5E0A"/>
    <w:rsid w:val="006E692E"/>
    <w:rsid w:val="006E71A4"/>
    <w:rsid w:val="006E75E5"/>
    <w:rsid w:val="006E7715"/>
    <w:rsid w:val="006E77EF"/>
    <w:rsid w:val="006E7A94"/>
    <w:rsid w:val="006E7BE4"/>
    <w:rsid w:val="006E7CA4"/>
    <w:rsid w:val="006E7E0B"/>
    <w:rsid w:val="006E7EDF"/>
    <w:rsid w:val="006F01D0"/>
    <w:rsid w:val="006F05AF"/>
    <w:rsid w:val="006F08B3"/>
    <w:rsid w:val="006F091E"/>
    <w:rsid w:val="006F0A17"/>
    <w:rsid w:val="006F0B85"/>
    <w:rsid w:val="006F119A"/>
    <w:rsid w:val="006F1420"/>
    <w:rsid w:val="006F16BB"/>
    <w:rsid w:val="006F1702"/>
    <w:rsid w:val="006F1796"/>
    <w:rsid w:val="006F17FD"/>
    <w:rsid w:val="006F1F4B"/>
    <w:rsid w:val="006F2249"/>
    <w:rsid w:val="006F259F"/>
    <w:rsid w:val="006F2670"/>
    <w:rsid w:val="006F29EE"/>
    <w:rsid w:val="006F2A09"/>
    <w:rsid w:val="006F2BD3"/>
    <w:rsid w:val="006F3180"/>
    <w:rsid w:val="006F31AA"/>
    <w:rsid w:val="006F33FB"/>
    <w:rsid w:val="006F36C0"/>
    <w:rsid w:val="006F379C"/>
    <w:rsid w:val="006F38AB"/>
    <w:rsid w:val="006F39DF"/>
    <w:rsid w:val="006F3AD0"/>
    <w:rsid w:val="006F3D7B"/>
    <w:rsid w:val="006F3E7A"/>
    <w:rsid w:val="006F3EE3"/>
    <w:rsid w:val="006F41EE"/>
    <w:rsid w:val="006F42A1"/>
    <w:rsid w:val="006F4DD4"/>
    <w:rsid w:val="006F4DF0"/>
    <w:rsid w:val="006F505A"/>
    <w:rsid w:val="006F5340"/>
    <w:rsid w:val="006F53A9"/>
    <w:rsid w:val="006F562D"/>
    <w:rsid w:val="006F574E"/>
    <w:rsid w:val="006F59A0"/>
    <w:rsid w:val="006F59ED"/>
    <w:rsid w:val="006F5BAB"/>
    <w:rsid w:val="006F5DDB"/>
    <w:rsid w:val="006F5FF5"/>
    <w:rsid w:val="006F5FFD"/>
    <w:rsid w:val="006F60C5"/>
    <w:rsid w:val="006F61E1"/>
    <w:rsid w:val="006F6285"/>
    <w:rsid w:val="006F6358"/>
    <w:rsid w:val="006F66E3"/>
    <w:rsid w:val="006F67E1"/>
    <w:rsid w:val="006F68FB"/>
    <w:rsid w:val="006F6963"/>
    <w:rsid w:val="006F6A5B"/>
    <w:rsid w:val="006F6AFD"/>
    <w:rsid w:val="006F6CC6"/>
    <w:rsid w:val="006F6D19"/>
    <w:rsid w:val="006F6D25"/>
    <w:rsid w:val="006F6F4D"/>
    <w:rsid w:val="006F6FF6"/>
    <w:rsid w:val="006F6FFB"/>
    <w:rsid w:val="006F7000"/>
    <w:rsid w:val="006F7099"/>
    <w:rsid w:val="006F7176"/>
    <w:rsid w:val="006F76A7"/>
    <w:rsid w:val="006F772A"/>
    <w:rsid w:val="006F775A"/>
    <w:rsid w:val="006F7922"/>
    <w:rsid w:val="006F794B"/>
    <w:rsid w:val="006F799B"/>
    <w:rsid w:val="006F7B9B"/>
    <w:rsid w:val="006F7DB9"/>
    <w:rsid w:val="006F7DBE"/>
    <w:rsid w:val="006F7E71"/>
    <w:rsid w:val="00700AEB"/>
    <w:rsid w:val="00700D3D"/>
    <w:rsid w:val="007014BC"/>
    <w:rsid w:val="007015D0"/>
    <w:rsid w:val="00701970"/>
    <w:rsid w:val="00701FB3"/>
    <w:rsid w:val="007021D4"/>
    <w:rsid w:val="00702257"/>
    <w:rsid w:val="007023AC"/>
    <w:rsid w:val="00702581"/>
    <w:rsid w:val="00702672"/>
    <w:rsid w:val="007029EF"/>
    <w:rsid w:val="00702A9F"/>
    <w:rsid w:val="00702B7B"/>
    <w:rsid w:val="00702E30"/>
    <w:rsid w:val="007030DE"/>
    <w:rsid w:val="0070342A"/>
    <w:rsid w:val="00703533"/>
    <w:rsid w:val="00703658"/>
    <w:rsid w:val="00703B06"/>
    <w:rsid w:val="00703D8D"/>
    <w:rsid w:val="007042DB"/>
    <w:rsid w:val="00704319"/>
    <w:rsid w:val="0070496E"/>
    <w:rsid w:val="00704A00"/>
    <w:rsid w:val="00704BFF"/>
    <w:rsid w:val="00704CD0"/>
    <w:rsid w:val="00704CE4"/>
    <w:rsid w:val="00704EFF"/>
    <w:rsid w:val="00705093"/>
    <w:rsid w:val="007050A9"/>
    <w:rsid w:val="007057D0"/>
    <w:rsid w:val="00705A28"/>
    <w:rsid w:val="00705D52"/>
    <w:rsid w:val="00705E92"/>
    <w:rsid w:val="00705F8D"/>
    <w:rsid w:val="00705FA3"/>
    <w:rsid w:val="00706093"/>
    <w:rsid w:val="00706118"/>
    <w:rsid w:val="00706392"/>
    <w:rsid w:val="007065CA"/>
    <w:rsid w:val="007068F8"/>
    <w:rsid w:val="007069B0"/>
    <w:rsid w:val="007069E2"/>
    <w:rsid w:val="00706C83"/>
    <w:rsid w:val="00706E08"/>
    <w:rsid w:val="007074F9"/>
    <w:rsid w:val="00707691"/>
    <w:rsid w:val="00707D4D"/>
    <w:rsid w:val="00707EF4"/>
    <w:rsid w:val="0071001F"/>
    <w:rsid w:val="007101CA"/>
    <w:rsid w:val="00710367"/>
    <w:rsid w:val="007103FF"/>
    <w:rsid w:val="00710434"/>
    <w:rsid w:val="007105B9"/>
    <w:rsid w:val="00710690"/>
    <w:rsid w:val="0071085B"/>
    <w:rsid w:val="0071092D"/>
    <w:rsid w:val="00711280"/>
    <w:rsid w:val="007115D2"/>
    <w:rsid w:val="00711698"/>
    <w:rsid w:val="00711733"/>
    <w:rsid w:val="00712223"/>
    <w:rsid w:val="00712374"/>
    <w:rsid w:val="007125AA"/>
    <w:rsid w:val="00712980"/>
    <w:rsid w:val="00712B5F"/>
    <w:rsid w:val="00712FF9"/>
    <w:rsid w:val="0071309B"/>
    <w:rsid w:val="007133EE"/>
    <w:rsid w:val="00713595"/>
    <w:rsid w:val="00713762"/>
    <w:rsid w:val="00713D42"/>
    <w:rsid w:val="00713D97"/>
    <w:rsid w:val="00714081"/>
    <w:rsid w:val="0071416B"/>
    <w:rsid w:val="00714523"/>
    <w:rsid w:val="00714A33"/>
    <w:rsid w:val="00714B1E"/>
    <w:rsid w:val="00714C05"/>
    <w:rsid w:val="00714C16"/>
    <w:rsid w:val="00714F15"/>
    <w:rsid w:val="0071509E"/>
    <w:rsid w:val="00715111"/>
    <w:rsid w:val="00715336"/>
    <w:rsid w:val="00715371"/>
    <w:rsid w:val="007153E8"/>
    <w:rsid w:val="00715555"/>
    <w:rsid w:val="007158E1"/>
    <w:rsid w:val="00715B01"/>
    <w:rsid w:val="00715DB7"/>
    <w:rsid w:val="00715EDD"/>
    <w:rsid w:val="00716614"/>
    <w:rsid w:val="0071667D"/>
    <w:rsid w:val="007168F3"/>
    <w:rsid w:val="00716910"/>
    <w:rsid w:val="00716B9F"/>
    <w:rsid w:val="00716BC6"/>
    <w:rsid w:val="00716EDA"/>
    <w:rsid w:val="007174AA"/>
    <w:rsid w:val="0071762E"/>
    <w:rsid w:val="007177E4"/>
    <w:rsid w:val="0071785B"/>
    <w:rsid w:val="0071799A"/>
    <w:rsid w:val="00717D73"/>
    <w:rsid w:val="00717F8A"/>
    <w:rsid w:val="007202DC"/>
    <w:rsid w:val="00720561"/>
    <w:rsid w:val="0072076A"/>
    <w:rsid w:val="007209B8"/>
    <w:rsid w:val="00720A33"/>
    <w:rsid w:val="00720E57"/>
    <w:rsid w:val="00720F06"/>
    <w:rsid w:val="00720F85"/>
    <w:rsid w:val="00720FB6"/>
    <w:rsid w:val="0072107B"/>
    <w:rsid w:val="007210AC"/>
    <w:rsid w:val="007219C3"/>
    <w:rsid w:val="007219F0"/>
    <w:rsid w:val="00721BF8"/>
    <w:rsid w:val="00721F06"/>
    <w:rsid w:val="0072201B"/>
    <w:rsid w:val="00722396"/>
    <w:rsid w:val="007227B6"/>
    <w:rsid w:val="0072283A"/>
    <w:rsid w:val="00722879"/>
    <w:rsid w:val="00722EE9"/>
    <w:rsid w:val="00722F96"/>
    <w:rsid w:val="00723313"/>
    <w:rsid w:val="00723415"/>
    <w:rsid w:val="007235F8"/>
    <w:rsid w:val="00723831"/>
    <w:rsid w:val="007238B1"/>
    <w:rsid w:val="007239A5"/>
    <w:rsid w:val="00723E3C"/>
    <w:rsid w:val="007242AC"/>
    <w:rsid w:val="0072465B"/>
    <w:rsid w:val="007249B5"/>
    <w:rsid w:val="007251E7"/>
    <w:rsid w:val="007251F6"/>
    <w:rsid w:val="007255AB"/>
    <w:rsid w:val="007255DE"/>
    <w:rsid w:val="00725631"/>
    <w:rsid w:val="00725664"/>
    <w:rsid w:val="007257EA"/>
    <w:rsid w:val="00725BD2"/>
    <w:rsid w:val="00725C2A"/>
    <w:rsid w:val="00725CBB"/>
    <w:rsid w:val="00725F28"/>
    <w:rsid w:val="00725F82"/>
    <w:rsid w:val="00725FA6"/>
    <w:rsid w:val="00726098"/>
    <w:rsid w:val="007261A7"/>
    <w:rsid w:val="00726392"/>
    <w:rsid w:val="00726670"/>
    <w:rsid w:val="00726923"/>
    <w:rsid w:val="00726A4C"/>
    <w:rsid w:val="0072772B"/>
    <w:rsid w:val="00727939"/>
    <w:rsid w:val="00727B5A"/>
    <w:rsid w:val="00727C60"/>
    <w:rsid w:val="00727D75"/>
    <w:rsid w:val="00727D7E"/>
    <w:rsid w:val="00727F89"/>
    <w:rsid w:val="00727FE6"/>
    <w:rsid w:val="00730015"/>
    <w:rsid w:val="0073006E"/>
    <w:rsid w:val="0073013A"/>
    <w:rsid w:val="007304EE"/>
    <w:rsid w:val="00730C57"/>
    <w:rsid w:val="00730E23"/>
    <w:rsid w:val="00730FCE"/>
    <w:rsid w:val="00731C76"/>
    <w:rsid w:val="00732051"/>
    <w:rsid w:val="00732163"/>
    <w:rsid w:val="00732C0D"/>
    <w:rsid w:val="00732C88"/>
    <w:rsid w:val="00732D7D"/>
    <w:rsid w:val="00732FFD"/>
    <w:rsid w:val="007331A9"/>
    <w:rsid w:val="00733268"/>
    <w:rsid w:val="00733284"/>
    <w:rsid w:val="00733671"/>
    <w:rsid w:val="00733BEF"/>
    <w:rsid w:val="007347D3"/>
    <w:rsid w:val="00734EAE"/>
    <w:rsid w:val="00735320"/>
    <w:rsid w:val="007353AA"/>
    <w:rsid w:val="007358EE"/>
    <w:rsid w:val="007359BA"/>
    <w:rsid w:val="00735CF6"/>
    <w:rsid w:val="00735E5F"/>
    <w:rsid w:val="007366D2"/>
    <w:rsid w:val="00736877"/>
    <w:rsid w:val="007369A8"/>
    <w:rsid w:val="00736B40"/>
    <w:rsid w:val="00736C61"/>
    <w:rsid w:val="007370AD"/>
    <w:rsid w:val="00737355"/>
    <w:rsid w:val="00737ADA"/>
    <w:rsid w:val="00737CE1"/>
    <w:rsid w:val="00737F1C"/>
    <w:rsid w:val="007405DA"/>
    <w:rsid w:val="00740637"/>
    <w:rsid w:val="007406CB"/>
    <w:rsid w:val="0074093F"/>
    <w:rsid w:val="00740B84"/>
    <w:rsid w:val="007410D2"/>
    <w:rsid w:val="007413AE"/>
    <w:rsid w:val="00741418"/>
    <w:rsid w:val="0074188A"/>
    <w:rsid w:val="00741913"/>
    <w:rsid w:val="00741B22"/>
    <w:rsid w:val="00741C3E"/>
    <w:rsid w:val="00741F62"/>
    <w:rsid w:val="007421EE"/>
    <w:rsid w:val="00742719"/>
    <w:rsid w:val="00742B86"/>
    <w:rsid w:val="00742C98"/>
    <w:rsid w:val="00742F13"/>
    <w:rsid w:val="00742FE6"/>
    <w:rsid w:val="00743510"/>
    <w:rsid w:val="007437AB"/>
    <w:rsid w:val="00743B4C"/>
    <w:rsid w:val="007442FD"/>
    <w:rsid w:val="00744386"/>
    <w:rsid w:val="00744550"/>
    <w:rsid w:val="00744C92"/>
    <w:rsid w:val="00744E1E"/>
    <w:rsid w:val="00744FC8"/>
    <w:rsid w:val="00745157"/>
    <w:rsid w:val="0074528E"/>
    <w:rsid w:val="0074545A"/>
    <w:rsid w:val="0074548A"/>
    <w:rsid w:val="00745AD2"/>
    <w:rsid w:val="00745C01"/>
    <w:rsid w:val="00745D8C"/>
    <w:rsid w:val="00745F00"/>
    <w:rsid w:val="007460E6"/>
    <w:rsid w:val="00746B96"/>
    <w:rsid w:val="00746BB8"/>
    <w:rsid w:val="00746DB1"/>
    <w:rsid w:val="00746DDE"/>
    <w:rsid w:val="00746F4C"/>
    <w:rsid w:val="00747251"/>
    <w:rsid w:val="00747467"/>
    <w:rsid w:val="00747689"/>
    <w:rsid w:val="00747ACA"/>
    <w:rsid w:val="00747C53"/>
    <w:rsid w:val="007501D4"/>
    <w:rsid w:val="00750240"/>
    <w:rsid w:val="0075038B"/>
    <w:rsid w:val="007503EF"/>
    <w:rsid w:val="00750A33"/>
    <w:rsid w:val="00750B82"/>
    <w:rsid w:val="00750DEB"/>
    <w:rsid w:val="00750E1A"/>
    <w:rsid w:val="00750FC9"/>
    <w:rsid w:val="00750FF9"/>
    <w:rsid w:val="00751157"/>
    <w:rsid w:val="00751316"/>
    <w:rsid w:val="00751BFE"/>
    <w:rsid w:val="00751CA8"/>
    <w:rsid w:val="00752162"/>
    <w:rsid w:val="00752586"/>
    <w:rsid w:val="0075291B"/>
    <w:rsid w:val="00752A16"/>
    <w:rsid w:val="00752A55"/>
    <w:rsid w:val="00752BEA"/>
    <w:rsid w:val="00752C23"/>
    <w:rsid w:val="0075320C"/>
    <w:rsid w:val="00753296"/>
    <w:rsid w:val="007534AD"/>
    <w:rsid w:val="007534C5"/>
    <w:rsid w:val="00753795"/>
    <w:rsid w:val="00753847"/>
    <w:rsid w:val="00753867"/>
    <w:rsid w:val="00753AEB"/>
    <w:rsid w:val="00753CFA"/>
    <w:rsid w:val="00753EBB"/>
    <w:rsid w:val="00754155"/>
    <w:rsid w:val="00754161"/>
    <w:rsid w:val="007545B0"/>
    <w:rsid w:val="007549BD"/>
    <w:rsid w:val="00754B1C"/>
    <w:rsid w:val="00754ED4"/>
    <w:rsid w:val="00754F60"/>
    <w:rsid w:val="007553ED"/>
    <w:rsid w:val="00755442"/>
    <w:rsid w:val="00755810"/>
    <w:rsid w:val="00755983"/>
    <w:rsid w:val="00755C08"/>
    <w:rsid w:val="00755C7F"/>
    <w:rsid w:val="00755F3E"/>
    <w:rsid w:val="0075600A"/>
    <w:rsid w:val="007560A4"/>
    <w:rsid w:val="00756249"/>
    <w:rsid w:val="00756632"/>
    <w:rsid w:val="00756CB3"/>
    <w:rsid w:val="00756CBE"/>
    <w:rsid w:val="00756D37"/>
    <w:rsid w:val="0075704C"/>
    <w:rsid w:val="007575F5"/>
    <w:rsid w:val="0075767A"/>
    <w:rsid w:val="007576A2"/>
    <w:rsid w:val="00757A5A"/>
    <w:rsid w:val="00757FB2"/>
    <w:rsid w:val="00760024"/>
    <w:rsid w:val="0076006F"/>
    <w:rsid w:val="00760265"/>
    <w:rsid w:val="0076049F"/>
    <w:rsid w:val="00760525"/>
    <w:rsid w:val="0076071F"/>
    <w:rsid w:val="00760D54"/>
    <w:rsid w:val="00760DB3"/>
    <w:rsid w:val="00760E4B"/>
    <w:rsid w:val="007611F1"/>
    <w:rsid w:val="00761423"/>
    <w:rsid w:val="00761428"/>
    <w:rsid w:val="007616A1"/>
    <w:rsid w:val="0076187A"/>
    <w:rsid w:val="00761944"/>
    <w:rsid w:val="00761EC3"/>
    <w:rsid w:val="0076201A"/>
    <w:rsid w:val="00762196"/>
    <w:rsid w:val="007621BB"/>
    <w:rsid w:val="007623AF"/>
    <w:rsid w:val="00762768"/>
    <w:rsid w:val="00762D6E"/>
    <w:rsid w:val="00762EF1"/>
    <w:rsid w:val="0076357D"/>
    <w:rsid w:val="00763652"/>
    <w:rsid w:val="00763A00"/>
    <w:rsid w:val="00763B79"/>
    <w:rsid w:val="00763BCA"/>
    <w:rsid w:val="00763FD1"/>
    <w:rsid w:val="00764158"/>
    <w:rsid w:val="00764195"/>
    <w:rsid w:val="00764279"/>
    <w:rsid w:val="007642F9"/>
    <w:rsid w:val="0076434B"/>
    <w:rsid w:val="00764566"/>
    <w:rsid w:val="00764824"/>
    <w:rsid w:val="00764865"/>
    <w:rsid w:val="00764948"/>
    <w:rsid w:val="00764B0E"/>
    <w:rsid w:val="00764BE3"/>
    <w:rsid w:val="00764E0F"/>
    <w:rsid w:val="007651C4"/>
    <w:rsid w:val="007656CA"/>
    <w:rsid w:val="007658DE"/>
    <w:rsid w:val="00765A6A"/>
    <w:rsid w:val="00765AF7"/>
    <w:rsid w:val="00765C34"/>
    <w:rsid w:val="00765E85"/>
    <w:rsid w:val="00766159"/>
    <w:rsid w:val="00766589"/>
    <w:rsid w:val="007665EC"/>
    <w:rsid w:val="00766630"/>
    <w:rsid w:val="007666D8"/>
    <w:rsid w:val="00766A30"/>
    <w:rsid w:val="00766AC8"/>
    <w:rsid w:val="00766AED"/>
    <w:rsid w:val="00766E94"/>
    <w:rsid w:val="00766EC6"/>
    <w:rsid w:val="00767448"/>
    <w:rsid w:val="0076749D"/>
    <w:rsid w:val="0076786D"/>
    <w:rsid w:val="007678EF"/>
    <w:rsid w:val="00767A42"/>
    <w:rsid w:val="00767A9B"/>
    <w:rsid w:val="00767CCF"/>
    <w:rsid w:val="00767E5A"/>
    <w:rsid w:val="007700CA"/>
    <w:rsid w:val="007703E0"/>
    <w:rsid w:val="0077052C"/>
    <w:rsid w:val="007705C5"/>
    <w:rsid w:val="0077068F"/>
    <w:rsid w:val="00770824"/>
    <w:rsid w:val="007708A4"/>
    <w:rsid w:val="00770AA7"/>
    <w:rsid w:val="00770C61"/>
    <w:rsid w:val="00770DC2"/>
    <w:rsid w:val="00770E43"/>
    <w:rsid w:val="007711B6"/>
    <w:rsid w:val="0077140B"/>
    <w:rsid w:val="007717BC"/>
    <w:rsid w:val="00771864"/>
    <w:rsid w:val="007718C2"/>
    <w:rsid w:val="007719E3"/>
    <w:rsid w:val="0077232E"/>
    <w:rsid w:val="00772418"/>
    <w:rsid w:val="007731B5"/>
    <w:rsid w:val="00773230"/>
    <w:rsid w:val="00773549"/>
    <w:rsid w:val="007738A8"/>
    <w:rsid w:val="00773AF1"/>
    <w:rsid w:val="00773C26"/>
    <w:rsid w:val="00773C8B"/>
    <w:rsid w:val="00774025"/>
    <w:rsid w:val="00774084"/>
    <w:rsid w:val="00774118"/>
    <w:rsid w:val="00774416"/>
    <w:rsid w:val="00774663"/>
    <w:rsid w:val="007746A3"/>
    <w:rsid w:val="007746CA"/>
    <w:rsid w:val="00774714"/>
    <w:rsid w:val="00774B19"/>
    <w:rsid w:val="00774B22"/>
    <w:rsid w:val="00774B61"/>
    <w:rsid w:val="00774E4B"/>
    <w:rsid w:val="00774E62"/>
    <w:rsid w:val="00774F6F"/>
    <w:rsid w:val="0077578E"/>
    <w:rsid w:val="007757D5"/>
    <w:rsid w:val="00775A3E"/>
    <w:rsid w:val="00775B6D"/>
    <w:rsid w:val="00775E3A"/>
    <w:rsid w:val="00776449"/>
    <w:rsid w:val="007764F4"/>
    <w:rsid w:val="007766E5"/>
    <w:rsid w:val="00776B21"/>
    <w:rsid w:val="00777092"/>
    <w:rsid w:val="00777199"/>
    <w:rsid w:val="0077727E"/>
    <w:rsid w:val="0077730C"/>
    <w:rsid w:val="007777DA"/>
    <w:rsid w:val="00777846"/>
    <w:rsid w:val="0077784A"/>
    <w:rsid w:val="00777885"/>
    <w:rsid w:val="00777BE3"/>
    <w:rsid w:val="00777F45"/>
    <w:rsid w:val="00777F90"/>
    <w:rsid w:val="0078025D"/>
    <w:rsid w:val="0078080B"/>
    <w:rsid w:val="00780A95"/>
    <w:rsid w:val="0078129E"/>
    <w:rsid w:val="0078168C"/>
    <w:rsid w:val="0078170C"/>
    <w:rsid w:val="00781957"/>
    <w:rsid w:val="00781B11"/>
    <w:rsid w:val="00781DB8"/>
    <w:rsid w:val="00781E8D"/>
    <w:rsid w:val="00781F32"/>
    <w:rsid w:val="00781F88"/>
    <w:rsid w:val="007821BF"/>
    <w:rsid w:val="00782433"/>
    <w:rsid w:val="00782BF4"/>
    <w:rsid w:val="00782D14"/>
    <w:rsid w:val="007836D1"/>
    <w:rsid w:val="0078395B"/>
    <w:rsid w:val="0078396B"/>
    <w:rsid w:val="007839FB"/>
    <w:rsid w:val="00783A09"/>
    <w:rsid w:val="00783ABF"/>
    <w:rsid w:val="00783BD1"/>
    <w:rsid w:val="00783D3D"/>
    <w:rsid w:val="00783F7A"/>
    <w:rsid w:val="00783FE3"/>
    <w:rsid w:val="00784076"/>
    <w:rsid w:val="007840BA"/>
    <w:rsid w:val="0078455E"/>
    <w:rsid w:val="0078474B"/>
    <w:rsid w:val="00784A96"/>
    <w:rsid w:val="00784AF5"/>
    <w:rsid w:val="00784CAF"/>
    <w:rsid w:val="00784EAE"/>
    <w:rsid w:val="0078501F"/>
    <w:rsid w:val="0078507F"/>
    <w:rsid w:val="00785293"/>
    <w:rsid w:val="007854BE"/>
    <w:rsid w:val="007858F1"/>
    <w:rsid w:val="00785C01"/>
    <w:rsid w:val="00785C64"/>
    <w:rsid w:val="00785C9E"/>
    <w:rsid w:val="00786711"/>
    <w:rsid w:val="00786C0C"/>
    <w:rsid w:val="00786DC3"/>
    <w:rsid w:val="00786DF4"/>
    <w:rsid w:val="0078721B"/>
    <w:rsid w:val="0078781F"/>
    <w:rsid w:val="00787857"/>
    <w:rsid w:val="00787B04"/>
    <w:rsid w:val="00787B92"/>
    <w:rsid w:val="007907E5"/>
    <w:rsid w:val="00790BDA"/>
    <w:rsid w:val="00790C10"/>
    <w:rsid w:val="007910FF"/>
    <w:rsid w:val="007912C4"/>
    <w:rsid w:val="00791524"/>
    <w:rsid w:val="00791AF9"/>
    <w:rsid w:val="00791CBB"/>
    <w:rsid w:val="0079217C"/>
    <w:rsid w:val="00792927"/>
    <w:rsid w:val="00792BE1"/>
    <w:rsid w:val="00792F48"/>
    <w:rsid w:val="007931D0"/>
    <w:rsid w:val="0079329F"/>
    <w:rsid w:val="0079344E"/>
    <w:rsid w:val="007938EE"/>
    <w:rsid w:val="00793AF0"/>
    <w:rsid w:val="00793B0E"/>
    <w:rsid w:val="00793C63"/>
    <w:rsid w:val="00793D6F"/>
    <w:rsid w:val="00793DA0"/>
    <w:rsid w:val="0079450A"/>
    <w:rsid w:val="00794528"/>
    <w:rsid w:val="00794CD3"/>
    <w:rsid w:val="00794DAF"/>
    <w:rsid w:val="007953C0"/>
    <w:rsid w:val="007954CC"/>
    <w:rsid w:val="007954E6"/>
    <w:rsid w:val="00795607"/>
    <w:rsid w:val="0079575D"/>
    <w:rsid w:val="00795C93"/>
    <w:rsid w:val="00795EF7"/>
    <w:rsid w:val="00795F89"/>
    <w:rsid w:val="00796233"/>
    <w:rsid w:val="007964B7"/>
    <w:rsid w:val="00796708"/>
    <w:rsid w:val="00796E07"/>
    <w:rsid w:val="00797027"/>
    <w:rsid w:val="00797228"/>
    <w:rsid w:val="00797294"/>
    <w:rsid w:val="00797304"/>
    <w:rsid w:val="007974E8"/>
    <w:rsid w:val="00797659"/>
    <w:rsid w:val="0079767E"/>
    <w:rsid w:val="0079774D"/>
    <w:rsid w:val="00797A27"/>
    <w:rsid w:val="007A05C5"/>
    <w:rsid w:val="007A0780"/>
    <w:rsid w:val="007A099E"/>
    <w:rsid w:val="007A0DAF"/>
    <w:rsid w:val="007A0DF3"/>
    <w:rsid w:val="007A0E81"/>
    <w:rsid w:val="007A0ECD"/>
    <w:rsid w:val="007A0F4A"/>
    <w:rsid w:val="007A1533"/>
    <w:rsid w:val="007A18C8"/>
    <w:rsid w:val="007A1936"/>
    <w:rsid w:val="007A19E2"/>
    <w:rsid w:val="007A1A4C"/>
    <w:rsid w:val="007A1A6A"/>
    <w:rsid w:val="007A1D91"/>
    <w:rsid w:val="007A1E28"/>
    <w:rsid w:val="007A1EB7"/>
    <w:rsid w:val="007A1FDC"/>
    <w:rsid w:val="007A27B4"/>
    <w:rsid w:val="007A2C32"/>
    <w:rsid w:val="007A2FB4"/>
    <w:rsid w:val="007A32E6"/>
    <w:rsid w:val="007A3347"/>
    <w:rsid w:val="007A3843"/>
    <w:rsid w:val="007A4220"/>
    <w:rsid w:val="007A47C7"/>
    <w:rsid w:val="007A4871"/>
    <w:rsid w:val="007A4BF4"/>
    <w:rsid w:val="007A567C"/>
    <w:rsid w:val="007A57FC"/>
    <w:rsid w:val="007A5BB9"/>
    <w:rsid w:val="007A6035"/>
    <w:rsid w:val="007A61E2"/>
    <w:rsid w:val="007A62F3"/>
    <w:rsid w:val="007A632F"/>
    <w:rsid w:val="007A6A8F"/>
    <w:rsid w:val="007A6BA8"/>
    <w:rsid w:val="007A6CBB"/>
    <w:rsid w:val="007A6F38"/>
    <w:rsid w:val="007A75A7"/>
    <w:rsid w:val="007A784A"/>
    <w:rsid w:val="007A7A8F"/>
    <w:rsid w:val="007A7ABB"/>
    <w:rsid w:val="007A7E02"/>
    <w:rsid w:val="007B0122"/>
    <w:rsid w:val="007B02C4"/>
    <w:rsid w:val="007B08CC"/>
    <w:rsid w:val="007B0B64"/>
    <w:rsid w:val="007B0D47"/>
    <w:rsid w:val="007B1026"/>
    <w:rsid w:val="007B12F4"/>
    <w:rsid w:val="007B14EC"/>
    <w:rsid w:val="007B1A93"/>
    <w:rsid w:val="007B1FFE"/>
    <w:rsid w:val="007B207B"/>
    <w:rsid w:val="007B20BE"/>
    <w:rsid w:val="007B2F61"/>
    <w:rsid w:val="007B3205"/>
    <w:rsid w:val="007B355A"/>
    <w:rsid w:val="007B3633"/>
    <w:rsid w:val="007B3704"/>
    <w:rsid w:val="007B39EC"/>
    <w:rsid w:val="007B3CE3"/>
    <w:rsid w:val="007B3F05"/>
    <w:rsid w:val="007B42ED"/>
    <w:rsid w:val="007B43D8"/>
    <w:rsid w:val="007B451F"/>
    <w:rsid w:val="007B4755"/>
    <w:rsid w:val="007B497C"/>
    <w:rsid w:val="007B4981"/>
    <w:rsid w:val="007B4B55"/>
    <w:rsid w:val="007B50A3"/>
    <w:rsid w:val="007B54FB"/>
    <w:rsid w:val="007B582C"/>
    <w:rsid w:val="007B5EE4"/>
    <w:rsid w:val="007B5F30"/>
    <w:rsid w:val="007B60D4"/>
    <w:rsid w:val="007B628C"/>
    <w:rsid w:val="007B62CA"/>
    <w:rsid w:val="007B76FC"/>
    <w:rsid w:val="007B7ABA"/>
    <w:rsid w:val="007B7C24"/>
    <w:rsid w:val="007B7CF3"/>
    <w:rsid w:val="007B7D64"/>
    <w:rsid w:val="007C036A"/>
    <w:rsid w:val="007C04D1"/>
    <w:rsid w:val="007C0523"/>
    <w:rsid w:val="007C0612"/>
    <w:rsid w:val="007C0660"/>
    <w:rsid w:val="007C07AA"/>
    <w:rsid w:val="007C0C1C"/>
    <w:rsid w:val="007C0F35"/>
    <w:rsid w:val="007C0FCE"/>
    <w:rsid w:val="007C1252"/>
    <w:rsid w:val="007C1704"/>
    <w:rsid w:val="007C1B0D"/>
    <w:rsid w:val="007C1E74"/>
    <w:rsid w:val="007C1F9C"/>
    <w:rsid w:val="007C20E5"/>
    <w:rsid w:val="007C2304"/>
    <w:rsid w:val="007C2334"/>
    <w:rsid w:val="007C262C"/>
    <w:rsid w:val="007C2A27"/>
    <w:rsid w:val="007C2C29"/>
    <w:rsid w:val="007C2D00"/>
    <w:rsid w:val="007C38AC"/>
    <w:rsid w:val="007C3C9E"/>
    <w:rsid w:val="007C3CBD"/>
    <w:rsid w:val="007C3DC5"/>
    <w:rsid w:val="007C3E22"/>
    <w:rsid w:val="007C3F2A"/>
    <w:rsid w:val="007C4080"/>
    <w:rsid w:val="007C44EA"/>
    <w:rsid w:val="007C46F5"/>
    <w:rsid w:val="007C47BA"/>
    <w:rsid w:val="007C4B96"/>
    <w:rsid w:val="007C4CE7"/>
    <w:rsid w:val="007C505A"/>
    <w:rsid w:val="007C55EF"/>
    <w:rsid w:val="007C560B"/>
    <w:rsid w:val="007C5723"/>
    <w:rsid w:val="007C572C"/>
    <w:rsid w:val="007C589B"/>
    <w:rsid w:val="007C5A72"/>
    <w:rsid w:val="007C5A7B"/>
    <w:rsid w:val="007C6056"/>
    <w:rsid w:val="007C64C3"/>
    <w:rsid w:val="007C657B"/>
    <w:rsid w:val="007C6967"/>
    <w:rsid w:val="007C72F7"/>
    <w:rsid w:val="007C7553"/>
    <w:rsid w:val="007C7793"/>
    <w:rsid w:val="007C784A"/>
    <w:rsid w:val="007C7A15"/>
    <w:rsid w:val="007D0336"/>
    <w:rsid w:val="007D0355"/>
    <w:rsid w:val="007D0590"/>
    <w:rsid w:val="007D0623"/>
    <w:rsid w:val="007D08EE"/>
    <w:rsid w:val="007D0D42"/>
    <w:rsid w:val="007D1136"/>
    <w:rsid w:val="007D11C9"/>
    <w:rsid w:val="007D13E2"/>
    <w:rsid w:val="007D184E"/>
    <w:rsid w:val="007D188D"/>
    <w:rsid w:val="007D18DA"/>
    <w:rsid w:val="007D1A8A"/>
    <w:rsid w:val="007D1D9F"/>
    <w:rsid w:val="007D1E75"/>
    <w:rsid w:val="007D299F"/>
    <w:rsid w:val="007D2DFE"/>
    <w:rsid w:val="007D3093"/>
    <w:rsid w:val="007D30D0"/>
    <w:rsid w:val="007D3847"/>
    <w:rsid w:val="007D395E"/>
    <w:rsid w:val="007D4474"/>
    <w:rsid w:val="007D44FC"/>
    <w:rsid w:val="007D45C2"/>
    <w:rsid w:val="007D46BE"/>
    <w:rsid w:val="007D46DA"/>
    <w:rsid w:val="007D48AA"/>
    <w:rsid w:val="007D4DF4"/>
    <w:rsid w:val="007D5210"/>
    <w:rsid w:val="007D53C7"/>
    <w:rsid w:val="007D5A48"/>
    <w:rsid w:val="007D5A9A"/>
    <w:rsid w:val="007D6016"/>
    <w:rsid w:val="007D60C2"/>
    <w:rsid w:val="007D65A3"/>
    <w:rsid w:val="007D68B4"/>
    <w:rsid w:val="007D6FC8"/>
    <w:rsid w:val="007D733F"/>
    <w:rsid w:val="007D7349"/>
    <w:rsid w:val="007D7813"/>
    <w:rsid w:val="007D7BA4"/>
    <w:rsid w:val="007D7F7E"/>
    <w:rsid w:val="007E0281"/>
    <w:rsid w:val="007E0429"/>
    <w:rsid w:val="007E0865"/>
    <w:rsid w:val="007E0B9B"/>
    <w:rsid w:val="007E0EC8"/>
    <w:rsid w:val="007E10D1"/>
    <w:rsid w:val="007E11B3"/>
    <w:rsid w:val="007E1286"/>
    <w:rsid w:val="007E1488"/>
    <w:rsid w:val="007E164D"/>
    <w:rsid w:val="007E215B"/>
    <w:rsid w:val="007E256D"/>
    <w:rsid w:val="007E2941"/>
    <w:rsid w:val="007E2B40"/>
    <w:rsid w:val="007E2EA1"/>
    <w:rsid w:val="007E2FC0"/>
    <w:rsid w:val="007E3858"/>
    <w:rsid w:val="007E3D34"/>
    <w:rsid w:val="007E3ED8"/>
    <w:rsid w:val="007E4011"/>
    <w:rsid w:val="007E443D"/>
    <w:rsid w:val="007E45E7"/>
    <w:rsid w:val="007E4797"/>
    <w:rsid w:val="007E4A3C"/>
    <w:rsid w:val="007E4AFB"/>
    <w:rsid w:val="007E4E1A"/>
    <w:rsid w:val="007E4F7E"/>
    <w:rsid w:val="007E4F9C"/>
    <w:rsid w:val="007E4FF4"/>
    <w:rsid w:val="007E5436"/>
    <w:rsid w:val="007E54A5"/>
    <w:rsid w:val="007E556E"/>
    <w:rsid w:val="007E58A2"/>
    <w:rsid w:val="007E5AEE"/>
    <w:rsid w:val="007E5BAE"/>
    <w:rsid w:val="007E5C62"/>
    <w:rsid w:val="007E5CDE"/>
    <w:rsid w:val="007E6001"/>
    <w:rsid w:val="007E6117"/>
    <w:rsid w:val="007E63C4"/>
    <w:rsid w:val="007E64DE"/>
    <w:rsid w:val="007E6A8B"/>
    <w:rsid w:val="007E6FB7"/>
    <w:rsid w:val="007E70A2"/>
    <w:rsid w:val="007E7139"/>
    <w:rsid w:val="007E7571"/>
    <w:rsid w:val="007E75A1"/>
    <w:rsid w:val="007E7A48"/>
    <w:rsid w:val="007E7DE9"/>
    <w:rsid w:val="007E7EF8"/>
    <w:rsid w:val="007F02E7"/>
    <w:rsid w:val="007F031B"/>
    <w:rsid w:val="007F0339"/>
    <w:rsid w:val="007F079D"/>
    <w:rsid w:val="007F099B"/>
    <w:rsid w:val="007F0BDB"/>
    <w:rsid w:val="007F0D93"/>
    <w:rsid w:val="007F13FC"/>
    <w:rsid w:val="007F1403"/>
    <w:rsid w:val="007F143A"/>
    <w:rsid w:val="007F1B1B"/>
    <w:rsid w:val="007F1BBE"/>
    <w:rsid w:val="007F1F34"/>
    <w:rsid w:val="007F1F9F"/>
    <w:rsid w:val="007F2234"/>
    <w:rsid w:val="007F240D"/>
    <w:rsid w:val="007F24A2"/>
    <w:rsid w:val="007F258C"/>
    <w:rsid w:val="007F2C54"/>
    <w:rsid w:val="007F2C84"/>
    <w:rsid w:val="007F3545"/>
    <w:rsid w:val="007F3888"/>
    <w:rsid w:val="007F3AF5"/>
    <w:rsid w:val="007F3D32"/>
    <w:rsid w:val="007F3E66"/>
    <w:rsid w:val="007F3F88"/>
    <w:rsid w:val="007F50E3"/>
    <w:rsid w:val="007F51BE"/>
    <w:rsid w:val="007F5428"/>
    <w:rsid w:val="007F54E9"/>
    <w:rsid w:val="007F5793"/>
    <w:rsid w:val="007F58A0"/>
    <w:rsid w:val="007F59DB"/>
    <w:rsid w:val="007F59E2"/>
    <w:rsid w:val="007F5AB8"/>
    <w:rsid w:val="007F5B38"/>
    <w:rsid w:val="007F5B71"/>
    <w:rsid w:val="007F5C32"/>
    <w:rsid w:val="007F5C78"/>
    <w:rsid w:val="007F5DEF"/>
    <w:rsid w:val="007F6014"/>
    <w:rsid w:val="007F624E"/>
    <w:rsid w:val="007F6295"/>
    <w:rsid w:val="007F66E8"/>
    <w:rsid w:val="007F6AC9"/>
    <w:rsid w:val="007F6CFD"/>
    <w:rsid w:val="007F701B"/>
    <w:rsid w:val="007F728A"/>
    <w:rsid w:val="007F7537"/>
    <w:rsid w:val="007F75DA"/>
    <w:rsid w:val="007F75E7"/>
    <w:rsid w:val="007F76E4"/>
    <w:rsid w:val="007F77F4"/>
    <w:rsid w:val="007F7E30"/>
    <w:rsid w:val="008005AC"/>
    <w:rsid w:val="008005B8"/>
    <w:rsid w:val="00800701"/>
    <w:rsid w:val="008009BA"/>
    <w:rsid w:val="00800CBB"/>
    <w:rsid w:val="00801070"/>
    <w:rsid w:val="008014A2"/>
    <w:rsid w:val="00801A98"/>
    <w:rsid w:val="00801AE6"/>
    <w:rsid w:val="00801C74"/>
    <w:rsid w:val="00801E64"/>
    <w:rsid w:val="00802001"/>
    <w:rsid w:val="008024FB"/>
    <w:rsid w:val="00802549"/>
    <w:rsid w:val="0080276C"/>
    <w:rsid w:val="008029F0"/>
    <w:rsid w:val="00802C9F"/>
    <w:rsid w:val="00802D78"/>
    <w:rsid w:val="00802E83"/>
    <w:rsid w:val="00802EBC"/>
    <w:rsid w:val="0080332A"/>
    <w:rsid w:val="0080347D"/>
    <w:rsid w:val="00803A98"/>
    <w:rsid w:val="00803D01"/>
    <w:rsid w:val="00803DE7"/>
    <w:rsid w:val="00803F78"/>
    <w:rsid w:val="0080419C"/>
    <w:rsid w:val="008044FC"/>
    <w:rsid w:val="008047E4"/>
    <w:rsid w:val="0080491F"/>
    <w:rsid w:val="0080497F"/>
    <w:rsid w:val="008049A8"/>
    <w:rsid w:val="00804AF6"/>
    <w:rsid w:val="00804CF8"/>
    <w:rsid w:val="00804D84"/>
    <w:rsid w:val="0080511E"/>
    <w:rsid w:val="0080515B"/>
    <w:rsid w:val="0080519F"/>
    <w:rsid w:val="0080538C"/>
    <w:rsid w:val="00805392"/>
    <w:rsid w:val="00805413"/>
    <w:rsid w:val="00805527"/>
    <w:rsid w:val="0080571F"/>
    <w:rsid w:val="00805724"/>
    <w:rsid w:val="008057B6"/>
    <w:rsid w:val="00805A1F"/>
    <w:rsid w:val="00805AB7"/>
    <w:rsid w:val="00805BE5"/>
    <w:rsid w:val="00806270"/>
    <w:rsid w:val="008062C7"/>
    <w:rsid w:val="00806552"/>
    <w:rsid w:val="00806737"/>
    <w:rsid w:val="0080694E"/>
    <w:rsid w:val="00806ABC"/>
    <w:rsid w:val="00806C1A"/>
    <w:rsid w:val="00806EB6"/>
    <w:rsid w:val="0080781E"/>
    <w:rsid w:val="008078DE"/>
    <w:rsid w:val="00807F8A"/>
    <w:rsid w:val="008104D4"/>
    <w:rsid w:val="0081069F"/>
    <w:rsid w:val="008106A8"/>
    <w:rsid w:val="00810788"/>
    <w:rsid w:val="00810CFB"/>
    <w:rsid w:val="00810DE5"/>
    <w:rsid w:val="00811024"/>
    <w:rsid w:val="008110BB"/>
    <w:rsid w:val="0081148A"/>
    <w:rsid w:val="0081184B"/>
    <w:rsid w:val="0081184E"/>
    <w:rsid w:val="00811B02"/>
    <w:rsid w:val="008120F1"/>
    <w:rsid w:val="008120FE"/>
    <w:rsid w:val="008128BF"/>
    <w:rsid w:val="00812B4E"/>
    <w:rsid w:val="00812C8B"/>
    <w:rsid w:val="0081301C"/>
    <w:rsid w:val="00813422"/>
    <w:rsid w:val="00813436"/>
    <w:rsid w:val="00813657"/>
    <w:rsid w:val="00813914"/>
    <w:rsid w:val="00813925"/>
    <w:rsid w:val="00813992"/>
    <w:rsid w:val="00813F65"/>
    <w:rsid w:val="00814114"/>
    <w:rsid w:val="00814414"/>
    <w:rsid w:val="00814451"/>
    <w:rsid w:val="0081456D"/>
    <w:rsid w:val="00814570"/>
    <w:rsid w:val="00814659"/>
    <w:rsid w:val="008146FE"/>
    <w:rsid w:val="00814723"/>
    <w:rsid w:val="00814732"/>
    <w:rsid w:val="008157FE"/>
    <w:rsid w:val="008159B8"/>
    <w:rsid w:val="00815CAB"/>
    <w:rsid w:val="00815D65"/>
    <w:rsid w:val="00816125"/>
    <w:rsid w:val="00816152"/>
    <w:rsid w:val="008164C1"/>
    <w:rsid w:val="00816737"/>
    <w:rsid w:val="00816A54"/>
    <w:rsid w:val="00816B38"/>
    <w:rsid w:val="00816D16"/>
    <w:rsid w:val="00816D4A"/>
    <w:rsid w:val="00816FF9"/>
    <w:rsid w:val="008170DD"/>
    <w:rsid w:val="0081712E"/>
    <w:rsid w:val="0081729F"/>
    <w:rsid w:val="00817486"/>
    <w:rsid w:val="0081752A"/>
    <w:rsid w:val="0081754D"/>
    <w:rsid w:val="008176DD"/>
    <w:rsid w:val="00817841"/>
    <w:rsid w:val="00817922"/>
    <w:rsid w:val="00817B5C"/>
    <w:rsid w:val="00817D49"/>
    <w:rsid w:val="00817EF3"/>
    <w:rsid w:val="0082019E"/>
    <w:rsid w:val="008208BF"/>
    <w:rsid w:val="00820AD2"/>
    <w:rsid w:val="008211AA"/>
    <w:rsid w:val="008211E9"/>
    <w:rsid w:val="008214BB"/>
    <w:rsid w:val="00821E53"/>
    <w:rsid w:val="00821F18"/>
    <w:rsid w:val="008221ED"/>
    <w:rsid w:val="008221FE"/>
    <w:rsid w:val="00822224"/>
    <w:rsid w:val="008222B6"/>
    <w:rsid w:val="008223D4"/>
    <w:rsid w:val="00822457"/>
    <w:rsid w:val="00822783"/>
    <w:rsid w:val="00822AEB"/>
    <w:rsid w:val="00822D60"/>
    <w:rsid w:val="00822DE3"/>
    <w:rsid w:val="00822DFE"/>
    <w:rsid w:val="00822E29"/>
    <w:rsid w:val="00822F2E"/>
    <w:rsid w:val="008230B3"/>
    <w:rsid w:val="00823256"/>
    <w:rsid w:val="00823AD5"/>
    <w:rsid w:val="00823B5D"/>
    <w:rsid w:val="00823CC0"/>
    <w:rsid w:val="00823D64"/>
    <w:rsid w:val="008246A4"/>
    <w:rsid w:val="00824A2F"/>
    <w:rsid w:val="00824B2E"/>
    <w:rsid w:val="00824FAE"/>
    <w:rsid w:val="00825009"/>
    <w:rsid w:val="00825253"/>
    <w:rsid w:val="008254E2"/>
    <w:rsid w:val="00825688"/>
    <w:rsid w:val="008256F4"/>
    <w:rsid w:val="00825C14"/>
    <w:rsid w:val="008260BA"/>
    <w:rsid w:val="00826909"/>
    <w:rsid w:val="00826A38"/>
    <w:rsid w:val="00827228"/>
    <w:rsid w:val="008272AA"/>
    <w:rsid w:val="008274B5"/>
    <w:rsid w:val="0082751A"/>
    <w:rsid w:val="0082762C"/>
    <w:rsid w:val="00827AB6"/>
    <w:rsid w:val="00827E96"/>
    <w:rsid w:val="00827EBF"/>
    <w:rsid w:val="008300A5"/>
    <w:rsid w:val="00830398"/>
    <w:rsid w:val="00830513"/>
    <w:rsid w:val="00830560"/>
    <w:rsid w:val="0083062A"/>
    <w:rsid w:val="00830E3B"/>
    <w:rsid w:val="00831216"/>
    <w:rsid w:val="008315B1"/>
    <w:rsid w:val="00831798"/>
    <w:rsid w:val="00831A96"/>
    <w:rsid w:val="00832015"/>
    <w:rsid w:val="008321A4"/>
    <w:rsid w:val="00832314"/>
    <w:rsid w:val="0083231A"/>
    <w:rsid w:val="008323B2"/>
    <w:rsid w:val="00833301"/>
    <w:rsid w:val="008334E2"/>
    <w:rsid w:val="008336AC"/>
    <w:rsid w:val="008338A2"/>
    <w:rsid w:val="00833DDB"/>
    <w:rsid w:val="00833E1B"/>
    <w:rsid w:val="00833E4D"/>
    <w:rsid w:val="008340A1"/>
    <w:rsid w:val="00834216"/>
    <w:rsid w:val="0083441D"/>
    <w:rsid w:val="00834A10"/>
    <w:rsid w:val="00834C37"/>
    <w:rsid w:val="00834EEC"/>
    <w:rsid w:val="00834EFD"/>
    <w:rsid w:val="00834FD9"/>
    <w:rsid w:val="00835078"/>
    <w:rsid w:val="008351A1"/>
    <w:rsid w:val="00835309"/>
    <w:rsid w:val="0083533F"/>
    <w:rsid w:val="00835546"/>
    <w:rsid w:val="00835774"/>
    <w:rsid w:val="008358A9"/>
    <w:rsid w:val="00835B73"/>
    <w:rsid w:val="00835C06"/>
    <w:rsid w:val="00835C56"/>
    <w:rsid w:val="00835FF1"/>
    <w:rsid w:val="008360B5"/>
    <w:rsid w:val="008360F3"/>
    <w:rsid w:val="00836A08"/>
    <w:rsid w:val="00836DE2"/>
    <w:rsid w:val="00836DE7"/>
    <w:rsid w:val="00836F09"/>
    <w:rsid w:val="00836F46"/>
    <w:rsid w:val="008371CE"/>
    <w:rsid w:val="008372D5"/>
    <w:rsid w:val="008372F3"/>
    <w:rsid w:val="008373E4"/>
    <w:rsid w:val="0083764F"/>
    <w:rsid w:val="008376B2"/>
    <w:rsid w:val="008378F0"/>
    <w:rsid w:val="00837A31"/>
    <w:rsid w:val="00837A9F"/>
    <w:rsid w:val="00837AE1"/>
    <w:rsid w:val="00840175"/>
    <w:rsid w:val="00840381"/>
    <w:rsid w:val="008408CA"/>
    <w:rsid w:val="0084092F"/>
    <w:rsid w:val="008411D1"/>
    <w:rsid w:val="008413C0"/>
    <w:rsid w:val="00841468"/>
    <w:rsid w:val="0084199A"/>
    <w:rsid w:val="008419BF"/>
    <w:rsid w:val="00841D1D"/>
    <w:rsid w:val="0084229E"/>
    <w:rsid w:val="008422FA"/>
    <w:rsid w:val="0084234A"/>
    <w:rsid w:val="008428EF"/>
    <w:rsid w:val="00842AFA"/>
    <w:rsid w:val="00842D1F"/>
    <w:rsid w:val="00842F07"/>
    <w:rsid w:val="0084309A"/>
    <w:rsid w:val="00843A7B"/>
    <w:rsid w:val="00843B25"/>
    <w:rsid w:val="00843CC6"/>
    <w:rsid w:val="00843E84"/>
    <w:rsid w:val="00843EEC"/>
    <w:rsid w:val="008442E6"/>
    <w:rsid w:val="00844484"/>
    <w:rsid w:val="00844DD9"/>
    <w:rsid w:val="00844E42"/>
    <w:rsid w:val="00845714"/>
    <w:rsid w:val="008457D0"/>
    <w:rsid w:val="00845BD2"/>
    <w:rsid w:val="00845FDD"/>
    <w:rsid w:val="00846820"/>
    <w:rsid w:val="00846A02"/>
    <w:rsid w:val="0084712D"/>
    <w:rsid w:val="00847310"/>
    <w:rsid w:val="008474BF"/>
    <w:rsid w:val="008475BA"/>
    <w:rsid w:val="00847951"/>
    <w:rsid w:val="0084799D"/>
    <w:rsid w:val="00847BF1"/>
    <w:rsid w:val="00847ED0"/>
    <w:rsid w:val="0085006B"/>
    <w:rsid w:val="0085008B"/>
    <w:rsid w:val="008500FC"/>
    <w:rsid w:val="0085012B"/>
    <w:rsid w:val="008502E2"/>
    <w:rsid w:val="00850972"/>
    <w:rsid w:val="00850ADD"/>
    <w:rsid w:val="00850BBC"/>
    <w:rsid w:val="00850C1C"/>
    <w:rsid w:val="00851068"/>
    <w:rsid w:val="008513B0"/>
    <w:rsid w:val="0085145C"/>
    <w:rsid w:val="0085147E"/>
    <w:rsid w:val="00851557"/>
    <w:rsid w:val="00851684"/>
    <w:rsid w:val="0085188D"/>
    <w:rsid w:val="00851A5E"/>
    <w:rsid w:val="00851E12"/>
    <w:rsid w:val="00851EB7"/>
    <w:rsid w:val="00852442"/>
    <w:rsid w:val="008524C7"/>
    <w:rsid w:val="0085298A"/>
    <w:rsid w:val="00852B05"/>
    <w:rsid w:val="00852C32"/>
    <w:rsid w:val="00853236"/>
    <w:rsid w:val="008533A7"/>
    <w:rsid w:val="008533D1"/>
    <w:rsid w:val="008536E4"/>
    <w:rsid w:val="00853926"/>
    <w:rsid w:val="00853BB4"/>
    <w:rsid w:val="00853C87"/>
    <w:rsid w:val="00853F37"/>
    <w:rsid w:val="00853F67"/>
    <w:rsid w:val="008546CA"/>
    <w:rsid w:val="00854E28"/>
    <w:rsid w:val="008552E4"/>
    <w:rsid w:val="00855330"/>
    <w:rsid w:val="00855377"/>
    <w:rsid w:val="008558C0"/>
    <w:rsid w:val="00855AA7"/>
    <w:rsid w:val="00855C61"/>
    <w:rsid w:val="00855EDE"/>
    <w:rsid w:val="00855F69"/>
    <w:rsid w:val="00855FF2"/>
    <w:rsid w:val="008567F3"/>
    <w:rsid w:val="00856B8F"/>
    <w:rsid w:val="00856C94"/>
    <w:rsid w:val="00856EAE"/>
    <w:rsid w:val="00857165"/>
    <w:rsid w:val="00857196"/>
    <w:rsid w:val="008572C9"/>
    <w:rsid w:val="0085768C"/>
    <w:rsid w:val="0086014A"/>
    <w:rsid w:val="008602A3"/>
    <w:rsid w:val="00860695"/>
    <w:rsid w:val="00860C01"/>
    <w:rsid w:val="008610BD"/>
    <w:rsid w:val="0086114B"/>
    <w:rsid w:val="0086115E"/>
    <w:rsid w:val="008613AE"/>
    <w:rsid w:val="008619F3"/>
    <w:rsid w:val="00861A00"/>
    <w:rsid w:val="00861A32"/>
    <w:rsid w:val="00861AEE"/>
    <w:rsid w:val="00862056"/>
    <w:rsid w:val="008625F0"/>
    <w:rsid w:val="00862B80"/>
    <w:rsid w:val="00862BF1"/>
    <w:rsid w:val="008636B0"/>
    <w:rsid w:val="008636DB"/>
    <w:rsid w:val="008636F9"/>
    <w:rsid w:val="00863A03"/>
    <w:rsid w:val="00863A12"/>
    <w:rsid w:val="00863ADE"/>
    <w:rsid w:val="00863ED2"/>
    <w:rsid w:val="00864252"/>
    <w:rsid w:val="0086438D"/>
    <w:rsid w:val="00864602"/>
    <w:rsid w:val="0086463C"/>
    <w:rsid w:val="008646F6"/>
    <w:rsid w:val="0086482F"/>
    <w:rsid w:val="008648C3"/>
    <w:rsid w:val="00864CFF"/>
    <w:rsid w:val="00865278"/>
    <w:rsid w:val="0086573F"/>
    <w:rsid w:val="008657E4"/>
    <w:rsid w:val="0086593C"/>
    <w:rsid w:val="00865B04"/>
    <w:rsid w:val="00865CB3"/>
    <w:rsid w:val="00865CCB"/>
    <w:rsid w:val="00865D7C"/>
    <w:rsid w:val="00865ED9"/>
    <w:rsid w:val="00866058"/>
    <w:rsid w:val="008662D3"/>
    <w:rsid w:val="008667B6"/>
    <w:rsid w:val="00866C82"/>
    <w:rsid w:val="00866DA8"/>
    <w:rsid w:val="00866FEE"/>
    <w:rsid w:val="00866FF3"/>
    <w:rsid w:val="00867338"/>
    <w:rsid w:val="008676CD"/>
    <w:rsid w:val="00867825"/>
    <w:rsid w:val="00867845"/>
    <w:rsid w:val="0086790D"/>
    <w:rsid w:val="00867A00"/>
    <w:rsid w:val="00867A61"/>
    <w:rsid w:val="00867A87"/>
    <w:rsid w:val="00867ABC"/>
    <w:rsid w:val="00867F86"/>
    <w:rsid w:val="008702DE"/>
    <w:rsid w:val="008703B8"/>
    <w:rsid w:val="00870573"/>
    <w:rsid w:val="0087057D"/>
    <w:rsid w:val="008707CB"/>
    <w:rsid w:val="00870C76"/>
    <w:rsid w:val="00870C9F"/>
    <w:rsid w:val="00871049"/>
    <w:rsid w:val="00871180"/>
    <w:rsid w:val="00871593"/>
    <w:rsid w:val="00871865"/>
    <w:rsid w:val="00871B8D"/>
    <w:rsid w:val="00872516"/>
    <w:rsid w:val="008727AB"/>
    <w:rsid w:val="00872ABE"/>
    <w:rsid w:val="00872E23"/>
    <w:rsid w:val="008731B3"/>
    <w:rsid w:val="0087323A"/>
    <w:rsid w:val="0087360B"/>
    <w:rsid w:val="00873C34"/>
    <w:rsid w:val="00873CF9"/>
    <w:rsid w:val="00873E98"/>
    <w:rsid w:val="00873F18"/>
    <w:rsid w:val="0087493D"/>
    <w:rsid w:val="00874B87"/>
    <w:rsid w:val="00874C39"/>
    <w:rsid w:val="0087509A"/>
    <w:rsid w:val="008758E0"/>
    <w:rsid w:val="008759D7"/>
    <w:rsid w:val="00875AAC"/>
    <w:rsid w:val="00875BFB"/>
    <w:rsid w:val="00875C01"/>
    <w:rsid w:val="00875CFE"/>
    <w:rsid w:val="00875D4E"/>
    <w:rsid w:val="00875F26"/>
    <w:rsid w:val="00876123"/>
    <w:rsid w:val="008769A5"/>
    <w:rsid w:val="00876A53"/>
    <w:rsid w:val="00876AA4"/>
    <w:rsid w:val="00876AD1"/>
    <w:rsid w:val="00876DD7"/>
    <w:rsid w:val="008777FA"/>
    <w:rsid w:val="008779B5"/>
    <w:rsid w:val="008805E2"/>
    <w:rsid w:val="008806BC"/>
    <w:rsid w:val="00880BC2"/>
    <w:rsid w:val="00880E2D"/>
    <w:rsid w:val="00881022"/>
    <w:rsid w:val="0088123E"/>
    <w:rsid w:val="00881A86"/>
    <w:rsid w:val="00881AA7"/>
    <w:rsid w:val="00881B1C"/>
    <w:rsid w:val="00882058"/>
    <w:rsid w:val="008820B4"/>
    <w:rsid w:val="008820D1"/>
    <w:rsid w:val="0088216C"/>
    <w:rsid w:val="008827D1"/>
    <w:rsid w:val="00882977"/>
    <w:rsid w:val="00882DA1"/>
    <w:rsid w:val="00882E78"/>
    <w:rsid w:val="00882F21"/>
    <w:rsid w:val="00882F2E"/>
    <w:rsid w:val="0088309A"/>
    <w:rsid w:val="008830DB"/>
    <w:rsid w:val="008831F6"/>
    <w:rsid w:val="0088327D"/>
    <w:rsid w:val="008832DB"/>
    <w:rsid w:val="00883921"/>
    <w:rsid w:val="00883C6E"/>
    <w:rsid w:val="00883E35"/>
    <w:rsid w:val="00883EAF"/>
    <w:rsid w:val="00883F8D"/>
    <w:rsid w:val="008848EF"/>
    <w:rsid w:val="00884AC9"/>
    <w:rsid w:val="00884D41"/>
    <w:rsid w:val="00884DDB"/>
    <w:rsid w:val="00884E50"/>
    <w:rsid w:val="00884EF8"/>
    <w:rsid w:val="00884F3A"/>
    <w:rsid w:val="00884FE5"/>
    <w:rsid w:val="0088500F"/>
    <w:rsid w:val="00885017"/>
    <w:rsid w:val="0088515C"/>
    <w:rsid w:val="00885274"/>
    <w:rsid w:val="0088554F"/>
    <w:rsid w:val="00885EE2"/>
    <w:rsid w:val="008860CF"/>
    <w:rsid w:val="008864B6"/>
    <w:rsid w:val="008870F6"/>
    <w:rsid w:val="00887340"/>
    <w:rsid w:val="008876F4"/>
    <w:rsid w:val="00887CF7"/>
    <w:rsid w:val="00890037"/>
    <w:rsid w:val="008903DC"/>
    <w:rsid w:val="008906CC"/>
    <w:rsid w:val="00890A4F"/>
    <w:rsid w:val="00890FF6"/>
    <w:rsid w:val="00891855"/>
    <w:rsid w:val="00892338"/>
    <w:rsid w:val="008924FD"/>
    <w:rsid w:val="0089260E"/>
    <w:rsid w:val="00892CC9"/>
    <w:rsid w:val="00892ECB"/>
    <w:rsid w:val="008938F4"/>
    <w:rsid w:val="00893FCA"/>
    <w:rsid w:val="00893FD7"/>
    <w:rsid w:val="00894110"/>
    <w:rsid w:val="0089425C"/>
    <w:rsid w:val="008942A2"/>
    <w:rsid w:val="0089452C"/>
    <w:rsid w:val="00894A17"/>
    <w:rsid w:val="00894D46"/>
    <w:rsid w:val="008950C6"/>
    <w:rsid w:val="008951E2"/>
    <w:rsid w:val="00895454"/>
    <w:rsid w:val="008958F6"/>
    <w:rsid w:val="00895A84"/>
    <w:rsid w:val="00895AE0"/>
    <w:rsid w:val="00895FA8"/>
    <w:rsid w:val="00896244"/>
    <w:rsid w:val="008962BA"/>
    <w:rsid w:val="00896528"/>
    <w:rsid w:val="008967CB"/>
    <w:rsid w:val="00896872"/>
    <w:rsid w:val="00896F8B"/>
    <w:rsid w:val="0089769E"/>
    <w:rsid w:val="00897926"/>
    <w:rsid w:val="008A00AC"/>
    <w:rsid w:val="008A01F1"/>
    <w:rsid w:val="008A092C"/>
    <w:rsid w:val="008A0A10"/>
    <w:rsid w:val="008A0B47"/>
    <w:rsid w:val="008A0CFE"/>
    <w:rsid w:val="008A108B"/>
    <w:rsid w:val="008A124E"/>
    <w:rsid w:val="008A1D9A"/>
    <w:rsid w:val="008A1F2A"/>
    <w:rsid w:val="008A2009"/>
    <w:rsid w:val="008A207D"/>
    <w:rsid w:val="008A20EE"/>
    <w:rsid w:val="008A21E9"/>
    <w:rsid w:val="008A2AD5"/>
    <w:rsid w:val="008A2B86"/>
    <w:rsid w:val="008A2D9F"/>
    <w:rsid w:val="008A3498"/>
    <w:rsid w:val="008A34DB"/>
    <w:rsid w:val="008A356B"/>
    <w:rsid w:val="008A3698"/>
    <w:rsid w:val="008A37ED"/>
    <w:rsid w:val="008A384E"/>
    <w:rsid w:val="008A3F68"/>
    <w:rsid w:val="008A427B"/>
    <w:rsid w:val="008A4284"/>
    <w:rsid w:val="008A43DB"/>
    <w:rsid w:val="008A4400"/>
    <w:rsid w:val="008A4765"/>
    <w:rsid w:val="008A47C8"/>
    <w:rsid w:val="008A47DE"/>
    <w:rsid w:val="008A4826"/>
    <w:rsid w:val="008A4977"/>
    <w:rsid w:val="008A4A34"/>
    <w:rsid w:val="008A4D0D"/>
    <w:rsid w:val="008A4F8D"/>
    <w:rsid w:val="008A5566"/>
    <w:rsid w:val="008A5B4E"/>
    <w:rsid w:val="008A5F1C"/>
    <w:rsid w:val="008A63DF"/>
    <w:rsid w:val="008A687C"/>
    <w:rsid w:val="008A68AC"/>
    <w:rsid w:val="008A6F76"/>
    <w:rsid w:val="008A71C2"/>
    <w:rsid w:val="008A71F9"/>
    <w:rsid w:val="008A74BC"/>
    <w:rsid w:val="008A7568"/>
    <w:rsid w:val="008A75BE"/>
    <w:rsid w:val="008A7689"/>
    <w:rsid w:val="008A77DB"/>
    <w:rsid w:val="008A7EBB"/>
    <w:rsid w:val="008A7F5C"/>
    <w:rsid w:val="008A7FBC"/>
    <w:rsid w:val="008B00A4"/>
    <w:rsid w:val="008B0205"/>
    <w:rsid w:val="008B07B0"/>
    <w:rsid w:val="008B07CB"/>
    <w:rsid w:val="008B086F"/>
    <w:rsid w:val="008B0896"/>
    <w:rsid w:val="008B08FB"/>
    <w:rsid w:val="008B0A8D"/>
    <w:rsid w:val="008B0B5A"/>
    <w:rsid w:val="008B11EC"/>
    <w:rsid w:val="008B1227"/>
    <w:rsid w:val="008B1A14"/>
    <w:rsid w:val="008B1BB2"/>
    <w:rsid w:val="008B1DAC"/>
    <w:rsid w:val="008B1F40"/>
    <w:rsid w:val="008B1F71"/>
    <w:rsid w:val="008B207E"/>
    <w:rsid w:val="008B2346"/>
    <w:rsid w:val="008B23FB"/>
    <w:rsid w:val="008B248B"/>
    <w:rsid w:val="008B2574"/>
    <w:rsid w:val="008B25D8"/>
    <w:rsid w:val="008B25E4"/>
    <w:rsid w:val="008B270A"/>
    <w:rsid w:val="008B2B4E"/>
    <w:rsid w:val="008B2E73"/>
    <w:rsid w:val="008B3019"/>
    <w:rsid w:val="008B352F"/>
    <w:rsid w:val="008B38F5"/>
    <w:rsid w:val="008B4394"/>
    <w:rsid w:val="008B4611"/>
    <w:rsid w:val="008B48F9"/>
    <w:rsid w:val="008B4B22"/>
    <w:rsid w:val="008B4F1F"/>
    <w:rsid w:val="008B57E3"/>
    <w:rsid w:val="008B58AC"/>
    <w:rsid w:val="008B6019"/>
    <w:rsid w:val="008B65F5"/>
    <w:rsid w:val="008B673F"/>
    <w:rsid w:val="008B68A1"/>
    <w:rsid w:val="008B692E"/>
    <w:rsid w:val="008B6C33"/>
    <w:rsid w:val="008B72B8"/>
    <w:rsid w:val="008B7608"/>
    <w:rsid w:val="008B7680"/>
    <w:rsid w:val="008B76EE"/>
    <w:rsid w:val="008B7D4C"/>
    <w:rsid w:val="008C0062"/>
    <w:rsid w:val="008C03A0"/>
    <w:rsid w:val="008C0579"/>
    <w:rsid w:val="008C0653"/>
    <w:rsid w:val="008C089B"/>
    <w:rsid w:val="008C0A0E"/>
    <w:rsid w:val="008C0C0E"/>
    <w:rsid w:val="008C0E8A"/>
    <w:rsid w:val="008C0F3C"/>
    <w:rsid w:val="008C0F8A"/>
    <w:rsid w:val="008C1020"/>
    <w:rsid w:val="008C13D9"/>
    <w:rsid w:val="008C1782"/>
    <w:rsid w:val="008C186B"/>
    <w:rsid w:val="008C1A16"/>
    <w:rsid w:val="008C1DF8"/>
    <w:rsid w:val="008C223A"/>
    <w:rsid w:val="008C22AF"/>
    <w:rsid w:val="008C257B"/>
    <w:rsid w:val="008C2662"/>
    <w:rsid w:val="008C274D"/>
    <w:rsid w:val="008C27D7"/>
    <w:rsid w:val="008C2995"/>
    <w:rsid w:val="008C3408"/>
    <w:rsid w:val="008C34A2"/>
    <w:rsid w:val="008C391A"/>
    <w:rsid w:val="008C396E"/>
    <w:rsid w:val="008C3B05"/>
    <w:rsid w:val="008C3CB5"/>
    <w:rsid w:val="008C3E5E"/>
    <w:rsid w:val="008C3E84"/>
    <w:rsid w:val="008C3F8D"/>
    <w:rsid w:val="008C42AB"/>
    <w:rsid w:val="008C42F1"/>
    <w:rsid w:val="008C4830"/>
    <w:rsid w:val="008C4989"/>
    <w:rsid w:val="008C4A50"/>
    <w:rsid w:val="008C4D3A"/>
    <w:rsid w:val="008C53DC"/>
    <w:rsid w:val="008C5421"/>
    <w:rsid w:val="008C55ED"/>
    <w:rsid w:val="008C56AE"/>
    <w:rsid w:val="008C56FB"/>
    <w:rsid w:val="008C5705"/>
    <w:rsid w:val="008C5B7B"/>
    <w:rsid w:val="008C5BAC"/>
    <w:rsid w:val="008C5BE3"/>
    <w:rsid w:val="008C6670"/>
    <w:rsid w:val="008C68FC"/>
    <w:rsid w:val="008C6E3E"/>
    <w:rsid w:val="008C746B"/>
    <w:rsid w:val="008C77BC"/>
    <w:rsid w:val="008C788F"/>
    <w:rsid w:val="008C7A23"/>
    <w:rsid w:val="008C7DCF"/>
    <w:rsid w:val="008D0112"/>
    <w:rsid w:val="008D0C99"/>
    <w:rsid w:val="008D0DDD"/>
    <w:rsid w:val="008D1396"/>
    <w:rsid w:val="008D23D1"/>
    <w:rsid w:val="008D2574"/>
    <w:rsid w:val="008D2DA7"/>
    <w:rsid w:val="008D2F39"/>
    <w:rsid w:val="008D35A9"/>
    <w:rsid w:val="008D364A"/>
    <w:rsid w:val="008D36EB"/>
    <w:rsid w:val="008D3700"/>
    <w:rsid w:val="008D3A29"/>
    <w:rsid w:val="008D3C86"/>
    <w:rsid w:val="008D42F9"/>
    <w:rsid w:val="008D45B7"/>
    <w:rsid w:val="008D46E0"/>
    <w:rsid w:val="008D4721"/>
    <w:rsid w:val="008D47AA"/>
    <w:rsid w:val="008D4AEF"/>
    <w:rsid w:val="008D4B26"/>
    <w:rsid w:val="008D513E"/>
    <w:rsid w:val="008D5141"/>
    <w:rsid w:val="008D518F"/>
    <w:rsid w:val="008D5732"/>
    <w:rsid w:val="008D5801"/>
    <w:rsid w:val="008D58B3"/>
    <w:rsid w:val="008D5B47"/>
    <w:rsid w:val="008D5F93"/>
    <w:rsid w:val="008D62C4"/>
    <w:rsid w:val="008D6358"/>
    <w:rsid w:val="008D6419"/>
    <w:rsid w:val="008D643D"/>
    <w:rsid w:val="008D6566"/>
    <w:rsid w:val="008D6A1E"/>
    <w:rsid w:val="008D6EAF"/>
    <w:rsid w:val="008D702B"/>
    <w:rsid w:val="008D7180"/>
    <w:rsid w:val="008D72FB"/>
    <w:rsid w:val="008D765E"/>
    <w:rsid w:val="008D7AB4"/>
    <w:rsid w:val="008D7BAD"/>
    <w:rsid w:val="008E0096"/>
    <w:rsid w:val="008E08CD"/>
    <w:rsid w:val="008E0B44"/>
    <w:rsid w:val="008E11E3"/>
    <w:rsid w:val="008E1232"/>
    <w:rsid w:val="008E173B"/>
    <w:rsid w:val="008E1B5F"/>
    <w:rsid w:val="008E205F"/>
    <w:rsid w:val="008E2065"/>
    <w:rsid w:val="008E2568"/>
    <w:rsid w:val="008E2805"/>
    <w:rsid w:val="008E2A9A"/>
    <w:rsid w:val="008E2BBD"/>
    <w:rsid w:val="008E2CE4"/>
    <w:rsid w:val="008E2E1A"/>
    <w:rsid w:val="008E2ED7"/>
    <w:rsid w:val="008E2FCF"/>
    <w:rsid w:val="008E31EA"/>
    <w:rsid w:val="008E372D"/>
    <w:rsid w:val="008E3C3F"/>
    <w:rsid w:val="008E3E8F"/>
    <w:rsid w:val="008E4060"/>
    <w:rsid w:val="008E44EB"/>
    <w:rsid w:val="008E48AD"/>
    <w:rsid w:val="008E48E7"/>
    <w:rsid w:val="008E4A12"/>
    <w:rsid w:val="008E5025"/>
    <w:rsid w:val="008E51DA"/>
    <w:rsid w:val="008E5380"/>
    <w:rsid w:val="008E545D"/>
    <w:rsid w:val="008E551E"/>
    <w:rsid w:val="008E5704"/>
    <w:rsid w:val="008E589F"/>
    <w:rsid w:val="008E602C"/>
    <w:rsid w:val="008E62BE"/>
    <w:rsid w:val="008E65CC"/>
    <w:rsid w:val="008E672D"/>
    <w:rsid w:val="008E685B"/>
    <w:rsid w:val="008E6989"/>
    <w:rsid w:val="008E6AAB"/>
    <w:rsid w:val="008E6BCC"/>
    <w:rsid w:val="008E700B"/>
    <w:rsid w:val="008E70F2"/>
    <w:rsid w:val="008E7132"/>
    <w:rsid w:val="008E717A"/>
    <w:rsid w:val="008E7915"/>
    <w:rsid w:val="008E7919"/>
    <w:rsid w:val="008E796C"/>
    <w:rsid w:val="008E7BF3"/>
    <w:rsid w:val="008F0501"/>
    <w:rsid w:val="008F0B39"/>
    <w:rsid w:val="008F105B"/>
    <w:rsid w:val="008F1391"/>
    <w:rsid w:val="008F14FC"/>
    <w:rsid w:val="008F1A4F"/>
    <w:rsid w:val="008F1F16"/>
    <w:rsid w:val="008F20B1"/>
    <w:rsid w:val="008F20F6"/>
    <w:rsid w:val="008F26C7"/>
    <w:rsid w:val="008F283F"/>
    <w:rsid w:val="008F2CE9"/>
    <w:rsid w:val="008F2CF5"/>
    <w:rsid w:val="008F2DB1"/>
    <w:rsid w:val="008F2DB6"/>
    <w:rsid w:val="008F2F5B"/>
    <w:rsid w:val="008F3496"/>
    <w:rsid w:val="008F3B9F"/>
    <w:rsid w:val="008F3BCD"/>
    <w:rsid w:val="008F3D18"/>
    <w:rsid w:val="008F3EBE"/>
    <w:rsid w:val="008F3F61"/>
    <w:rsid w:val="008F3F7A"/>
    <w:rsid w:val="008F408A"/>
    <w:rsid w:val="008F43C4"/>
    <w:rsid w:val="008F4618"/>
    <w:rsid w:val="008F4C9E"/>
    <w:rsid w:val="008F4D38"/>
    <w:rsid w:val="008F4E0E"/>
    <w:rsid w:val="008F4E3C"/>
    <w:rsid w:val="008F4E6A"/>
    <w:rsid w:val="008F529F"/>
    <w:rsid w:val="008F5F99"/>
    <w:rsid w:val="008F6223"/>
    <w:rsid w:val="008F6612"/>
    <w:rsid w:val="008F6AD0"/>
    <w:rsid w:val="008F6BB1"/>
    <w:rsid w:val="008F6C8B"/>
    <w:rsid w:val="008F6C95"/>
    <w:rsid w:val="008F6D74"/>
    <w:rsid w:val="008F756B"/>
    <w:rsid w:val="008F78BB"/>
    <w:rsid w:val="008F7A4E"/>
    <w:rsid w:val="008F7BFA"/>
    <w:rsid w:val="00900107"/>
    <w:rsid w:val="00900512"/>
    <w:rsid w:val="00900714"/>
    <w:rsid w:val="00900878"/>
    <w:rsid w:val="00900DAD"/>
    <w:rsid w:val="00900FF1"/>
    <w:rsid w:val="0090114A"/>
    <w:rsid w:val="0090123A"/>
    <w:rsid w:val="00901340"/>
    <w:rsid w:val="009014DE"/>
    <w:rsid w:val="0090156F"/>
    <w:rsid w:val="00901748"/>
    <w:rsid w:val="00901C29"/>
    <w:rsid w:val="00901CFA"/>
    <w:rsid w:val="00901D6E"/>
    <w:rsid w:val="00901F8C"/>
    <w:rsid w:val="00902083"/>
    <w:rsid w:val="009024D5"/>
    <w:rsid w:val="00902791"/>
    <w:rsid w:val="00902ADE"/>
    <w:rsid w:val="00902B51"/>
    <w:rsid w:val="00902D35"/>
    <w:rsid w:val="009031BD"/>
    <w:rsid w:val="00903560"/>
    <w:rsid w:val="00903702"/>
    <w:rsid w:val="00903776"/>
    <w:rsid w:val="009039D2"/>
    <w:rsid w:val="00903EA1"/>
    <w:rsid w:val="0090413A"/>
    <w:rsid w:val="0090415C"/>
    <w:rsid w:val="00904C6E"/>
    <w:rsid w:val="00904EDE"/>
    <w:rsid w:val="0090502C"/>
    <w:rsid w:val="009050AA"/>
    <w:rsid w:val="00905203"/>
    <w:rsid w:val="009053FA"/>
    <w:rsid w:val="0090543E"/>
    <w:rsid w:val="009054A9"/>
    <w:rsid w:val="00905C78"/>
    <w:rsid w:val="00905E41"/>
    <w:rsid w:val="00905F8C"/>
    <w:rsid w:val="0090625D"/>
    <w:rsid w:val="00906880"/>
    <w:rsid w:val="009069D0"/>
    <w:rsid w:val="00906ED6"/>
    <w:rsid w:val="00906F6E"/>
    <w:rsid w:val="00907070"/>
    <w:rsid w:val="009077FE"/>
    <w:rsid w:val="0090796E"/>
    <w:rsid w:val="00907CFD"/>
    <w:rsid w:val="00907E3E"/>
    <w:rsid w:val="00910165"/>
    <w:rsid w:val="009102F7"/>
    <w:rsid w:val="00910316"/>
    <w:rsid w:val="0091036A"/>
    <w:rsid w:val="00910670"/>
    <w:rsid w:val="009106D2"/>
    <w:rsid w:val="00910CDE"/>
    <w:rsid w:val="00911109"/>
    <w:rsid w:val="00911338"/>
    <w:rsid w:val="009115B1"/>
    <w:rsid w:val="009117CE"/>
    <w:rsid w:val="009118B0"/>
    <w:rsid w:val="00911C2C"/>
    <w:rsid w:val="00911D4E"/>
    <w:rsid w:val="00911F09"/>
    <w:rsid w:val="00912411"/>
    <w:rsid w:val="00912546"/>
    <w:rsid w:val="00912613"/>
    <w:rsid w:val="0091279A"/>
    <w:rsid w:val="0091296E"/>
    <w:rsid w:val="009129DC"/>
    <w:rsid w:val="00912C4A"/>
    <w:rsid w:val="00912D5F"/>
    <w:rsid w:val="00913061"/>
    <w:rsid w:val="0091338E"/>
    <w:rsid w:val="0091342D"/>
    <w:rsid w:val="0091347C"/>
    <w:rsid w:val="00913644"/>
    <w:rsid w:val="0091372E"/>
    <w:rsid w:val="00913B60"/>
    <w:rsid w:val="00913EB3"/>
    <w:rsid w:val="00913FBE"/>
    <w:rsid w:val="00913FE0"/>
    <w:rsid w:val="009144B9"/>
    <w:rsid w:val="00914860"/>
    <w:rsid w:val="00914985"/>
    <w:rsid w:val="00914D10"/>
    <w:rsid w:val="00914D62"/>
    <w:rsid w:val="00914DA2"/>
    <w:rsid w:val="00915343"/>
    <w:rsid w:val="0091541C"/>
    <w:rsid w:val="009159F8"/>
    <w:rsid w:val="00915AD0"/>
    <w:rsid w:val="00915C47"/>
    <w:rsid w:val="00915EE5"/>
    <w:rsid w:val="00916419"/>
    <w:rsid w:val="009164B7"/>
    <w:rsid w:val="009169CB"/>
    <w:rsid w:val="00916CCC"/>
    <w:rsid w:val="00916E9D"/>
    <w:rsid w:val="00917237"/>
    <w:rsid w:val="009172A4"/>
    <w:rsid w:val="009174D1"/>
    <w:rsid w:val="00917A88"/>
    <w:rsid w:val="00917C86"/>
    <w:rsid w:val="009200DC"/>
    <w:rsid w:val="009201B4"/>
    <w:rsid w:val="00920529"/>
    <w:rsid w:val="0092063C"/>
    <w:rsid w:val="0092082B"/>
    <w:rsid w:val="0092091B"/>
    <w:rsid w:val="00920D7B"/>
    <w:rsid w:val="009212FB"/>
    <w:rsid w:val="009218BF"/>
    <w:rsid w:val="00921A56"/>
    <w:rsid w:val="00921E47"/>
    <w:rsid w:val="00922662"/>
    <w:rsid w:val="00922673"/>
    <w:rsid w:val="00922D56"/>
    <w:rsid w:val="00922F46"/>
    <w:rsid w:val="00923201"/>
    <w:rsid w:val="0092389E"/>
    <w:rsid w:val="00923D4C"/>
    <w:rsid w:val="00923D54"/>
    <w:rsid w:val="00924097"/>
    <w:rsid w:val="0092409A"/>
    <w:rsid w:val="009245A2"/>
    <w:rsid w:val="00924CEF"/>
    <w:rsid w:val="0092501A"/>
    <w:rsid w:val="009251F4"/>
    <w:rsid w:val="00925466"/>
    <w:rsid w:val="0092558B"/>
    <w:rsid w:val="00925649"/>
    <w:rsid w:val="0092596C"/>
    <w:rsid w:val="009259B1"/>
    <w:rsid w:val="009259C3"/>
    <w:rsid w:val="009266E2"/>
    <w:rsid w:val="00926D3E"/>
    <w:rsid w:val="00927371"/>
    <w:rsid w:val="00927503"/>
    <w:rsid w:val="00927855"/>
    <w:rsid w:val="009278FC"/>
    <w:rsid w:val="00927932"/>
    <w:rsid w:val="00927A8A"/>
    <w:rsid w:val="00927BD5"/>
    <w:rsid w:val="00927EF7"/>
    <w:rsid w:val="00930698"/>
    <w:rsid w:val="00930911"/>
    <w:rsid w:val="00930A0C"/>
    <w:rsid w:val="00930C48"/>
    <w:rsid w:val="00930EFE"/>
    <w:rsid w:val="0093109E"/>
    <w:rsid w:val="0093129B"/>
    <w:rsid w:val="009312DB"/>
    <w:rsid w:val="00931381"/>
    <w:rsid w:val="009313B7"/>
    <w:rsid w:val="00931488"/>
    <w:rsid w:val="00931673"/>
    <w:rsid w:val="0093182B"/>
    <w:rsid w:val="00931B54"/>
    <w:rsid w:val="00931C70"/>
    <w:rsid w:val="00931C98"/>
    <w:rsid w:val="00931E4E"/>
    <w:rsid w:val="00931F9A"/>
    <w:rsid w:val="0093271B"/>
    <w:rsid w:val="00932B39"/>
    <w:rsid w:val="00932CB0"/>
    <w:rsid w:val="00932EEF"/>
    <w:rsid w:val="0093317B"/>
    <w:rsid w:val="0093351C"/>
    <w:rsid w:val="00933544"/>
    <w:rsid w:val="009338BD"/>
    <w:rsid w:val="00933FD7"/>
    <w:rsid w:val="009340F3"/>
    <w:rsid w:val="009346B4"/>
    <w:rsid w:val="009348A0"/>
    <w:rsid w:val="009348A1"/>
    <w:rsid w:val="00934AAF"/>
    <w:rsid w:val="00934B22"/>
    <w:rsid w:val="00934B35"/>
    <w:rsid w:val="00934B65"/>
    <w:rsid w:val="00934FA4"/>
    <w:rsid w:val="009355D2"/>
    <w:rsid w:val="00935892"/>
    <w:rsid w:val="00935FFE"/>
    <w:rsid w:val="00936234"/>
    <w:rsid w:val="009365EE"/>
    <w:rsid w:val="00936A01"/>
    <w:rsid w:val="00936D48"/>
    <w:rsid w:val="00936E4E"/>
    <w:rsid w:val="00936E50"/>
    <w:rsid w:val="00936F0D"/>
    <w:rsid w:val="00937174"/>
    <w:rsid w:val="009373CC"/>
    <w:rsid w:val="0093769C"/>
    <w:rsid w:val="009377CC"/>
    <w:rsid w:val="00937A78"/>
    <w:rsid w:val="00937CE4"/>
    <w:rsid w:val="009401C1"/>
    <w:rsid w:val="00940721"/>
    <w:rsid w:val="00940BA5"/>
    <w:rsid w:val="0094102C"/>
    <w:rsid w:val="00941497"/>
    <w:rsid w:val="00941713"/>
    <w:rsid w:val="00941B02"/>
    <w:rsid w:val="00941CA2"/>
    <w:rsid w:val="00941D98"/>
    <w:rsid w:val="0094208A"/>
    <w:rsid w:val="009422DE"/>
    <w:rsid w:val="00942323"/>
    <w:rsid w:val="0094275F"/>
    <w:rsid w:val="009427C7"/>
    <w:rsid w:val="00942827"/>
    <w:rsid w:val="00942FEE"/>
    <w:rsid w:val="009430AC"/>
    <w:rsid w:val="00943321"/>
    <w:rsid w:val="00943355"/>
    <w:rsid w:val="00943375"/>
    <w:rsid w:val="009435DA"/>
    <w:rsid w:val="0094392D"/>
    <w:rsid w:val="00943D40"/>
    <w:rsid w:val="009441B0"/>
    <w:rsid w:val="0094425B"/>
    <w:rsid w:val="0094452C"/>
    <w:rsid w:val="00944682"/>
    <w:rsid w:val="009449C9"/>
    <w:rsid w:val="009449E8"/>
    <w:rsid w:val="00944AD4"/>
    <w:rsid w:val="00944BBB"/>
    <w:rsid w:val="009451A7"/>
    <w:rsid w:val="00945F7D"/>
    <w:rsid w:val="009465A2"/>
    <w:rsid w:val="00946719"/>
    <w:rsid w:val="00946830"/>
    <w:rsid w:val="00946975"/>
    <w:rsid w:val="00946A90"/>
    <w:rsid w:val="00946E08"/>
    <w:rsid w:val="00947014"/>
    <w:rsid w:val="009470DE"/>
    <w:rsid w:val="0094741B"/>
    <w:rsid w:val="00947656"/>
    <w:rsid w:val="0094775F"/>
    <w:rsid w:val="009477A7"/>
    <w:rsid w:val="009477FF"/>
    <w:rsid w:val="00947870"/>
    <w:rsid w:val="0095063E"/>
    <w:rsid w:val="00950DCB"/>
    <w:rsid w:val="00950FAE"/>
    <w:rsid w:val="00951199"/>
    <w:rsid w:val="00951761"/>
    <w:rsid w:val="009519C6"/>
    <w:rsid w:val="00951A47"/>
    <w:rsid w:val="00951A75"/>
    <w:rsid w:val="00951B80"/>
    <w:rsid w:val="00951F95"/>
    <w:rsid w:val="00952025"/>
    <w:rsid w:val="0095204E"/>
    <w:rsid w:val="0095216D"/>
    <w:rsid w:val="00952250"/>
    <w:rsid w:val="009528B2"/>
    <w:rsid w:val="00952D86"/>
    <w:rsid w:val="00953153"/>
    <w:rsid w:val="00953206"/>
    <w:rsid w:val="00953D91"/>
    <w:rsid w:val="00953FA4"/>
    <w:rsid w:val="009542E2"/>
    <w:rsid w:val="009544A9"/>
    <w:rsid w:val="009545D9"/>
    <w:rsid w:val="00954615"/>
    <w:rsid w:val="00954767"/>
    <w:rsid w:val="00954C06"/>
    <w:rsid w:val="00954CC7"/>
    <w:rsid w:val="00954EEC"/>
    <w:rsid w:val="009557C2"/>
    <w:rsid w:val="00955875"/>
    <w:rsid w:val="00955CE8"/>
    <w:rsid w:val="00955CFA"/>
    <w:rsid w:val="00955FFC"/>
    <w:rsid w:val="00956264"/>
    <w:rsid w:val="009562F8"/>
    <w:rsid w:val="00956568"/>
    <w:rsid w:val="0095658D"/>
    <w:rsid w:val="00956822"/>
    <w:rsid w:val="009568A4"/>
    <w:rsid w:val="009568F5"/>
    <w:rsid w:val="00956CE1"/>
    <w:rsid w:val="00956D21"/>
    <w:rsid w:val="00956D8E"/>
    <w:rsid w:val="0095727A"/>
    <w:rsid w:val="009573E3"/>
    <w:rsid w:val="0095777A"/>
    <w:rsid w:val="00957B35"/>
    <w:rsid w:val="00957C1B"/>
    <w:rsid w:val="00957D9C"/>
    <w:rsid w:val="00957F8C"/>
    <w:rsid w:val="00960A25"/>
    <w:rsid w:val="00960A32"/>
    <w:rsid w:val="00960C74"/>
    <w:rsid w:val="00960CD9"/>
    <w:rsid w:val="00960E88"/>
    <w:rsid w:val="00961060"/>
    <w:rsid w:val="009613E5"/>
    <w:rsid w:val="009615B5"/>
    <w:rsid w:val="00961A8D"/>
    <w:rsid w:val="00961DA6"/>
    <w:rsid w:val="00961EAF"/>
    <w:rsid w:val="00961FDD"/>
    <w:rsid w:val="0096201F"/>
    <w:rsid w:val="00962090"/>
    <w:rsid w:val="009620BE"/>
    <w:rsid w:val="00962330"/>
    <w:rsid w:val="009626C0"/>
    <w:rsid w:val="009631AB"/>
    <w:rsid w:val="009634F8"/>
    <w:rsid w:val="00963744"/>
    <w:rsid w:val="00963E2D"/>
    <w:rsid w:val="0096429E"/>
    <w:rsid w:val="009642F7"/>
    <w:rsid w:val="009642FD"/>
    <w:rsid w:val="00964352"/>
    <w:rsid w:val="00964629"/>
    <w:rsid w:val="009647B3"/>
    <w:rsid w:val="009649C3"/>
    <w:rsid w:val="00964E0A"/>
    <w:rsid w:val="00965843"/>
    <w:rsid w:val="0096610F"/>
    <w:rsid w:val="009664F6"/>
    <w:rsid w:val="00966584"/>
    <w:rsid w:val="009667D5"/>
    <w:rsid w:val="00966B15"/>
    <w:rsid w:val="00966BF8"/>
    <w:rsid w:val="00966DBC"/>
    <w:rsid w:val="009673CA"/>
    <w:rsid w:val="00967607"/>
    <w:rsid w:val="009677AC"/>
    <w:rsid w:val="00967887"/>
    <w:rsid w:val="00967CC3"/>
    <w:rsid w:val="00967CFC"/>
    <w:rsid w:val="0097046B"/>
    <w:rsid w:val="009707A9"/>
    <w:rsid w:val="0097086B"/>
    <w:rsid w:val="009708E2"/>
    <w:rsid w:val="0097092D"/>
    <w:rsid w:val="00970A40"/>
    <w:rsid w:val="00970A7C"/>
    <w:rsid w:val="009715C4"/>
    <w:rsid w:val="00971612"/>
    <w:rsid w:val="00971841"/>
    <w:rsid w:val="0097185C"/>
    <w:rsid w:val="00971B9C"/>
    <w:rsid w:val="00971D09"/>
    <w:rsid w:val="009724D9"/>
    <w:rsid w:val="00972AAD"/>
    <w:rsid w:val="0097330D"/>
    <w:rsid w:val="009735FC"/>
    <w:rsid w:val="0097374F"/>
    <w:rsid w:val="00973850"/>
    <w:rsid w:val="0097387E"/>
    <w:rsid w:val="00973B31"/>
    <w:rsid w:val="00973C24"/>
    <w:rsid w:val="00974878"/>
    <w:rsid w:val="00975179"/>
    <w:rsid w:val="009752D5"/>
    <w:rsid w:val="009757FB"/>
    <w:rsid w:val="00975864"/>
    <w:rsid w:val="00975BD9"/>
    <w:rsid w:val="00975D34"/>
    <w:rsid w:val="00975EB4"/>
    <w:rsid w:val="009761F2"/>
    <w:rsid w:val="009766AD"/>
    <w:rsid w:val="0097676D"/>
    <w:rsid w:val="00976978"/>
    <w:rsid w:val="00976DA3"/>
    <w:rsid w:val="00977AEC"/>
    <w:rsid w:val="00977D04"/>
    <w:rsid w:val="00977E55"/>
    <w:rsid w:val="00980192"/>
    <w:rsid w:val="009803F5"/>
    <w:rsid w:val="00980A65"/>
    <w:rsid w:val="00980AEB"/>
    <w:rsid w:val="00980BB9"/>
    <w:rsid w:val="00980DC8"/>
    <w:rsid w:val="00980DED"/>
    <w:rsid w:val="00980DF4"/>
    <w:rsid w:val="00981292"/>
    <w:rsid w:val="00981912"/>
    <w:rsid w:val="0098212F"/>
    <w:rsid w:val="009825D2"/>
    <w:rsid w:val="0098260B"/>
    <w:rsid w:val="00982654"/>
    <w:rsid w:val="00982B9A"/>
    <w:rsid w:val="00982D7C"/>
    <w:rsid w:val="0098304A"/>
    <w:rsid w:val="00983098"/>
    <w:rsid w:val="009831FA"/>
    <w:rsid w:val="009835FD"/>
    <w:rsid w:val="00983873"/>
    <w:rsid w:val="0098395D"/>
    <w:rsid w:val="00983BEC"/>
    <w:rsid w:val="00983C49"/>
    <w:rsid w:val="00984171"/>
    <w:rsid w:val="0098435F"/>
    <w:rsid w:val="00984D20"/>
    <w:rsid w:val="009853BD"/>
    <w:rsid w:val="009854CC"/>
    <w:rsid w:val="00985A1D"/>
    <w:rsid w:val="00985CB9"/>
    <w:rsid w:val="00985FCF"/>
    <w:rsid w:val="009862C6"/>
    <w:rsid w:val="00986561"/>
    <w:rsid w:val="009868BB"/>
    <w:rsid w:val="009868DF"/>
    <w:rsid w:val="00986979"/>
    <w:rsid w:val="00986B27"/>
    <w:rsid w:val="00986BCC"/>
    <w:rsid w:val="00987369"/>
    <w:rsid w:val="00987B82"/>
    <w:rsid w:val="00987D67"/>
    <w:rsid w:val="00987DB1"/>
    <w:rsid w:val="00987F42"/>
    <w:rsid w:val="00987F4B"/>
    <w:rsid w:val="00990072"/>
    <w:rsid w:val="0099010D"/>
    <w:rsid w:val="0099020E"/>
    <w:rsid w:val="00990535"/>
    <w:rsid w:val="009907B7"/>
    <w:rsid w:val="009907CB"/>
    <w:rsid w:val="009907E5"/>
    <w:rsid w:val="00990860"/>
    <w:rsid w:val="00990BCC"/>
    <w:rsid w:val="00990FB6"/>
    <w:rsid w:val="0099171E"/>
    <w:rsid w:val="00991F38"/>
    <w:rsid w:val="00992C1F"/>
    <w:rsid w:val="00992D43"/>
    <w:rsid w:val="00992DB7"/>
    <w:rsid w:val="00992E38"/>
    <w:rsid w:val="0099316A"/>
    <w:rsid w:val="0099325C"/>
    <w:rsid w:val="0099375F"/>
    <w:rsid w:val="009938A2"/>
    <w:rsid w:val="00993AEA"/>
    <w:rsid w:val="00993C3B"/>
    <w:rsid w:val="00993C46"/>
    <w:rsid w:val="00993D8A"/>
    <w:rsid w:val="009943C7"/>
    <w:rsid w:val="0099459A"/>
    <w:rsid w:val="00994854"/>
    <w:rsid w:val="009949C6"/>
    <w:rsid w:val="00994DF0"/>
    <w:rsid w:val="00994EF7"/>
    <w:rsid w:val="00994FF2"/>
    <w:rsid w:val="009953AF"/>
    <w:rsid w:val="009956AD"/>
    <w:rsid w:val="009959AA"/>
    <w:rsid w:val="009959BE"/>
    <w:rsid w:val="00995B76"/>
    <w:rsid w:val="00995D2B"/>
    <w:rsid w:val="00995E00"/>
    <w:rsid w:val="00996300"/>
    <w:rsid w:val="0099640F"/>
    <w:rsid w:val="00996760"/>
    <w:rsid w:val="009967DB"/>
    <w:rsid w:val="00996927"/>
    <w:rsid w:val="009969D2"/>
    <w:rsid w:val="00996AE6"/>
    <w:rsid w:val="00996B53"/>
    <w:rsid w:val="00996C54"/>
    <w:rsid w:val="0099713A"/>
    <w:rsid w:val="00997219"/>
    <w:rsid w:val="00997222"/>
    <w:rsid w:val="0099728A"/>
    <w:rsid w:val="00997361"/>
    <w:rsid w:val="009974F8"/>
    <w:rsid w:val="0099760A"/>
    <w:rsid w:val="009977B1"/>
    <w:rsid w:val="00997F22"/>
    <w:rsid w:val="00997FBE"/>
    <w:rsid w:val="009A00C4"/>
    <w:rsid w:val="009A02A6"/>
    <w:rsid w:val="009A05BF"/>
    <w:rsid w:val="009A0689"/>
    <w:rsid w:val="009A08D0"/>
    <w:rsid w:val="009A0B3B"/>
    <w:rsid w:val="009A0CB3"/>
    <w:rsid w:val="009A0E1B"/>
    <w:rsid w:val="009A0FB1"/>
    <w:rsid w:val="009A1332"/>
    <w:rsid w:val="009A181E"/>
    <w:rsid w:val="009A1CC3"/>
    <w:rsid w:val="009A208D"/>
    <w:rsid w:val="009A2297"/>
    <w:rsid w:val="009A2475"/>
    <w:rsid w:val="009A251E"/>
    <w:rsid w:val="009A2616"/>
    <w:rsid w:val="009A2A05"/>
    <w:rsid w:val="009A2C97"/>
    <w:rsid w:val="009A3714"/>
    <w:rsid w:val="009A3AFA"/>
    <w:rsid w:val="009A3B17"/>
    <w:rsid w:val="009A409A"/>
    <w:rsid w:val="009A4400"/>
    <w:rsid w:val="009A4486"/>
    <w:rsid w:val="009A44FB"/>
    <w:rsid w:val="009A45DB"/>
    <w:rsid w:val="009A473E"/>
    <w:rsid w:val="009A4A2B"/>
    <w:rsid w:val="009A4C68"/>
    <w:rsid w:val="009A50D4"/>
    <w:rsid w:val="009A5245"/>
    <w:rsid w:val="009A5351"/>
    <w:rsid w:val="009A593E"/>
    <w:rsid w:val="009A5DB0"/>
    <w:rsid w:val="009A5E78"/>
    <w:rsid w:val="009A6161"/>
    <w:rsid w:val="009A61A1"/>
    <w:rsid w:val="009A62B2"/>
    <w:rsid w:val="009A62D5"/>
    <w:rsid w:val="009A656C"/>
    <w:rsid w:val="009A6732"/>
    <w:rsid w:val="009A6922"/>
    <w:rsid w:val="009A6DE3"/>
    <w:rsid w:val="009A6E85"/>
    <w:rsid w:val="009A6EC8"/>
    <w:rsid w:val="009A7115"/>
    <w:rsid w:val="009A7282"/>
    <w:rsid w:val="009A73E1"/>
    <w:rsid w:val="009A7451"/>
    <w:rsid w:val="009A7876"/>
    <w:rsid w:val="009A7A65"/>
    <w:rsid w:val="009A7D8C"/>
    <w:rsid w:val="009A7DAB"/>
    <w:rsid w:val="009A7F0C"/>
    <w:rsid w:val="009A7F2A"/>
    <w:rsid w:val="009A7F56"/>
    <w:rsid w:val="009B0F8A"/>
    <w:rsid w:val="009B12AC"/>
    <w:rsid w:val="009B1A57"/>
    <w:rsid w:val="009B1D35"/>
    <w:rsid w:val="009B1D57"/>
    <w:rsid w:val="009B1E86"/>
    <w:rsid w:val="009B1EF6"/>
    <w:rsid w:val="009B2045"/>
    <w:rsid w:val="009B20B3"/>
    <w:rsid w:val="009B2487"/>
    <w:rsid w:val="009B24A5"/>
    <w:rsid w:val="009B27C4"/>
    <w:rsid w:val="009B2ACD"/>
    <w:rsid w:val="009B2D5D"/>
    <w:rsid w:val="009B3248"/>
    <w:rsid w:val="009B351A"/>
    <w:rsid w:val="009B3C06"/>
    <w:rsid w:val="009B3FB6"/>
    <w:rsid w:val="009B41FA"/>
    <w:rsid w:val="009B439F"/>
    <w:rsid w:val="009B4527"/>
    <w:rsid w:val="009B4544"/>
    <w:rsid w:val="009B4699"/>
    <w:rsid w:val="009B496B"/>
    <w:rsid w:val="009B4C13"/>
    <w:rsid w:val="009B4C9A"/>
    <w:rsid w:val="009B4EA0"/>
    <w:rsid w:val="009B5421"/>
    <w:rsid w:val="009B548C"/>
    <w:rsid w:val="009B5684"/>
    <w:rsid w:val="009B57E4"/>
    <w:rsid w:val="009B5982"/>
    <w:rsid w:val="009B5B90"/>
    <w:rsid w:val="009B5BA2"/>
    <w:rsid w:val="009B5F9A"/>
    <w:rsid w:val="009B6688"/>
    <w:rsid w:val="009B66DB"/>
    <w:rsid w:val="009B68D3"/>
    <w:rsid w:val="009B6924"/>
    <w:rsid w:val="009B6E29"/>
    <w:rsid w:val="009B714D"/>
    <w:rsid w:val="009B775D"/>
    <w:rsid w:val="009B7C64"/>
    <w:rsid w:val="009B7E39"/>
    <w:rsid w:val="009B7F0F"/>
    <w:rsid w:val="009C0619"/>
    <w:rsid w:val="009C0848"/>
    <w:rsid w:val="009C0AE3"/>
    <w:rsid w:val="009C0B88"/>
    <w:rsid w:val="009C0D45"/>
    <w:rsid w:val="009C0E3F"/>
    <w:rsid w:val="009C0ECB"/>
    <w:rsid w:val="009C0F57"/>
    <w:rsid w:val="009C1412"/>
    <w:rsid w:val="009C166E"/>
    <w:rsid w:val="009C17C8"/>
    <w:rsid w:val="009C1D28"/>
    <w:rsid w:val="009C2163"/>
    <w:rsid w:val="009C23F1"/>
    <w:rsid w:val="009C2412"/>
    <w:rsid w:val="009C2472"/>
    <w:rsid w:val="009C2749"/>
    <w:rsid w:val="009C2B3F"/>
    <w:rsid w:val="009C2C1C"/>
    <w:rsid w:val="009C2D26"/>
    <w:rsid w:val="009C2DE0"/>
    <w:rsid w:val="009C2EC4"/>
    <w:rsid w:val="009C31BC"/>
    <w:rsid w:val="009C3257"/>
    <w:rsid w:val="009C357A"/>
    <w:rsid w:val="009C38E3"/>
    <w:rsid w:val="009C3A60"/>
    <w:rsid w:val="009C4197"/>
    <w:rsid w:val="009C46EF"/>
    <w:rsid w:val="009C47B7"/>
    <w:rsid w:val="009C4922"/>
    <w:rsid w:val="009C4B90"/>
    <w:rsid w:val="009C4C71"/>
    <w:rsid w:val="009C4CA9"/>
    <w:rsid w:val="009C51EB"/>
    <w:rsid w:val="009C5853"/>
    <w:rsid w:val="009C5BAB"/>
    <w:rsid w:val="009C5C80"/>
    <w:rsid w:val="009C5E8F"/>
    <w:rsid w:val="009C6641"/>
    <w:rsid w:val="009C66E7"/>
    <w:rsid w:val="009C68CD"/>
    <w:rsid w:val="009C6AD6"/>
    <w:rsid w:val="009C6F3A"/>
    <w:rsid w:val="009C70C9"/>
    <w:rsid w:val="009C716D"/>
    <w:rsid w:val="009C71D4"/>
    <w:rsid w:val="009C73AF"/>
    <w:rsid w:val="009C7968"/>
    <w:rsid w:val="009C7B20"/>
    <w:rsid w:val="009C7C8B"/>
    <w:rsid w:val="009D0211"/>
    <w:rsid w:val="009D03EE"/>
    <w:rsid w:val="009D07A2"/>
    <w:rsid w:val="009D0824"/>
    <w:rsid w:val="009D09F2"/>
    <w:rsid w:val="009D0C62"/>
    <w:rsid w:val="009D0C84"/>
    <w:rsid w:val="009D1048"/>
    <w:rsid w:val="009D1425"/>
    <w:rsid w:val="009D1A50"/>
    <w:rsid w:val="009D1DCD"/>
    <w:rsid w:val="009D1F3A"/>
    <w:rsid w:val="009D2126"/>
    <w:rsid w:val="009D2478"/>
    <w:rsid w:val="009D24A7"/>
    <w:rsid w:val="009D26C6"/>
    <w:rsid w:val="009D2AC6"/>
    <w:rsid w:val="009D2C67"/>
    <w:rsid w:val="009D2FC8"/>
    <w:rsid w:val="009D3538"/>
    <w:rsid w:val="009D36E4"/>
    <w:rsid w:val="009D3783"/>
    <w:rsid w:val="009D37AE"/>
    <w:rsid w:val="009D387A"/>
    <w:rsid w:val="009D3913"/>
    <w:rsid w:val="009D3BB7"/>
    <w:rsid w:val="009D3D36"/>
    <w:rsid w:val="009D3D56"/>
    <w:rsid w:val="009D3F24"/>
    <w:rsid w:val="009D3FFF"/>
    <w:rsid w:val="009D411A"/>
    <w:rsid w:val="009D41DB"/>
    <w:rsid w:val="009D4688"/>
    <w:rsid w:val="009D4868"/>
    <w:rsid w:val="009D4A7E"/>
    <w:rsid w:val="009D4A8D"/>
    <w:rsid w:val="009D4AA8"/>
    <w:rsid w:val="009D4CC5"/>
    <w:rsid w:val="009D4F5E"/>
    <w:rsid w:val="009D5435"/>
    <w:rsid w:val="009D55B0"/>
    <w:rsid w:val="009D5762"/>
    <w:rsid w:val="009D5A12"/>
    <w:rsid w:val="009D5D74"/>
    <w:rsid w:val="009D625B"/>
    <w:rsid w:val="009D64FE"/>
    <w:rsid w:val="009D67AA"/>
    <w:rsid w:val="009D68D2"/>
    <w:rsid w:val="009D6B79"/>
    <w:rsid w:val="009D6B95"/>
    <w:rsid w:val="009D6F8D"/>
    <w:rsid w:val="009D71AB"/>
    <w:rsid w:val="009D740F"/>
    <w:rsid w:val="009D792A"/>
    <w:rsid w:val="009D7B20"/>
    <w:rsid w:val="009D7E5F"/>
    <w:rsid w:val="009E0009"/>
    <w:rsid w:val="009E0372"/>
    <w:rsid w:val="009E0529"/>
    <w:rsid w:val="009E05DC"/>
    <w:rsid w:val="009E05EA"/>
    <w:rsid w:val="009E0831"/>
    <w:rsid w:val="009E08E1"/>
    <w:rsid w:val="009E0BE0"/>
    <w:rsid w:val="009E0DD9"/>
    <w:rsid w:val="009E1689"/>
    <w:rsid w:val="009E17F9"/>
    <w:rsid w:val="009E18FD"/>
    <w:rsid w:val="009E273A"/>
    <w:rsid w:val="009E2A74"/>
    <w:rsid w:val="009E2EE5"/>
    <w:rsid w:val="009E3106"/>
    <w:rsid w:val="009E3A82"/>
    <w:rsid w:val="009E3CDA"/>
    <w:rsid w:val="009E3DBE"/>
    <w:rsid w:val="009E3DEA"/>
    <w:rsid w:val="009E3FA9"/>
    <w:rsid w:val="009E4106"/>
    <w:rsid w:val="009E45C9"/>
    <w:rsid w:val="009E46AA"/>
    <w:rsid w:val="009E489D"/>
    <w:rsid w:val="009E49B3"/>
    <w:rsid w:val="009E4B79"/>
    <w:rsid w:val="009E50C3"/>
    <w:rsid w:val="009E51FA"/>
    <w:rsid w:val="009E5227"/>
    <w:rsid w:val="009E5403"/>
    <w:rsid w:val="009E55A7"/>
    <w:rsid w:val="009E56A7"/>
    <w:rsid w:val="009E5A46"/>
    <w:rsid w:val="009E5A54"/>
    <w:rsid w:val="009E5D04"/>
    <w:rsid w:val="009E5D69"/>
    <w:rsid w:val="009E5FA7"/>
    <w:rsid w:val="009E601E"/>
    <w:rsid w:val="009E61B0"/>
    <w:rsid w:val="009E6283"/>
    <w:rsid w:val="009E6326"/>
    <w:rsid w:val="009E6A3F"/>
    <w:rsid w:val="009E70C3"/>
    <w:rsid w:val="009E71D1"/>
    <w:rsid w:val="009E71E1"/>
    <w:rsid w:val="009E7B9C"/>
    <w:rsid w:val="009E7BDB"/>
    <w:rsid w:val="009E7DC6"/>
    <w:rsid w:val="009E7FE8"/>
    <w:rsid w:val="009F057E"/>
    <w:rsid w:val="009F07AF"/>
    <w:rsid w:val="009F0817"/>
    <w:rsid w:val="009F0E4C"/>
    <w:rsid w:val="009F0EE1"/>
    <w:rsid w:val="009F1099"/>
    <w:rsid w:val="009F1392"/>
    <w:rsid w:val="009F1649"/>
    <w:rsid w:val="009F1972"/>
    <w:rsid w:val="009F1A32"/>
    <w:rsid w:val="009F1A6A"/>
    <w:rsid w:val="009F1C06"/>
    <w:rsid w:val="009F1DB8"/>
    <w:rsid w:val="009F1F06"/>
    <w:rsid w:val="009F1FAE"/>
    <w:rsid w:val="009F24BD"/>
    <w:rsid w:val="009F2559"/>
    <w:rsid w:val="009F26AF"/>
    <w:rsid w:val="009F2C45"/>
    <w:rsid w:val="009F3033"/>
    <w:rsid w:val="009F30B9"/>
    <w:rsid w:val="009F3137"/>
    <w:rsid w:val="009F35BF"/>
    <w:rsid w:val="009F3698"/>
    <w:rsid w:val="009F36EE"/>
    <w:rsid w:val="009F3789"/>
    <w:rsid w:val="009F39B6"/>
    <w:rsid w:val="009F3B19"/>
    <w:rsid w:val="009F4317"/>
    <w:rsid w:val="009F43F4"/>
    <w:rsid w:val="009F4E85"/>
    <w:rsid w:val="009F5495"/>
    <w:rsid w:val="009F54A8"/>
    <w:rsid w:val="009F5AC5"/>
    <w:rsid w:val="009F62BE"/>
    <w:rsid w:val="009F63A8"/>
    <w:rsid w:val="009F65FC"/>
    <w:rsid w:val="009F6719"/>
    <w:rsid w:val="009F69BA"/>
    <w:rsid w:val="009F6D0D"/>
    <w:rsid w:val="009F6D4E"/>
    <w:rsid w:val="009F6D68"/>
    <w:rsid w:val="009F7083"/>
    <w:rsid w:val="009F7085"/>
    <w:rsid w:val="009F7487"/>
    <w:rsid w:val="009F75E5"/>
    <w:rsid w:val="009F761F"/>
    <w:rsid w:val="009F77A0"/>
    <w:rsid w:val="009F78C0"/>
    <w:rsid w:val="009F7A05"/>
    <w:rsid w:val="009F7BBD"/>
    <w:rsid w:val="009F7C2F"/>
    <w:rsid w:val="00A001DF"/>
    <w:rsid w:val="00A00299"/>
    <w:rsid w:val="00A003C0"/>
    <w:rsid w:val="00A004FD"/>
    <w:rsid w:val="00A005D1"/>
    <w:rsid w:val="00A00ACF"/>
    <w:rsid w:val="00A00BA2"/>
    <w:rsid w:val="00A00F5B"/>
    <w:rsid w:val="00A010A0"/>
    <w:rsid w:val="00A01180"/>
    <w:rsid w:val="00A01466"/>
    <w:rsid w:val="00A01A87"/>
    <w:rsid w:val="00A01B06"/>
    <w:rsid w:val="00A02137"/>
    <w:rsid w:val="00A02282"/>
    <w:rsid w:val="00A025CA"/>
    <w:rsid w:val="00A028CA"/>
    <w:rsid w:val="00A028ED"/>
    <w:rsid w:val="00A029E9"/>
    <w:rsid w:val="00A02DC3"/>
    <w:rsid w:val="00A02E67"/>
    <w:rsid w:val="00A02E89"/>
    <w:rsid w:val="00A02F97"/>
    <w:rsid w:val="00A03617"/>
    <w:rsid w:val="00A03674"/>
    <w:rsid w:val="00A03943"/>
    <w:rsid w:val="00A03BC6"/>
    <w:rsid w:val="00A03E67"/>
    <w:rsid w:val="00A0441A"/>
    <w:rsid w:val="00A04448"/>
    <w:rsid w:val="00A04608"/>
    <w:rsid w:val="00A04AB1"/>
    <w:rsid w:val="00A053FD"/>
    <w:rsid w:val="00A057BC"/>
    <w:rsid w:val="00A05B75"/>
    <w:rsid w:val="00A05DE1"/>
    <w:rsid w:val="00A05E2C"/>
    <w:rsid w:val="00A05E55"/>
    <w:rsid w:val="00A05E82"/>
    <w:rsid w:val="00A0641D"/>
    <w:rsid w:val="00A06BFC"/>
    <w:rsid w:val="00A07026"/>
    <w:rsid w:val="00A0728B"/>
    <w:rsid w:val="00A0729D"/>
    <w:rsid w:val="00A07698"/>
    <w:rsid w:val="00A07811"/>
    <w:rsid w:val="00A07DC8"/>
    <w:rsid w:val="00A07E9D"/>
    <w:rsid w:val="00A07F0A"/>
    <w:rsid w:val="00A102D2"/>
    <w:rsid w:val="00A10388"/>
    <w:rsid w:val="00A109A5"/>
    <w:rsid w:val="00A10A0D"/>
    <w:rsid w:val="00A10B55"/>
    <w:rsid w:val="00A10E5E"/>
    <w:rsid w:val="00A10F4A"/>
    <w:rsid w:val="00A11842"/>
    <w:rsid w:val="00A118CB"/>
    <w:rsid w:val="00A11A5C"/>
    <w:rsid w:val="00A11AF1"/>
    <w:rsid w:val="00A11FCB"/>
    <w:rsid w:val="00A120DB"/>
    <w:rsid w:val="00A12189"/>
    <w:rsid w:val="00A12214"/>
    <w:rsid w:val="00A12391"/>
    <w:rsid w:val="00A123F0"/>
    <w:rsid w:val="00A1286F"/>
    <w:rsid w:val="00A12978"/>
    <w:rsid w:val="00A12A64"/>
    <w:rsid w:val="00A12AE8"/>
    <w:rsid w:val="00A12C93"/>
    <w:rsid w:val="00A12F63"/>
    <w:rsid w:val="00A13234"/>
    <w:rsid w:val="00A137F9"/>
    <w:rsid w:val="00A1389D"/>
    <w:rsid w:val="00A138AE"/>
    <w:rsid w:val="00A13F14"/>
    <w:rsid w:val="00A13FB5"/>
    <w:rsid w:val="00A1409F"/>
    <w:rsid w:val="00A141DB"/>
    <w:rsid w:val="00A1447D"/>
    <w:rsid w:val="00A14583"/>
    <w:rsid w:val="00A148E1"/>
    <w:rsid w:val="00A14F90"/>
    <w:rsid w:val="00A14FCD"/>
    <w:rsid w:val="00A153CD"/>
    <w:rsid w:val="00A153D4"/>
    <w:rsid w:val="00A1568D"/>
    <w:rsid w:val="00A156B9"/>
    <w:rsid w:val="00A15705"/>
    <w:rsid w:val="00A1577E"/>
    <w:rsid w:val="00A157F8"/>
    <w:rsid w:val="00A15D3B"/>
    <w:rsid w:val="00A15EF0"/>
    <w:rsid w:val="00A15F7C"/>
    <w:rsid w:val="00A161DB"/>
    <w:rsid w:val="00A16569"/>
    <w:rsid w:val="00A16B7B"/>
    <w:rsid w:val="00A16D01"/>
    <w:rsid w:val="00A16EEC"/>
    <w:rsid w:val="00A17263"/>
    <w:rsid w:val="00A17344"/>
    <w:rsid w:val="00A1748B"/>
    <w:rsid w:val="00A17580"/>
    <w:rsid w:val="00A17619"/>
    <w:rsid w:val="00A17BD0"/>
    <w:rsid w:val="00A17D57"/>
    <w:rsid w:val="00A17F95"/>
    <w:rsid w:val="00A200F2"/>
    <w:rsid w:val="00A2022E"/>
    <w:rsid w:val="00A202E8"/>
    <w:rsid w:val="00A2053F"/>
    <w:rsid w:val="00A2090E"/>
    <w:rsid w:val="00A20AE4"/>
    <w:rsid w:val="00A20CDA"/>
    <w:rsid w:val="00A20E3D"/>
    <w:rsid w:val="00A21175"/>
    <w:rsid w:val="00A212D8"/>
    <w:rsid w:val="00A216D8"/>
    <w:rsid w:val="00A218D8"/>
    <w:rsid w:val="00A21A4D"/>
    <w:rsid w:val="00A21C09"/>
    <w:rsid w:val="00A21C14"/>
    <w:rsid w:val="00A21E18"/>
    <w:rsid w:val="00A22507"/>
    <w:rsid w:val="00A22A54"/>
    <w:rsid w:val="00A22D02"/>
    <w:rsid w:val="00A22E0C"/>
    <w:rsid w:val="00A22F0C"/>
    <w:rsid w:val="00A230CE"/>
    <w:rsid w:val="00A23714"/>
    <w:rsid w:val="00A237F5"/>
    <w:rsid w:val="00A23A28"/>
    <w:rsid w:val="00A23D38"/>
    <w:rsid w:val="00A2432A"/>
    <w:rsid w:val="00A2441F"/>
    <w:rsid w:val="00A2460C"/>
    <w:rsid w:val="00A24642"/>
    <w:rsid w:val="00A247AA"/>
    <w:rsid w:val="00A24E09"/>
    <w:rsid w:val="00A258F6"/>
    <w:rsid w:val="00A25934"/>
    <w:rsid w:val="00A259BF"/>
    <w:rsid w:val="00A25BF2"/>
    <w:rsid w:val="00A26081"/>
    <w:rsid w:val="00A26437"/>
    <w:rsid w:val="00A26710"/>
    <w:rsid w:val="00A2684E"/>
    <w:rsid w:val="00A26DC1"/>
    <w:rsid w:val="00A271E4"/>
    <w:rsid w:val="00A274D2"/>
    <w:rsid w:val="00A27592"/>
    <w:rsid w:val="00A2798D"/>
    <w:rsid w:val="00A27BD2"/>
    <w:rsid w:val="00A27EA5"/>
    <w:rsid w:val="00A3027F"/>
    <w:rsid w:val="00A3065C"/>
    <w:rsid w:val="00A30AD0"/>
    <w:rsid w:val="00A30C9D"/>
    <w:rsid w:val="00A30CF7"/>
    <w:rsid w:val="00A31128"/>
    <w:rsid w:val="00A3179F"/>
    <w:rsid w:val="00A31EC8"/>
    <w:rsid w:val="00A32754"/>
    <w:rsid w:val="00A3296B"/>
    <w:rsid w:val="00A32E46"/>
    <w:rsid w:val="00A32FD5"/>
    <w:rsid w:val="00A333FF"/>
    <w:rsid w:val="00A33891"/>
    <w:rsid w:val="00A339CB"/>
    <w:rsid w:val="00A33D60"/>
    <w:rsid w:val="00A33EF0"/>
    <w:rsid w:val="00A3400A"/>
    <w:rsid w:val="00A34106"/>
    <w:rsid w:val="00A34303"/>
    <w:rsid w:val="00A349C4"/>
    <w:rsid w:val="00A34DBC"/>
    <w:rsid w:val="00A34F6B"/>
    <w:rsid w:val="00A34F7D"/>
    <w:rsid w:val="00A35104"/>
    <w:rsid w:val="00A35146"/>
    <w:rsid w:val="00A35156"/>
    <w:rsid w:val="00A35258"/>
    <w:rsid w:val="00A353AD"/>
    <w:rsid w:val="00A3562D"/>
    <w:rsid w:val="00A356D3"/>
    <w:rsid w:val="00A358F0"/>
    <w:rsid w:val="00A35AAE"/>
    <w:rsid w:val="00A35B38"/>
    <w:rsid w:val="00A35BFE"/>
    <w:rsid w:val="00A35D37"/>
    <w:rsid w:val="00A360E0"/>
    <w:rsid w:val="00A36232"/>
    <w:rsid w:val="00A363F8"/>
    <w:rsid w:val="00A36766"/>
    <w:rsid w:val="00A368B4"/>
    <w:rsid w:val="00A36B26"/>
    <w:rsid w:val="00A36BF8"/>
    <w:rsid w:val="00A37091"/>
    <w:rsid w:val="00A37359"/>
    <w:rsid w:val="00A37717"/>
    <w:rsid w:val="00A3774E"/>
    <w:rsid w:val="00A37AD4"/>
    <w:rsid w:val="00A37C6E"/>
    <w:rsid w:val="00A37DF7"/>
    <w:rsid w:val="00A37E0B"/>
    <w:rsid w:val="00A400EA"/>
    <w:rsid w:val="00A40366"/>
    <w:rsid w:val="00A403A4"/>
    <w:rsid w:val="00A4053E"/>
    <w:rsid w:val="00A4076A"/>
    <w:rsid w:val="00A40934"/>
    <w:rsid w:val="00A4099C"/>
    <w:rsid w:val="00A409FC"/>
    <w:rsid w:val="00A40A50"/>
    <w:rsid w:val="00A40CEE"/>
    <w:rsid w:val="00A40FA0"/>
    <w:rsid w:val="00A4153B"/>
    <w:rsid w:val="00A41804"/>
    <w:rsid w:val="00A41818"/>
    <w:rsid w:val="00A4182C"/>
    <w:rsid w:val="00A41CC7"/>
    <w:rsid w:val="00A41E78"/>
    <w:rsid w:val="00A41FAE"/>
    <w:rsid w:val="00A423D3"/>
    <w:rsid w:val="00A42675"/>
    <w:rsid w:val="00A426D3"/>
    <w:rsid w:val="00A42772"/>
    <w:rsid w:val="00A42FA3"/>
    <w:rsid w:val="00A43196"/>
    <w:rsid w:val="00A431DF"/>
    <w:rsid w:val="00A431E0"/>
    <w:rsid w:val="00A43327"/>
    <w:rsid w:val="00A43638"/>
    <w:rsid w:val="00A438BA"/>
    <w:rsid w:val="00A4399D"/>
    <w:rsid w:val="00A43BE6"/>
    <w:rsid w:val="00A43CB5"/>
    <w:rsid w:val="00A43E7C"/>
    <w:rsid w:val="00A43FE2"/>
    <w:rsid w:val="00A44272"/>
    <w:rsid w:val="00A44513"/>
    <w:rsid w:val="00A44B6A"/>
    <w:rsid w:val="00A44F4E"/>
    <w:rsid w:val="00A451B1"/>
    <w:rsid w:val="00A4529B"/>
    <w:rsid w:val="00A453A7"/>
    <w:rsid w:val="00A45610"/>
    <w:rsid w:val="00A45785"/>
    <w:rsid w:val="00A45C66"/>
    <w:rsid w:val="00A45C7A"/>
    <w:rsid w:val="00A4606C"/>
    <w:rsid w:val="00A460A4"/>
    <w:rsid w:val="00A46662"/>
    <w:rsid w:val="00A46903"/>
    <w:rsid w:val="00A46B75"/>
    <w:rsid w:val="00A46CB9"/>
    <w:rsid w:val="00A46D47"/>
    <w:rsid w:val="00A471E1"/>
    <w:rsid w:val="00A47639"/>
    <w:rsid w:val="00A47821"/>
    <w:rsid w:val="00A47E02"/>
    <w:rsid w:val="00A47EA4"/>
    <w:rsid w:val="00A5028D"/>
    <w:rsid w:val="00A50B1E"/>
    <w:rsid w:val="00A50B28"/>
    <w:rsid w:val="00A50D55"/>
    <w:rsid w:val="00A50DB2"/>
    <w:rsid w:val="00A51993"/>
    <w:rsid w:val="00A519E3"/>
    <w:rsid w:val="00A51ECE"/>
    <w:rsid w:val="00A522F3"/>
    <w:rsid w:val="00A524E6"/>
    <w:rsid w:val="00A52AF1"/>
    <w:rsid w:val="00A52AFC"/>
    <w:rsid w:val="00A52C58"/>
    <w:rsid w:val="00A52DD6"/>
    <w:rsid w:val="00A52E2F"/>
    <w:rsid w:val="00A53082"/>
    <w:rsid w:val="00A531BB"/>
    <w:rsid w:val="00A5327B"/>
    <w:rsid w:val="00A5348C"/>
    <w:rsid w:val="00A53E3F"/>
    <w:rsid w:val="00A54112"/>
    <w:rsid w:val="00A54242"/>
    <w:rsid w:val="00A54C03"/>
    <w:rsid w:val="00A55071"/>
    <w:rsid w:val="00A555FA"/>
    <w:rsid w:val="00A55794"/>
    <w:rsid w:val="00A557C9"/>
    <w:rsid w:val="00A55A1F"/>
    <w:rsid w:val="00A55A92"/>
    <w:rsid w:val="00A5636A"/>
    <w:rsid w:val="00A564B3"/>
    <w:rsid w:val="00A56DF2"/>
    <w:rsid w:val="00A56F78"/>
    <w:rsid w:val="00A56F98"/>
    <w:rsid w:val="00A570B3"/>
    <w:rsid w:val="00A571E1"/>
    <w:rsid w:val="00A57274"/>
    <w:rsid w:val="00A572BB"/>
    <w:rsid w:val="00A5740A"/>
    <w:rsid w:val="00A57444"/>
    <w:rsid w:val="00A57F82"/>
    <w:rsid w:val="00A6060F"/>
    <w:rsid w:val="00A60A32"/>
    <w:rsid w:val="00A60DEC"/>
    <w:rsid w:val="00A6126B"/>
    <w:rsid w:val="00A612A6"/>
    <w:rsid w:val="00A613B1"/>
    <w:rsid w:val="00A61A18"/>
    <w:rsid w:val="00A61B69"/>
    <w:rsid w:val="00A61B73"/>
    <w:rsid w:val="00A61B80"/>
    <w:rsid w:val="00A61C90"/>
    <w:rsid w:val="00A62788"/>
    <w:rsid w:val="00A627A9"/>
    <w:rsid w:val="00A62871"/>
    <w:rsid w:val="00A6293C"/>
    <w:rsid w:val="00A630B0"/>
    <w:rsid w:val="00A63348"/>
    <w:rsid w:val="00A63430"/>
    <w:rsid w:val="00A63E45"/>
    <w:rsid w:val="00A64247"/>
    <w:rsid w:val="00A64305"/>
    <w:rsid w:val="00A643BB"/>
    <w:rsid w:val="00A643FF"/>
    <w:rsid w:val="00A64FD4"/>
    <w:rsid w:val="00A65291"/>
    <w:rsid w:val="00A658F7"/>
    <w:rsid w:val="00A65B7E"/>
    <w:rsid w:val="00A65B89"/>
    <w:rsid w:val="00A65E86"/>
    <w:rsid w:val="00A66031"/>
    <w:rsid w:val="00A66059"/>
    <w:rsid w:val="00A668B9"/>
    <w:rsid w:val="00A66EC2"/>
    <w:rsid w:val="00A6705B"/>
    <w:rsid w:val="00A67339"/>
    <w:rsid w:val="00A67AAE"/>
    <w:rsid w:val="00A67F53"/>
    <w:rsid w:val="00A7046C"/>
    <w:rsid w:val="00A705C1"/>
    <w:rsid w:val="00A70A91"/>
    <w:rsid w:val="00A70CB7"/>
    <w:rsid w:val="00A70E48"/>
    <w:rsid w:val="00A71120"/>
    <w:rsid w:val="00A7131A"/>
    <w:rsid w:val="00A71480"/>
    <w:rsid w:val="00A71607"/>
    <w:rsid w:val="00A718E9"/>
    <w:rsid w:val="00A71D96"/>
    <w:rsid w:val="00A71E27"/>
    <w:rsid w:val="00A7257C"/>
    <w:rsid w:val="00A72A84"/>
    <w:rsid w:val="00A72CAE"/>
    <w:rsid w:val="00A7309A"/>
    <w:rsid w:val="00A731F8"/>
    <w:rsid w:val="00A735FD"/>
    <w:rsid w:val="00A7362E"/>
    <w:rsid w:val="00A73748"/>
    <w:rsid w:val="00A73CFF"/>
    <w:rsid w:val="00A73E9A"/>
    <w:rsid w:val="00A744C2"/>
    <w:rsid w:val="00A7493B"/>
    <w:rsid w:val="00A74A83"/>
    <w:rsid w:val="00A74B69"/>
    <w:rsid w:val="00A74DCC"/>
    <w:rsid w:val="00A74EB5"/>
    <w:rsid w:val="00A753E7"/>
    <w:rsid w:val="00A754A6"/>
    <w:rsid w:val="00A7555F"/>
    <w:rsid w:val="00A7599C"/>
    <w:rsid w:val="00A75D37"/>
    <w:rsid w:val="00A75D77"/>
    <w:rsid w:val="00A761E6"/>
    <w:rsid w:val="00A7638C"/>
    <w:rsid w:val="00A76751"/>
    <w:rsid w:val="00A768C7"/>
    <w:rsid w:val="00A76FE9"/>
    <w:rsid w:val="00A7715C"/>
    <w:rsid w:val="00A77346"/>
    <w:rsid w:val="00A77678"/>
    <w:rsid w:val="00A77760"/>
    <w:rsid w:val="00A77CA4"/>
    <w:rsid w:val="00A77CE3"/>
    <w:rsid w:val="00A77EF8"/>
    <w:rsid w:val="00A803BC"/>
    <w:rsid w:val="00A8046B"/>
    <w:rsid w:val="00A80C75"/>
    <w:rsid w:val="00A80CC1"/>
    <w:rsid w:val="00A80CEF"/>
    <w:rsid w:val="00A80E13"/>
    <w:rsid w:val="00A811A2"/>
    <w:rsid w:val="00A817D6"/>
    <w:rsid w:val="00A81B21"/>
    <w:rsid w:val="00A81D5A"/>
    <w:rsid w:val="00A81DFA"/>
    <w:rsid w:val="00A81F88"/>
    <w:rsid w:val="00A82126"/>
    <w:rsid w:val="00A821BC"/>
    <w:rsid w:val="00A824C1"/>
    <w:rsid w:val="00A825F4"/>
    <w:rsid w:val="00A82817"/>
    <w:rsid w:val="00A8284E"/>
    <w:rsid w:val="00A82933"/>
    <w:rsid w:val="00A82A72"/>
    <w:rsid w:val="00A82CBC"/>
    <w:rsid w:val="00A82D56"/>
    <w:rsid w:val="00A82E93"/>
    <w:rsid w:val="00A8328A"/>
    <w:rsid w:val="00A83310"/>
    <w:rsid w:val="00A8377B"/>
    <w:rsid w:val="00A8391D"/>
    <w:rsid w:val="00A83958"/>
    <w:rsid w:val="00A83AEE"/>
    <w:rsid w:val="00A83B0E"/>
    <w:rsid w:val="00A83D52"/>
    <w:rsid w:val="00A83D8C"/>
    <w:rsid w:val="00A8453D"/>
    <w:rsid w:val="00A8462F"/>
    <w:rsid w:val="00A847FC"/>
    <w:rsid w:val="00A8513C"/>
    <w:rsid w:val="00A85616"/>
    <w:rsid w:val="00A85908"/>
    <w:rsid w:val="00A859F4"/>
    <w:rsid w:val="00A85A07"/>
    <w:rsid w:val="00A85ABA"/>
    <w:rsid w:val="00A85B92"/>
    <w:rsid w:val="00A85C27"/>
    <w:rsid w:val="00A8602E"/>
    <w:rsid w:val="00A8614A"/>
    <w:rsid w:val="00A8650D"/>
    <w:rsid w:val="00A86576"/>
    <w:rsid w:val="00A86ADD"/>
    <w:rsid w:val="00A873CF"/>
    <w:rsid w:val="00A87509"/>
    <w:rsid w:val="00A87AD0"/>
    <w:rsid w:val="00A87F59"/>
    <w:rsid w:val="00A902AD"/>
    <w:rsid w:val="00A90454"/>
    <w:rsid w:val="00A9062D"/>
    <w:rsid w:val="00A90726"/>
    <w:rsid w:val="00A907A0"/>
    <w:rsid w:val="00A90871"/>
    <w:rsid w:val="00A909CD"/>
    <w:rsid w:val="00A90DB6"/>
    <w:rsid w:val="00A90FBC"/>
    <w:rsid w:val="00A91196"/>
    <w:rsid w:val="00A91528"/>
    <w:rsid w:val="00A917B1"/>
    <w:rsid w:val="00A918F4"/>
    <w:rsid w:val="00A919FB"/>
    <w:rsid w:val="00A91E20"/>
    <w:rsid w:val="00A91FBD"/>
    <w:rsid w:val="00A922E5"/>
    <w:rsid w:val="00A92E1C"/>
    <w:rsid w:val="00A9357C"/>
    <w:rsid w:val="00A93651"/>
    <w:rsid w:val="00A936C1"/>
    <w:rsid w:val="00A9376C"/>
    <w:rsid w:val="00A939FF"/>
    <w:rsid w:val="00A93BF6"/>
    <w:rsid w:val="00A93D87"/>
    <w:rsid w:val="00A94107"/>
    <w:rsid w:val="00A941EE"/>
    <w:rsid w:val="00A94217"/>
    <w:rsid w:val="00A946E2"/>
    <w:rsid w:val="00A95745"/>
    <w:rsid w:val="00A95839"/>
    <w:rsid w:val="00A960CE"/>
    <w:rsid w:val="00A960DE"/>
    <w:rsid w:val="00A9620B"/>
    <w:rsid w:val="00A96644"/>
    <w:rsid w:val="00A967C7"/>
    <w:rsid w:val="00A9682D"/>
    <w:rsid w:val="00A96C3C"/>
    <w:rsid w:val="00A96C8E"/>
    <w:rsid w:val="00A96D2F"/>
    <w:rsid w:val="00A974EB"/>
    <w:rsid w:val="00A976F8"/>
    <w:rsid w:val="00A97824"/>
    <w:rsid w:val="00A97F64"/>
    <w:rsid w:val="00AA0135"/>
    <w:rsid w:val="00AA029D"/>
    <w:rsid w:val="00AA05B5"/>
    <w:rsid w:val="00AA086A"/>
    <w:rsid w:val="00AA0C6B"/>
    <w:rsid w:val="00AA0C82"/>
    <w:rsid w:val="00AA11FB"/>
    <w:rsid w:val="00AA1A34"/>
    <w:rsid w:val="00AA1BAF"/>
    <w:rsid w:val="00AA1F30"/>
    <w:rsid w:val="00AA220C"/>
    <w:rsid w:val="00AA22F0"/>
    <w:rsid w:val="00AA2433"/>
    <w:rsid w:val="00AA2954"/>
    <w:rsid w:val="00AA34D6"/>
    <w:rsid w:val="00AA3599"/>
    <w:rsid w:val="00AA384A"/>
    <w:rsid w:val="00AA462C"/>
    <w:rsid w:val="00AA4996"/>
    <w:rsid w:val="00AA4AE4"/>
    <w:rsid w:val="00AA4B5C"/>
    <w:rsid w:val="00AA52D0"/>
    <w:rsid w:val="00AA575C"/>
    <w:rsid w:val="00AA579D"/>
    <w:rsid w:val="00AA5988"/>
    <w:rsid w:val="00AA5A81"/>
    <w:rsid w:val="00AA5C4B"/>
    <w:rsid w:val="00AA62E8"/>
    <w:rsid w:val="00AA63A9"/>
    <w:rsid w:val="00AA6577"/>
    <w:rsid w:val="00AA6938"/>
    <w:rsid w:val="00AA6C3F"/>
    <w:rsid w:val="00AA74FF"/>
    <w:rsid w:val="00AA7938"/>
    <w:rsid w:val="00AA7CD9"/>
    <w:rsid w:val="00AA7DF6"/>
    <w:rsid w:val="00AA7FEF"/>
    <w:rsid w:val="00AB017A"/>
    <w:rsid w:val="00AB02D6"/>
    <w:rsid w:val="00AB069D"/>
    <w:rsid w:val="00AB0967"/>
    <w:rsid w:val="00AB0A01"/>
    <w:rsid w:val="00AB0A2E"/>
    <w:rsid w:val="00AB0C56"/>
    <w:rsid w:val="00AB0C87"/>
    <w:rsid w:val="00AB1048"/>
    <w:rsid w:val="00AB159B"/>
    <w:rsid w:val="00AB1B62"/>
    <w:rsid w:val="00AB20CA"/>
    <w:rsid w:val="00AB2815"/>
    <w:rsid w:val="00AB283B"/>
    <w:rsid w:val="00AB2F3F"/>
    <w:rsid w:val="00AB2F43"/>
    <w:rsid w:val="00AB32AB"/>
    <w:rsid w:val="00AB333D"/>
    <w:rsid w:val="00AB3565"/>
    <w:rsid w:val="00AB3583"/>
    <w:rsid w:val="00AB3598"/>
    <w:rsid w:val="00AB3BA1"/>
    <w:rsid w:val="00AB3BDC"/>
    <w:rsid w:val="00AB3C9D"/>
    <w:rsid w:val="00AB3DD5"/>
    <w:rsid w:val="00AB4129"/>
    <w:rsid w:val="00AB44AE"/>
    <w:rsid w:val="00AB45B8"/>
    <w:rsid w:val="00AB4B49"/>
    <w:rsid w:val="00AB4D21"/>
    <w:rsid w:val="00AB51D6"/>
    <w:rsid w:val="00AB548E"/>
    <w:rsid w:val="00AB5729"/>
    <w:rsid w:val="00AB5D8A"/>
    <w:rsid w:val="00AB5DE7"/>
    <w:rsid w:val="00AB5E8E"/>
    <w:rsid w:val="00AB6111"/>
    <w:rsid w:val="00AB6240"/>
    <w:rsid w:val="00AB64BD"/>
    <w:rsid w:val="00AB65D2"/>
    <w:rsid w:val="00AB6841"/>
    <w:rsid w:val="00AB6A5A"/>
    <w:rsid w:val="00AB6F98"/>
    <w:rsid w:val="00AB726E"/>
    <w:rsid w:val="00AB7F2F"/>
    <w:rsid w:val="00AC01B9"/>
    <w:rsid w:val="00AC077C"/>
    <w:rsid w:val="00AC07E7"/>
    <w:rsid w:val="00AC0841"/>
    <w:rsid w:val="00AC0866"/>
    <w:rsid w:val="00AC09F3"/>
    <w:rsid w:val="00AC0D3D"/>
    <w:rsid w:val="00AC0DF7"/>
    <w:rsid w:val="00AC0F0E"/>
    <w:rsid w:val="00AC10D1"/>
    <w:rsid w:val="00AC1339"/>
    <w:rsid w:val="00AC14A7"/>
    <w:rsid w:val="00AC1707"/>
    <w:rsid w:val="00AC1812"/>
    <w:rsid w:val="00AC1890"/>
    <w:rsid w:val="00AC1933"/>
    <w:rsid w:val="00AC1ECC"/>
    <w:rsid w:val="00AC23D7"/>
    <w:rsid w:val="00AC27B3"/>
    <w:rsid w:val="00AC27DF"/>
    <w:rsid w:val="00AC2978"/>
    <w:rsid w:val="00AC2B0C"/>
    <w:rsid w:val="00AC2B47"/>
    <w:rsid w:val="00AC2C07"/>
    <w:rsid w:val="00AC2D13"/>
    <w:rsid w:val="00AC2E45"/>
    <w:rsid w:val="00AC30CD"/>
    <w:rsid w:val="00AC31CA"/>
    <w:rsid w:val="00AC38D2"/>
    <w:rsid w:val="00AC3D25"/>
    <w:rsid w:val="00AC3E56"/>
    <w:rsid w:val="00AC3ED7"/>
    <w:rsid w:val="00AC40D3"/>
    <w:rsid w:val="00AC4316"/>
    <w:rsid w:val="00AC4429"/>
    <w:rsid w:val="00AC4495"/>
    <w:rsid w:val="00AC469B"/>
    <w:rsid w:val="00AC4AAB"/>
    <w:rsid w:val="00AC4B30"/>
    <w:rsid w:val="00AC4E6B"/>
    <w:rsid w:val="00AC4F98"/>
    <w:rsid w:val="00AC51AB"/>
    <w:rsid w:val="00AC520E"/>
    <w:rsid w:val="00AC59CC"/>
    <w:rsid w:val="00AC5C19"/>
    <w:rsid w:val="00AC6294"/>
    <w:rsid w:val="00AC648A"/>
    <w:rsid w:val="00AC69D3"/>
    <w:rsid w:val="00AC6E78"/>
    <w:rsid w:val="00AC707B"/>
    <w:rsid w:val="00AC76E1"/>
    <w:rsid w:val="00AC7B34"/>
    <w:rsid w:val="00AD0634"/>
    <w:rsid w:val="00AD0675"/>
    <w:rsid w:val="00AD090A"/>
    <w:rsid w:val="00AD0ABF"/>
    <w:rsid w:val="00AD0AF1"/>
    <w:rsid w:val="00AD0D78"/>
    <w:rsid w:val="00AD1AA2"/>
    <w:rsid w:val="00AD1C62"/>
    <w:rsid w:val="00AD2145"/>
    <w:rsid w:val="00AD243A"/>
    <w:rsid w:val="00AD244C"/>
    <w:rsid w:val="00AD2878"/>
    <w:rsid w:val="00AD2B72"/>
    <w:rsid w:val="00AD2BE3"/>
    <w:rsid w:val="00AD2C25"/>
    <w:rsid w:val="00AD2DB7"/>
    <w:rsid w:val="00AD31EE"/>
    <w:rsid w:val="00AD3656"/>
    <w:rsid w:val="00AD3E15"/>
    <w:rsid w:val="00AD416C"/>
    <w:rsid w:val="00AD4436"/>
    <w:rsid w:val="00AD447E"/>
    <w:rsid w:val="00AD4703"/>
    <w:rsid w:val="00AD485A"/>
    <w:rsid w:val="00AD4A08"/>
    <w:rsid w:val="00AD4D61"/>
    <w:rsid w:val="00AD4F61"/>
    <w:rsid w:val="00AD5033"/>
    <w:rsid w:val="00AD5224"/>
    <w:rsid w:val="00AD52C1"/>
    <w:rsid w:val="00AD52FA"/>
    <w:rsid w:val="00AD537C"/>
    <w:rsid w:val="00AD57CD"/>
    <w:rsid w:val="00AD594D"/>
    <w:rsid w:val="00AD5DF4"/>
    <w:rsid w:val="00AD679B"/>
    <w:rsid w:val="00AD680E"/>
    <w:rsid w:val="00AD6936"/>
    <w:rsid w:val="00AD6969"/>
    <w:rsid w:val="00AD75F5"/>
    <w:rsid w:val="00AD7B62"/>
    <w:rsid w:val="00AD7E18"/>
    <w:rsid w:val="00AE008A"/>
    <w:rsid w:val="00AE016C"/>
    <w:rsid w:val="00AE05A7"/>
    <w:rsid w:val="00AE07C8"/>
    <w:rsid w:val="00AE0A20"/>
    <w:rsid w:val="00AE0AE6"/>
    <w:rsid w:val="00AE126B"/>
    <w:rsid w:val="00AE1350"/>
    <w:rsid w:val="00AE1464"/>
    <w:rsid w:val="00AE15BD"/>
    <w:rsid w:val="00AE1A4B"/>
    <w:rsid w:val="00AE1B6D"/>
    <w:rsid w:val="00AE1B79"/>
    <w:rsid w:val="00AE1BEA"/>
    <w:rsid w:val="00AE1E88"/>
    <w:rsid w:val="00AE20BB"/>
    <w:rsid w:val="00AE2533"/>
    <w:rsid w:val="00AE26B8"/>
    <w:rsid w:val="00AE292D"/>
    <w:rsid w:val="00AE2AF3"/>
    <w:rsid w:val="00AE2C57"/>
    <w:rsid w:val="00AE3242"/>
    <w:rsid w:val="00AE3322"/>
    <w:rsid w:val="00AE349C"/>
    <w:rsid w:val="00AE3541"/>
    <w:rsid w:val="00AE35BD"/>
    <w:rsid w:val="00AE3814"/>
    <w:rsid w:val="00AE3AAB"/>
    <w:rsid w:val="00AE3AEE"/>
    <w:rsid w:val="00AE40BE"/>
    <w:rsid w:val="00AE4291"/>
    <w:rsid w:val="00AE49CD"/>
    <w:rsid w:val="00AE4A77"/>
    <w:rsid w:val="00AE4FC5"/>
    <w:rsid w:val="00AE5349"/>
    <w:rsid w:val="00AE550E"/>
    <w:rsid w:val="00AE5570"/>
    <w:rsid w:val="00AE5C3B"/>
    <w:rsid w:val="00AE6820"/>
    <w:rsid w:val="00AE6D5B"/>
    <w:rsid w:val="00AE705D"/>
    <w:rsid w:val="00AE7685"/>
    <w:rsid w:val="00AE76EA"/>
    <w:rsid w:val="00AE7769"/>
    <w:rsid w:val="00AE7ADD"/>
    <w:rsid w:val="00AE7FE4"/>
    <w:rsid w:val="00AF0122"/>
    <w:rsid w:val="00AF04A9"/>
    <w:rsid w:val="00AF05E5"/>
    <w:rsid w:val="00AF06B8"/>
    <w:rsid w:val="00AF0718"/>
    <w:rsid w:val="00AF0738"/>
    <w:rsid w:val="00AF07EE"/>
    <w:rsid w:val="00AF0818"/>
    <w:rsid w:val="00AF08A7"/>
    <w:rsid w:val="00AF0A83"/>
    <w:rsid w:val="00AF0B6C"/>
    <w:rsid w:val="00AF0D35"/>
    <w:rsid w:val="00AF1323"/>
    <w:rsid w:val="00AF148A"/>
    <w:rsid w:val="00AF1B9A"/>
    <w:rsid w:val="00AF1E18"/>
    <w:rsid w:val="00AF1FE8"/>
    <w:rsid w:val="00AF2002"/>
    <w:rsid w:val="00AF23CA"/>
    <w:rsid w:val="00AF25AD"/>
    <w:rsid w:val="00AF271B"/>
    <w:rsid w:val="00AF29FF"/>
    <w:rsid w:val="00AF2A2D"/>
    <w:rsid w:val="00AF2CA6"/>
    <w:rsid w:val="00AF2CB6"/>
    <w:rsid w:val="00AF3351"/>
    <w:rsid w:val="00AF33B2"/>
    <w:rsid w:val="00AF3512"/>
    <w:rsid w:val="00AF405F"/>
    <w:rsid w:val="00AF4173"/>
    <w:rsid w:val="00AF4216"/>
    <w:rsid w:val="00AF42BB"/>
    <w:rsid w:val="00AF46BA"/>
    <w:rsid w:val="00AF4949"/>
    <w:rsid w:val="00AF4A4C"/>
    <w:rsid w:val="00AF4B78"/>
    <w:rsid w:val="00AF4BB2"/>
    <w:rsid w:val="00AF4BDF"/>
    <w:rsid w:val="00AF517A"/>
    <w:rsid w:val="00AF52ED"/>
    <w:rsid w:val="00AF53D3"/>
    <w:rsid w:val="00AF5750"/>
    <w:rsid w:val="00AF5A72"/>
    <w:rsid w:val="00AF5B4E"/>
    <w:rsid w:val="00AF5E4C"/>
    <w:rsid w:val="00AF5EA2"/>
    <w:rsid w:val="00AF6404"/>
    <w:rsid w:val="00AF6AD6"/>
    <w:rsid w:val="00AF721F"/>
    <w:rsid w:val="00AF73B7"/>
    <w:rsid w:val="00AF78CA"/>
    <w:rsid w:val="00AF7A0D"/>
    <w:rsid w:val="00AF7FAD"/>
    <w:rsid w:val="00B00439"/>
    <w:rsid w:val="00B00AF5"/>
    <w:rsid w:val="00B00D11"/>
    <w:rsid w:val="00B00FE2"/>
    <w:rsid w:val="00B01340"/>
    <w:rsid w:val="00B014A4"/>
    <w:rsid w:val="00B016F3"/>
    <w:rsid w:val="00B01943"/>
    <w:rsid w:val="00B019F3"/>
    <w:rsid w:val="00B01D5F"/>
    <w:rsid w:val="00B01F17"/>
    <w:rsid w:val="00B02438"/>
    <w:rsid w:val="00B02525"/>
    <w:rsid w:val="00B026CB"/>
    <w:rsid w:val="00B0284B"/>
    <w:rsid w:val="00B02A3E"/>
    <w:rsid w:val="00B02C2D"/>
    <w:rsid w:val="00B02C3B"/>
    <w:rsid w:val="00B03307"/>
    <w:rsid w:val="00B03706"/>
    <w:rsid w:val="00B03E10"/>
    <w:rsid w:val="00B04135"/>
    <w:rsid w:val="00B043F5"/>
    <w:rsid w:val="00B045D8"/>
    <w:rsid w:val="00B0479B"/>
    <w:rsid w:val="00B04BAF"/>
    <w:rsid w:val="00B04C33"/>
    <w:rsid w:val="00B04DCE"/>
    <w:rsid w:val="00B0526E"/>
    <w:rsid w:val="00B053E6"/>
    <w:rsid w:val="00B0546D"/>
    <w:rsid w:val="00B054A4"/>
    <w:rsid w:val="00B055F5"/>
    <w:rsid w:val="00B0583A"/>
    <w:rsid w:val="00B059B7"/>
    <w:rsid w:val="00B05F39"/>
    <w:rsid w:val="00B05F4D"/>
    <w:rsid w:val="00B05FDB"/>
    <w:rsid w:val="00B061AB"/>
    <w:rsid w:val="00B0654E"/>
    <w:rsid w:val="00B06804"/>
    <w:rsid w:val="00B06FAC"/>
    <w:rsid w:val="00B070F3"/>
    <w:rsid w:val="00B07363"/>
    <w:rsid w:val="00B07378"/>
    <w:rsid w:val="00B07CDE"/>
    <w:rsid w:val="00B07E63"/>
    <w:rsid w:val="00B1001D"/>
    <w:rsid w:val="00B10037"/>
    <w:rsid w:val="00B102E0"/>
    <w:rsid w:val="00B10338"/>
    <w:rsid w:val="00B108D3"/>
    <w:rsid w:val="00B10927"/>
    <w:rsid w:val="00B10955"/>
    <w:rsid w:val="00B10A1E"/>
    <w:rsid w:val="00B10AF1"/>
    <w:rsid w:val="00B1119E"/>
    <w:rsid w:val="00B11215"/>
    <w:rsid w:val="00B11427"/>
    <w:rsid w:val="00B11934"/>
    <w:rsid w:val="00B1208E"/>
    <w:rsid w:val="00B1218E"/>
    <w:rsid w:val="00B121CA"/>
    <w:rsid w:val="00B12BB1"/>
    <w:rsid w:val="00B1318C"/>
    <w:rsid w:val="00B13358"/>
    <w:rsid w:val="00B1337E"/>
    <w:rsid w:val="00B13813"/>
    <w:rsid w:val="00B13842"/>
    <w:rsid w:val="00B13AD4"/>
    <w:rsid w:val="00B13B94"/>
    <w:rsid w:val="00B13FBB"/>
    <w:rsid w:val="00B140D6"/>
    <w:rsid w:val="00B141FE"/>
    <w:rsid w:val="00B142F9"/>
    <w:rsid w:val="00B14856"/>
    <w:rsid w:val="00B14C1E"/>
    <w:rsid w:val="00B14E1F"/>
    <w:rsid w:val="00B14EF1"/>
    <w:rsid w:val="00B15338"/>
    <w:rsid w:val="00B1536D"/>
    <w:rsid w:val="00B15602"/>
    <w:rsid w:val="00B15818"/>
    <w:rsid w:val="00B15B30"/>
    <w:rsid w:val="00B15C57"/>
    <w:rsid w:val="00B1615A"/>
    <w:rsid w:val="00B1693C"/>
    <w:rsid w:val="00B16F61"/>
    <w:rsid w:val="00B1710F"/>
    <w:rsid w:val="00B175D7"/>
    <w:rsid w:val="00B1765E"/>
    <w:rsid w:val="00B17CA2"/>
    <w:rsid w:val="00B17D47"/>
    <w:rsid w:val="00B20302"/>
    <w:rsid w:val="00B208E2"/>
    <w:rsid w:val="00B211E1"/>
    <w:rsid w:val="00B21301"/>
    <w:rsid w:val="00B214BA"/>
    <w:rsid w:val="00B21555"/>
    <w:rsid w:val="00B218D2"/>
    <w:rsid w:val="00B219E2"/>
    <w:rsid w:val="00B21A7A"/>
    <w:rsid w:val="00B21B7E"/>
    <w:rsid w:val="00B21C4E"/>
    <w:rsid w:val="00B21D6F"/>
    <w:rsid w:val="00B21E03"/>
    <w:rsid w:val="00B22254"/>
    <w:rsid w:val="00B2257D"/>
    <w:rsid w:val="00B228F3"/>
    <w:rsid w:val="00B2295A"/>
    <w:rsid w:val="00B22B8A"/>
    <w:rsid w:val="00B22B97"/>
    <w:rsid w:val="00B22E28"/>
    <w:rsid w:val="00B22F17"/>
    <w:rsid w:val="00B234B0"/>
    <w:rsid w:val="00B235F6"/>
    <w:rsid w:val="00B236BD"/>
    <w:rsid w:val="00B23804"/>
    <w:rsid w:val="00B23F72"/>
    <w:rsid w:val="00B240DE"/>
    <w:rsid w:val="00B24679"/>
    <w:rsid w:val="00B248B0"/>
    <w:rsid w:val="00B24A51"/>
    <w:rsid w:val="00B24ADC"/>
    <w:rsid w:val="00B24D55"/>
    <w:rsid w:val="00B24FC9"/>
    <w:rsid w:val="00B250C5"/>
    <w:rsid w:val="00B253D1"/>
    <w:rsid w:val="00B25476"/>
    <w:rsid w:val="00B25519"/>
    <w:rsid w:val="00B255D2"/>
    <w:rsid w:val="00B2574F"/>
    <w:rsid w:val="00B25769"/>
    <w:rsid w:val="00B2597E"/>
    <w:rsid w:val="00B259EB"/>
    <w:rsid w:val="00B25D2E"/>
    <w:rsid w:val="00B25E35"/>
    <w:rsid w:val="00B264D6"/>
    <w:rsid w:val="00B266A8"/>
    <w:rsid w:val="00B2670C"/>
    <w:rsid w:val="00B26870"/>
    <w:rsid w:val="00B2699A"/>
    <w:rsid w:val="00B26A62"/>
    <w:rsid w:val="00B27619"/>
    <w:rsid w:val="00B27CEB"/>
    <w:rsid w:val="00B3005C"/>
    <w:rsid w:val="00B30180"/>
    <w:rsid w:val="00B30278"/>
    <w:rsid w:val="00B302A5"/>
    <w:rsid w:val="00B302CF"/>
    <w:rsid w:val="00B30757"/>
    <w:rsid w:val="00B308A8"/>
    <w:rsid w:val="00B3097B"/>
    <w:rsid w:val="00B309F6"/>
    <w:rsid w:val="00B30C08"/>
    <w:rsid w:val="00B30C39"/>
    <w:rsid w:val="00B31186"/>
    <w:rsid w:val="00B312D4"/>
    <w:rsid w:val="00B312ED"/>
    <w:rsid w:val="00B3158B"/>
    <w:rsid w:val="00B316FF"/>
    <w:rsid w:val="00B31737"/>
    <w:rsid w:val="00B31B6B"/>
    <w:rsid w:val="00B31E9D"/>
    <w:rsid w:val="00B31F04"/>
    <w:rsid w:val="00B31FC5"/>
    <w:rsid w:val="00B3224E"/>
    <w:rsid w:val="00B3246B"/>
    <w:rsid w:val="00B3294E"/>
    <w:rsid w:val="00B32BB6"/>
    <w:rsid w:val="00B32E17"/>
    <w:rsid w:val="00B32F7F"/>
    <w:rsid w:val="00B33004"/>
    <w:rsid w:val="00B338C4"/>
    <w:rsid w:val="00B33BC3"/>
    <w:rsid w:val="00B33E1B"/>
    <w:rsid w:val="00B352B8"/>
    <w:rsid w:val="00B354A2"/>
    <w:rsid w:val="00B35871"/>
    <w:rsid w:val="00B358BA"/>
    <w:rsid w:val="00B358EF"/>
    <w:rsid w:val="00B35990"/>
    <w:rsid w:val="00B35D81"/>
    <w:rsid w:val="00B35E54"/>
    <w:rsid w:val="00B360B3"/>
    <w:rsid w:val="00B36106"/>
    <w:rsid w:val="00B3616A"/>
    <w:rsid w:val="00B361AD"/>
    <w:rsid w:val="00B365C5"/>
    <w:rsid w:val="00B36816"/>
    <w:rsid w:val="00B36C96"/>
    <w:rsid w:val="00B36E2D"/>
    <w:rsid w:val="00B375CD"/>
    <w:rsid w:val="00B37768"/>
    <w:rsid w:val="00B37A5E"/>
    <w:rsid w:val="00B37AB3"/>
    <w:rsid w:val="00B37B34"/>
    <w:rsid w:val="00B37D25"/>
    <w:rsid w:val="00B400AF"/>
    <w:rsid w:val="00B400E5"/>
    <w:rsid w:val="00B40178"/>
    <w:rsid w:val="00B401C0"/>
    <w:rsid w:val="00B40366"/>
    <w:rsid w:val="00B40481"/>
    <w:rsid w:val="00B408D0"/>
    <w:rsid w:val="00B40DB8"/>
    <w:rsid w:val="00B40E9E"/>
    <w:rsid w:val="00B4112C"/>
    <w:rsid w:val="00B413A8"/>
    <w:rsid w:val="00B414EF"/>
    <w:rsid w:val="00B415C8"/>
    <w:rsid w:val="00B4161A"/>
    <w:rsid w:val="00B4164A"/>
    <w:rsid w:val="00B41696"/>
    <w:rsid w:val="00B41774"/>
    <w:rsid w:val="00B41E5A"/>
    <w:rsid w:val="00B41F4C"/>
    <w:rsid w:val="00B421E8"/>
    <w:rsid w:val="00B42289"/>
    <w:rsid w:val="00B42339"/>
    <w:rsid w:val="00B423F3"/>
    <w:rsid w:val="00B4243A"/>
    <w:rsid w:val="00B42601"/>
    <w:rsid w:val="00B4270D"/>
    <w:rsid w:val="00B42BBF"/>
    <w:rsid w:val="00B4321E"/>
    <w:rsid w:val="00B4323B"/>
    <w:rsid w:val="00B43505"/>
    <w:rsid w:val="00B4363F"/>
    <w:rsid w:val="00B43730"/>
    <w:rsid w:val="00B43A1A"/>
    <w:rsid w:val="00B441C1"/>
    <w:rsid w:val="00B4436A"/>
    <w:rsid w:val="00B4467C"/>
    <w:rsid w:val="00B4471E"/>
    <w:rsid w:val="00B44764"/>
    <w:rsid w:val="00B447D6"/>
    <w:rsid w:val="00B4480E"/>
    <w:rsid w:val="00B4483C"/>
    <w:rsid w:val="00B44972"/>
    <w:rsid w:val="00B44FE9"/>
    <w:rsid w:val="00B45103"/>
    <w:rsid w:val="00B451D3"/>
    <w:rsid w:val="00B452B8"/>
    <w:rsid w:val="00B457EE"/>
    <w:rsid w:val="00B45E30"/>
    <w:rsid w:val="00B46110"/>
    <w:rsid w:val="00B46433"/>
    <w:rsid w:val="00B46779"/>
    <w:rsid w:val="00B46A4C"/>
    <w:rsid w:val="00B46A5C"/>
    <w:rsid w:val="00B46AB5"/>
    <w:rsid w:val="00B46B2F"/>
    <w:rsid w:val="00B46CAF"/>
    <w:rsid w:val="00B46E48"/>
    <w:rsid w:val="00B46E4E"/>
    <w:rsid w:val="00B46E6D"/>
    <w:rsid w:val="00B47163"/>
    <w:rsid w:val="00B50100"/>
    <w:rsid w:val="00B50378"/>
    <w:rsid w:val="00B50384"/>
    <w:rsid w:val="00B503EC"/>
    <w:rsid w:val="00B5123B"/>
    <w:rsid w:val="00B513A5"/>
    <w:rsid w:val="00B513A6"/>
    <w:rsid w:val="00B515CA"/>
    <w:rsid w:val="00B5162D"/>
    <w:rsid w:val="00B51773"/>
    <w:rsid w:val="00B51834"/>
    <w:rsid w:val="00B518AF"/>
    <w:rsid w:val="00B51EA7"/>
    <w:rsid w:val="00B51F3C"/>
    <w:rsid w:val="00B51F60"/>
    <w:rsid w:val="00B52061"/>
    <w:rsid w:val="00B5220F"/>
    <w:rsid w:val="00B522B6"/>
    <w:rsid w:val="00B52AB4"/>
    <w:rsid w:val="00B52BED"/>
    <w:rsid w:val="00B52C6E"/>
    <w:rsid w:val="00B52E87"/>
    <w:rsid w:val="00B53311"/>
    <w:rsid w:val="00B5341E"/>
    <w:rsid w:val="00B53643"/>
    <w:rsid w:val="00B536F2"/>
    <w:rsid w:val="00B53850"/>
    <w:rsid w:val="00B539EE"/>
    <w:rsid w:val="00B53FBA"/>
    <w:rsid w:val="00B541E1"/>
    <w:rsid w:val="00B54286"/>
    <w:rsid w:val="00B5438E"/>
    <w:rsid w:val="00B546D6"/>
    <w:rsid w:val="00B546F9"/>
    <w:rsid w:val="00B54CA1"/>
    <w:rsid w:val="00B5557C"/>
    <w:rsid w:val="00B555BF"/>
    <w:rsid w:val="00B55A1E"/>
    <w:rsid w:val="00B55E71"/>
    <w:rsid w:val="00B55F0F"/>
    <w:rsid w:val="00B56629"/>
    <w:rsid w:val="00B567CC"/>
    <w:rsid w:val="00B56833"/>
    <w:rsid w:val="00B56A0E"/>
    <w:rsid w:val="00B56BE3"/>
    <w:rsid w:val="00B56DBB"/>
    <w:rsid w:val="00B57269"/>
    <w:rsid w:val="00B5740C"/>
    <w:rsid w:val="00B574DF"/>
    <w:rsid w:val="00B57639"/>
    <w:rsid w:val="00B57CC5"/>
    <w:rsid w:val="00B57E65"/>
    <w:rsid w:val="00B60992"/>
    <w:rsid w:val="00B6115F"/>
    <w:rsid w:val="00B6127A"/>
    <w:rsid w:val="00B613CD"/>
    <w:rsid w:val="00B6145B"/>
    <w:rsid w:val="00B61482"/>
    <w:rsid w:val="00B615CF"/>
    <w:rsid w:val="00B616A0"/>
    <w:rsid w:val="00B6181E"/>
    <w:rsid w:val="00B61E39"/>
    <w:rsid w:val="00B61F27"/>
    <w:rsid w:val="00B61F7E"/>
    <w:rsid w:val="00B62014"/>
    <w:rsid w:val="00B62240"/>
    <w:rsid w:val="00B6228A"/>
    <w:rsid w:val="00B62290"/>
    <w:rsid w:val="00B625FB"/>
    <w:rsid w:val="00B62742"/>
    <w:rsid w:val="00B62A37"/>
    <w:rsid w:val="00B63109"/>
    <w:rsid w:val="00B6346E"/>
    <w:rsid w:val="00B635BA"/>
    <w:rsid w:val="00B6385F"/>
    <w:rsid w:val="00B63B63"/>
    <w:rsid w:val="00B63D3B"/>
    <w:rsid w:val="00B63E73"/>
    <w:rsid w:val="00B63EEE"/>
    <w:rsid w:val="00B6427A"/>
    <w:rsid w:val="00B642E5"/>
    <w:rsid w:val="00B644BF"/>
    <w:rsid w:val="00B644EC"/>
    <w:rsid w:val="00B649A4"/>
    <w:rsid w:val="00B64BF1"/>
    <w:rsid w:val="00B64D2E"/>
    <w:rsid w:val="00B64DC0"/>
    <w:rsid w:val="00B64DF6"/>
    <w:rsid w:val="00B6510A"/>
    <w:rsid w:val="00B651DF"/>
    <w:rsid w:val="00B65263"/>
    <w:rsid w:val="00B654B9"/>
    <w:rsid w:val="00B65523"/>
    <w:rsid w:val="00B6557F"/>
    <w:rsid w:val="00B65D02"/>
    <w:rsid w:val="00B660E8"/>
    <w:rsid w:val="00B6610D"/>
    <w:rsid w:val="00B66676"/>
    <w:rsid w:val="00B66841"/>
    <w:rsid w:val="00B66D46"/>
    <w:rsid w:val="00B66DFA"/>
    <w:rsid w:val="00B66E42"/>
    <w:rsid w:val="00B673B7"/>
    <w:rsid w:val="00B676A5"/>
    <w:rsid w:val="00B6798B"/>
    <w:rsid w:val="00B679DB"/>
    <w:rsid w:val="00B67F41"/>
    <w:rsid w:val="00B70008"/>
    <w:rsid w:val="00B70284"/>
    <w:rsid w:val="00B702C8"/>
    <w:rsid w:val="00B703E4"/>
    <w:rsid w:val="00B70602"/>
    <w:rsid w:val="00B70D87"/>
    <w:rsid w:val="00B70EB4"/>
    <w:rsid w:val="00B70EDA"/>
    <w:rsid w:val="00B711B1"/>
    <w:rsid w:val="00B72154"/>
    <w:rsid w:val="00B724AA"/>
    <w:rsid w:val="00B724F8"/>
    <w:rsid w:val="00B72861"/>
    <w:rsid w:val="00B729C3"/>
    <w:rsid w:val="00B72AE8"/>
    <w:rsid w:val="00B72B5E"/>
    <w:rsid w:val="00B72E80"/>
    <w:rsid w:val="00B73293"/>
    <w:rsid w:val="00B733B9"/>
    <w:rsid w:val="00B734A7"/>
    <w:rsid w:val="00B734AF"/>
    <w:rsid w:val="00B73B8D"/>
    <w:rsid w:val="00B73FAC"/>
    <w:rsid w:val="00B740FC"/>
    <w:rsid w:val="00B74412"/>
    <w:rsid w:val="00B74508"/>
    <w:rsid w:val="00B749A8"/>
    <w:rsid w:val="00B74B2E"/>
    <w:rsid w:val="00B74BFE"/>
    <w:rsid w:val="00B74D2A"/>
    <w:rsid w:val="00B750AF"/>
    <w:rsid w:val="00B750C5"/>
    <w:rsid w:val="00B7552D"/>
    <w:rsid w:val="00B75650"/>
    <w:rsid w:val="00B75656"/>
    <w:rsid w:val="00B75864"/>
    <w:rsid w:val="00B75A13"/>
    <w:rsid w:val="00B75A3A"/>
    <w:rsid w:val="00B75AE4"/>
    <w:rsid w:val="00B75B6C"/>
    <w:rsid w:val="00B75E27"/>
    <w:rsid w:val="00B76877"/>
    <w:rsid w:val="00B770D7"/>
    <w:rsid w:val="00B77272"/>
    <w:rsid w:val="00B77305"/>
    <w:rsid w:val="00B77334"/>
    <w:rsid w:val="00B77710"/>
    <w:rsid w:val="00B77F0A"/>
    <w:rsid w:val="00B77FA3"/>
    <w:rsid w:val="00B77FDA"/>
    <w:rsid w:val="00B80744"/>
    <w:rsid w:val="00B809D3"/>
    <w:rsid w:val="00B80A2A"/>
    <w:rsid w:val="00B80A83"/>
    <w:rsid w:val="00B80B01"/>
    <w:rsid w:val="00B80FBA"/>
    <w:rsid w:val="00B811E0"/>
    <w:rsid w:val="00B81235"/>
    <w:rsid w:val="00B8130E"/>
    <w:rsid w:val="00B8135E"/>
    <w:rsid w:val="00B81464"/>
    <w:rsid w:val="00B8156F"/>
    <w:rsid w:val="00B819B4"/>
    <w:rsid w:val="00B81BF9"/>
    <w:rsid w:val="00B81F0D"/>
    <w:rsid w:val="00B81FFC"/>
    <w:rsid w:val="00B821C2"/>
    <w:rsid w:val="00B828BB"/>
    <w:rsid w:val="00B82D8F"/>
    <w:rsid w:val="00B835CF"/>
    <w:rsid w:val="00B83906"/>
    <w:rsid w:val="00B83E88"/>
    <w:rsid w:val="00B83F0C"/>
    <w:rsid w:val="00B8431D"/>
    <w:rsid w:val="00B84631"/>
    <w:rsid w:val="00B850CE"/>
    <w:rsid w:val="00B850E4"/>
    <w:rsid w:val="00B85152"/>
    <w:rsid w:val="00B85423"/>
    <w:rsid w:val="00B854B4"/>
    <w:rsid w:val="00B856DC"/>
    <w:rsid w:val="00B85C71"/>
    <w:rsid w:val="00B85D54"/>
    <w:rsid w:val="00B85E34"/>
    <w:rsid w:val="00B85EE1"/>
    <w:rsid w:val="00B8606D"/>
    <w:rsid w:val="00B868A4"/>
    <w:rsid w:val="00B86B68"/>
    <w:rsid w:val="00B87047"/>
    <w:rsid w:val="00B87CF2"/>
    <w:rsid w:val="00B9048C"/>
    <w:rsid w:val="00B9048D"/>
    <w:rsid w:val="00B90CF0"/>
    <w:rsid w:val="00B90E0E"/>
    <w:rsid w:val="00B90FA3"/>
    <w:rsid w:val="00B911E9"/>
    <w:rsid w:val="00B91576"/>
    <w:rsid w:val="00B916D4"/>
    <w:rsid w:val="00B91817"/>
    <w:rsid w:val="00B918DF"/>
    <w:rsid w:val="00B91D38"/>
    <w:rsid w:val="00B920B8"/>
    <w:rsid w:val="00B922C6"/>
    <w:rsid w:val="00B927D4"/>
    <w:rsid w:val="00B92A13"/>
    <w:rsid w:val="00B930C0"/>
    <w:rsid w:val="00B93194"/>
    <w:rsid w:val="00B932D8"/>
    <w:rsid w:val="00B93541"/>
    <w:rsid w:val="00B935AB"/>
    <w:rsid w:val="00B93D8A"/>
    <w:rsid w:val="00B93FE2"/>
    <w:rsid w:val="00B9434B"/>
    <w:rsid w:val="00B946A5"/>
    <w:rsid w:val="00B948E1"/>
    <w:rsid w:val="00B94945"/>
    <w:rsid w:val="00B94966"/>
    <w:rsid w:val="00B94C0E"/>
    <w:rsid w:val="00B94CDA"/>
    <w:rsid w:val="00B94CF1"/>
    <w:rsid w:val="00B94D8E"/>
    <w:rsid w:val="00B94DC3"/>
    <w:rsid w:val="00B952B2"/>
    <w:rsid w:val="00B95975"/>
    <w:rsid w:val="00B95A00"/>
    <w:rsid w:val="00B95E89"/>
    <w:rsid w:val="00B95FD1"/>
    <w:rsid w:val="00B95FD3"/>
    <w:rsid w:val="00B96317"/>
    <w:rsid w:val="00B9690A"/>
    <w:rsid w:val="00B96A41"/>
    <w:rsid w:val="00B96C4C"/>
    <w:rsid w:val="00B96F94"/>
    <w:rsid w:val="00B9702C"/>
    <w:rsid w:val="00B97099"/>
    <w:rsid w:val="00B97105"/>
    <w:rsid w:val="00B9713C"/>
    <w:rsid w:val="00B978B5"/>
    <w:rsid w:val="00B97AD8"/>
    <w:rsid w:val="00B97C00"/>
    <w:rsid w:val="00B97D37"/>
    <w:rsid w:val="00BA0089"/>
    <w:rsid w:val="00BA02CE"/>
    <w:rsid w:val="00BA0586"/>
    <w:rsid w:val="00BA0996"/>
    <w:rsid w:val="00BA0A77"/>
    <w:rsid w:val="00BA0BAA"/>
    <w:rsid w:val="00BA16CB"/>
    <w:rsid w:val="00BA1A8F"/>
    <w:rsid w:val="00BA20AB"/>
    <w:rsid w:val="00BA2235"/>
    <w:rsid w:val="00BA2306"/>
    <w:rsid w:val="00BA251B"/>
    <w:rsid w:val="00BA28BC"/>
    <w:rsid w:val="00BA2A0E"/>
    <w:rsid w:val="00BA2B98"/>
    <w:rsid w:val="00BA315B"/>
    <w:rsid w:val="00BA365D"/>
    <w:rsid w:val="00BA3807"/>
    <w:rsid w:val="00BA3BFC"/>
    <w:rsid w:val="00BA3E1E"/>
    <w:rsid w:val="00BA3E60"/>
    <w:rsid w:val="00BA3EBE"/>
    <w:rsid w:val="00BA3F5E"/>
    <w:rsid w:val="00BA433D"/>
    <w:rsid w:val="00BA4542"/>
    <w:rsid w:val="00BA473F"/>
    <w:rsid w:val="00BA48B2"/>
    <w:rsid w:val="00BA4E8B"/>
    <w:rsid w:val="00BA4FD7"/>
    <w:rsid w:val="00BA52E1"/>
    <w:rsid w:val="00BA5612"/>
    <w:rsid w:val="00BA5A9D"/>
    <w:rsid w:val="00BA5F85"/>
    <w:rsid w:val="00BA6024"/>
    <w:rsid w:val="00BA66C1"/>
    <w:rsid w:val="00BA6E31"/>
    <w:rsid w:val="00BA6F41"/>
    <w:rsid w:val="00BA7CA0"/>
    <w:rsid w:val="00BA7E51"/>
    <w:rsid w:val="00BB0130"/>
    <w:rsid w:val="00BB01CE"/>
    <w:rsid w:val="00BB04C3"/>
    <w:rsid w:val="00BB04E9"/>
    <w:rsid w:val="00BB0AA2"/>
    <w:rsid w:val="00BB0AEE"/>
    <w:rsid w:val="00BB0E48"/>
    <w:rsid w:val="00BB1266"/>
    <w:rsid w:val="00BB1292"/>
    <w:rsid w:val="00BB17E6"/>
    <w:rsid w:val="00BB1C3A"/>
    <w:rsid w:val="00BB1D17"/>
    <w:rsid w:val="00BB1DDE"/>
    <w:rsid w:val="00BB1E69"/>
    <w:rsid w:val="00BB2084"/>
    <w:rsid w:val="00BB295D"/>
    <w:rsid w:val="00BB2A02"/>
    <w:rsid w:val="00BB310D"/>
    <w:rsid w:val="00BB320F"/>
    <w:rsid w:val="00BB337F"/>
    <w:rsid w:val="00BB3431"/>
    <w:rsid w:val="00BB3611"/>
    <w:rsid w:val="00BB36B3"/>
    <w:rsid w:val="00BB36F7"/>
    <w:rsid w:val="00BB3AA7"/>
    <w:rsid w:val="00BB3DEB"/>
    <w:rsid w:val="00BB3E5C"/>
    <w:rsid w:val="00BB414C"/>
    <w:rsid w:val="00BB4206"/>
    <w:rsid w:val="00BB4899"/>
    <w:rsid w:val="00BB4A24"/>
    <w:rsid w:val="00BB4CF8"/>
    <w:rsid w:val="00BB4F63"/>
    <w:rsid w:val="00BB5031"/>
    <w:rsid w:val="00BB5071"/>
    <w:rsid w:val="00BB521F"/>
    <w:rsid w:val="00BB5275"/>
    <w:rsid w:val="00BB539D"/>
    <w:rsid w:val="00BB5F92"/>
    <w:rsid w:val="00BB6022"/>
    <w:rsid w:val="00BB6258"/>
    <w:rsid w:val="00BB6359"/>
    <w:rsid w:val="00BB65B2"/>
    <w:rsid w:val="00BB66D6"/>
    <w:rsid w:val="00BB67BB"/>
    <w:rsid w:val="00BB6903"/>
    <w:rsid w:val="00BB6BB7"/>
    <w:rsid w:val="00BB6F21"/>
    <w:rsid w:val="00BB6FB8"/>
    <w:rsid w:val="00BB7023"/>
    <w:rsid w:val="00BB744C"/>
    <w:rsid w:val="00BB7628"/>
    <w:rsid w:val="00BB78E4"/>
    <w:rsid w:val="00BB798A"/>
    <w:rsid w:val="00BB7E70"/>
    <w:rsid w:val="00BC00D7"/>
    <w:rsid w:val="00BC0422"/>
    <w:rsid w:val="00BC052F"/>
    <w:rsid w:val="00BC069F"/>
    <w:rsid w:val="00BC072A"/>
    <w:rsid w:val="00BC0C90"/>
    <w:rsid w:val="00BC0E4D"/>
    <w:rsid w:val="00BC1696"/>
    <w:rsid w:val="00BC1818"/>
    <w:rsid w:val="00BC1A24"/>
    <w:rsid w:val="00BC1A84"/>
    <w:rsid w:val="00BC1ADA"/>
    <w:rsid w:val="00BC1CF8"/>
    <w:rsid w:val="00BC1CFA"/>
    <w:rsid w:val="00BC1DB6"/>
    <w:rsid w:val="00BC1F78"/>
    <w:rsid w:val="00BC21BB"/>
    <w:rsid w:val="00BC22AC"/>
    <w:rsid w:val="00BC22DF"/>
    <w:rsid w:val="00BC26D3"/>
    <w:rsid w:val="00BC26F2"/>
    <w:rsid w:val="00BC29D4"/>
    <w:rsid w:val="00BC2BF1"/>
    <w:rsid w:val="00BC2EDF"/>
    <w:rsid w:val="00BC3161"/>
    <w:rsid w:val="00BC320D"/>
    <w:rsid w:val="00BC3300"/>
    <w:rsid w:val="00BC33A0"/>
    <w:rsid w:val="00BC3527"/>
    <w:rsid w:val="00BC3814"/>
    <w:rsid w:val="00BC39B4"/>
    <w:rsid w:val="00BC3CF5"/>
    <w:rsid w:val="00BC3D0C"/>
    <w:rsid w:val="00BC4421"/>
    <w:rsid w:val="00BC492D"/>
    <w:rsid w:val="00BC4D78"/>
    <w:rsid w:val="00BC4D7C"/>
    <w:rsid w:val="00BC4E83"/>
    <w:rsid w:val="00BC5121"/>
    <w:rsid w:val="00BC552F"/>
    <w:rsid w:val="00BC55AC"/>
    <w:rsid w:val="00BC56E2"/>
    <w:rsid w:val="00BC57C4"/>
    <w:rsid w:val="00BC5877"/>
    <w:rsid w:val="00BC5D03"/>
    <w:rsid w:val="00BC60BE"/>
    <w:rsid w:val="00BC6564"/>
    <w:rsid w:val="00BC65BA"/>
    <w:rsid w:val="00BC6935"/>
    <w:rsid w:val="00BC6996"/>
    <w:rsid w:val="00BC6A3D"/>
    <w:rsid w:val="00BC6C35"/>
    <w:rsid w:val="00BC6DBC"/>
    <w:rsid w:val="00BC701B"/>
    <w:rsid w:val="00BC7710"/>
    <w:rsid w:val="00BC7C16"/>
    <w:rsid w:val="00BC7F2E"/>
    <w:rsid w:val="00BD0A37"/>
    <w:rsid w:val="00BD0D4F"/>
    <w:rsid w:val="00BD116B"/>
    <w:rsid w:val="00BD12C7"/>
    <w:rsid w:val="00BD148D"/>
    <w:rsid w:val="00BD16F7"/>
    <w:rsid w:val="00BD1757"/>
    <w:rsid w:val="00BD1863"/>
    <w:rsid w:val="00BD18C8"/>
    <w:rsid w:val="00BD18D6"/>
    <w:rsid w:val="00BD1A87"/>
    <w:rsid w:val="00BD1D5F"/>
    <w:rsid w:val="00BD1EB7"/>
    <w:rsid w:val="00BD260B"/>
    <w:rsid w:val="00BD2773"/>
    <w:rsid w:val="00BD287D"/>
    <w:rsid w:val="00BD28AB"/>
    <w:rsid w:val="00BD2E21"/>
    <w:rsid w:val="00BD3324"/>
    <w:rsid w:val="00BD335E"/>
    <w:rsid w:val="00BD34C2"/>
    <w:rsid w:val="00BD361F"/>
    <w:rsid w:val="00BD3CA5"/>
    <w:rsid w:val="00BD3DE0"/>
    <w:rsid w:val="00BD3F6C"/>
    <w:rsid w:val="00BD4018"/>
    <w:rsid w:val="00BD4143"/>
    <w:rsid w:val="00BD4618"/>
    <w:rsid w:val="00BD46FB"/>
    <w:rsid w:val="00BD483C"/>
    <w:rsid w:val="00BD48AA"/>
    <w:rsid w:val="00BD4A3E"/>
    <w:rsid w:val="00BD4D35"/>
    <w:rsid w:val="00BD4E95"/>
    <w:rsid w:val="00BD5420"/>
    <w:rsid w:val="00BD577E"/>
    <w:rsid w:val="00BD590F"/>
    <w:rsid w:val="00BD5AD6"/>
    <w:rsid w:val="00BD5C3A"/>
    <w:rsid w:val="00BD5D1C"/>
    <w:rsid w:val="00BD5FC6"/>
    <w:rsid w:val="00BD649D"/>
    <w:rsid w:val="00BD6527"/>
    <w:rsid w:val="00BD67DA"/>
    <w:rsid w:val="00BD69AA"/>
    <w:rsid w:val="00BD7135"/>
    <w:rsid w:val="00BD7178"/>
    <w:rsid w:val="00BD73F9"/>
    <w:rsid w:val="00BD77ED"/>
    <w:rsid w:val="00BD7D03"/>
    <w:rsid w:val="00BD7F18"/>
    <w:rsid w:val="00BE0735"/>
    <w:rsid w:val="00BE0B2A"/>
    <w:rsid w:val="00BE1341"/>
    <w:rsid w:val="00BE13A8"/>
    <w:rsid w:val="00BE1404"/>
    <w:rsid w:val="00BE167C"/>
    <w:rsid w:val="00BE1BAB"/>
    <w:rsid w:val="00BE1DFF"/>
    <w:rsid w:val="00BE1EEF"/>
    <w:rsid w:val="00BE24FC"/>
    <w:rsid w:val="00BE26B7"/>
    <w:rsid w:val="00BE3213"/>
    <w:rsid w:val="00BE3361"/>
    <w:rsid w:val="00BE340C"/>
    <w:rsid w:val="00BE372C"/>
    <w:rsid w:val="00BE3770"/>
    <w:rsid w:val="00BE3A4C"/>
    <w:rsid w:val="00BE3C0D"/>
    <w:rsid w:val="00BE3C60"/>
    <w:rsid w:val="00BE3FD7"/>
    <w:rsid w:val="00BE4273"/>
    <w:rsid w:val="00BE4299"/>
    <w:rsid w:val="00BE48B4"/>
    <w:rsid w:val="00BE4E32"/>
    <w:rsid w:val="00BE51F9"/>
    <w:rsid w:val="00BE5389"/>
    <w:rsid w:val="00BE557D"/>
    <w:rsid w:val="00BE5596"/>
    <w:rsid w:val="00BE55CB"/>
    <w:rsid w:val="00BE58BE"/>
    <w:rsid w:val="00BE5A3E"/>
    <w:rsid w:val="00BE5EC6"/>
    <w:rsid w:val="00BE60D2"/>
    <w:rsid w:val="00BE6285"/>
    <w:rsid w:val="00BE62F9"/>
    <w:rsid w:val="00BE6355"/>
    <w:rsid w:val="00BE6641"/>
    <w:rsid w:val="00BE6F78"/>
    <w:rsid w:val="00BE726F"/>
    <w:rsid w:val="00BE7425"/>
    <w:rsid w:val="00BE76AD"/>
    <w:rsid w:val="00BE77C4"/>
    <w:rsid w:val="00BE7B02"/>
    <w:rsid w:val="00BE7C63"/>
    <w:rsid w:val="00BE7D62"/>
    <w:rsid w:val="00BF0078"/>
    <w:rsid w:val="00BF0082"/>
    <w:rsid w:val="00BF0494"/>
    <w:rsid w:val="00BF075C"/>
    <w:rsid w:val="00BF0960"/>
    <w:rsid w:val="00BF0D18"/>
    <w:rsid w:val="00BF16CA"/>
    <w:rsid w:val="00BF1864"/>
    <w:rsid w:val="00BF1EEF"/>
    <w:rsid w:val="00BF2607"/>
    <w:rsid w:val="00BF263E"/>
    <w:rsid w:val="00BF2975"/>
    <w:rsid w:val="00BF2CDD"/>
    <w:rsid w:val="00BF2DB7"/>
    <w:rsid w:val="00BF3166"/>
    <w:rsid w:val="00BF318C"/>
    <w:rsid w:val="00BF31F4"/>
    <w:rsid w:val="00BF37FE"/>
    <w:rsid w:val="00BF3896"/>
    <w:rsid w:val="00BF3D12"/>
    <w:rsid w:val="00BF3F83"/>
    <w:rsid w:val="00BF40E7"/>
    <w:rsid w:val="00BF49AE"/>
    <w:rsid w:val="00BF4A24"/>
    <w:rsid w:val="00BF4ADE"/>
    <w:rsid w:val="00BF4D70"/>
    <w:rsid w:val="00BF51D8"/>
    <w:rsid w:val="00BF57C3"/>
    <w:rsid w:val="00BF58F5"/>
    <w:rsid w:val="00BF5B43"/>
    <w:rsid w:val="00BF5DB6"/>
    <w:rsid w:val="00BF5EA6"/>
    <w:rsid w:val="00BF61FC"/>
    <w:rsid w:val="00BF6352"/>
    <w:rsid w:val="00BF6702"/>
    <w:rsid w:val="00BF6908"/>
    <w:rsid w:val="00BF692D"/>
    <w:rsid w:val="00BF6C69"/>
    <w:rsid w:val="00BF6EA3"/>
    <w:rsid w:val="00BF70F1"/>
    <w:rsid w:val="00BF74D9"/>
    <w:rsid w:val="00BF74FC"/>
    <w:rsid w:val="00BF764B"/>
    <w:rsid w:val="00BF794F"/>
    <w:rsid w:val="00BF7C85"/>
    <w:rsid w:val="00BF7DED"/>
    <w:rsid w:val="00C00351"/>
    <w:rsid w:val="00C00374"/>
    <w:rsid w:val="00C005FD"/>
    <w:rsid w:val="00C00708"/>
    <w:rsid w:val="00C00C72"/>
    <w:rsid w:val="00C00CB8"/>
    <w:rsid w:val="00C00DFB"/>
    <w:rsid w:val="00C00EED"/>
    <w:rsid w:val="00C00F9D"/>
    <w:rsid w:val="00C011B2"/>
    <w:rsid w:val="00C013A1"/>
    <w:rsid w:val="00C014F7"/>
    <w:rsid w:val="00C0171B"/>
    <w:rsid w:val="00C01BA1"/>
    <w:rsid w:val="00C01E6E"/>
    <w:rsid w:val="00C01F77"/>
    <w:rsid w:val="00C0206B"/>
    <w:rsid w:val="00C02097"/>
    <w:rsid w:val="00C023BF"/>
    <w:rsid w:val="00C0240B"/>
    <w:rsid w:val="00C02630"/>
    <w:rsid w:val="00C02928"/>
    <w:rsid w:val="00C02AAB"/>
    <w:rsid w:val="00C02D55"/>
    <w:rsid w:val="00C02FC5"/>
    <w:rsid w:val="00C0308F"/>
    <w:rsid w:val="00C030CE"/>
    <w:rsid w:val="00C03489"/>
    <w:rsid w:val="00C03901"/>
    <w:rsid w:val="00C04071"/>
    <w:rsid w:val="00C041BA"/>
    <w:rsid w:val="00C041F4"/>
    <w:rsid w:val="00C041F7"/>
    <w:rsid w:val="00C047BA"/>
    <w:rsid w:val="00C04A9C"/>
    <w:rsid w:val="00C04B2D"/>
    <w:rsid w:val="00C04B83"/>
    <w:rsid w:val="00C0502A"/>
    <w:rsid w:val="00C0545E"/>
    <w:rsid w:val="00C05545"/>
    <w:rsid w:val="00C058E3"/>
    <w:rsid w:val="00C05AFF"/>
    <w:rsid w:val="00C06157"/>
    <w:rsid w:val="00C06311"/>
    <w:rsid w:val="00C06A48"/>
    <w:rsid w:val="00C06C5F"/>
    <w:rsid w:val="00C06D77"/>
    <w:rsid w:val="00C072AF"/>
    <w:rsid w:val="00C07925"/>
    <w:rsid w:val="00C079B5"/>
    <w:rsid w:val="00C07C25"/>
    <w:rsid w:val="00C07D51"/>
    <w:rsid w:val="00C07EAC"/>
    <w:rsid w:val="00C1041C"/>
    <w:rsid w:val="00C10659"/>
    <w:rsid w:val="00C10EA0"/>
    <w:rsid w:val="00C11372"/>
    <w:rsid w:val="00C113AF"/>
    <w:rsid w:val="00C11BE0"/>
    <w:rsid w:val="00C11EA7"/>
    <w:rsid w:val="00C120A9"/>
    <w:rsid w:val="00C126CB"/>
    <w:rsid w:val="00C1297D"/>
    <w:rsid w:val="00C12C43"/>
    <w:rsid w:val="00C12E07"/>
    <w:rsid w:val="00C13241"/>
    <w:rsid w:val="00C13514"/>
    <w:rsid w:val="00C13A94"/>
    <w:rsid w:val="00C13BBE"/>
    <w:rsid w:val="00C13C29"/>
    <w:rsid w:val="00C13D02"/>
    <w:rsid w:val="00C1402B"/>
    <w:rsid w:val="00C1431E"/>
    <w:rsid w:val="00C145AE"/>
    <w:rsid w:val="00C1469D"/>
    <w:rsid w:val="00C148CF"/>
    <w:rsid w:val="00C14B42"/>
    <w:rsid w:val="00C152ED"/>
    <w:rsid w:val="00C155AC"/>
    <w:rsid w:val="00C15856"/>
    <w:rsid w:val="00C15AC7"/>
    <w:rsid w:val="00C15C65"/>
    <w:rsid w:val="00C15F8C"/>
    <w:rsid w:val="00C1615B"/>
    <w:rsid w:val="00C16574"/>
    <w:rsid w:val="00C165EC"/>
    <w:rsid w:val="00C1665E"/>
    <w:rsid w:val="00C16F30"/>
    <w:rsid w:val="00C16F6E"/>
    <w:rsid w:val="00C170FF"/>
    <w:rsid w:val="00C1714C"/>
    <w:rsid w:val="00C179FA"/>
    <w:rsid w:val="00C17C50"/>
    <w:rsid w:val="00C20096"/>
    <w:rsid w:val="00C201BE"/>
    <w:rsid w:val="00C20644"/>
    <w:rsid w:val="00C20CC2"/>
    <w:rsid w:val="00C20F00"/>
    <w:rsid w:val="00C20FBF"/>
    <w:rsid w:val="00C212E6"/>
    <w:rsid w:val="00C21694"/>
    <w:rsid w:val="00C21C63"/>
    <w:rsid w:val="00C2214F"/>
    <w:rsid w:val="00C222EB"/>
    <w:rsid w:val="00C229A4"/>
    <w:rsid w:val="00C229E8"/>
    <w:rsid w:val="00C22A6F"/>
    <w:rsid w:val="00C22A86"/>
    <w:rsid w:val="00C22D66"/>
    <w:rsid w:val="00C22EF9"/>
    <w:rsid w:val="00C23301"/>
    <w:rsid w:val="00C2336D"/>
    <w:rsid w:val="00C236A6"/>
    <w:rsid w:val="00C23898"/>
    <w:rsid w:val="00C238E5"/>
    <w:rsid w:val="00C2441D"/>
    <w:rsid w:val="00C24580"/>
    <w:rsid w:val="00C24958"/>
    <w:rsid w:val="00C24AD0"/>
    <w:rsid w:val="00C24AF8"/>
    <w:rsid w:val="00C24F34"/>
    <w:rsid w:val="00C24FC9"/>
    <w:rsid w:val="00C250FA"/>
    <w:rsid w:val="00C25102"/>
    <w:rsid w:val="00C253D6"/>
    <w:rsid w:val="00C25558"/>
    <w:rsid w:val="00C25B22"/>
    <w:rsid w:val="00C25C1B"/>
    <w:rsid w:val="00C25E26"/>
    <w:rsid w:val="00C25F29"/>
    <w:rsid w:val="00C25F34"/>
    <w:rsid w:val="00C25F5A"/>
    <w:rsid w:val="00C261EB"/>
    <w:rsid w:val="00C261F0"/>
    <w:rsid w:val="00C262D2"/>
    <w:rsid w:val="00C262E7"/>
    <w:rsid w:val="00C26397"/>
    <w:rsid w:val="00C264B4"/>
    <w:rsid w:val="00C26545"/>
    <w:rsid w:val="00C26705"/>
    <w:rsid w:val="00C26A5D"/>
    <w:rsid w:val="00C26AFA"/>
    <w:rsid w:val="00C26EC4"/>
    <w:rsid w:val="00C26EC9"/>
    <w:rsid w:val="00C26F1F"/>
    <w:rsid w:val="00C2704C"/>
    <w:rsid w:val="00C27164"/>
    <w:rsid w:val="00C27229"/>
    <w:rsid w:val="00C27296"/>
    <w:rsid w:val="00C27B3C"/>
    <w:rsid w:val="00C27B8F"/>
    <w:rsid w:val="00C27DC8"/>
    <w:rsid w:val="00C27DF1"/>
    <w:rsid w:val="00C30236"/>
    <w:rsid w:val="00C30248"/>
    <w:rsid w:val="00C304F5"/>
    <w:rsid w:val="00C305B1"/>
    <w:rsid w:val="00C306F9"/>
    <w:rsid w:val="00C30A07"/>
    <w:rsid w:val="00C30A95"/>
    <w:rsid w:val="00C30CC5"/>
    <w:rsid w:val="00C31094"/>
    <w:rsid w:val="00C31156"/>
    <w:rsid w:val="00C31753"/>
    <w:rsid w:val="00C3175D"/>
    <w:rsid w:val="00C3184D"/>
    <w:rsid w:val="00C318BB"/>
    <w:rsid w:val="00C31AE0"/>
    <w:rsid w:val="00C321C4"/>
    <w:rsid w:val="00C321D2"/>
    <w:rsid w:val="00C32354"/>
    <w:rsid w:val="00C32401"/>
    <w:rsid w:val="00C324E3"/>
    <w:rsid w:val="00C32893"/>
    <w:rsid w:val="00C32B0F"/>
    <w:rsid w:val="00C32D88"/>
    <w:rsid w:val="00C32EA4"/>
    <w:rsid w:val="00C33056"/>
    <w:rsid w:val="00C33E72"/>
    <w:rsid w:val="00C33FB2"/>
    <w:rsid w:val="00C34160"/>
    <w:rsid w:val="00C3422E"/>
    <w:rsid w:val="00C3426E"/>
    <w:rsid w:val="00C34282"/>
    <w:rsid w:val="00C3459E"/>
    <w:rsid w:val="00C346E2"/>
    <w:rsid w:val="00C34FA6"/>
    <w:rsid w:val="00C3529B"/>
    <w:rsid w:val="00C35305"/>
    <w:rsid w:val="00C35362"/>
    <w:rsid w:val="00C35567"/>
    <w:rsid w:val="00C361EE"/>
    <w:rsid w:val="00C3695D"/>
    <w:rsid w:val="00C3715B"/>
    <w:rsid w:val="00C3728F"/>
    <w:rsid w:val="00C37364"/>
    <w:rsid w:val="00C37408"/>
    <w:rsid w:val="00C37856"/>
    <w:rsid w:val="00C400F3"/>
    <w:rsid w:val="00C4028E"/>
    <w:rsid w:val="00C402AC"/>
    <w:rsid w:val="00C40628"/>
    <w:rsid w:val="00C40A2A"/>
    <w:rsid w:val="00C40B75"/>
    <w:rsid w:val="00C40D30"/>
    <w:rsid w:val="00C40FE1"/>
    <w:rsid w:val="00C4120E"/>
    <w:rsid w:val="00C4150B"/>
    <w:rsid w:val="00C417E7"/>
    <w:rsid w:val="00C41B52"/>
    <w:rsid w:val="00C41B55"/>
    <w:rsid w:val="00C41E56"/>
    <w:rsid w:val="00C41EA0"/>
    <w:rsid w:val="00C41EFF"/>
    <w:rsid w:val="00C41F22"/>
    <w:rsid w:val="00C422DB"/>
    <w:rsid w:val="00C424B7"/>
    <w:rsid w:val="00C4276F"/>
    <w:rsid w:val="00C428B0"/>
    <w:rsid w:val="00C42E77"/>
    <w:rsid w:val="00C42F56"/>
    <w:rsid w:val="00C43225"/>
    <w:rsid w:val="00C435BD"/>
    <w:rsid w:val="00C439DD"/>
    <w:rsid w:val="00C43A4F"/>
    <w:rsid w:val="00C441FF"/>
    <w:rsid w:val="00C44448"/>
    <w:rsid w:val="00C444A9"/>
    <w:rsid w:val="00C448F9"/>
    <w:rsid w:val="00C44A9C"/>
    <w:rsid w:val="00C44CFB"/>
    <w:rsid w:val="00C44D2B"/>
    <w:rsid w:val="00C44E67"/>
    <w:rsid w:val="00C44ED1"/>
    <w:rsid w:val="00C451BF"/>
    <w:rsid w:val="00C452BB"/>
    <w:rsid w:val="00C45507"/>
    <w:rsid w:val="00C45A20"/>
    <w:rsid w:val="00C45DD3"/>
    <w:rsid w:val="00C45E33"/>
    <w:rsid w:val="00C46200"/>
    <w:rsid w:val="00C46369"/>
    <w:rsid w:val="00C4640B"/>
    <w:rsid w:val="00C46AB7"/>
    <w:rsid w:val="00C46E2A"/>
    <w:rsid w:val="00C46F69"/>
    <w:rsid w:val="00C46FA2"/>
    <w:rsid w:val="00C47584"/>
    <w:rsid w:val="00C47CC8"/>
    <w:rsid w:val="00C47D02"/>
    <w:rsid w:val="00C500FD"/>
    <w:rsid w:val="00C501E9"/>
    <w:rsid w:val="00C50250"/>
    <w:rsid w:val="00C5025D"/>
    <w:rsid w:val="00C5027E"/>
    <w:rsid w:val="00C504D7"/>
    <w:rsid w:val="00C50570"/>
    <w:rsid w:val="00C506F1"/>
    <w:rsid w:val="00C50825"/>
    <w:rsid w:val="00C50919"/>
    <w:rsid w:val="00C50B1F"/>
    <w:rsid w:val="00C50E5A"/>
    <w:rsid w:val="00C510EF"/>
    <w:rsid w:val="00C516DE"/>
    <w:rsid w:val="00C51914"/>
    <w:rsid w:val="00C5198F"/>
    <w:rsid w:val="00C51B88"/>
    <w:rsid w:val="00C51DF5"/>
    <w:rsid w:val="00C52120"/>
    <w:rsid w:val="00C527E6"/>
    <w:rsid w:val="00C52B3D"/>
    <w:rsid w:val="00C52E64"/>
    <w:rsid w:val="00C53154"/>
    <w:rsid w:val="00C53174"/>
    <w:rsid w:val="00C53200"/>
    <w:rsid w:val="00C5328E"/>
    <w:rsid w:val="00C532D2"/>
    <w:rsid w:val="00C534A6"/>
    <w:rsid w:val="00C537C7"/>
    <w:rsid w:val="00C53B08"/>
    <w:rsid w:val="00C53B53"/>
    <w:rsid w:val="00C53B97"/>
    <w:rsid w:val="00C53CD3"/>
    <w:rsid w:val="00C542F3"/>
    <w:rsid w:val="00C54319"/>
    <w:rsid w:val="00C5432D"/>
    <w:rsid w:val="00C5439D"/>
    <w:rsid w:val="00C5471F"/>
    <w:rsid w:val="00C54A5B"/>
    <w:rsid w:val="00C54CCD"/>
    <w:rsid w:val="00C54E7B"/>
    <w:rsid w:val="00C54F01"/>
    <w:rsid w:val="00C55201"/>
    <w:rsid w:val="00C552BB"/>
    <w:rsid w:val="00C55427"/>
    <w:rsid w:val="00C5546A"/>
    <w:rsid w:val="00C55715"/>
    <w:rsid w:val="00C5593D"/>
    <w:rsid w:val="00C5599B"/>
    <w:rsid w:val="00C55AED"/>
    <w:rsid w:val="00C55BD0"/>
    <w:rsid w:val="00C55C2C"/>
    <w:rsid w:val="00C55DA2"/>
    <w:rsid w:val="00C55DAE"/>
    <w:rsid w:val="00C55DBE"/>
    <w:rsid w:val="00C55EA7"/>
    <w:rsid w:val="00C560B2"/>
    <w:rsid w:val="00C56724"/>
    <w:rsid w:val="00C568DC"/>
    <w:rsid w:val="00C56B56"/>
    <w:rsid w:val="00C56CA9"/>
    <w:rsid w:val="00C57266"/>
    <w:rsid w:val="00C57292"/>
    <w:rsid w:val="00C57433"/>
    <w:rsid w:val="00C57799"/>
    <w:rsid w:val="00C5785C"/>
    <w:rsid w:val="00C57878"/>
    <w:rsid w:val="00C57967"/>
    <w:rsid w:val="00C57B41"/>
    <w:rsid w:val="00C57C6C"/>
    <w:rsid w:val="00C57E9E"/>
    <w:rsid w:val="00C6051B"/>
    <w:rsid w:val="00C606CF"/>
    <w:rsid w:val="00C60C7D"/>
    <w:rsid w:val="00C610F9"/>
    <w:rsid w:val="00C6113B"/>
    <w:rsid w:val="00C614A6"/>
    <w:rsid w:val="00C61763"/>
    <w:rsid w:val="00C61A98"/>
    <w:rsid w:val="00C61D0B"/>
    <w:rsid w:val="00C61D17"/>
    <w:rsid w:val="00C61FA0"/>
    <w:rsid w:val="00C626A4"/>
    <w:rsid w:val="00C626D1"/>
    <w:rsid w:val="00C62725"/>
    <w:rsid w:val="00C6288A"/>
    <w:rsid w:val="00C62AAD"/>
    <w:rsid w:val="00C62EC0"/>
    <w:rsid w:val="00C6326D"/>
    <w:rsid w:val="00C634FF"/>
    <w:rsid w:val="00C63679"/>
    <w:rsid w:val="00C63A20"/>
    <w:rsid w:val="00C63FA2"/>
    <w:rsid w:val="00C63FA7"/>
    <w:rsid w:val="00C64134"/>
    <w:rsid w:val="00C645ED"/>
    <w:rsid w:val="00C64618"/>
    <w:rsid w:val="00C64788"/>
    <w:rsid w:val="00C648D3"/>
    <w:rsid w:val="00C64DED"/>
    <w:rsid w:val="00C64DF7"/>
    <w:rsid w:val="00C64E67"/>
    <w:rsid w:val="00C651B8"/>
    <w:rsid w:val="00C651ED"/>
    <w:rsid w:val="00C6529E"/>
    <w:rsid w:val="00C65358"/>
    <w:rsid w:val="00C6545B"/>
    <w:rsid w:val="00C65616"/>
    <w:rsid w:val="00C659DC"/>
    <w:rsid w:val="00C65A20"/>
    <w:rsid w:val="00C65C2F"/>
    <w:rsid w:val="00C65DBC"/>
    <w:rsid w:val="00C65F31"/>
    <w:rsid w:val="00C660E1"/>
    <w:rsid w:val="00C66110"/>
    <w:rsid w:val="00C662FD"/>
    <w:rsid w:val="00C66486"/>
    <w:rsid w:val="00C6675B"/>
    <w:rsid w:val="00C66BEB"/>
    <w:rsid w:val="00C66FC5"/>
    <w:rsid w:val="00C67239"/>
    <w:rsid w:val="00C67242"/>
    <w:rsid w:val="00C676B4"/>
    <w:rsid w:val="00C67A69"/>
    <w:rsid w:val="00C67CA7"/>
    <w:rsid w:val="00C67EE3"/>
    <w:rsid w:val="00C700CC"/>
    <w:rsid w:val="00C7046A"/>
    <w:rsid w:val="00C704AA"/>
    <w:rsid w:val="00C70518"/>
    <w:rsid w:val="00C70D03"/>
    <w:rsid w:val="00C70EF9"/>
    <w:rsid w:val="00C70F0B"/>
    <w:rsid w:val="00C710A6"/>
    <w:rsid w:val="00C71421"/>
    <w:rsid w:val="00C717F0"/>
    <w:rsid w:val="00C71A79"/>
    <w:rsid w:val="00C71F6A"/>
    <w:rsid w:val="00C72079"/>
    <w:rsid w:val="00C720BA"/>
    <w:rsid w:val="00C721EF"/>
    <w:rsid w:val="00C72794"/>
    <w:rsid w:val="00C72950"/>
    <w:rsid w:val="00C730A3"/>
    <w:rsid w:val="00C7311C"/>
    <w:rsid w:val="00C7333B"/>
    <w:rsid w:val="00C7351B"/>
    <w:rsid w:val="00C73FCB"/>
    <w:rsid w:val="00C740ED"/>
    <w:rsid w:val="00C7415A"/>
    <w:rsid w:val="00C7425B"/>
    <w:rsid w:val="00C745CE"/>
    <w:rsid w:val="00C745EE"/>
    <w:rsid w:val="00C746D1"/>
    <w:rsid w:val="00C746EE"/>
    <w:rsid w:val="00C74B54"/>
    <w:rsid w:val="00C74D4E"/>
    <w:rsid w:val="00C751B1"/>
    <w:rsid w:val="00C75703"/>
    <w:rsid w:val="00C75871"/>
    <w:rsid w:val="00C75B83"/>
    <w:rsid w:val="00C75CC3"/>
    <w:rsid w:val="00C75D7F"/>
    <w:rsid w:val="00C75DA9"/>
    <w:rsid w:val="00C7666E"/>
    <w:rsid w:val="00C76AC0"/>
    <w:rsid w:val="00C771A6"/>
    <w:rsid w:val="00C771E9"/>
    <w:rsid w:val="00C772E4"/>
    <w:rsid w:val="00C77984"/>
    <w:rsid w:val="00C779B8"/>
    <w:rsid w:val="00C77D9A"/>
    <w:rsid w:val="00C77E87"/>
    <w:rsid w:val="00C80275"/>
    <w:rsid w:val="00C803F9"/>
    <w:rsid w:val="00C804DB"/>
    <w:rsid w:val="00C809EE"/>
    <w:rsid w:val="00C80B9E"/>
    <w:rsid w:val="00C80E78"/>
    <w:rsid w:val="00C816A8"/>
    <w:rsid w:val="00C817FD"/>
    <w:rsid w:val="00C81AF3"/>
    <w:rsid w:val="00C81B65"/>
    <w:rsid w:val="00C81C59"/>
    <w:rsid w:val="00C81D8F"/>
    <w:rsid w:val="00C82612"/>
    <w:rsid w:val="00C82718"/>
    <w:rsid w:val="00C83510"/>
    <w:rsid w:val="00C835FB"/>
    <w:rsid w:val="00C8385F"/>
    <w:rsid w:val="00C83CB3"/>
    <w:rsid w:val="00C83D8A"/>
    <w:rsid w:val="00C843D8"/>
    <w:rsid w:val="00C84525"/>
    <w:rsid w:val="00C84646"/>
    <w:rsid w:val="00C8467E"/>
    <w:rsid w:val="00C84B23"/>
    <w:rsid w:val="00C84BE1"/>
    <w:rsid w:val="00C84CDE"/>
    <w:rsid w:val="00C84EF9"/>
    <w:rsid w:val="00C8510D"/>
    <w:rsid w:val="00C85196"/>
    <w:rsid w:val="00C85941"/>
    <w:rsid w:val="00C85B16"/>
    <w:rsid w:val="00C85B6A"/>
    <w:rsid w:val="00C85F46"/>
    <w:rsid w:val="00C8628F"/>
    <w:rsid w:val="00C8651B"/>
    <w:rsid w:val="00C86610"/>
    <w:rsid w:val="00C86A61"/>
    <w:rsid w:val="00C86B7C"/>
    <w:rsid w:val="00C8719C"/>
    <w:rsid w:val="00C875C9"/>
    <w:rsid w:val="00C877A5"/>
    <w:rsid w:val="00C87944"/>
    <w:rsid w:val="00C87B7E"/>
    <w:rsid w:val="00C87C9B"/>
    <w:rsid w:val="00C87EEB"/>
    <w:rsid w:val="00C87F1D"/>
    <w:rsid w:val="00C90129"/>
    <w:rsid w:val="00C90D11"/>
    <w:rsid w:val="00C9111C"/>
    <w:rsid w:val="00C912CA"/>
    <w:rsid w:val="00C919C1"/>
    <w:rsid w:val="00C919FA"/>
    <w:rsid w:val="00C91AA9"/>
    <w:rsid w:val="00C91BCC"/>
    <w:rsid w:val="00C91E68"/>
    <w:rsid w:val="00C91FEA"/>
    <w:rsid w:val="00C924CD"/>
    <w:rsid w:val="00C9295C"/>
    <w:rsid w:val="00C92C4F"/>
    <w:rsid w:val="00C92CBA"/>
    <w:rsid w:val="00C92EBE"/>
    <w:rsid w:val="00C92ED6"/>
    <w:rsid w:val="00C933D7"/>
    <w:rsid w:val="00C93748"/>
    <w:rsid w:val="00C9383A"/>
    <w:rsid w:val="00C93A9E"/>
    <w:rsid w:val="00C93C1D"/>
    <w:rsid w:val="00C944C5"/>
    <w:rsid w:val="00C9487F"/>
    <w:rsid w:val="00C948DC"/>
    <w:rsid w:val="00C94AE1"/>
    <w:rsid w:val="00C94D8B"/>
    <w:rsid w:val="00C94F19"/>
    <w:rsid w:val="00C95152"/>
    <w:rsid w:val="00C95171"/>
    <w:rsid w:val="00C95192"/>
    <w:rsid w:val="00C951D3"/>
    <w:rsid w:val="00C952B1"/>
    <w:rsid w:val="00C952FF"/>
    <w:rsid w:val="00C95313"/>
    <w:rsid w:val="00C95ADF"/>
    <w:rsid w:val="00C95AF9"/>
    <w:rsid w:val="00C95CE9"/>
    <w:rsid w:val="00C95D2E"/>
    <w:rsid w:val="00C95DC8"/>
    <w:rsid w:val="00C95E27"/>
    <w:rsid w:val="00C9618A"/>
    <w:rsid w:val="00C9638D"/>
    <w:rsid w:val="00C9695C"/>
    <w:rsid w:val="00C96D2F"/>
    <w:rsid w:val="00C96E0D"/>
    <w:rsid w:val="00C97150"/>
    <w:rsid w:val="00C976B0"/>
    <w:rsid w:val="00C97A06"/>
    <w:rsid w:val="00C97A29"/>
    <w:rsid w:val="00C97AA0"/>
    <w:rsid w:val="00C97CEA"/>
    <w:rsid w:val="00CA00A9"/>
    <w:rsid w:val="00CA00D5"/>
    <w:rsid w:val="00CA010D"/>
    <w:rsid w:val="00CA064B"/>
    <w:rsid w:val="00CA0B6C"/>
    <w:rsid w:val="00CA0C2E"/>
    <w:rsid w:val="00CA0CC7"/>
    <w:rsid w:val="00CA1147"/>
    <w:rsid w:val="00CA181A"/>
    <w:rsid w:val="00CA2362"/>
    <w:rsid w:val="00CA251E"/>
    <w:rsid w:val="00CA254A"/>
    <w:rsid w:val="00CA2899"/>
    <w:rsid w:val="00CA2A5B"/>
    <w:rsid w:val="00CA3280"/>
    <w:rsid w:val="00CA38A0"/>
    <w:rsid w:val="00CA3B0B"/>
    <w:rsid w:val="00CA3B32"/>
    <w:rsid w:val="00CA40CF"/>
    <w:rsid w:val="00CA4179"/>
    <w:rsid w:val="00CA4312"/>
    <w:rsid w:val="00CA438B"/>
    <w:rsid w:val="00CA4589"/>
    <w:rsid w:val="00CA463A"/>
    <w:rsid w:val="00CA46DF"/>
    <w:rsid w:val="00CA496B"/>
    <w:rsid w:val="00CA4D1D"/>
    <w:rsid w:val="00CA4E4A"/>
    <w:rsid w:val="00CA54F2"/>
    <w:rsid w:val="00CA5688"/>
    <w:rsid w:val="00CA57B5"/>
    <w:rsid w:val="00CA581F"/>
    <w:rsid w:val="00CA5B45"/>
    <w:rsid w:val="00CA6189"/>
    <w:rsid w:val="00CA623F"/>
    <w:rsid w:val="00CA62D3"/>
    <w:rsid w:val="00CA6C74"/>
    <w:rsid w:val="00CA6E28"/>
    <w:rsid w:val="00CA6E42"/>
    <w:rsid w:val="00CA71D4"/>
    <w:rsid w:val="00CA724E"/>
    <w:rsid w:val="00CA7320"/>
    <w:rsid w:val="00CA782E"/>
    <w:rsid w:val="00CA7B7A"/>
    <w:rsid w:val="00CB01D1"/>
    <w:rsid w:val="00CB0298"/>
    <w:rsid w:val="00CB0550"/>
    <w:rsid w:val="00CB0613"/>
    <w:rsid w:val="00CB0714"/>
    <w:rsid w:val="00CB07DC"/>
    <w:rsid w:val="00CB09EE"/>
    <w:rsid w:val="00CB0A85"/>
    <w:rsid w:val="00CB0BD3"/>
    <w:rsid w:val="00CB0DEB"/>
    <w:rsid w:val="00CB0F26"/>
    <w:rsid w:val="00CB139E"/>
    <w:rsid w:val="00CB146E"/>
    <w:rsid w:val="00CB15D8"/>
    <w:rsid w:val="00CB16A2"/>
    <w:rsid w:val="00CB16D9"/>
    <w:rsid w:val="00CB19CF"/>
    <w:rsid w:val="00CB1B46"/>
    <w:rsid w:val="00CB1E0F"/>
    <w:rsid w:val="00CB251C"/>
    <w:rsid w:val="00CB2CF3"/>
    <w:rsid w:val="00CB2D52"/>
    <w:rsid w:val="00CB2DC0"/>
    <w:rsid w:val="00CB36AC"/>
    <w:rsid w:val="00CB377D"/>
    <w:rsid w:val="00CB378C"/>
    <w:rsid w:val="00CB37D5"/>
    <w:rsid w:val="00CB3EE6"/>
    <w:rsid w:val="00CB4151"/>
    <w:rsid w:val="00CB432C"/>
    <w:rsid w:val="00CB4581"/>
    <w:rsid w:val="00CB4F39"/>
    <w:rsid w:val="00CB517B"/>
    <w:rsid w:val="00CB5580"/>
    <w:rsid w:val="00CB5924"/>
    <w:rsid w:val="00CB598F"/>
    <w:rsid w:val="00CB5D6D"/>
    <w:rsid w:val="00CB5DC4"/>
    <w:rsid w:val="00CB5F0D"/>
    <w:rsid w:val="00CB61D7"/>
    <w:rsid w:val="00CB6234"/>
    <w:rsid w:val="00CB642C"/>
    <w:rsid w:val="00CB6671"/>
    <w:rsid w:val="00CB67F8"/>
    <w:rsid w:val="00CB68A6"/>
    <w:rsid w:val="00CB6D31"/>
    <w:rsid w:val="00CB710E"/>
    <w:rsid w:val="00CB74C1"/>
    <w:rsid w:val="00CB7CCA"/>
    <w:rsid w:val="00CB7D59"/>
    <w:rsid w:val="00CB7E88"/>
    <w:rsid w:val="00CB7FDF"/>
    <w:rsid w:val="00CC0439"/>
    <w:rsid w:val="00CC0AE8"/>
    <w:rsid w:val="00CC0B66"/>
    <w:rsid w:val="00CC0B78"/>
    <w:rsid w:val="00CC0FBC"/>
    <w:rsid w:val="00CC1354"/>
    <w:rsid w:val="00CC155D"/>
    <w:rsid w:val="00CC1601"/>
    <w:rsid w:val="00CC17F4"/>
    <w:rsid w:val="00CC19A2"/>
    <w:rsid w:val="00CC1B2A"/>
    <w:rsid w:val="00CC1BFE"/>
    <w:rsid w:val="00CC1CC1"/>
    <w:rsid w:val="00CC1F4A"/>
    <w:rsid w:val="00CC20DA"/>
    <w:rsid w:val="00CC2142"/>
    <w:rsid w:val="00CC236F"/>
    <w:rsid w:val="00CC2790"/>
    <w:rsid w:val="00CC2C84"/>
    <w:rsid w:val="00CC3148"/>
    <w:rsid w:val="00CC3243"/>
    <w:rsid w:val="00CC37FD"/>
    <w:rsid w:val="00CC3943"/>
    <w:rsid w:val="00CC3CC1"/>
    <w:rsid w:val="00CC3E58"/>
    <w:rsid w:val="00CC40F1"/>
    <w:rsid w:val="00CC4672"/>
    <w:rsid w:val="00CC46A0"/>
    <w:rsid w:val="00CC4710"/>
    <w:rsid w:val="00CC4FC0"/>
    <w:rsid w:val="00CC57C8"/>
    <w:rsid w:val="00CC5C13"/>
    <w:rsid w:val="00CC5FD9"/>
    <w:rsid w:val="00CC60CB"/>
    <w:rsid w:val="00CC632E"/>
    <w:rsid w:val="00CC67A6"/>
    <w:rsid w:val="00CC6971"/>
    <w:rsid w:val="00CC6C7B"/>
    <w:rsid w:val="00CC6F69"/>
    <w:rsid w:val="00CC7006"/>
    <w:rsid w:val="00CC7153"/>
    <w:rsid w:val="00CC7221"/>
    <w:rsid w:val="00CC7703"/>
    <w:rsid w:val="00CC7ABC"/>
    <w:rsid w:val="00CD00A1"/>
    <w:rsid w:val="00CD02BD"/>
    <w:rsid w:val="00CD0478"/>
    <w:rsid w:val="00CD0489"/>
    <w:rsid w:val="00CD09C2"/>
    <w:rsid w:val="00CD0AA0"/>
    <w:rsid w:val="00CD0C48"/>
    <w:rsid w:val="00CD1120"/>
    <w:rsid w:val="00CD178C"/>
    <w:rsid w:val="00CD1AB3"/>
    <w:rsid w:val="00CD1B66"/>
    <w:rsid w:val="00CD1E7B"/>
    <w:rsid w:val="00CD1FF6"/>
    <w:rsid w:val="00CD24AF"/>
    <w:rsid w:val="00CD29C4"/>
    <w:rsid w:val="00CD2C1A"/>
    <w:rsid w:val="00CD2C91"/>
    <w:rsid w:val="00CD2E6F"/>
    <w:rsid w:val="00CD3384"/>
    <w:rsid w:val="00CD3513"/>
    <w:rsid w:val="00CD3892"/>
    <w:rsid w:val="00CD39E5"/>
    <w:rsid w:val="00CD3C09"/>
    <w:rsid w:val="00CD3C4E"/>
    <w:rsid w:val="00CD3D9A"/>
    <w:rsid w:val="00CD410B"/>
    <w:rsid w:val="00CD43C4"/>
    <w:rsid w:val="00CD4BB7"/>
    <w:rsid w:val="00CD4D8C"/>
    <w:rsid w:val="00CD4E20"/>
    <w:rsid w:val="00CD5427"/>
    <w:rsid w:val="00CD5C41"/>
    <w:rsid w:val="00CD5CF8"/>
    <w:rsid w:val="00CD5E03"/>
    <w:rsid w:val="00CD5F75"/>
    <w:rsid w:val="00CD6095"/>
    <w:rsid w:val="00CD60FC"/>
    <w:rsid w:val="00CD68E7"/>
    <w:rsid w:val="00CD6DF2"/>
    <w:rsid w:val="00CD6DF3"/>
    <w:rsid w:val="00CD700A"/>
    <w:rsid w:val="00CD7131"/>
    <w:rsid w:val="00CD7560"/>
    <w:rsid w:val="00CD7875"/>
    <w:rsid w:val="00CE00A2"/>
    <w:rsid w:val="00CE015F"/>
    <w:rsid w:val="00CE02E1"/>
    <w:rsid w:val="00CE035C"/>
    <w:rsid w:val="00CE045D"/>
    <w:rsid w:val="00CE09FA"/>
    <w:rsid w:val="00CE0DD8"/>
    <w:rsid w:val="00CE103C"/>
    <w:rsid w:val="00CE1203"/>
    <w:rsid w:val="00CE12BA"/>
    <w:rsid w:val="00CE1335"/>
    <w:rsid w:val="00CE13C8"/>
    <w:rsid w:val="00CE15F5"/>
    <w:rsid w:val="00CE1A60"/>
    <w:rsid w:val="00CE1B26"/>
    <w:rsid w:val="00CE1F32"/>
    <w:rsid w:val="00CE1F3C"/>
    <w:rsid w:val="00CE2003"/>
    <w:rsid w:val="00CE2DE8"/>
    <w:rsid w:val="00CE2F59"/>
    <w:rsid w:val="00CE2F8E"/>
    <w:rsid w:val="00CE2FD3"/>
    <w:rsid w:val="00CE33C8"/>
    <w:rsid w:val="00CE3C4F"/>
    <w:rsid w:val="00CE3DA2"/>
    <w:rsid w:val="00CE4058"/>
    <w:rsid w:val="00CE4308"/>
    <w:rsid w:val="00CE43E9"/>
    <w:rsid w:val="00CE461C"/>
    <w:rsid w:val="00CE4DD7"/>
    <w:rsid w:val="00CE4ED9"/>
    <w:rsid w:val="00CE5015"/>
    <w:rsid w:val="00CE525A"/>
    <w:rsid w:val="00CE5385"/>
    <w:rsid w:val="00CE53DB"/>
    <w:rsid w:val="00CE5C4C"/>
    <w:rsid w:val="00CE5E9A"/>
    <w:rsid w:val="00CE61FF"/>
    <w:rsid w:val="00CE66CB"/>
    <w:rsid w:val="00CE685D"/>
    <w:rsid w:val="00CE6E54"/>
    <w:rsid w:val="00CE6F5B"/>
    <w:rsid w:val="00CE72C5"/>
    <w:rsid w:val="00CE7960"/>
    <w:rsid w:val="00CE7BAC"/>
    <w:rsid w:val="00CE7C81"/>
    <w:rsid w:val="00CF01F4"/>
    <w:rsid w:val="00CF0214"/>
    <w:rsid w:val="00CF0289"/>
    <w:rsid w:val="00CF02EE"/>
    <w:rsid w:val="00CF056D"/>
    <w:rsid w:val="00CF0642"/>
    <w:rsid w:val="00CF07CE"/>
    <w:rsid w:val="00CF09C5"/>
    <w:rsid w:val="00CF0AD8"/>
    <w:rsid w:val="00CF0CD1"/>
    <w:rsid w:val="00CF0D20"/>
    <w:rsid w:val="00CF0F53"/>
    <w:rsid w:val="00CF1342"/>
    <w:rsid w:val="00CF15E0"/>
    <w:rsid w:val="00CF19A5"/>
    <w:rsid w:val="00CF1A0F"/>
    <w:rsid w:val="00CF1A8E"/>
    <w:rsid w:val="00CF1A91"/>
    <w:rsid w:val="00CF1FAE"/>
    <w:rsid w:val="00CF2160"/>
    <w:rsid w:val="00CF24A4"/>
    <w:rsid w:val="00CF253E"/>
    <w:rsid w:val="00CF26B1"/>
    <w:rsid w:val="00CF2978"/>
    <w:rsid w:val="00CF36AD"/>
    <w:rsid w:val="00CF36EF"/>
    <w:rsid w:val="00CF42CA"/>
    <w:rsid w:val="00CF437D"/>
    <w:rsid w:val="00CF45CA"/>
    <w:rsid w:val="00CF478D"/>
    <w:rsid w:val="00CF4AC5"/>
    <w:rsid w:val="00CF4B49"/>
    <w:rsid w:val="00CF4CBB"/>
    <w:rsid w:val="00CF4DBD"/>
    <w:rsid w:val="00CF51C1"/>
    <w:rsid w:val="00CF54EC"/>
    <w:rsid w:val="00CF56A9"/>
    <w:rsid w:val="00CF5827"/>
    <w:rsid w:val="00CF5C4E"/>
    <w:rsid w:val="00CF5FCE"/>
    <w:rsid w:val="00CF61B7"/>
    <w:rsid w:val="00CF69B8"/>
    <w:rsid w:val="00CF7009"/>
    <w:rsid w:val="00CF7264"/>
    <w:rsid w:val="00CF7346"/>
    <w:rsid w:val="00CF7A1C"/>
    <w:rsid w:val="00CF7CB8"/>
    <w:rsid w:val="00D0095B"/>
    <w:rsid w:val="00D00AC9"/>
    <w:rsid w:val="00D00C89"/>
    <w:rsid w:val="00D010D2"/>
    <w:rsid w:val="00D01193"/>
    <w:rsid w:val="00D012CD"/>
    <w:rsid w:val="00D019FF"/>
    <w:rsid w:val="00D01F02"/>
    <w:rsid w:val="00D02119"/>
    <w:rsid w:val="00D02540"/>
    <w:rsid w:val="00D0299C"/>
    <w:rsid w:val="00D02BF4"/>
    <w:rsid w:val="00D02D96"/>
    <w:rsid w:val="00D02DF4"/>
    <w:rsid w:val="00D02E2E"/>
    <w:rsid w:val="00D02E52"/>
    <w:rsid w:val="00D02FBD"/>
    <w:rsid w:val="00D035C9"/>
    <w:rsid w:val="00D03C43"/>
    <w:rsid w:val="00D03DDB"/>
    <w:rsid w:val="00D0410A"/>
    <w:rsid w:val="00D041B7"/>
    <w:rsid w:val="00D041E3"/>
    <w:rsid w:val="00D04B8A"/>
    <w:rsid w:val="00D04D88"/>
    <w:rsid w:val="00D050FC"/>
    <w:rsid w:val="00D0542D"/>
    <w:rsid w:val="00D056A2"/>
    <w:rsid w:val="00D05A9D"/>
    <w:rsid w:val="00D05B85"/>
    <w:rsid w:val="00D0645C"/>
    <w:rsid w:val="00D0656B"/>
    <w:rsid w:val="00D06B6E"/>
    <w:rsid w:val="00D06F7B"/>
    <w:rsid w:val="00D07607"/>
    <w:rsid w:val="00D07B22"/>
    <w:rsid w:val="00D1020E"/>
    <w:rsid w:val="00D10347"/>
    <w:rsid w:val="00D1096E"/>
    <w:rsid w:val="00D10F80"/>
    <w:rsid w:val="00D11312"/>
    <w:rsid w:val="00D11B2A"/>
    <w:rsid w:val="00D11EA7"/>
    <w:rsid w:val="00D12069"/>
    <w:rsid w:val="00D121CB"/>
    <w:rsid w:val="00D1228F"/>
    <w:rsid w:val="00D12441"/>
    <w:rsid w:val="00D1286A"/>
    <w:rsid w:val="00D12DD8"/>
    <w:rsid w:val="00D1315A"/>
    <w:rsid w:val="00D13209"/>
    <w:rsid w:val="00D139FF"/>
    <w:rsid w:val="00D13BD7"/>
    <w:rsid w:val="00D13C12"/>
    <w:rsid w:val="00D13DCB"/>
    <w:rsid w:val="00D13F57"/>
    <w:rsid w:val="00D1402C"/>
    <w:rsid w:val="00D142BE"/>
    <w:rsid w:val="00D144C3"/>
    <w:rsid w:val="00D146D9"/>
    <w:rsid w:val="00D149A7"/>
    <w:rsid w:val="00D14A62"/>
    <w:rsid w:val="00D14A9A"/>
    <w:rsid w:val="00D14BD2"/>
    <w:rsid w:val="00D15051"/>
    <w:rsid w:val="00D15567"/>
    <w:rsid w:val="00D1584C"/>
    <w:rsid w:val="00D15938"/>
    <w:rsid w:val="00D15CA2"/>
    <w:rsid w:val="00D15D40"/>
    <w:rsid w:val="00D15DCD"/>
    <w:rsid w:val="00D16495"/>
    <w:rsid w:val="00D166A8"/>
    <w:rsid w:val="00D16815"/>
    <w:rsid w:val="00D16B98"/>
    <w:rsid w:val="00D16F27"/>
    <w:rsid w:val="00D170A0"/>
    <w:rsid w:val="00D1721D"/>
    <w:rsid w:val="00D177D9"/>
    <w:rsid w:val="00D177EE"/>
    <w:rsid w:val="00D17DF7"/>
    <w:rsid w:val="00D17FD8"/>
    <w:rsid w:val="00D20246"/>
    <w:rsid w:val="00D20814"/>
    <w:rsid w:val="00D20877"/>
    <w:rsid w:val="00D209C0"/>
    <w:rsid w:val="00D20AFC"/>
    <w:rsid w:val="00D21397"/>
    <w:rsid w:val="00D2162F"/>
    <w:rsid w:val="00D21699"/>
    <w:rsid w:val="00D21873"/>
    <w:rsid w:val="00D21883"/>
    <w:rsid w:val="00D21910"/>
    <w:rsid w:val="00D21939"/>
    <w:rsid w:val="00D21B24"/>
    <w:rsid w:val="00D21C8C"/>
    <w:rsid w:val="00D21DF9"/>
    <w:rsid w:val="00D21E1F"/>
    <w:rsid w:val="00D220B6"/>
    <w:rsid w:val="00D220EA"/>
    <w:rsid w:val="00D22272"/>
    <w:rsid w:val="00D22333"/>
    <w:rsid w:val="00D223E8"/>
    <w:rsid w:val="00D2242A"/>
    <w:rsid w:val="00D2247A"/>
    <w:rsid w:val="00D228B4"/>
    <w:rsid w:val="00D22EE2"/>
    <w:rsid w:val="00D2306D"/>
    <w:rsid w:val="00D235A4"/>
    <w:rsid w:val="00D23679"/>
    <w:rsid w:val="00D236B8"/>
    <w:rsid w:val="00D23ADD"/>
    <w:rsid w:val="00D23AEB"/>
    <w:rsid w:val="00D23BDD"/>
    <w:rsid w:val="00D23C47"/>
    <w:rsid w:val="00D23CA9"/>
    <w:rsid w:val="00D24100"/>
    <w:rsid w:val="00D245CA"/>
    <w:rsid w:val="00D24B00"/>
    <w:rsid w:val="00D24B3F"/>
    <w:rsid w:val="00D2505F"/>
    <w:rsid w:val="00D2512C"/>
    <w:rsid w:val="00D2516D"/>
    <w:rsid w:val="00D25178"/>
    <w:rsid w:val="00D2553E"/>
    <w:rsid w:val="00D258FA"/>
    <w:rsid w:val="00D25969"/>
    <w:rsid w:val="00D25B33"/>
    <w:rsid w:val="00D25D46"/>
    <w:rsid w:val="00D25D62"/>
    <w:rsid w:val="00D26078"/>
    <w:rsid w:val="00D2669E"/>
    <w:rsid w:val="00D26759"/>
    <w:rsid w:val="00D268A4"/>
    <w:rsid w:val="00D269B8"/>
    <w:rsid w:val="00D269FB"/>
    <w:rsid w:val="00D26A45"/>
    <w:rsid w:val="00D26CA4"/>
    <w:rsid w:val="00D26D76"/>
    <w:rsid w:val="00D26DB5"/>
    <w:rsid w:val="00D2728D"/>
    <w:rsid w:val="00D2732E"/>
    <w:rsid w:val="00D27B51"/>
    <w:rsid w:val="00D27B96"/>
    <w:rsid w:val="00D27CB9"/>
    <w:rsid w:val="00D27CDD"/>
    <w:rsid w:val="00D27D73"/>
    <w:rsid w:val="00D30398"/>
    <w:rsid w:val="00D306E8"/>
    <w:rsid w:val="00D309BD"/>
    <w:rsid w:val="00D30BCD"/>
    <w:rsid w:val="00D30E35"/>
    <w:rsid w:val="00D31403"/>
    <w:rsid w:val="00D3146D"/>
    <w:rsid w:val="00D319FC"/>
    <w:rsid w:val="00D31C5B"/>
    <w:rsid w:val="00D31D9A"/>
    <w:rsid w:val="00D32AE2"/>
    <w:rsid w:val="00D32B81"/>
    <w:rsid w:val="00D32BDA"/>
    <w:rsid w:val="00D32C6E"/>
    <w:rsid w:val="00D32CF4"/>
    <w:rsid w:val="00D32D83"/>
    <w:rsid w:val="00D32E1B"/>
    <w:rsid w:val="00D3335E"/>
    <w:rsid w:val="00D33364"/>
    <w:rsid w:val="00D33761"/>
    <w:rsid w:val="00D3391B"/>
    <w:rsid w:val="00D33E52"/>
    <w:rsid w:val="00D3403E"/>
    <w:rsid w:val="00D34114"/>
    <w:rsid w:val="00D34133"/>
    <w:rsid w:val="00D341CD"/>
    <w:rsid w:val="00D3446E"/>
    <w:rsid w:val="00D34961"/>
    <w:rsid w:val="00D34A46"/>
    <w:rsid w:val="00D35456"/>
    <w:rsid w:val="00D354C8"/>
    <w:rsid w:val="00D354E5"/>
    <w:rsid w:val="00D35697"/>
    <w:rsid w:val="00D3569B"/>
    <w:rsid w:val="00D3590F"/>
    <w:rsid w:val="00D35C76"/>
    <w:rsid w:val="00D35DC4"/>
    <w:rsid w:val="00D35F2F"/>
    <w:rsid w:val="00D36009"/>
    <w:rsid w:val="00D36045"/>
    <w:rsid w:val="00D361EE"/>
    <w:rsid w:val="00D362B0"/>
    <w:rsid w:val="00D36A06"/>
    <w:rsid w:val="00D36B30"/>
    <w:rsid w:val="00D36C8E"/>
    <w:rsid w:val="00D374CA"/>
    <w:rsid w:val="00D3758E"/>
    <w:rsid w:val="00D37689"/>
    <w:rsid w:val="00D37B53"/>
    <w:rsid w:val="00D37D94"/>
    <w:rsid w:val="00D37E3A"/>
    <w:rsid w:val="00D37EE6"/>
    <w:rsid w:val="00D40513"/>
    <w:rsid w:val="00D40740"/>
    <w:rsid w:val="00D40773"/>
    <w:rsid w:val="00D407D0"/>
    <w:rsid w:val="00D4092E"/>
    <w:rsid w:val="00D40AC4"/>
    <w:rsid w:val="00D40C7C"/>
    <w:rsid w:val="00D40FFF"/>
    <w:rsid w:val="00D414CD"/>
    <w:rsid w:val="00D414FE"/>
    <w:rsid w:val="00D41547"/>
    <w:rsid w:val="00D416D6"/>
    <w:rsid w:val="00D41AFD"/>
    <w:rsid w:val="00D420BC"/>
    <w:rsid w:val="00D427F2"/>
    <w:rsid w:val="00D429CF"/>
    <w:rsid w:val="00D4356E"/>
    <w:rsid w:val="00D4361B"/>
    <w:rsid w:val="00D4365E"/>
    <w:rsid w:val="00D43C16"/>
    <w:rsid w:val="00D43DB5"/>
    <w:rsid w:val="00D43E7C"/>
    <w:rsid w:val="00D43F6E"/>
    <w:rsid w:val="00D444BC"/>
    <w:rsid w:val="00D449DD"/>
    <w:rsid w:val="00D4504E"/>
    <w:rsid w:val="00D4505E"/>
    <w:rsid w:val="00D451AC"/>
    <w:rsid w:val="00D4555B"/>
    <w:rsid w:val="00D45D16"/>
    <w:rsid w:val="00D45FA1"/>
    <w:rsid w:val="00D460C6"/>
    <w:rsid w:val="00D46266"/>
    <w:rsid w:val="00D467E6"/>
    <w:rsid w:val="00D468C3"/>
    <w:rsid w:val="00D46903"/>
    <w:rsid w:val="00D46A03"/>
    <w:rsid w:val="00D46B50"/>
    <w:rsid w:val="00D46D50"/>
    <w:rsid w:val="00D46E04"/>
    <w:rsid w:val="00D46EBC"/>
    <w:rsid w:val="00D4726B"/>
    <w:rsid w:val="00D472D1"/>
    <w:rsid w:val="00D47611"/>
    <w:rsid w:val="00D4761D"/>
    <w:rsid w:val="00D477BA"/>
    <w:rsid w:val="00D47A7B"/>
    <w:rsid w:val="00D47AD4"/>
    <w:rsid w:val="00D47B4E"/>
    <w:rsid w:val="00D47F8B"/>
    <w:rsid w:val="00D50530"/>
    <w:rsid w:val="00D509A3"/>
    <w:rsid w:val="00D50C25"/>
    <w:rsid w:val="00D50F09"/>
    <w:rsid w:val="00D510AC"/>
    <w:rsid w:val="00D510D0"/>
    <w:rsid w:val="00D513E1"/>
    <w:rsid w:val="00D51531"/>
    <w:rsid w:val="00D518AA"/>
    <w:rsid w:val="00D518E1"/>
    <w:rsid w:val="00D52228"/>
    <w:rsid w:val="00D52242"/>
    <w:rsid w:val="00D522CB"/>
    <w:rsid w:val="00D52479"/>
    <w:rsid w:val="00D524F6"/>
    <w:rsid w:val="00D52998"/>
    <w:rsid w:val="00D52AA5"/>
    <w:rsid w:val="00D52B5F"/>
    <w:rsid w:val="00D532CD"/>
    <w:rsid w:val="00D5349A"/>
    <w:rsid w:val="00D5353C"/>
    <w:rsid w:val="00D5371C"/>
    <w:rsid w:val="00D53B4D"/>
    <w:rsid w:val="00D53D62"/>
    <w:rsid w:val="00D53DB3"/>
    <w:rsid w:val="00D547BE"/>
    <w:rsid w:val="00D5493D"/>
    <w:rsid w:val="00D54C12"/>
    <w:rsid w:val="00D54F56"/>
    <w:rsid w:val="00D5536B"/>
    <w:rsid w:val="00D55465"/>
    <w:rsid w:val="00D55684"/>
    <w:rsid w:val="00D5595D"/>
    <w:rsid w:val="00D55BFB"/>
    <w:rsid w:val="00D55F20"/>
    <w:rsid w:val="00D5640B"/>
    <w:rsid w:val="00D565E2"/>
    <w:rsid w:val="00D56F6B"/>
    <w:rsid w:val="00D5724D"/>
    <w:rsid w:val="00D5750A"/>
    <w:rsid w:val="00D57629"/>
    <w:rsid w:val="00D57C18"/>
    <w:rsid w:val="00D60300"/>
    <w:rsid w:val="00D60388"/>
    <w:rsid w:val="00D6050B"/>
    <w:rsid w:val="00D605A1"/>
    <w:rsid w:val="00D6060B"/>
    <w:rsid w:val="00D60626"/>
    <w:rsid w:val="00D60B81"/>
    <w:rsid w:val="00D60EDF"/>
    <w:rsid w:val="00D614AF"/>
    <w:rsid w:val="00D615D8"/>
    <w:rsid w:val="00D617F2"/>
    <w:rsid w:val="00D61811"/>
    <w:rsid w:val="00D61C8E"/>
    <w:rsid w:val="00D625FA"/>
    <w:rsid w:val="00D6271E"/>
    <w:rsid w:val="00D62837"/>
    <w:rsid w:val="00D62C05"/>
    <w:rsid w:val="00D62C19"/>
    <w:rsid w:val="00D62D07"/>
    <w:rsid w:val="00D64144"/>
    <w:rsid w:val="00D645E0"/>
    <w:rsid w:val="00D64922"/>
    <w:rsid w:val="00D64ECB"/>
    <w:rsid w:val="00D64EE5"/>
    <w:rsid w:val="00D65251"/>
    <w:rsid w:val="00D6526C"/>
    <w:rsid w:val="00D65413"/>
    <w:rsid w:val="00D6582E"/>
    <w:rsid w:val="00D65E74"/>
    <w:rsid w:val="00D65FEA"/>
    <w:rsid w:val="00D660E6"/>
    <w:rsid w:val="00D665A0"/>
    <w:rsid w:val="00D66A4E"/>
    <w:rsid w:val="00D66BBE"/>
    <w:rsid w:val="00D66CFF"/>
    <w:rsid w:val="00D66D85"/>
    <w:rsid w:val="00D66DAF"/>
    <w:rsid w:val="00D670B4"/>
    <w:rsid w:val="00D67116"/>
    <w:rsid w:val="00D673D3"/>
    <w:rsid w:val="00D67913"/>
    <w:rsid w:val="00D67F7D"/>
    <w:rsid w:val="00D67FE7"/>
    <w:rsid w:val="00D703FB"/>
    <w:rsid w:val="00D704F2"/>
    <w:rsid w:val="00D7083A"/>
    <w:rsid w:val="00D70A79"/>
    <w:rsid w:val="00D71088"/>
    <w:rsid w:val="00D7156B"/>
    <w:rsid w:val="00D7193E"/>
    <w:rsid w:val="00D71B82"/>
    <w:rsid w:val="00D71CFB"/>
    <w:rsid w:val="00D72068"/>
    <w:rsid w:val="00D72467"/>
    <w:rsid w:val="00D7262C"/>
    <w:rsid w:val="00D726F0"/>
    <w:rsid w:val="00D72913"/>
    <w:rsid w:val="00D72DCC"/>
    <w:rsid w:val="00D73138"/>
    <w:rsid w:val="00D73D11"/>
    <w:rsid w:val="00D73D3E"/>
    <w:rsid w:val="00D740F1"/>
    <w:rsid w:val="00D74779"/>
    <w:rsid w:val="00D747D9"/>
    <w:rsid w:val="00D748C8"/>
    <w:rsid w:val="00D749CF"/>
    <w:rsid w:val="00D74FF3"/>
    <w:rsid w:val="00D75318"/>
    <w:rsid w:val="00D75367"/>
    <w:rsid w:val="00D7596B"/>
    <w:rsid w:val="00D75F46"/>
    <w:rsid w:val="00D76235"/>
    <w:rsid w:val="00D762D4"/>
    <w:rsid w:val="00D7639C"/>
    <w:rsid w:val="00D767DC"/>
    <w:rsid w:val="00D769C4"/>
    <w:rsid w:val="00D76B98"/>
    <w:rsid w:val="00D76C4F"/>
    <w:rsid w:val="00D7700C"/>
    <w:rsid w:val="00D7709C"/>
    <w:rsid w:val="00D771EA"/>
    <w:rsid w:val="00D7731C"/>
    <w:rsid w:val="00D7772F"/>
    <w:rsid w:val="00D77D83"/>
    <w:rsid w:val="00D803A3"/>
    <w:rsid w:val="00D804D8"/>
    <w:rsid w:val="00D806EF"/>
    <w:rsid w:val="00D80899"/>
    <w:rsid w:val="00D80BD2"/>
    <w:rsid w:val="00D80E7B"/>
    <w:rsid w:val="00D8100C"/>
    <w:rsid w:val="00D81023"/>
    <w:rsid w:val="00D8134F"/>
    <w:rsid w:val="00D8151D"/>
    <w:rsid w:val="00D8156B"/>
    <w:rsid w:val="00D816C7"/>
    <w:rsid w:val="00D81FAC"/>
    <w:rsid w:val="00D820BB"/>
    <w:rsid w:val="00D823A3"/>
    <w:rsid w:val="00D82430"/>
    <w:rsid w:val="00D82A22"/>
    <w:rsid w:val="00D82B4D"/>
    <w:rsid w:val="00D82EFC"/>
    <w:rsid w:val="00D82FEC"/>
    <w:rsid w:val="00D83001"/>
    <w:rsid w:val="00D83107"/>
    <w:rsid w:val="00D83302"/>
    <w:rsid w:val="00D83689"/>
    <w:rsid w:val="00D83984"/>
    <w:rsid w:val="00D83A26"/>
    <w:rsid w:val="00D83AF0"/>
    <w:rsid w:val="00D83E53"/>
    <w:rsid w:val="00D845C5"/>
    <w:rsid w:val="00D8489C"/>
    <w:rsid w:val="00D8498F"/>
    <w:rsid w:val="00D84C7A"/>
    <w:rsid w:val="00D84F9A"/>
    <w:rsid w:val="00D85172"/>
    <w:rsid w:val="00D8554E"/>
    <w:rsid w:val="00D85745"/>
    <w:rsid w:val="00D85756"/>
    <w:rsid w:val="00D8593C"/>
    <w:rsid w:val="00D85AF8"/>
    <w:rsid w:val="00D85B91"/>
    <w:rsid w:val="00D85C37"/>
    <w:rsid w:val="00D85DF1"/>
    <w:rsid w:val="00D864C2"/>
    <w:rsid w:val="00D86815"/>
    <w:rsid w:val="00D869E3"/>
    <w:rsid w:val="00D872ED"/>
    <w:rsid w:val="00D874FD"/>
    <w:rsid w:val="00D87559"/>
    <w:rsid w:val="00D87627"/>
    <w:rsid w:val="00D87652"/>
    <w:rsid w:val="00D8795B"/>
    <w:rsid w:val="00D87C64"/>
    <w:rsid w:val="00D87EC9"/>
    <w:rsid w:val="00D87F3C"/>
    <w:rsid w:val="00D87FB3"/>
    <w:rsid w:val="00D9003F"/>
    <w:rsid w:val="00D90813"/>
    <w:rsid w:val="00D90CD1"/>
    <w:rsid w:val="00D90E5A"/>
    <w:rsid w:val="00D90E9D"/>
    <w:rsid w:val="00D90ECB"/>
    <w:rsid w:val="00D90FF5"/>
    <w:rsid w:val="00D911D4"/>
    <w:rsid w:val="00D91273"/>
    <w:rsid w:val="00D91555"/>
    <w:rsid w:val="00D916D5"/>
    <w:rsid w:val="00D91745"/>
    <w:rsid w:val="00D917D2"/>
    <w:rsid w:val="00D9185E"/>
    <w:rsid w:val="00D91CD6"/>
    <w:rsid w:val="00D91EEB"/>
    <w:rsid w:val="00D91F74"/>
    <w:rsid w:val="00D92068"/>
    <w:rsid w:val="00D920F6"/>
    <w:rsid w:val="00D9238D"/>
    <w:rsid w:val="00D924E8"/>
    <w:rsid w:val="00D927C0"/>
    <w:rsid w:val="00D92F6D"/>
    <w:rsid w:val="00D934B5"/>
    <w:rsid w:val="00D9360E"/>
    <w:rsid w:val="00D9368E"/>
    <w:rsid w:val="00D93AA4"/>
    <w:rsid w:val="00D93BA1"/>
    <w:rsid w:val="00D93C29"/>
    <w:rsid w:val="00D93CF2"/>
    <w:rsid w:val="00D93E83"/>
    <w:rsid w:val="00D93EAF"/>
    <w:rsid w:val="00D94112"/>
    <w:rsid w:val="00D94142"/>
    <w:rsid w:val="00D9420F"/>
    <w:rsid w:val="00D942FB"/>
    <w:rsid w:val="00D943C4"/>
    <w:rsid w:val="00D94559"/>
    <w:rsid w:val="00D9455D"/>
    <w:rsid w:val="00D94A55"/>
    <w:rsid w:val="00D94BBE"/>
    <w:rsid w:val="00D94BC3"/>
    <w:rsid w:val="00D94DD4"/>
    <w:rsid w:val="00D94E2E"/>
    <w:rsid w:val="00D94EEE"/>
    <w:rsid w:val="00D94F76"/>
    <w:rsid w:val="00D955F8"/>
    <w:rsid w:val="00D95B59"/>
    <w:rsid w:val="00D95C5D"/>
    <w:rsid w:val="00D9614B"/>
    <w:rsid w:val="00D961E9"/>
    <w:rsid w:val="00D96656"/>
    <w:rsid w:val="00D96743"/>
    <w:rsid w:val="00D96822"/>
    <w:rsid w:val="00D96948"/>
    <w:rsid w:val="00D96BFE"/>
    <w:rsid w:val="00D96CB4"/>
    <w:rsid w:val="00D9711F"/>
    <w:rsid w:val="00D9730E"/>
    <w:rsid w:val="00D973C9"/>
    <w:rsid w:val="00D9766E"/>
    <w:rsid w:val="00D97974"/>
    <w:rsid w:val="00D97FD3"/>
    <w:rsid w:val="00D97FFC"/>
    <w:rsid w:val="00DA02EC"/>
    <w:rsid w:val="00DA081D"/>
    <w:rsid w:val="00DA096F"/>
    <w:rsid w:val="00DA0BDE"/>
    <w:rsid w:val="00DA0CF1"/>
    <w:rsid w:val="00DA0F4C"/>
    <w:rsid w:val="00DA0F87"/>
    <w:rsid w:val="00DA0FB4"/>
    <w:rsid w:val="00DA1743"/>
    <w:rsid w:val="00DA176C"/>
    <w:rsid w:val="00DA179B"/>
    <w:rsid w:val="00DA17EA"/>
    <w:rsid w:val="00DA1868"/>
    <w:rsid w:val="00DA1914"/>
    <w:rsid w:val="00DA1B6D"/>
    <w:rsid w:val="00DA1C1A"/>
    <w:rsid w:val="00DA1D7B"/>
    <w:rsid w:val="00DA22B6"/>
    <w:rsid w:val="00DA22C7"/>
    <w:rsid w:val="00DA23C8"/>
    <w:rsid w:val="00DA2B0C"/>
    <w:rsid w:val="00DA2C60"/>
    <w:rsid w:val="00DA2E80"/>
    <w:rsid w:val="00DA2EFA"/>
    <w:rsid w:val="00DA2F19"/>
    <w:rsid w:val="00DA2FF3"/>
    <w:rsid w:val="00DA3117"/>
    <w:rsid w:val="00DA348C"/>
    <w:rsid w:val="00DA3705"/>
    <w:rsid w:val="00DA3AE0"/>
    <w:rsid w:val="00DA3BF6"/>
    <w:rsid w:val="00DA41C2"/>
    <w:rsid w:val="00DA4341"/>
    <w:rsid w:val="00DA484D"/>
    <w:rsid w:val="00DA490B"/>
    <w:rsid w:val="00DA49B0"/>
    <w:rsid w:val="00DA4A40"/>
    <w:rsid w:val="00DA4ACD"/>
    <w:rsid w:val="00DA4CA4"/>
    <w:rsid w:val="00DA4EB1"/>
    <w:rsid w:val="00DA4F4C"/>
    <w:rsid w:val="00DA5102"/>
    <w:rsid w:val="00DA51B9"/>
    <w:rsid w:val="00DA5433"/>
    <w:rsid w:val="00DA5706"/>
    <w:rsid w:val="00DA5BB3"/>
    <w:rsid w:val="00DA5D43"/>
    <w:rsid w:val="00DA5F09"/>
    <w:rsid w:val="00DA60CC"/>
    <w:rsid w:val="00DA61A1"/>
    <w:rsid w:val="00DA628D"/>
    <w:rsid w:val="00DA634B"/>
    <w:rsid w:val="00DA640C"/>
    <w:rsid w:val="00DA65BE"/>
    <w:rsid w:val="00DA694E"/>
    <w:rsid w:val="00DA6BF8"/>
    <w:rsid w:val="00DA6C3A"/>
    <w:rsid w:val="00DA750A"/>
    <w:rsid w:val="00DA7A7E"/>
    <w:rsid w:val="00DA7C60"/>
    <w:rsid w:val="00DB0145"/>
    <w:rsid w:val="00DB0310"/>
    <w:rsid w:val="00DB0803"/>
    <w:rsid w:val="00DB0D41"/>
    <w:rsid w:val="00DB0E08"/>
    <w:rsid w:val="00DB116B"/>
    <w:rsid w:val="00DB1259"/>
    <w:rsid w:val="00DB12F1"/>
    <w:rsid w:val="00DB26DD"/>
    <w:rsid w:val="00DB2AB8"/>
    <w:rsid w:val="00DB35FF"/>
    <w:rsid w:val="00DB37AB"/>
    <w:rsid w:val="00DB3ADC"/>
    <w:rsid w:val="00DB3FA3"/>
    <w:rsid w:val="00DB3FBB"/>
    <w:rsid w:val="00DB4231"/>
    <w:rsid w:val="00DB46FC"/>
    <w:rsid w:val="00DB4771"/>
    <w:rsid w:val="00DB47AE"/>
    <w:rsid w:val="00DB4839"/>
    <w:rsid w:val="00DB4983"/>
    <w:rsid w:val="00DB4B11"/>
    <w:rsid w:val="00DB4C7A"/>
    <w:rsid w:val="00DB4E0A"/>
    <w:rsid w:val="00DB4E25"/>
    <w:rsid w:val="00DB51AD"/>
    <w:rsid w:val="00DB52A8"/>
    <w:rsid w:val="00DB5BF1"/>
    <w:rsid w:val="00DB5C0C"/>
    <w:rsid w:val="00DB62AB"/>
    <w:rsid w:val="00DB6853"/>
    <w:rsid w:val="00DB68D7"/>
    <w:rsid w:val="00DB6C3B"/>
    <w:rsid w:val="00DB7326"/>
    <w:rsid w:val="00DB7DA7"/>
    <w:rsid w:val="00DB7E55"/>
    <w:rsid w:val="00DB7EAE"/>
    <w:rsid w:val="00DC0176"/>
    <w:rsid w:val="00DC0202"/>
    <w:rsid w:val="00DC0619"/>
    <w:rsid w:val="00DC09CD"/>
    <w:rsid w:val="00DC0A32"/>
    <w:rsid w:val="00DC0D26"/>
    <w:rsid w:val="00DC102E"/>
    <w:rsid w:val="00DC12A4"/>
    <w:rsid w:val="00DC16CA"/>
    <w:rsid w:val="00DC17FF"/>
    <w:rsid w:val="00DC2453"/>
    <w:rsid w:val="00DC2597"/>
    <w:rsid w:val="00DC2691"/>
    <w:rsid w:val="00DC2900"/>
    <w:rsid w:val="00DC2C3F"/>
    <w:rsid w:val="00DC2CF6"/>
    <w:rsid w:val="00DC2DB9"/>
    <w:rsid w:val="00DC31DF"/>
    <w:rsid w:val="00DC35D9"/>
    <w:rsid w:val="00DC37E2"/>
    <w:rsid w:val="00DC3A50"/>
    <w:rsid w:val="00DC3B32"/>
    <w:rsid w:val="00DC3B8A"/>
    <w:rsid w:val="00DC3D56"/>
    <w:rsid w:val="00DC3ED6"/>
    <w:rsid w:val="00DC3FBF"/>
    <w:rsid w:val="00DC417B"/>
    <w:rsid w:val="00DC42B1"/>
    <w:rsid w:val="00DC4370"/>
    <w:rsid w:val="00DC4439"/>
    <w:rsid w:val="00DC4559"/>
    <w:rsid w:val="00DC458A"/>
    <w:rsid w:val="00DC4591"/>
    <w:rsid w:val="00DC4B99"/>
    <w:rsid w:val="00DC4F3C"/>
    <w:rsid w:val="00DC5259"/>
    <w:rsid w:val="00DC52EB"/>
    <w:rsid w:val="00DC542D"/>
    <w:rsid w:val="00DC550E"/>
    <w:rsid w:val="00DC5A04"/>
    <w:rsid w:val="00DC5F51"/>
    <w:rsid w:val="00DC5FE1"/>
    <w:rsid w:val="00DC61EB"/>
    <w:rsid w:val="00DC63C3"/>
    <w:rsid w:val="00DC65EB"/>
    <w:rsid w:val="00DC681C"/>
    <w:rsid w:val="00DC6A7D"/>
    <w:rsid w:val="00DC6D73"/>
    <w:rsid w:val="00DC6E87"/>
    <w:rsid w:val="00DC6E8E"/>
    <w:rsid w:val="00DC6E99"/>
    <w:rsid w:val="00DC74F1"/>
    <w:rsid w:val="00DC754C"/>
    <w:rsid w:val="00DC7591"/>
    <w:rsid w:val="00DC7610"/>
    <w:rsid w:val="00DC767C"/>
    <w:rsid w:val="00DC7743"/>
    <w:rsid w:val="00DC7AAB"/>
    <w:rsid w:val="00DD0051"/>
    <w:rsid w:val="00DD008B"/>
    <w:rsid w:val="00DD0492"/>
    <w:rsid w:val="00DD063E"/>
    <w:rsid w:val="00DD09C2"/>
    <w:rsid w:val="00DD09FF"/>
    <w:rsid w:val="00DD0A50"/>
    <w:rsid w:val="00DD0B45"/>
    <w:rsid w:val="00DD0B46"/>
    <w:rsid w:val="00DD0E0C"/>
    <w:rsid w:val="00DD0F39"/>
    <w:rsid w:val="00DD0FF4"/>
    <w:rsid w:val="00DD1093"/>
    <w:rsid w:val="00DD1339"/>
    <w:rsid w:val="00DD13C0"/>
    <w:rsid w:val="00DD15D1"/>
    <w:rsid w:val="00DD1656"/>
    <w:rsid w:val="00DD1660"/>
    <w:rsid w:val="00DD1908"/>
    <w:rsid w:val="00DD1964"/>
    <w:rsid w:val="00DD19A3"/>
    <w:rsid w:val="00DD1AB9"/>
    <w:rsid w:val="00DD1EE7"/>
    <w:rsid w:val="00DD1FA5"/>
    <w:rsid w:val="00DD218C"/>
    <w:rsid w:val="00DD21CD"/>
    <w:rsid w:val="00DD2216"/>
    <w:rsid w:val="00DD28D8"/>
    <w:rsid w:val="00DD2AB1"/>
    <w:rsid w:val="00DD2B78"/>
    <w:rsid w:val="00DD2EF6"/>
    <w:rsid w:val="00DD2EF7"/>
    <w:rsid w:val="00DD311B"/>
    <w:rsid w:val="00DD31DC"/>
    <w:rsid w:val="00DD31ED"/>
    <w:rsid w:val="00DD3305"/>
    <w:rsid w:val="00DD3BFE"/>
    <w:rsid w:val="00DD3D0A"/>
    <w:rsid w:val="00DD3EE5"/>
    <w:rsid w:val="00DD41F2"/>
    <w:rsid w:val="00DD43E3"/>
    <w:rsid w:val="00DD4835"/>
    <w:rsid w:val="00DD48EE"/>
    <w:rsid w:val="00DD4C7B"/>
    <w:rsid w:val="00DD50B6"/>
    <w:rsid w:val="00DD51D5"/>
    <w:rsid w:val="00DD5C16"/>
    <w:rsid w:val="00DD5E43"/>
    <w:rsid w:val="00DD5F7E"/>
    <w:rsid w:val="00DD60D5"/>
    <w:rsid w:val="00DD6124"/>
    <w:rsid w:val="00DD68D7"/>
    <w:rsid w:val="00DD6DD1"/>
    <w:rsid w:val="00DD7135"/>
    <w:rsid w:val="00DD72FB"/>
    <w:rsid w:val="00DD7728"/>
    <w:rsid w:val="00DD7E00"/>
    <w:rsid w:val="00DD7E25"/>
    <w:rsid w:val="00DD7F1C"/>
    <w:rsid w:val="00DD7FE3"/>
    <w:rsid w:val="00DE018A"/>
    <w:rsid w:val="00DE0427"/>
    <w:rsid w:val="00DE0453"/>
    <w:rsid w:val="00DE04AA"/>
    <w:rsid w:val="00DE093E"/>
    <w:rsid w:val="00DE0C1C"/>
    <w:rsid w:val="00DE1159"/>
    <w:rsid w:val="00DE131D"/>
    <w:rsid w:val="00DE144C"/>
    <w:rsid w:val="00DE162E"/>
    <w:rsid w:val="00DE1921"/>
    <w:rsid w:val="00DE1BB1"/>
    <w:rsid w:val="00DE1F40"/>
    <w:rsid w:val="00DE2580"/>
    <w:rsid w:val="00DE2650"/>
    <w:rsid w:val="00DE28C0"/>
    <w:rsid w:val="00DE28C3"/>
    <w:rsid w:val="00DE2916"/>
    <w:rsid w:val="00DE2BBB"/>
    <w:rsid w:val="00DE2C8F"/>
    <w:rsid w:val="00DE30E9"/>
    <w:rsid w:val="00DE31AE"/>
    <w:rsid w:val="00DE3698"/>
    <w:rsid w:val="00DE37DE"/>
    <w:rsid w:val="00DE3896"/>
    <w:rsid w:val="00DE396A"/>
    <w:rsid w:val="00DE3A2B"/>
    <w:rsid w:val="00DE3B2B"/>
    <w:rsid w:val="00DE3C2C"/>
    <w:rsid w:val="00DE429D"/>
    <w:rsid w:val="00DE4DFF"/>
    <w:rsid w:val="00DE4E62"/>
    <w:rsid w:val="00DE4F93"/>
    <w:rsid w:val="00DE4FFE"/>
    <w:rsid w:val="00DE53E3"/>
    <w:rsid w:val="00DE54D5"/>
    <w:rsid w:val="00DE59C8"/>
    <w:rsid w:val="00DE612E"/>
    <w:rsid w:val="00DE65B9"/>
    <w:rsid w:val="00DE65F3"/>
    <w:rsid w:val="00DE683A"/>
    <w:rsid w:val="00DE6FE0"/>
    <w:rsid w:val="00DE72AF"/>
    <w:rsid w:val="00DE72D7"/>
    <w:rsid w:val="00DE73CA"/>
    <w:rsid w:val="00DE7570"/>
    <w:rsid w:val="00DE75F6"/>
    <w:rsid w:val="00DE7638"/>
    <w:rsid w:val="00DE77F5"/>
    <w:rsid w:val="00DE7A20"/>
    <w:rsid w:val="00DE7B4B"/>
    <w:rsid w:val="00DE7EE6"/>
    <w:rsid w:val="00DE7F5F"/>
    <w:rsid w:val="00DF036A"/>
    <w:rsid w:val="00DF070B"/>
    <w:rsid w:val="00DF0BBF"/>
    <w:rsid w:val="00DF0F0D"/>
    <w:rsid w:val="00DF0F7C"/>
    <w:rsid w:val="00DF0FA4"/>
    <w:rsid w:val="00DF10C4"/>
    <w:rsid w:val="00DF10FA"/>
    <w:rsid w:val="00DF11C7"/>
    <w:rsid w:val="00DF14EA"/>
    <w:rsid w:val="00DF192B"/>
    <w:rsid w:val="00DF1C06"/>
    <w:rsid w:val="00DF1CAF"/>
    <w:rsid w:val="00DF1CE1"/>
    <w:rsid w:val="00DF2056"/>
    <w:rsid w:val="00DF22C2"/>
    <w:rsid w:val="00DF3508"/>
    <w:rsid w:val="00DF364A"/>
    <w:rsid w:val="00DF3CA5"/>
    <w:rsid w:val="00DF3CF1"/>
    <w:rsid w:val="00DF3D85"/>
    <w:rsid w:val="00DF3E6D"/>
    <w:rsid w:val="00DF3FC7"/>
    <w:rsid w:val="00DF409B"/>
    <w:rsid w:val="00DF4573"/>
    <w:rsid w:val="00DF4ECE"/>
    <w:rsid w:val="00DF4FC7"/>
    <w:rsid w:val="00DF5186"/>
    <w:rsid w:val="00DF5369"/>
    <w:rsid w:val="00DF547A"/>
    <w:rsid w:val="00DF557D"/>
    <w:rsid w:val="00DF5BB1"/>
    <w:rsid w:val="00DF5C75"/>
    <w:rsid w:val="00DF5E74"/>
    <w:rsid w:val="00DF5E93"/>
    <w:rsid w:val="00DF5EA4"/>
    <w:rsid w:val="00DF6045"/>
    <w:rsid w:val="00DF6154"/>
    <w:rsid w:val="00DF64AD"/>
    <w:rsid w:val="00DF6912"/>
    <w:rsid w:val="00DF6EC5"/>
    <w:rsid w:val="00DF6F9D"/>
    <w:rsid w:val="00DF71A7"/>
    <w:rsid w:val="00DF7299"/>
    <w:rsid w:val="00DF75A7"/>
    <w:rsid w:val="00DF7616"/>
    <w:rsid w:val="00DF7634"/>
    <w:rsid w:val="00DF765A"/>
    <w:rsid w:val="00DF7736"/>
    <w:rsid w:val="00DF774A"/>
    <w:rsid w:val="00DF7A55"/>
    <w:rsid w:val="00DF7DBD"/>
    <w:rsid w:val="00DF7EAF"/>
    <w:rsid w:val="00DF7F7E"/>
    <w:rsid w:val="00DF7F85"/>
    <w:rsid w:val="00E00267"/>
    <w:rsid w:val="00E00528"/>
    <w:rsid w:val="00E006EB"/>
    <w:rsid w:val="00E0075B"/>
    <w:rsid w:val="00E00BA5"/>
    <w:rsid w:val="00E00CC0"/>
    <w:rsid w:val="00E0135B"/>
    <w:rsid w:val="00E0185B"/>
    <w:rsid w:val="00E01BD9"/>
    <w:rsid w:val="00E01DD2"/>
    <w:rsid w:val="00E020EA"/>
    <w:rsid w:val="00E02245"/>
    <w:rsid w:val="00E0236C"/>
    <w:rsid w:val="00E02402"/>
    <w:rsid w:val="00E029B9"/>
    <w:rsid w:val="00E02C6F"/>
    <w:rsid w:val="00E033DB"/>
    <w:rsid w:val="00E034D1"/>
    <w:rsid w:val="00E0370F"/>
    <w:rsid w:val="00E037FA"/>
    <w:rsid w:val="00E03908"/>
    <w:rsid w:val="00E03A38"/>
    <w:rsid w:val="00E0405A"/>
    <w:rsid w:val="00E04133"/>
    <w:rsid w:val="00E0435C"/>
    <w:rsid w:val="00E043AE"/>
    <w:rsid w:val="00E0446F"/>
    <w:rsid w:val="00E046E3"/>
    <w:rsid w:val="00E0476B"/>
    <w:rsid w:val="00E04F09"/>
    <w:rsid w:val="00E04F9D"/>
    <w:rsid w:val="00E051FA"/>
    <w:rsid w:val="00E0520D"/>
    <w:rsid w:val="00E053AC"/>
    <w:rsid w:val="00E054CB"/>
    <w:rsid w:val="00E057B4"/>
    <w:rsid w:val="00E05824"/>
    <w:rsid w:val="00E05906"/>
    <w:rsid w:val="00E05964"/>
    <w:rsid w:val="00E05B19"/>
    <w:rsid w:val="00E05BC8"/>
    <w:rsid w:val="00E05D3B"/>
    <w:rsid w:val="00E05D5D"/>
    <w:rsid w:val="00E05E6C"/>
    <w:rsid w:val="00E05F24"/>
    <w:rsid w:val="00E05F9F"/>
    <w:rsid w:val="00E0605A"/>
    <w:rsid w:val="00E0614A"/>
    <w:rsid w:val="00E0625C"/>
    <w:rsid w:val="00E063AB"/>
    <w:rsid w:val="00E06469"/>
    <w:rsid w:val="00E0671E"/>
    <w:rsid w:val="00E067CC"/>
    <w:rsid w:val="00E0682C"/>
    <w:rsid w:val="00E068C4"/>
    <w:rsid w:val="00E06B94"/>
    <w:rsid w:val="00E0764A"/>
    <w:rsid w:val="00E07666"/>
    <w:rsid w:val="00E07D4C"/>
    <w:rsid w:val="00E07DB6"/>
    <w:rsid w:val="00E10031"/>
    <w:rsid w:val="00E10129"/>
    <w:rsid w:val="00E10136"/>
    <w:rsid w:val="00E1015D"/>
    <w:rsid w:val="00E10196"/>
    <w:rsid w:val="00E1034A"/>
    <w:rsid w:val="00E10523"/>
    <w:rsid w:val="00E1078C"/>
    <w:rsid w:val="00E1094A"/>
    <w:rsid w:val="00E109B7"/>
    <w:rsid w:val="00E10E0A"/>
    <w:rsid w:val="00E10EBA"/>
    <w:rsid w:val="00E10F8C"/>
    <w:rsid w:val="00E11295"/>
    <w:rsid w:val="00E11339"/>
    <w:rsid w:val="00E11351"/>
    <w:rsid w:val="00E113B5"/>
    <w:rsid w:val="00E119DD"/>
    <w:rsid w:val="00E11CC1"/>
    <w:rsid w:val="00E11F5D"/>
    <w:rsid w:val="00E1215C"/>
    <w:rsid w:val="00E121F3"/>
    <w:rsid w:val="00E124A2"/>
    <w:rsid w:val="00E12630"/>
    <w:rsid w:val="00E12877"/>
    <w:rsid w:val="00E128F0"/>
    <w:rsid w:val="00E12D17"/>
    <w:rsid w:val="00E12E29"/>
    <w:rsid w:val="00E135B7"/>
    <w:rsid w:val="00E1369C"/>
    <w:rsid w:val="00E136D5"/>
    <w:rsid w:val="00E13EF6"/>
    <w:rsid w:val="00E14380"/>
    <w:rsid w:val="00E1444D"/>
    <w:rsid w:val="00E146F2"/>
    <w:rsid w:val="00E14C0E"/>
    <w:rsid w:val="00E14F97"/>
    <w:rsid w:val="00E153F9"/>
    <w:rsid w:val="00E16070"/>
    <w:rsid w:val="00E161B8"/>
    <w:rsid w:val="00E16257"/>
    <w:rsid w:val="00E164D0"/>
    <w:rsid w:val="00E16A7D"/>
    <w:rsid w:val="00E16B8D"/>
    <w:rsid w:val="00E16BD5"/>
    <w:rsid w:val="00E16C46"/>
    <w:rsid w:val="00E16CBD"/>
    <w:rsid w:val="00E16D2E"/>
    <w:rsid w:val="00E16F58"/>
    <w:rsid w:val="00E178CB"/>
    <w:rsid w:val="00E17C2C"/>
    <w:rsid w:val="00E17D23"/>
    <w:rsid w:val="00E17F1C"/>
    <w:rsid w:val="00E17F7B"/>
    <w:rsid w:val="00E20205"/>
    <w:rsid w:val="00E2067C"/>
    <w:rsid w:val="00E207C1"/>
    <w:rsid w:val="00E20C0E"/>
    <w:rsid w:val="00E21152"/>
    <w:rsid w:val="00E214B9"/>
    <w:rsid w:val="00E216E2"/>
    <w:rsid w:val="00E21908"/>
    <w:rsid w:val="00E21AAD"/>
    <w:rsid w:val="00E21B5A"/>
    <w:rsid w:val="00E22338"/>
    <w:rsid w:val="00E2244B"/>
    <w:rsid w:val="00E226F9"/>
    <w:rsid w:val="00E227D6"/>
    <w:rsid w:val="00E22834"/>
    <w:rsid w:val="00E22FF1"/>
    <w:rsid w:val="00E23083"/>
    <w:rsid w:val="00E23710"/>
    <w:rsid w:val="00E23F31"/>
    <w:rsid w:val="00E240EB"/>
    <w:rsid w:val="00E241DC"/>
    <w:rsid w:val="00E244B5"/>
    <w:rsid w:val="00E245C8"/>
    <w:rsid w:val="00E248E6"/>
    <w:rsid w:val="00E249CA"/>
    <w:rsid w:val="00E24F16"/>
    <w:rsid w:val="00E2528D"/>
    <w:rsid w:val="00E25300"/>
    <w:rsid w:val="00E25320"/>
    <w:rsid w:val="00E25651"/>
    <w:rsid w:val="00E259E5"/>
    <w:rsid w:val="00E25BE4"/>
    <w:rsid w:val="00E25D93"/>
    <w:rsid w:val="00E25E82"/>
    <w:rsid w:val="00E2647D"/>
    <w:rsid w:val="00E2690F"/>
    <w:rsid w:val="00E26C51"/>
    <w:rsid w:val="00E2726A"/>
    <w:rsid w:val="00E273DD"/>
    <w:rsid w:val="00E2766F"/>
    <w:rsid w:val="00E277A0"/>
    <w:rsid w:val="00E2790F"/>
    <w:rsid w:val="00E3012B"/>
    <w:rsid w:val="00E30189"/>
    <w:rsid w:val="00E3059A"/>
    <w:rsid w:val="00E3068B"/>
    <w:rsid w:val="00E306B2"/>
    <w:rsid w:val="00E30C30"/>
    <w:rsid w:val="00E3144D"/>
    <w:rsid w:val="00E31754"/>
    <w:rsid w:val="00E31BEA"/>
    <w:rsid w:val="00E31F31"/>
    <w:rsid w:val="00E3201B"/>
    <w:rsid w:val="00E32663"/>
    <w:rsid w:val="00E329AF"/>
    <w:rsid w:val="00E32BB1"/>
    <w:rsid w:val="00E330EF"/>
    <w:rsid w:val="00E331EA"/>
    <w:rsid w:val="00E33878"/>
    <w:rsid w:val="00E33B68"/>
    <w:rsid w:val="00E33D47"/>
    <w:rsid w:val="00E33DF4"/>
    <w:rsid w:val="00E33FBB"/>
    <w:rsid w:val="00E34678"/>
    <w:rsid w:val="00E34714"/>
    <w:rsid w:val="00E34CA7"/>
    <w:rsid w:val="00E34D61"/>
    <w:rsid w:val="00E3505C"/>
    <w:rsid w:val="00E35452"/>
    <w:rsid w:val="00E36228"/>
    <w:rsid w:val="00E364E0"/>
    <w:rsid w:val="00E3663A"/>
    <w:rsid w:val="00E37092"/>
    <w:rsid w:val="00E37507"/>
    <w:rsid w:val="00E3767B"/>
    <w:rsid w:val="00E37794"/>
    <w:rsid w:val="00E3785D"/>
    <w:rsid w:val="00E37941"/>
    <w:rsid w:val="00E37C27"/>
    <w:rsid w:val="00E37D10"/>
    <w:rsid w:val="00E40220"/>
    <w:rsid w:val="00E405A7"/>
    <w:rsid w:val="00E405CC"/>
    <w:rsid w:val="00E4069F"/>
    <w:rsid w:val="00E4071F"/>
    <w:rsid w:val="00E409F2"/>
    <w:rsid w:val="00E40B1A"/>
    <w:rsid w:val="00E41131"/>
    <w:rsid w:val="00E4122A"/>
    <w:rsid w:val="00E41A11"/>
    <w:rsid w:val="00E41C74"/>
    <w:rsid w:val="00E41CD9"/>
    <w:rsid w:val="00E42010"/>
    <w:rsid w:val="00E420C2"/>
    <w:rsid w:val="00E4240D"/>
    <w:rsid w:val="00E42A46"/>
    <w:rsid w:val="00E42F81"/>
    <w:rsid w:val="00E431E5"/>
    <w:rsid w:val="00E43512"/>
    <w:rsid w:val="00E43A81"/>
    <w:rsid w:val="00E43AE4"/>
    <w:rsid w:val="00E43DD8"/>
    <w:rsid w:val="00E440E8"/>
    <w:rsid w:val="00E44396"/>
    <w:rsid w:val="00E44531"/>
    <w:rsid w:val="00E4486A"/>
    <w:rsid w:val="00E451EC"/>
    <w:rsid w:val="00E453C9"/>
    <w:rsid w:val="00E455D3"/>
    <w:rsid w:val="00E45775"/>
    <w:rsid w:val="00E458D6"/>
    <w:rsid w:val="00E459F4"/>
    <w:rsid w:val="00E45A9A"/>
    <w:rsid w:val="00E45AB3"/>
    <w:rsid w:val="00E45BE1"/>
    <w:rsid w:val="00E45FF4"/>
    <w:rsid w:val="00E46154"/>
    <w:rsid w:val="00E46179"/>
    <w:rsid w:val="00E46415"/>
    <w:rsid w:val="00E46604"/>
    <w:rsid w:val="00E4685C"/>
    <w:rsid w:val="00E46C36"/>
    <w:rsid w:val="00E46D2F"/>
    <w:rsid w:val="00E46DD3"/>
    <w:rsid w:val="00E472E3"/>
    <w:rsid w:val="00E47A46"/>
    <w:rsid w:val="00E506CA"/>
    <w:rsid w:val="00E50781"/>
    <w:rsid w:val="00E507A6"/>
    <w:rsid w:val="00E50CDD"/>
    <w:rsid w:val="00E50D6B"/>
    <w:rsid w:val="00E51177"/>
    <w:rsid w:val="00E515D4"/>
    <w:rsid w:val="00E516A8"/>
    <w:rsid w:val="00E51AD8"/>
    <w:rsid w:val="00E51CD4"/>
    <w:rsid w:val="00E51D07"/>
    <w:rsid w:val="00E528A6"/>
    <w:rsid w:val="00E529D1"/>
    <w:rsid w:val="00E52CA9"/>
    <w:rsid w:val="00E52F83"/>
    <w:rsid w:val="00E5343D"/>
    <w:rsid w:val="00E539B1"/>
    <w:rsid w:val="00E53A5A"/>
    <w:rsid w:val="00E544FF"/>
    <w:rsid w:val="00E54606"/>
    <w:rsid w:val="00E54B75"/>
    <w:rsid w:val="00E54C8D"/>
    <w:rsid w:val="00E554BC"/>
    <w:rsid w:val="00E5588C"/>
    <w:rsid w:val="00E55CA4"/>
    <w:rsid w:val="00E55CA6"/>
    <w:rsid w:val="00E56201"/>
    <w:rsid w:val="00E56767"/>
    <w:rsid w:val="00E56792"/>
    <w:rsid w:val="00E568C9"/>
    <w:rsid w:val="00E56A23"/>
    <w:rsid w:val="00E56B93"/>
    <w:rsid w:val="00E56BFC"/>
    <w:rsid w:val="00E56EF0"/>
    <w:rsid w:val="00E56EFB"/>
    <w:rsid w:val="00E56F8F"/>
    <w:rsid w:val="00E57135"/>
    <w:rsid w:val="00E57296"/>
    <w:rsid w:val="00E5737E"/>
    <w:rsid w:val="00E576EB"/>
    <w:rsid w:val="00E57C46"/>
    <w:rsid w:val="00E57D2F"/>
    <w:rsid w:val="00E57FB9"/>
    <w:rsid w:val="00E60283"/>
    <w:rsid w:val="00E604AD"/>
    <w:rsid w:val="00E604B0"/>
    <w:rsid w:val="00E60692"/>
    <w:rsid w:val="00E60BD8"/>
    <w:rsid w:val="00E61372"/>
    <w:rsid w:val="00E6148E"/>
    <w:rsid w:val="00E6159A"/>
    <w:rsid w:val="00E61C48"/>
    <w:rsid w:val="00E62003"/>
    <w:rsid w:val="00E6243F"/>
    <w:rsid w:val="00E625E1"/>
    <w:rsid w:val="00E62781"/>
    <w:rsid w:val="00E62D93"/>
    <w:rsid w:val="00E63543"/>
    <w:rsid w:val="00E637BA"/>
    <w:rsid w:val="00E6385C"/>
    <w:rsid w:val="00E638DD"/>
    <w:rsid w:val="00E63A01"/>
    <w:rsid w:val="00E63DEE"/>
    <w:rsid w:val="00E63EB2"/>
    <w:rsid w:val="00E63F71"/>
    <w:rsid w:val="00E63FC1"/>
    <w:rsid w:val="00E64285"/>
    <w:rsid w:val="00E64384"/>
    <w:rsid w:val="00E64836"/>
    <w:rsid w:val="00E64D5E"/>
    <w:rsid w:val="00E651D6"/>
    <w:rsid w:val="00E6532A"/>
    <w:rsid w:val="00E654BE"/>
    <w:rsid w:val="00E657AE"/>
    <w:rsid w:val="00E65C9F"/>
    <w:rsid w:val="00E65CFE"/>
    <w:rsid w:val="00E66257"/>
    <w:rsid w:val="00E664A8"/>
    <w:rsid w:val="00E66608"/>
    <w:rsid w:val="00E6678C"/>
    <w:rsid w:val="00E66C35"/>
    <w:rsid w:val="00E6703A"/>
    <w:rsid w:val="00E670F0"/>
    <w:rsid w:val="00E67193"/>
    <w:rsid w:val="00E674CF"/>
    <w:rsid w:val="00E6756C"/>
    <w:rsid w:val="00E67775"/>
    <w:rsid w:val="00E678A1"/>
    <w:rsid w:val="00E67A68"/>
    <w:rsid w:val="00E7004C"/>
    <w:rsid w:val="00E70166"/>
    <w:rsid w:val="00E70322"/>
    <w:rsid w:val="00E70593"/>
    <w:rsid w:val="00E706F1"/>
    <w:rsid w:val="00E706F3"/>
    <w:rsid w:val="00E708C3"/>
    <w:rsid w:val="00E70A4E"/>
    <w:rsid w:val="00E70A95"/>
    <w:rsid w:val="00E70B5D"/>
    <w:rsid w:val="00E70CDF"/>
    <w:rsid w:val="00E70DCA"/>
    <w:rsid w:val="00E70DDD"/>
    <w:rsid w:val="00E7109B"/>
    <w:rsid w:val="00E7111C"/>
    <w:rsid w:val="00E71CAB"/>
    <w:rsid w:val="00E71E2A"/>
    <w:rsid w:val="00E72194"/>
    <w:rsid w:val="00E72449"/>
    <w:rsid w:val="00E7252C"/>
    <w:rsid w:val="00E72916"/>
    <w:rsid w:val="00E72F86"/>
    <w:rsid w:val="00E73264"/>
    <w:rsid w:val="00E7326D"/>
    <w:rsid w:val="00E7349A"/>
    <w:rsid w:val="00E7354B"/>
    <w:rsid w:val="00E738DE"/>
    <w:rsid w:val="00E73A4E"/>
    <w:rsid w:val="00E73B99"/>
    <w:rsid w:val="00E74062"/>
    <w:rsid w:val="00E74397"/>
    <w:rsid w:val="00E74621"/>
    <w:rsid w:val="00E7473B"/>
    <w:rsid w:val="00E74A35"/>
    <w:rsid w:val="00E74AD9"/>
    <w:rsid w:val="00E74C08"/>
    <w:rsid w:val="00E74D4D"/>
    <w:rsid w:val="00E752CC"/>
    <w:rsid w:val="00E75708"/>
    <w:rsid w:val="00E75899"/>
    <w:rsid w:val="00E76029"/>
    <w:rsid w:val="00E76A0B"/>
    <w:rsid w:val="00E76A19"/>
    <w:rsid w:val="00E76A51"/>
    <w:rsid w:val="00E76F59"/>
    <w:rsid w:val="00E77276"/>
    <w:rsid w:val="00E7733C"/>
    <w:rsid w:val="00E77461"/>
    <w:rsid w:val="00E7746C"/>
    <w:rsid w:val="00E7751F"/>
    <w:rsid w:val="00E77587"/>
    <w:rsid w:val="00E777BF"/>
    <w:rsid w:val="00E778D7"/>
    <w:rsid w:val="00E77B2F"/>
    <w:rsid w:val="00E80297"/>
    <w:rsid w:val="00E804D4"/>
    <w:rsid w:val="00E80725"/>
    <w:rsid w:val="00E807F7"/>
    <w:rsid w:val="00E808A8"/>
    <w:rsid w:val="00E80FB1"/>
    <w:rsid w:val="00E810DD"/>
    <w:rsid w:val="00E8111A"/>
    <w:rsid w:val="00E8139F"/>
    <w:rsid w:val="00E81527"/>
    <w:rsid w:val="00E81A85"/>
    <w:rsid w:val="00E81C44"/>
    <w:rsid w:val="00E81D5C"/>
    <w:rsid w:val="00E82171"/>
    <w:rsid w:val="00E822DF"/>
    <w:rsid w:val="00E8270A"/>
    <w:rsid w:val="00E827AE"/>
    <w:rsid w:val="00E82B78"/>
    <w:rsid w:val="00E82EFC"/>
    <w:rsid w:val="00E830D5"/>
    <w:rsid w:val="00E83437"/>
    <w:rsid w:val="00E83591"/>
    <w:rsid w:val="00E83924"/>
    <w:rsid w:val="00E83E18"/>
    <w:rsid w:val="00E84628"/>
    <w:rsid w:val="00E84C60"/>
    <w:rsid w:val="00E84DAA"/>
    <w:rsid w:val="00E85225"/>
    <w:rsid w:val="00E852D5"/>
    <w:rsid w:val="00E85446"/>
    <w:rsid w:val="00E8573F"/>
    <w:rsid w:val="00E85A4B"/>
    <w:rsid w:val="00E85A69"/>
    <w:rsid w:val="00E85B32"/>
    <w:rsid w:val="00E85C99"/>
    <w:rsid w:val="00E85F54"/>
    <w:rsid w:val="00E8678B"/>
    <w:rsid w:val="00E86E2A"/>
    <w:rsid w:val="00E86EF1"/>
    <w:rsid w:val="00E8722B"/>
    <w:rsid w:val="00E8725A"/>
    <w:rsid w:val="00E875BD"/>
    <w:rsid w:val="00E87769"/>
    <w:rsid w:val="00E877F0"/>
    <w:rsid w:val="00E87868"/>
    <w:rsid w:val="00E87CC3"/>
    <w:rsid w:val="00E87EF1"/>
    <w:rsid w:val="00E900BD"/>
    <w:rsid w:val="00E9012F"/>
    <w:rsid w:val="00E9026B"/>
    <w:rsid w:val="00E9056D"/>
    <w:rsid w:val="00E90785"/>
    <w:rsid w:val="00E90810"/>
    <w:rsid w:val="00E90A62"/>
    <w:rsid w:val="00E90A79"/>
    <w:rsid w:val="00E90B60"/>
    <w:rsid w:val="00E9143E"/>
    <w:rsid w:val="00E91BE3"/>
    <w:rsid w:val="00E91DBA"/>
    <w:rsid w:val="00E92258"/>
    <w:rsid w:val="00E92831"/>
    <w:rsid w:val="00E92958"/>
    <w:rsid w:val="00E92BA8"/>
    <w:rsid w:val="00E92D67"/>
    <w:rsid w:val="00E932F1"/>
    <w:rsid w:val="00E93306"/>
    <w:rsid w:val="00E935A8"/>
    <w:rsid w:val="00E93676"/>
    <w:rsid w:val="00E93C16"/>
    <w:rsid w:val="00E93CE1"/>
    <w:rsid w:val="00E93D36"/>
    <w:rsid w:val="00E93EC5"/>
    <w:rsid w:val="00E93F41"/>
    <w:rsid w:val="00E9405C"/>
    <w:rsid w:val="00E9470F"/>
    <w:rsid w:val="00E94AE1"/>
    <w:rsid w:val="00E94C76"/>
    <w:rsid w:val="00E94DD7"/>
    <w:rsid w:val="00E95201"/>
    <w:rsid w:val="00E953AF"/>
    <w:rsid w:val="00E9543F"/>
    <w:rsid w:val="00E955CB"/>
    <w:rsid w:val="00E95FF3"/>
    <w:rsid w:val="00E9614B"/>
    <w:rsid w:val="00E96322"/>
    <w:rsid w:val="00E964E9"/>
    <w:rsid w:val="00E96598"/>
    <w:rsid w:val="00E9659F"/>
    <w:rsid w:val="00E965C2"/>
    <w:rsid w:val="00E96675"/>
    <w:rsid w:val="00E96750"/>
    <w:rsid w:val="00E96807"/>
    <w:rsid w:val="00E96C27"/>
    <w:rsid w:val="00E96E2F"/>
    <w:rsid w:val="00E96EFB"/>
    <w:rsid w:val="00E972EC"/>
    <w:rsid w:val="00E97377"/>
    <w:rsid w:val="00E97968"/>
    <w:rsid w:val="00E97ADC"/>
    <w:rsid w:val="00E97D19"/>
    <w:rsid w:val="00EA01A5"/>
    <w:rsid w:val="00EA090C"/>
    <w:rsid w:val="00EA0D22"/>
    <w:rsid w:val="00EA0DC4"/>
    <w:rsid w:val="00EA0F9D"/>
    <w:rsid w:val="00EA11FF"/>
    <w:rsid w:val="00EA1451"/>
    <w:rsid w:val="00EA17BE"/>
    <w:rsid w:val="00EA1C1F"/>
    <w:rsid w:val="00EA1E2C"/>
    <w:rsid w:val="00EA27EF"/>
    <w:rsid w:val="00EA28E5"/>
    <w:rsid w:val="00EA2917"/>
    <w:rsid w:val="00EA2B9F"/>
    <w:rsid w:val="00EA3268"/>
    <w:rsid w:val="00EA37B3"/>
    <w:rsid w:val="00EA388A"/>
    <w:rsid w:val="00EA38E6"/>
    <w:rsid w:val="00EA3B0B"/>
    <w:rsid w:val="00EA3D54"/>
    <w:rsid w:val="00EA3FD3"/>
    <w:rsid w:val="00EA417A"/>
    <w:rsid w:val="00EA442D"/>
    <w:rsid w:val="00EA48A1"/>
    <w:rsid w:val="00EA4B1C"/>
    <w:rsid w:val="00EA4EAC"/>
    <w:rsid w:val="00EA4F50"/>
    <w:rsid w:val="00EA5001"/>
    <w:rsid w:val="00EA55FF"/>
    <w:rsid w:val="00EA56D7"/>
    <w:rsid w:val="00EA5A75"/>
    <w:rsid w:val="00EA5CE1"/>
    <w:rsid w:val="00EA5E64"/>
    <w:rsid w:val="00EA624D"/>
    <w:rsid w:val="00EA6426"/>
    <w:rsid w:val="00EA67B6"/>
    <w:rsid w:val="00EA6C61"/>
    <w:rsid w:val="00EA6CA4"/>
    <w:rsid w:val="00EA757B"/>
    <w:rsid w:val="00EA799A"/>
    <w:rsid w:val="00EA7A82"/>
    <w:rsid w:val="00EA7B66"/>
    <w:rsid w:val="00EA7B9D"/>
    <w:rsid w:val="00EA7CB0"/>
    <w:rsid w:val="00EA7D2C"/>
    <w:rsid w:val="00EA7E9E"/>
    <w:rsid w:val="00EB00CB"/>
    <w:rsid w:val="00EB0733"/>
    <w:rsid w:val="00EB08CA"/>
    <w:rsid w:val="00EB08EF"/>
    <w:rsid w:val="00EB0C87"/>
    <w:rsid w:val="00EB0E7D"/>
    <w:rsid w:val="00EB0F21"/>
    <w:rsid w:val="00EB0F63"/>
    <w:rsid w:val="00EB1160"/>
    <w:rsid w:val="00EB126C"/>
    <w:rsid w:val="00EB1562"/>
    <w:rsid w:val="00EB15E3"/>
    <w:rsid w:val="00EB169D"/>
    <w:rsid w:val="00EB18EF"/>
    <w:rsid w:val="00EB1A93"/>
    <w:rsid w:val="00EB1AEC"/>
    <w:rsid w:val="00EB1B49"/>
    <w:rsid w:val="00EB1C09"/>
    <w:rsid w:val="00EB1CB3"/>
    <w:rsid w:val="00EB2033"/>
    <w:rsid w:val="00EB2360"/>
    <w:rsid w:val="00EB24DB"/>
    <w:rsid w:val="00EB2D50"/>
    <w:rsid w:val="00EB30A1"/>
    <w:rsid w:val="00EB3383"/>
    <w:rsid w:val="00EB372C"/>
    <w:rsid w:val="00EB4494"/>
    <w:rsid w:val="00EB45DC"/>
    <w:rsid w:val="00EB4F82"/>
    <w:rsid w:val="00EB51FA"/>
    <w:rsid w:val="00EB5BAE"/>
    <w:rsid w:val="00EB5FC0"/>
    <w:rsid w:val="00EB65C5"/>
    <w:rsid w:val="00EB663D"/>
    <w:rsid w:val="00EB6891"/>
    <w:rsid w:val="00EB6A80"/>
    <w:rsid w:val="00EB713E"/>
    <w:rsid w:val="00EB726A"/>
    <w:rsid w:val="00EB7940"/>
    <w:rsid w:val="00EB7B6E"/>
    <w:rsid w:val="00EB7FDC"/>
    <w:rsid w:val="00EC011F"/>
    <w:rsid w:val="00EC0345"/>
    <w:rsid w:val="00EC043D"/>
    <w:rsid w:val="00EC0682"/>
    <w:rsid w:val="00EC0AF1"/>
    <w:rsid w:val="00EC0AFA"/>
    <w:rsid w:val="00EC1246"/>
    <w:rsid w:val="00EC1307"/>
    <w:rsid w:val="00EC1462"/>
    <w:rsid w:val="00EC1645"/>
    <w:rsid w:val="00EC1A24"/>
    <w:rsid w:val="00EC1E41"/>
    <w:rsid w:val="00EC1F45"/>
    <w:rsid w:val="00EC22CF"/>
    <w:rsid w:val="00EC276E"/>
    <w:rsid w:val="00EC27F4"/>
    <w:rsid w:val="00EC2D23"/>
    <w:rsid w:val="00EC372E"/>
    <w:rsid w:val="00EC378B"/>
    <w:rsid w:val="00EC39C0"/>
    <w:rsid w:val="00EC3B3B"/>
    <w:rsid w:val="00EC3E54"/>
    <w:rsid w:val="00EC3EA1"/>
    <w:rsid w:val="00EC41FF"/>
    <w:rsid w:val="00EC4399"/>
    <w:rsid w:val="00EC4964"/>
    <w:rsid w:val="00EC4AED"/>
    <w:rsid w:val="00EC4CDE"/>
    <w:rsid w:val="00EC4F85"/>
    <w:rsid w:val="00EC506B"/>
    <w:rsid w:val="00EC50AD"/>
    <w:rsid w:val="00EC50F9"/>
    <w:rsid w:val="00EC5183"/>
    <w:rsid w:val="00EC528E"/>
    <w:rsid w:val="00EC547E"/>
    <w:rsid w:val="00EC565A"/>
    <w:rsid w:val="00EC585E"/>
    <w:rsid w:val="00EC5B44"/>
    <w:rsid w:val="00EC5B71"/>
    <w:rsid w:val="00EC5C21"/>
    <w:rsid w:val="00EC5CA7"/>
    <w:rsid w:val="00EC62DA"/>
    <w:rsid w:val="00EC6387"/>
    <w:rsid w:val="00EC6416"/>
    <w:rsid w:val="00EC646D"/>
    <w:rsid w:val="00EC6757"/>
    <w:rsid w:val="00EC680D"/>
    <w:rsid w:val="00EC68F0"/>
    <w:rsid w:val="00EC69F6"/>
    <w:rsid w:val="00EC6F4E"/>
    <w:rsid w:val="00EC7016"/>
    <w:rsid w:val="00EC70EB"/>
    <w:rsid w:val="00EC715A"/>
    <w:rsid w:val="00EC72F7"/>
    <w:rsid w:val="00EC769C"/>
    <w:rsid w:val="00EC77B0"/>
    <w:rsid w:val="00EC784D"/>
    <w:rsid w:val="00EC79A7"/>
    <w:rsid w:val="00EC7D4E"/>
    <w:rsid w:val="00EC7F33"/>
    <w:rsid w:val="00EC7F87"/>
    <w:rsid w:val="00ED0006"/>
    <w:rsid w:val="00ED018A"/>
    <w:rsid w:val="00ED062D"/>
    <w:rsid w:val="00ED08AA"/>
    <w:rsid w:val="00ED0936"/>
    <w:rsid w:val="00ED0A78"/>
    <w:rsid w:val="00ED0AE3"/>
    <w:rsid w:val="00ED0F11"/>
    <w:rsid w:val="00ED0F6D"/>
    <w:rsid w:val="00ED14CF"/>
    <w:rsid w:val="00ED1753"/>
    <w:rsid w:val="00ED180C"/>
    <w:rsid w:val="00ED1864"/>
    <w:rsid w:val="00ED1A5D"/>
    <w:rsid w:val="00ED1AC8"/>
    <w:rsid w:val="00ED1B41"/>
    <w:rsid w:val="00ED1D6D"/>
    <w:rsid w:val="00ED2027"/>
    <w:rsid w:val="00ED214C"/>
    <w:rsid w:val="00ED22AD"/>
    <w:rsid w:val="00ED23F7"/>
    <w:rsid w:val="00ED2AFE"/>
    <w:rsid w:val="00ED2E33"/>
    <w:rsid w:val="00ED2E61"/>
    <w:rsid w:val="00ED2F43"/>
    <w:rsid w:val="00ED2F56"/>
    <w:rsid w:val="00ED32F2"/>
    <w:rsid w:val="00ED344E"/>
    <w:rsid w:val="00ED3BE9"/>
    <w:rsid w:val="00ED3D37"/>
    <w:rsid w:val="00ED3E50"/>
    <w:rsid w:val="00ED4271"/>
    <w:rsid w:val="00ED4619"/>
    <w:rsid w:val="00ED46F2"/>
    <w:rsid w:val="00ED4C5D"/>
    <w:rsid w:val="00ED4CB9"/>
    <w:rsid w:val="00ED4D90"/>
    <w:rsid w:val="00ED4ED7"/>
    <w:rsid w:val="00ED502D"/>
    <w:rsid w:val="00ED50D7"/>
    <w:rsid w:val="00ED55F4"/>
    <w:rsid w:val="00ED5669"/>
    <w:rsid w:val="00ED5AB4"/>
    <w:rsid w:val="00ED5DF2"/>
    <w:rsid w:val="00ED5EF3"/>
    <w:rsid w:val="00ED6201"/>
    <w:rsid w:val="00ED622C"/>
    <w:rsid w:val="00ED66D7"/>
    <w:rsid w:val="00ED67FD"/>
    <w:rsid w:val="00ED69D1"/>
    <w:rsid w:val="00ED6AD6"/>
    <w:rsid w:val="00ED6DD4"/>
    <w:rsid w:val="00ED6E2D"/>
    <w:rsid w:val="00ED6F85"/>
    <w:rsid w:val="00ED7170"/>
    <w:rsid w:val="00ED756A"/>
    <w:rsid w:val="00ED7783"/>
    <w:rsid w:val="00ED7B14"/>
    <w:rsid w:val="00ED7BDE"/>
    <w:rsid w:val="00ED7F75"/>
    <w:rsid w:val="00EE00C0"/>
    <w:rsid w:val="00EE06C1"/>
    <w:rsid w:val="00EE087A"/>
    <w:rsid w:val="00EE0DF1"/>
    <w:rsid w:val="00EE0E7A"/>
    <w:rsid w:val="00EE0EA9"/>
    <w:rsid w:val="00EE0F1D"/>
    <w:rsid w:val="00EE105E"/>
    <w:rsid w:val="00EE1695"/>
    <w:rsid w:val="00EE17C0"/>
    <w:rsid w:val="00EE1A34"/>
    <w:rsid w:val="00EE1A74"/>
    <w:rsid w:val="00EE1B49"/>
    <w:rsid w:val="00EE1D08"/>
    <w:rsid w:val="00EE1D93"/>
    <w:rsid w:val="00EE22C8"/>
    <w:rsid w:val="00EE254E"/>
    <w:rsid w:val="00EE2577"/>
    <w:rsid w:val="00EE287C"/>
    <w:rsid w:val="00EE2F6E"/>
    <w:rsid w:val="00EE3488"/>
    <w:rsid w:val="00EE38F9"/>
    <w:rsid w:val="00EE3B53"/>
    <w:rsid w:val="00EE4042"/>
    <w:rsid w:val="00EE4633"/>
    <w:rsid w:val="00EE47A5"/>
    <w:rsid w:val="00EE49FD"/>
    <w:rsid w:val="00EE4A03"/>
    <w:rsid w:val="00EE4A39"/>
    <w:rsid w:val="00EE4D09"/>
    <w:rsid w:val="00EE4D40"/>
    <w:rsid w:val="00EE4FA4"/>
    <w:rsid w:val="00EE529C"/>
    <w:rsid w:val="00EE5424"/>
    <w:rsid w:val="00EE553F"/>
    <w:rsid w:val="00EE556C"/>
    <w:rsid w:val="00EE5596"/>
    <w:rsid w:val="00EE5A04"/>
    <w:rsid w:val="00EE5CCA"/>
    <w:rsid w:val="00EE68A7"/>
    <w:rsid w:val="00EE69C1"/>
    <w:rsid w:val="00EE69FB"/>
    <w:rsid w:val="00EE6A5A"/>
    <w:rsid w:val="00EE6CB6"/>
    <w:rsid w:val="00EE6DE3"/>
    <w:rsid w:val="00EE6F12"/>
    <w:rsid w:val="00EE7A29"/>
    <w:rsid w:val="00EE7C2C"/>
    <w:rsid w:val="00EE7CC7"/>
    <w:rsid w:val="00EE7CF7"/>
    <w:rsid w:val="00EE7EA0"/>
    <w:rsid w:val="00EF02CB"/>
    <w:rsid w:val="00EF06B5"/>
    <w:rsid w:val="00EF07DF"/>
    <w:rsid w:val="00EF0A35"/>
    <w:rsid w:val="00EF0BCD"/>
    <w:rsid w:val="00EF0F18"/>
    <w:rsid w:val="00EF109A"/>
    <w:rsid w:val="00EF10C0"/>
    <w:rsid w:val="00EF11DF"/>
    <w:rsid w:val="00EF1389"/>
    <w:rsid w:val="00EF1577"/>
    <w:rsid w:val="00EF15BD"/>
    <w:rsid w:val="00EF1854"/>
    <w:rsid w:val="00EF18DB"/>
    <w:rsid w:val="00EF1A03"/>
    <w:rsid w:val="00EF1A5B"/>
    <w:rsid w:val="00EF1B84"/>
    <w:rsid w:val="00EF1C83"/>
    <w:rsid w:val="00EF1CBA"/>
    <w:rsid w:val="00EF1EE4"/>
    <w:rsid w:val="00EF294D"/>
    <w:rsid w:val="00EF2AD7"/>
    <w:rsid w:val="00EF2EC8"/>
    <w:rsid w:val="00EF3120"/>
    <w:rsid w:val="00EF3906"/>
    <w:rsid w:val="00EF3E21"/>
    <w:rsid w:val="00EF4472"/>
    <w:rsid w:val="00EF46CA"/>
    <w:rsid w:val="00EF52A3"/>
    <w:rsid w:val="00EF5508"/>
    <w:rsid w:val="00EF5DD2"/>
    <w:rsid w:val="00EF5E74"/>
    <w:rsid w:val="00EF5FE3"/>
    <w:rsid w:val="00EF671E"/>
    <w:rsid w:val="00EF673C"/>
    <w:rsid w:val="00EF6754"/>
    <w:rsid w:val="00EF6CFE"/>
    <w:rsid w:val="00EF6DFC"/>
    <w:rsid w:val="00EF6E6C"/>
    <w:rsid w:val="00EF7139"/>
    <w:rsid w:val="00EF71C4"/>
    <w:rsid w:val="00EF782F"/>
    <w:rsid w:val="00EF7C6F"/>
    <w:rsid w:val="00EF7CD8"/>
    <w:rsid w:val="00EF7FD5"/>
    <w:rsid w:val="00F00198"/>
    <w:rsid w:val="00F004E5"/>
    <w:rsid w:val="00F00602"/>
    <w:rsid w:val="00F0071F"/>
    <w:rsid w:val="00F007C4"/>
    <w:rsid w:val="00F009F0"/>
    <w:rsid w:val="00F00A14"/>
    <w:rsid w:val="00F00DE8"/>
    <w:rsid w:val="00F00E20"/>
    <w:rsid w:val="00F00E4F"/>
    <w:rsid w:val="00F01032"/>
    <w:rsid w:val="00F0151C"/>
    <w:rsid w:val="00F019AD"/>
    <w:rsid w:val="00F01CBC"/>
    <w:rsid w:val="00F01DF3"/>
    <w:rsid w:val="00F01E77"/>
    <w:rsid w:val="00F01FCE"/>
    <w:rsid w:val="00F02109"/>
    <w:rsid w:val="00F0283E"/>
    <w:rsid w:val="00F02947"/>
    <w:rsid w:val="00F02A7E"/>
    <w:rsid w:val="00F02D4B"/>
    <w:rsid w:val="00F03625"/>
    <w:rsid w:val="00F03855"/>
    <w:rsid w:val="00F03EA8"/>
    <w:rsid w:val="00F04320"/>
    <w:rsid w:val="00F045B4"/>
    <w:rsid w:val="00F046CD"/>
    <w:rsid w:val="00F04787"/>
    <w:rsid w:val="00F048EE"/>
    <w:rsid w:val="00F05134"/>
    <w:rsid w:val="00F0543B"/>
    <w:rsid w:val="00F05670"/>
    <w:rsid w:val="00F056A8"/>
    <w:rsid w:val="00F0579C"/>
    <w:rsid w:val="00F059F5"/>
    <w:rsid w:val="00F05A33"/>
    <w:rsid w:val="00F05A99"/>
    <w:rsid w:val="00F05B80"/>
    <w:rsid w:val="00F05CCB"/>
    <w:rsid w:val="00F06086"/>
    <w:rsid w:val="00F06764"/>
    <w:rsid w:val="00F0692F"/>
    <w:rsid w:val="00F06BE5"/>
    <w:rsid w:val="00F06D6E"/>
    <w:rsid w:val="00F06E18"/>
    <w:rsid w:val="00F070D1"/>
    <w:rsid w:val="00F07106"/>
    <w:rsid w:val="00F0719B"/>
    <w:rsid w:val="00F0750B"/>
    <w:rsid w:val="00F079F5"/>
    <w:rsid w:val="00F07E49"/>
    <w:rsid w:val="00F1001F"/>
    <w:rsid w:val="00F100A1"/>
    <w:rsid w:val="00F10125"/>
    <w:rsid w:val="00F108D9"/>
    <w:rsid w:val="00F10948"/>
    <w:rsid w:val="00F10FCE"/>
    <w:rsid w:val="00F11126"/>
    <w:rsid w:val="00F11870"/>
    <w:rsid w:val="00F11A97"/>
    <w:rsid w:val="00F11BB5"/>
    <w:rsid w:val="00F11DD7"/>
    <w:rsid w:val="00F121BF"/>
    <w:rsid w:val="00F121DF"/>
    <w:rsid w:val="00F12B6A"/>
    <w:rsid w:val="00F12CB2"/>
    <w:rsid w:val="00F13154"/>
    <w:rsid w:val="00F1376E"/>
    <w:rsid w:val="00F13957"/>
    <w:rsid w:val="00F139E1"/>
    <w:rsid w:val="00F13C91"/>
    <w:rsid w:val="00F13ECC"/>
    <w:rsid w:val="00F13F55"/>
    <w:rsid w:val="00F14612"/>
    <w:rsid w:val="00F14758"/>
    <w:rsid w:val="00F149C1"/>
    <w:rsid w:val="00F149C2"/>
    <w:rsid w:val="00F14BE0"/>
    <w:rsid w:val="00F14C4E"/>
    <w:rsid w:val="00F15051"/>
    <w:rsid w:val="00F15266"/>
    <w:rsid w:val="00F15688"/>
    <w:rsid w:val="00F1581D"/>
    <w:rsid w:val="00F15A3F"/>
    <w:rsid w:val="00F162FB"/>
    <w:rsid w:val="00F16C91"/>
    <w:rsid w:val="00F16CE2"/>
    <w:rsid w:val="00F16DE5"/>
    <w:rsid w:val="00F16EF0"/>
    <w:rsid w:val="00F170CC"/>
    <w:rsid w:val="00F1722F"/>
    <w:rsid w:val="00F17494"/>
    <w:rsid w:val="00F175A9"/>
    <w:rsid w:val="00F177A5"/>
    <w:rsid w:val="00F17864"/>
    <w:rsid w:val="00F17A9B"/>
    <w:rsid w:val="00F17BFD"/>
    <w:rsid w:val="00F17DD4"/>
    <w:rsid w:val="00F2015F"/>
    <w:rsid w:val="00F20396"/>
    <w:rsid w:val="00F2051A"/>
    <w:rsid w:val="00F207B9"/>
    <w:rsid w:val="00F207E6"/>
    <w:rsid w:val="00F20B92"/>
    <w:rsid w:val="00F20D10"/>
    <w:rsid w:val="00F21389"/>
    <w:rsid w:val="00F2149C"/>
    <w:rsid w:val="00F21E9B"/>
    <w:rsid w:val="00F21F52"/>
    <w:rsid w:val="00F21FF4"/>
    <w:rsid w:val="00F22064"/>
    <w:rsid w:val="00F23020"/>
    <w:rsid w:val="00F23107"/>
    <w:rsid w:val="00F23695"/>
    <w:rsid w:val="00F236E1"/>
    <w:rsid w:val="00F2377F"/>
    <w:rsid w:val="00F2393E"/>
    <w:rsid w:val="00F23A4D"/>
    <w:rsid w:val="00F23B89"/>
    <w:rsid w:val="00F23F3E"/>
    <w:rsid w:val="00F24212"/>
    <w:rsid w:val="00F243B8"/>
    <w:rsid w:val="00F24704"/>
    <w:rsid w:val="00F2490B"/>
    <w:rsid w:val="00F24959"/>
    <w:rsid w:val="00F24BB7"/>
    <w:rsid w:val="00F24BC5"/>
    <w:rsid w:val="00F24BF6"/>
    <w:rsid w:val="00F24C37"/>
    <w:rsid w:val="00F25028"/>
    <w:rsid w:val="00F25108"/>
    <w:rsid w:val="00F2599A"/>
    <w:rsid w:val="00F25A1C"/>
    <w:rsid w:val="00F25DE0"/>
    <w:rsid w:val="00F2612B"/>
    <w:rsid w:val="00F261A7"/>
    <w:rsid w:val="00F26340"/>
    <w:rsid w:val="00F264CE"/>
    <w:rsid w:val="00F2670D"/>
    <w:rsid w:val="00F26C32"/>
    <w:rsid w:val="00F273D6"/>
    <w:rsid w:val="00F273ED"/>
    <w:rsid w:val="00F27495"/>
    <w:rsid w:val="00F2780D"/>
    <w:rsid w:val="00F2781C"/>
    <w:rsid w:val="00F279ED"/>
    <w:rsid w:val="00F27C73"/>
    <w:rsid w:val="00F30005"/>
    <w:rsid w:val="00F3006D"/>
    <w:rsid w:val="00F3015F"/>
    <w:rsid w:val="00F302CC"/>
    <w:rsid w:val="00F30333"/>
    <w:rsid w:val="00F3065A"/>
    <w:rsid w:val="00F306DA"/>
    <w:rsid w:val="00F30B01"/>
    <w:rsid w:val="00F30BC0"/>
    <w:rsid w:val="00F31033"/>
    <w:rsid w:val="00F3103C"/>
    <w:rsid w:val="00F3118D"/>
    <w:rsid w:val="00F3174B"/>
    <w:rsid w:val="00F3198F"/>
    <w:rsid w:val="00F319C1"/>
    <w:rsid w:val="00F31A90"/>
    <w:rsid w:val="00F31AD9"/>
    <w:rsid w:val="00F31C9C"/>
    <w:rsid w:val="00F31F16"/>
    <w:rsid w:val="00F31F9A"/>
    <w:rsid w:val="00F32043"/>
    <w:rsid w:val="00F3204C"/>
    <w:rsid w:val="00F320F0"/>
    <w:rsid w:val="00F323B4"/>
    <w:rsid w:val="00F323F0"/>
    <w:rsid w:val="00F324D0"/>
    <w:rsid w:val="00F325C6"/>
    <w:rsid w:val="00F327B3"/>
    <w:rsid w:val="00F32B2B"/>
    <w:rsid w:val="00F32EDF"/>
    <w:rsid w:val="00F32F7B"/>
    <w:rsid w:val="00F3318F"/>
    <w:rsid w:val="00F3446E"/>
    <w:rsid w:val="00F346DA"/>
    <w:rsid w:val="00F34E03"/>
    <w:rsid w:val="00F350F2"/>
    <w:rsid w:val="00F351DF"/>
    <w:rsid w:val="00F35284"/>
    <w:rsid w:val="00F3558F"/>
    <w:rsid w:val="00F35866"/>
    <w:rsid w:val="00F35AD6"/>
    <w:rsid w:val="00F35DFC"/>
    <w:rsid w:val="00F35E0F"/>
    <w:rsid w:val="00F35EEA"/>
    <w:rsid w:val="00F3626D"/>
    <w:rsid w:val="00F36BA2"/>
    <w:rsid w:val="00F36EDA"/>
    <w:rsid w:val="00F36FAC"/>
    <w:rsid w:val="00F373CC"/>
    <w:rsid w:val="00F37454"/>
    <w:rsid w:val="00F37521"/>
    <w:rsid w:val="00F375EC"/>
    <w:rsid w:val="00F379A6"/>
    <w:rsid w:val="00F379B3"/>
    <w:rsid w:val="00F37AC5"/>
    <w:rsid w:val="00F37AFE"/>
    <w:rsid w:val="00F37B96"/>
    <w:rsid w:val="00F37BF3"/>
    <w:rsid w:val="00F37D9B"/>
    <w:rsid w:val="00F37E12"/>
    <w:rsid w:val="00F40016"/>
    <w:rsid w:val="00F40028"/>
    <w:rsid w:val="00F40165"/>
    <w:rsid w:val="00F4019A"/>
    <w:rsid w:val="00F40280"/>
    <w:rsid w:val="00F40514"/>
    <w:rsid w:val="00F406B4"/>
    <w:rsid w:val="00F407C7"/>
    <w:rsid w:val="00F40B03"/>
    <w:rsid w:val="00F40B63"/>
    <w:rsid w:val="00F410DE"/>
    <w:rsid w:val="00F413AE"/>
    <w:rsid w:val="00F41859"/>
    <w:rsid w:val="00F4186F"/>
    <w:rsid w:val="00F41A38"/>
    <w:rsid w:val="00F41ED5"/>
    <w:rsid w:val="00F42539"/>
    <w:rsid w:val="00F425C2"/>
    <w:rsid w:val="00F426DA"/>
    <w:rsid w:val="00F429E6"/>
    <w:rsid w:val="00F42E07"/>
    <w:rsid w:val="00F4372C"/>
    <w:rsid w:val="00F438E3"/>
    <w:rsid w:val="00F43DFE"/>
    <w:rsid w:val="00F43E28"/>
    <w:rsid w:val="00F440C8"/>
    <w:rsid w:val="00F4433F"/>
    <w:rsid w:val="00F444CD"/>
    <w:rsid w:val="00F444DD"/>
    <w:rsid w:val="00F4472B"/>
    <w:rsid w:val="00F44939"/>
    <w:rsid w:val="00F449B1"/>
    <w:rsid w:val="00F44D55"/>
    <w:rsid w:val="00F44EF8"/>
    <w:rsid w:val="00F4515D"/>
    <w:rsid w:val="00F45993"/>
    <w:rsid w:val="00F45A32"/>
    <w:rsid w:val="00F45E57"/>
    <w:rsid w:val="00F45FB3"/>
    <w:rsid w:val="00F46233"/>
    <w:rsid w:val="00F46512"/>
    <w:rsid w:val="00F46517"/>
    <w:rsid w:val="00F465BD"/>
    <w:rsid w:val="00F46724"/>
    <w:rsid w:val="00F46B55"/>
    <w:rsid w:val="00F46C08"/>
    <w:rsid w:val="00F46D1A"/>
    <w:rsid w:val="00F46D40"/>
    <w:rsid w:val="00F46D72"/>
    <w:rsid w:val="00F470A5"/>
    <w:rsid w:val="00F4718A"/>
    <w:rsid w:val="00F47584"/>
    <w:rsid w:val="00F4773F"/>
    <w:rsid w:val="00F47C59"/>
    <w:rsid w:val="00F47CEE"/>
    <w:rsid w:val="00F47F6D"/>
    <w:rsid w:val="00F5008F"/>
    <w:rsid w:val="00F50444"/>
    <w:rsid w:val="00F51490"/>
    <w:rsid w:val="00F5155D"/>
    <w:rsid w:val="00F51681"/>
    <w:rsid w:val="00F519D6"/>
    <w:rsid w:val="00F51A8F"/>
    <w:rsid w:val="00F51C62"/>
    <w:rsid w:val="00F51E8F"/>
    <w:rsid w:val="00F5202A"/>
    <w:rsid w:val="00F521F1"/>
    <w:rsid w:val="00F523DD"/>
    <w:rsid w:val="00F525F9"/>
    <w:rsid w:val="00F526A1"/>
    <w:rsid w:val="00F52837"/>
    <w:rsid w:val="00F52C0D"/>
    <w:rsid w:val="00F52F7D"/>
    <w:rsid w:val="00F53106"/>
    <w:rsid w:val="00F5327C"/>
    <w:rsid w:val="00F53710"/>
    <w:rsid w:val="00F53899"/>
    <w:rsid w:val="00F538DD"/>
    <w:rsid w:val="00F5394F"/>
    <w:rsid w:val="00F53A15"/>
    <w:rsid w:val="00F53B0C"/>
    <w:rsid w:val="00F53F81"/>
    <w:rsid w:val="00F53FF7"/>
    <w:rsid w:val="00F54173"/>
    <w:rsid w:val="00F5418C"/>
    <w:rsid w:val="00F543C2"/>
    <w:rsid w:val="00F5450D"/>
    <w:rsid w:val="00F54558"/>
    <w:rsid w:val="00F54586"/>
    <w:rsid w:val="00F54BC0"/>
    <w:rsid w:val="00F55083"/>
    <w:rsid w:val="00F550D1"/>
    <w:rsid w:val="00F552DB"/>
    <w:rsid w:val="00F5542C"/>
    <w:rsid w:val="00F5547E"/>
    <w:rsid w:val="00F5598A"/>
    <w:rsid w:val="00F55CE9"/>
    <w:rsid w:val="00F55EF5"/>
    <w:rsid w:val="00F56C1C"/>
    <w:rsid w:val="00F56E8B"/>
    <w:rsid w:val="00F5701E"/>
    <w:rsid w:val="00F572EF"/>
    <w:rsid w:val="00F579E9"/>
    <w:rsid w:val="00F57B55"/>
    <w:rsid w:val="00F603D0"/>
    <w:rsid w:val="00F60417"/>
    <w:rsid w:val="00F60448"/>
    <w:rsid w:val="00F609F1"/>
    <w:rsid w:val="00F60C1D"/>
    <w:rsid w:val="00F610F5"/>
    <w:rsid w:val="00F61780"/>
    <w:rsid w:val="00F61A1F"/>
    <w:rsid w:val="00F61C1D"/>
    <w:rsid w:val="00F61D23"/>
    <w:rsid w:val="00F61DCF"/>
    <w:rsid w:val="00F61E46"/>
    <w:rsid w:val="00F61F07"/>
    <w:rsid w:val="00F61F14"/>
    <w:rsid w:val="00F62077"/>
    <w:rsid w:val="00F62218"/>
    <w:rsid w:val="00F6253C"/>
    <w:rsid w:val="00F62A95"/>
    <w:rsid w:val="00F63005"/>
    <w:rsid w:val="00F63293"/>
    <w:rsid w:val="00F63438"/>
    <w:rsid w:val="00F6344F"/>
    <w:rsid w:val="00F63558"/>
    <w:rsid w:val="00F6357A"/>
    <w:rsid w:val="00F63855"/>
    <w:rsid w:val="00F63CF6"/>
    <w:rsid w:val="00F63FFA"/>
    <w:rsid w:val="00F64176"/>
    <w:rsid w:val="00F6419D"/>
    <w:rsid w:val="00F64628"/>
    <w:rsid w:val="00F648A5"/>
    <w:rsid w:val="00F64A3F"/>
    <w:rsid w:val="00F64D7B"/>
    <w:rsid w:val="00F64D8E"/>
    <w:rsid w:val="00F6507E"/>
    <w:rsid w:val="00F654CD"/>
    <w:rsid w:val="00F655FC"/>
    <w:rsid w:val="00F656CC"/>
    <w:rsid w:val="00F657ED"/>
    <w:rsid w:val="00F65F22"/>
    <w:rsid w:val="00F662F1"/>
    <w:rsid w:val="00F663B5"/>
    <w:rsid w:val="00F664BF"/>
    <w:rsid w:val="00F6668B"/>
    <w:rsid w:val="00F66819"/>
    <w:rsid w:val="00F6688D"/>
    <w:rsid w:val="00F668AC"/>
    <w:rsid w:val="00F668BE"/>
    <w:rsid w:val="00F66979"/>
    <w:rsid w:val="00F66A08"/>
    <w:rsid w:val="00F66BFA"/>
    <w:rsid w:val="00F66C4C"/>
    <w:rsid w:val="00F66DA7"/>
    <w:rsid w:val="00F66DB9"/>
    <w:rsid w:val="00F672ED"/>
    <w:rsid w:val="00F6758A"/>
    <w:rsid w:val="00F6788B"/>
    <w:rsid w:val="00F67A14"/>
    <w:rsid w:val="00F703D4"/>
    <w:rsid w:val="00F7092E"/>
    <w:rsid w:val="00F70B63"/>
    <w:rsid w:val="00F70D91"/>
    <w:rsid w:val="00F70EA7"/>
    <w:rsid w:val="00F7148F"/>
    <w:rsid w:val="00F71B69"/>
    <w:rsid w:val="00F71CB5"/>
    <w:rsid w:val="00F71D5B"/>
    <w:rsid w:val="00F71DA0"/>
    <w:rsid w:val="00F71EBB"/>
    <w:rsid w:val="00F71EF5"/>
    <w:rsid w:val="00F72086"/>
    <w:rsid w:val="00F7210C"/>
    <w:rsid w:val="00F725F7"/>
    <w:rsid w:val="00F72737"/>
    <w:rsid w:val="00F729BC"/>
    <w:rsid w:val="00F72DD5"/>
    <w:rsid w:val="00F72E66"/>
    <w:rsid w:val="00F73467"/>
    <w:rsid w:val="00F736D6"/>
    <w:rsid w:val="00F73993"/>
    <w:rsid w:val="00F73BA4"/>
    <w:rsid w:val="00F74184"/>
    <w:rsid w:val="00F7467C"/>
    <w:rsid w:val="00F74A5F"/>
    <w:rsid w:val="00F74B6F"/>
    <w:rsid w:val="00F74F78"/>
    <w:rsid w:val="00F7524B"/>
    <w:rsid w:val="00F759E7"/>
    <w:rsid w:val="00F75AD4"/>
    <w:rsid w:val="00F75C62"/>
    <w:rsid w:val="00F75FEF"/>
    <w:rsid w:val="00F76094"/>
    <w:rsid w:val="00F765A2"/>
    <w:rsid w:val="00F766DE"/>
    <w:rsid w:val="00F76724"/>
    <w:rsid w:val="00F767D1"/>
    <w:rsid w:val="00F76942"/>
    <w:rsid w:val="00F76A4C"/>
    <w:rsid w:val="00F76BF8"/>
    <w:rsid w:val="00F77084"/>
    <w:rsid w:val="00F771A6"/>
    <w:rsid w:val="00F77BE0"/>
    <w:rsid w:val="00F800F6"/>
    <w:rsid w:val="00F80106"/>
    <w:rsid w:val="00F8018D"/>
    <w:rsid w:val="00F80494"/>
    <w:rsid w:val="00F807B1"/>
    <w:rsid w:val="00F807D9"/>
    <w:rsid w:val="00F809D0"/>
    <w:rsid w:val="00F80BDF"/>
    <w:rsid w:val="00F80D08"/>
    <w:rsid w:val="00F813BD"/>
    <w:rsid w:val="00F813EB"/>
    <w:rsid w:val="00F81F9D"/>
    <w:rsid w:val="00F81FAD"/>
    <w:rsid w:val="00F82487"/>
    <w:rsid w:val="00F827D3"/>
    <w:rsid w:val="00F82AEF"/>
    <w:rsid w:val="00F82E33"/>
    <w:rsid w:val="00F83019"/>
    <w:rsid w:val="00F832B3"/>
    <w:rsid w:val="00F834EC"/>
    <w:rsid w:val="00F837B5"/>
    <w:rsid w:val="00F83880"/>
    <w:rsid w:val="00F83B4F"/>
    <w:rsid w:val="00F840B6"/>
    <w:rsid w:val="00F84495"/>
    <w:rsid w:val="00F8473A"/>
    <w:rsid w:val="00F84A2D"/>
    <w:rsid w:val="00F84A38"/>
    <w:rsid w:val="00F84CAC"/>
    <w:rsid w:val="00F84D1A"/>
    <w:rsid w:val="00F84D85"/>
    <w:rsid w:val="00F8516F"/>
    <w:rsid w:val="00F852C4"/>
    <w:rsid w:val="00F85752"/>
    <w:rsid w:val="00F8587B"/>
    <w:rsid w:val="00F858DF"/>
    <w:rsid w:val="00F8594D"/>
    <w:rsid w:val="00F8597A"/>
    <w:rsid w:val="00F85D97"/>
    <w:rsid w:val="00F85F05"/>
    <w:rsid w:val="00F863E1"/>
    <w:rsid w:val="00F867C5"/>
    <w:rsid w:val="00F8680C"/>
    <w:rsid w:val="00F86E7E"/>
    <w:rsid w:val="00F87009"/>
    <w:rsid w:val="00F870F7"/>
    <w:rsid w:val="00F87103"/>
    <w:rsid w:val="00F87312"/>
    <w:rsid w:val="00F87A90"/>
    <w:rsid w:val="00F87BF3"/>
    <w:rsid w:val="00F90179"/>
    <w:rsid w:val="00F90226"/>
    <w:rsid w:val="00F9035D"/>
    <w:rsid w:val="00F90556"/>
    <w:rsid w:val="00F90788"/>
    <w:rsid w:val="00F90C6C"/>
    <w:rsid w:val="00F90D92"/>
    <w:rsid w:val="00F90E1A"/>
    <w:rsid w:val="00F90F5E"/>
    <w:rsid w:val="00F9124F"/>
    <w:rsid w:val="00F9181E"/>
    <w:rsid w:val="00F92338"/>
    <w:rsid w:val="00F92540"/>
    <w:rsid w:val="00F92566"/>
    <w:rsid w:val="00F928AE"/>
    <w:rsid w:val="00F928F7"/>
    <w:rsid w:val="00F929E4"/>
    <w:rsid w:val="00F92A8C"/>
    <w:rsid w:val="00F92C58"/>
    <w:rsid w:val="00F92FD8"/>
    <w:rsid w:val="00F9327C"/>
    <w:rsid w:val="00F93664"/>
    <w:rsid w:val="00F937F8"/>
    <w:rsid w:val="00F9387D"/>
    <w:rsid w:val="00F93E3F"/>
    <w:rsid w:val="00F940CC"/>
    <w:rsid w:val="00F94F65"/>
    <w:rsid w:val="00F951AE"/>
    <w:rsid w:val="00F956AC"/>
    <w:rsid w:val="00F95785"/>
    <w:rsid w:val="00F95930"/>
    <w:rsid w:val="00F95B47"/>
    <w:rsid w:val="00F95F07"/>
    <w:rsid w:val="00F961DF"/>
    <w:rsid w:val="00F964D9"/>
    <w:rsid w:val="00F9698D"/>
    <w:rsid w:val="00F96BA4"/>
    <w:rsid w:val="00F96CB5"/>
    <w:rsid w:val="00F96F9E"/>
    <w:rsid w:val="00F97120"/>
    <w:rsid w:val="00F97325"/>
    <w:rsid w:val="00F973B0"/>
    <w:rsid w:val="00F97897"/>
    <w:rsid w:val="00F97CB4"/>
    <w:rsid w:val="00F97F59"/>
    <w:rsid w:val="00F97F7B"/>
    <w:rsid w:val="00FA0493"/>
    <w:rsid w:val="00FA05D9"/>
    <w:rsid w:val="00FA077C"/>
    <w:rsid w:val="00FA0856"/>
    <w:rsid w:val="00FA0FBA"/>
    <w:rsid w:val="00FA1408"/>
    <w:rsid w:val="00FA14FA"/>
    <w:rsid w:val="00FA15B3"/>
    <w:rsid w:val="00FA15B7"/>
    <w:rsid w:val="00FA15BD"/>
    <w:rsid w:val="00FA16CB"/>
    <w:rsid w:val="00FA1811"/>
    <w:rsid w:val="00FA181C"/>
    <w:rsid w:val="00FA193F"/>
    <w:rsid w:val="00FA1954"/>
    <w:rsid w:val="00FA2AC5"/>
    <w:rsid w:val="00FA2AF9"/>
    <w:rsid w:val="00FA2DFF"/>
    <w:rsid w:val="00FA2F85"/>
    <w:rsid w:val="00FA2FF3"/>
    <w:rsid w:val="00FA3129"/>
    <w:rsid w:val="00FA3243"/>
    <w:rsid w:val="00FA3591"/>
    <w:rsid w:val="00FA3661"/>
    <w:rsid w:val="00FA384F"/>
    <w:rsid w:val="00FA3C7E"/>
    <w:rsid w:val="00FA3D9A"/>
    <w:rsid w:val="00FA3DBF"/>
    <w:rsid w:val="00FA410A"/>
    <w:rsid w:val="00FA4777"/>
    <w:rsid w:val="00FA494F"/>
    <w:rsid w:val="00FA4981"/>
    <w:rsid w:val="00FA5150"/>
    <w:rsid w:val="00FA5785"/>
    <w:rsid w:val="00FA5CBC"/>
    <w:rsid w:val="00FA6143"/>
    <w:rsid w:val="00FA6283"/>
    <w:rsid w:val="00FA6656"/>
    <w:rsid w:val="00FA6661"/>
    <w:rsid w:val="00FA6B7C"/>
    <w:rsid w:val="00FA6CA2"/>
    <w:rsid w:val="00FA6FB8"/>
    <w:rsid w:val="00FA70BA"/>
    <w:rsid w:val="00FA70BE"/>
    <w:rsid w:val="00FA7277"/>
    <w:rsid w:val="00FA755D"/>
    <w:rsid w:val="00FA75FB"/>
    <w:rsid w:val="00FA7E8D"/>
    <w:rsid w:val="00FA7F3B"/>
    <w:rsid w:val="00FB00AE"/>
    <w:rsid w:val="00FB024C"/>
    <w:rsid w:val="00FB06D6"/>
    <w:rsid w:val="00FB0843"/>
    <w:rsid w:val="00FB084C"/>
    <w:rsid w:val="00FB0F28"/>
    <w:rsid w:val="00FB0FE1"/>
    <w:rsid w:val="00FB1379"/>
    <w:rsid w:val="00FB18D9"/>
    <w:rsid w:val="00FB1A70"/>
    <w:rsid w:val="00FB1C82"/>
    <w:rsid w:val="00FB1CA7"/>
    <w:rsid w:val="00FB1FFA"/>
    <w:rsid w:val="00FB23DF"/>
    <w:rsid w:val="00FB2A6A"/>
    <w:rsid w:val="00FB2BDA"/>
    <w:rsid w:val="00FB3948"/>
    <w:rsid w:val="00FB3A49"/>
    <w:rsid w:val="00FB3B80"/>
    <w:rsid w:val="00FB403B"/>
    <w:rsid w:val="00FB41E8"/>
    <w:rsid w:val="00FB4212"/>
    <w:rsid w:val="00FB4253"/>
    <w:rsid w:val="00FB45F1"/>
    <w:rsid w:val="00FB468F"/>
    <w:rsid w:val="00FB4758"/>
    <w:rsid w:val="00FB476C"/>
    <w:rsid w:val="00FB477F"/>
    <w:rsid w:val="00FB4A9B"/>
    <w:rsid w:val="00FB4B87"/>
    <w:rsid w:val="00FB55CF"/>
    <w:rsid w:val="00FB5981"/>
    <w:rsid w:val="00FB59AE"/>
    <w:rsid w:val="00FB5BF7"/>
    <w:rsid w:val="00FB5CDC"/>
    <w:rsid w:val="00FB5F09"/>
    <w:rsid w:val="00FB6234"/>
    <w:rsid w:val="00FB62E1"/>
    <w:rsid w:val="00FB66C4"/>
    <w:rsid w:val="00FB6813"/>
    <w:rsid w:val="00FB6992"/>
    <w:rsid w:val="00FB69A7"/>
    <w:rsid w:val="00FB6FE4"/>
    <w:rsid w:val="00FB7366"/>
    <w:rsid w:val="00FB7478"/>
    <w:rsid w:val="00FB78C4"/>
    <w:rsid w:val="00FB7A40"/>
    <w:rsid w:val="00FB7D1A"/>
    <w:rsid w:val="00FB7F98"/>
    <w:rsid w:val="00FC032E"/>
    <w:rsid w:val="00FC078A"/>
    <w:rsid w:val="00FC0972"/>
    <w:rsid w:val="00FC0AA6"/>
    <w:rsid w:val="00FC0AEC"/>
    <w:rsid w:val="00FC1124"/>
    <w:rsid w:val="00FC121E"/>
    <w:rsid w:val="00FC171E"/>
    <w:rsid w:val="00FC17E2"/>
    <w:rsid w:val="00FC182A"/>
    <w:rsid w:val="00FC1BB8"/>
    <w:rsid w:val="00FC1CB3"/>
    <w:rsid w:val="00FC1CC1"/>
    <w:rsid w:val="00FC2117"/>
    <w:rsid w:val="00FC26F5"/>
    <w:rsid w:val="00FC2716"/>
    <w:rsid w:val="00FC2733"/>
    <w:rsid w:val="00FC288E"/>
    <w:rsid w:val="00FC29AE"/>
    <w:rsid w:val="00FC2BBB"/>
    <w:rsid w:val="00FC2CA2"/>
    <w:rsid w:val="00FC2D36"/>
    <w:rsid w:val="00FC2F7D"/>
    <w:rsid w:val="00FC3544"/>
    <w:rsid w:val="00FC3BF9"/>
    <w:rsid w:val="00FC3D49"/>
    <w:rsid w:val="00FC41CC"/>
    <w:rsid w:val="00FC43F6"/>
    <w:rsid w:val="00FC47C4"/>
    <w:rsid w:val="00FC4846"/>
    <w:rsid w:val="00FC4A86"/>
    <w:rsid w:val="00FC4A9B"/>
    <w:rsid w:val="00FC5130"/>
    <w:rsid w:val="00FC550C"/>
    <w:rsid w:val="00FC55BA"/>
    <w:rsid w:val="00FC55E8"/>
    <w:rsid w:val="00FC572A"/>
    <w:rsid w:val="00FC5938"/>
    <w:rsid w:val="00FC5D26"/>
    <w:rsid w:val="00FC64A7"/>
    <w:rsid w:val="00FC65A3"/>
    <w:rsid w:val="00FC6A91"/>
    <w:rsid w:val="00FC6C70"/>
    <w:rsid w:val="00FC6CCB"/>
    <w:rsid w:val="00FC6D0C"/>
    <w:rsid w:val="00FC6D3A"/>
    <w:rsid w:val="00FC6F18"/>
    <w:rsid w:val="00FC6FFA"/>
    <w:rsid w:val="00FC71AA"/>
    <w:rsid w:val="00FC768B"/>
    <w:rsid w:val="00FC793F"/>
    <w:rsid w:val="00FC7D3A"/>
    <w:rsid w:val="00FC7E01"/>
    <w:rsid w:val="00FD03D5"/>
    <w:rsid w:val="00FD0407"/>
    <w:rsid w:val="00FD0853"/>
    <w:rsid w:val="00FD0B0A"/>
    <w:rsid w:val="00FD0CA9"/>
    <w:rsid w:val="00FD0D18"/>
    <w:rsid w:val="00FD1516"/>
    <w:rsid w:val="00FD15F4"/>
    <w:rsid w:val="00FD189B"/>
    <w:rsid w:val="00FD1A32"/>
    <w:rsid w:val="00FD1A48"/>
    <w:rsid w:val="00FD1B76"/>
    <w:rsid w:val="00FD1CBF"/>
    <w:rsid w:val="00FD1CC9"/>
    <w:rsid w:val="00FD1EF7"/>
    <w:rsid w:val="00FD2246"/>
    <w:rsid w:val="00FD24C7"/>
    <w:rsid w:val="00FD2C63"/>
    <w:rsid w:val="00FD2C88"/>
    <w:rsid w:val="00FD2F7A"/>
    <w:rsid w:val="00FD2FA1"/>
    <w:rsid w:val="00FD339F"/>
    <w:rsid w:val="00FD33A3"/>
    <w:rsid w:val="00FD3807"/>
    <w:rsid w:val="00FD39F0"/>
    <w:rsid w:val="00FD4C06"/>
    <w:rsid w:val="00FD5490"/>
    <w:rsid w:val="00FD5614"/>
    <w:rsid w:val="00FD5AC8"/>
    <w:rsid w:val="00FD5C41"/>
    <w:rsid w:val="00FD5D25"/>
    <w:rsid w:val="00FD5F20"/>
    <w:rsid w:val="00FD63B1"/>
    <w:rsid w:val="00FD653C"/>
    <w:rsid w:val="00FD67F7"/>
    <w:rsid w:val="00FD68D3"/>
    <w:rsid w:val="00FD68F7"/>
    <w:rsid w:val="00FD6A18"/>
    <w:rsid w:val="00FD6C44"/>
    <w:rsid w:val="00FD6F34"/>
    <w:rsid w:val="00FD71B8"/>
    <w:rsid w:val="00FD74EC"/>
    <w:rsid w:val="00FD7930"/>
    <w:rsid w:val="00FD7EEE"/>
    <w:rsid w:val="00FD7EF5"/>
    <w:rsid w:val="00FD7FCB"/>
    <w:rsid w:val="00FE0784"/>
    <w:rsid w:val="00FE0A49"/>
    <w:rsid w:val="00FE0BE1"/>
    <w:rsid w:val="00FE0ECC"/>
    <w:rsid w:val="00FE151B"/>
    <w:rsid w:val="00FE17D4"/>
    <w:rsid w:val="00FE18A7"/>
    <w:rsid w:val="00FE190C"/>
    <w:rsid w:val="00FE1E25"/>
    <w:rsid w:val="00FE2131"/>
    <w:rsid w:val="00FE237B"/>
    <w:rsid w:val="00FE25BC"/>
    <w:rsid w:val="00FE2707"/>
    <w:rsid w:val="00FE2A67"/>
    <w:rsid w:val="00FE300E"/>
    <w:rsid w:val="00FE3331"/>
    <w:rsid w:val="00FE34ED"/>
    <w:rsid w:val="00FE34F1"/>
    <w:rsid w:val="00FE376B"/>
    <w:rsid w:val="00FE3C19"/>
    <w:rsid w:val="00FE3FAD"/>
    <w:rsid w:val="00FE440B"/>
    <w:rsid w:val="00FE44F2"/>
    <w:rsid w:val="00FE4527"/>
    <w:rsid w:val="00FE474D"/>
    <w:rsid w:val="00FE4951"/>
    <w:rsid w:val="00FE4A04"/>
    <w:rsid w:val="00FE4BA1"/>
    <w:rsid w:val="00FE4BDA"/>
    <w:rsid w:val="00FE51DE"/>
    <w:rsid w:val="00FE5562"/>
    <w:rsid w:val="00FE58BA"/>
    <w:rsid w:val="00FE5A87"/>
    <w:rsid w:val="00FE5B52"/>
    <w:rsid w:val="00FE5BE9"/>
    <w:rsid w:val="00FE5CCE"/>
    <w:rsid w:val="00FE5D08"/>
    <w:rsid w:val="00FE5DEA"/>
    <w:rsid w:val="00FE5F7B"/>
    <w:rsid w:val="00FE600D"/>
    <w:rsid w:val="00FE61B8"/>
    <w:rsid w:val="00FE668E"/>
    <w:rsid w:val="00FE66C6"/>
    <w:rsid w:val="00FE6BA3"/>
    <w:rsid w:val="00FE6C53"/>
    <w:rsid w:val="00FE6C68"/>
    <w:rsid w:val="00FE7366"/>
    <w:rsid w:val="00FE79C0"/>
    <w:rsid w:val="00FE7E1D"/>
    <w:rsid w:val="00FE7F22"/>
    <w:rsid w:val="00FF0147"/>
    <w:rsid w:val="00FF0148"/>
    <w:rsid w:val="00FF03AF"/>
    <w:rsid w:val="00FF03E5"/>
    <w:rsid w:val="00FF0474"/>
    <w:rsid w:val="00FF0940"/>
    <w:rsid w:val="00FF094C"/>
    <w:rsid w:val="00FF0A11"/>
    <w:rsid w:val="00FF0A18"/>
    <w:rsid w:val="00FF11F6"/>
    <w:rsid w:val="00FF15CC"/>
    <w:rsid w:val="00FF1600"/>
    <w:rsid w:val="00FF1717"/>
    <w:rsid w:val="00FF2058"/>
    <w:rsid w:val="00FF2322"/>
    <w:rsid w:val="00FF2393"/>
    <w:rsid w:val="00FF2A5E"/>
    <w:rsid w:val="00FF2B2C"/>
    <w:rsid w:val="00FF2CCB"/>
    <w:rsid w:val="00FF3018"/>
    <w:rsid w:val="00FF3644"/>
    <w:rsid w:val="00FF365B"/>
    <w:rsid w:val="00FF36D8"/>
    <w:rsid w:val="00FF3A2D"/>
    <w:rsid w:val="00FF3A87"/>
    <w:rsid w:val="00FF3C6E"/>
    <w:rsid w:val="00FF3DC5"/>
    <w:rsid w:val="00FF4240"/>
    <w:rsid w:val="00FF480B"/>
    <w:rsid w:val="00FF4885"/>
    <w:rsid w:val="00FF4EC7"/>
    <w:rsid w:val="00FF5203"/>
    <w:rsid w:val="00FF5489"/>
    <w:rsid w:val="00FF5670"/>
    <w:rsid w:val="00FF5758"/>
    <w:rsid w:val="00FF5B35"/>
    <w:rsid w:val="00FF5BD4"/>
    <w:rsid w:val="00FF5CD2"/>
    <w:rsid w:val="00FF5ED7"/>
    <w:rsid w:val="00FF67BC"/>
    <w:rsid w:val="00FF6A5B"/>
    <w:rsid w:val="00FF6B91"/>
    <w:rsid w:val="00FF6C20"/>
    <w:rsid w:val="00FF71BA"/>
    <w:rsid w:val="00FF7789"/>
    <w:rsid w:val="00FF77BA"/>
    <w:rsid w:val="00FF7A28"/>
    <w:rsid w:val="00FF7AC7"/>
    <w:rsid w:val="00FF7E83"/>
    <w:rsid w:val="00FF7FEC"/>
    <w:rsid w:val="011EA759"/>
    <w:rsid w:val="0121FA95"/>
    <w:rsid w:val="018A2579"/>
    <w:rsid w:val="018C093E"/>
    <w:rsid w:val="01A991AA"/>
    <w:rsid w:val="01CF807F"/>
    <w:rsid w:val="01EC9E9B"/>
    <w:rsid w:val="01ECB52A"/>
    <w:rsid w:val="020C1CA3"/>
    <w:rsid w:val="0226FB40"/>
    <w:rsid w:val="025DABB5"/>
    <w:rsid w:val="028ED066"/>
    <w:rsid w:val="02BEB589"/>
    <w:rsid w:val="02D75ADB"/>
    <w:rsid w:val="02F0C9FD"/>
    <w:rsid w:val="02F7F210"/>
    <w:rsid w:val="0304BA79"/>
    <w:rsid w:val="03B09995"/>
    <w:rsid w:val="03C20253"/>
    <w:rsid w:val="03C81065"/>
    <w:rsid w:val="03E47576"/>
    <w:rsid w:val="03EC686E"/>
    <w:rsid w:val="0408BC24"/>
    <w:rsid w:val="04292BE5"/>
    <w:rsid w:val="044825F8"/>
    <w:rsid w:val="04553AF7"/>
    <w:rsid w:val="045BE30C"/>
    <w:rsid w:val="046188DD"/>
    <w:rsid w:val="048E388F"/>
    <w:rsid w:val="04C1858B"/>
    <w:rsid w:val="04EB0D71"/>
    <w:rsid w:val="05102A4D"/>
    <w:rsid w:val="0517B8D0"/>
    <w:rsid w:val="0559F6E5"/>
    <w:rsid w:val="055E9921"/>
    <w:rsid w:val="05875C32"/>
    <w:rsid w:val="05D17C40"/>
    <w:rsid w:val="0693F14D"/>
    <w:rsid w:val="06B60EB3"/>
    <w:rsid w:val="07045EB3"/>
    <w:rsid w:val="07801B33"/>
    <w:rsid w:val="078A1F9F"/>
    <w:rsid w:val="07A89DE6"/>
    <w:rsid w:val="07F132C5"/>
    <w:rsid w:val="0819648A"/>
    <w:rsid w:val="0833B625"/>
    <w:rsid w:val="0848479B"/>
    <w:rsid w:val="087EF0B8"/>
    <w:rsid w:val="08957376"/>
    <w:rsid w:val="08E3AFD6"/>
    <w:rsid w:val="091ADF84"/>
    <w:rsid w:val="094AD9B9"/>
    <w:rsid w:val="098717CD"/>
    <w:rsid w:val="099B44F5"/>
    <w:rsid w:val="09EBDF50"/>
    <w:rsid w:val="09EE4245"/>
    <w:rsid w:val="09F91990"/>
    <w:rsid w:val="0A15B6E4"/>
    <w:rsid w:val="0A903428"/>
    <w:rsid w:val="0A98B860"/>
    <w:rsid w:val="0AAC897B"/>
    <w:rsid w:val="0AC71351"/>
    <w:rsid w:val="0AD3F01A"/>
    <w:rsid w:val="0AFAA0B5"/>
    <w:rsid w:val="0AFE623C"/>
    <w:rsid w:val="0B262C83"/>
    <w:rsid w:val="0B3670EC"/>
    <w:rsid w:val="0B68E88E"/>
    <w:rsid w:val="0B7D8608"/>
    <w:rsid w:val="0BCED71A"/>
    <w:rsid w:val="0BE55BA9"/>
    <w:rsid w:val="0C0C1354"/>
    <w:rsid w:val="0C3151C0"/>
    <w:rsid w:val="0C402FA0"/>
    <w:rsid w:val="0C4BB68B"/>
    <w:rsid w:val="0C4EC9AE"/>
    <w:rsid w:val="0C61E195"/>
    <w:rsid w:val="0CBB767A"/>
    <w:rsid w:val="0CC3EF3C"/>
    <w:rsid w:val="0CCCA56D"/>
    <w:rsid w:val="0CF65BCA"/>
    <w:rsid w:val="0D3A0895"/>
    <w:rsid w:val="0D466C0A"/>
    <w:rsid w:val="0D52792E"/>
    <w:rsid w:val="0D65593C"/>
    <w:rsid w:val="0D746628"/>
    <w:rsid w:val="0E0B8D4D"/>
    <w:rsid w:val="0E2949BB"/>
    <w:rsid w:val="0E79EB3D"/>
    <w:rsid w:val="0E9C27CE"/>
    <w:rsid w:val="0EB8079D"/>
    <w:rsid w:val="0EB9CB63"/>
    <w:rsid w:val="0ED7ED30"/>
    <w:rsid w:val="0EF21164"/>
    <w:rsid w:val="0F2D15AD"/>
    <w:rsid w:val="0F6FF94F"/>
    <w:rsid w:val="0F7B55BC"/>
    <w:rsid w:val="0FC38EAC"/>
    <w:rsid w:val="0FCD419F"/>
    <w:rsid w:val="10033063"/>
    <w:rsid w:val="107ED61A"/>
    <w:rsid w:val="10875CFE"/>
    <w:rsid w:val="111FE402"/>
    <w:rsid w:val="113E75EA"/>
    <w:rsid w:val="1196F0E4"/>
    <w:rsid w:val="11E7A8A8"/>
    <w:rsid w:val="12081745"/>
    <w:rsid w:val="120E55FA"/>
    <w:rsid w:val="12278361"/>
    <w:rsid w:val="12344E69"/>
    <w:rsid w:val="125C1666"/>
    <w:rsid w:val="12A7B882"/>
    <w:rsid w:val="12BEB830"/>
    <w:rsid w:val="12D2C0C2"/>
    <w:rsid w:val="12DFA01C"/>
    <w:rsid w:val="12F5536E"/>
    <w:rsid w:val="130A6FBD"/>
    <w:rsid w:val="13297A59"/>
    <w:rsid w:val="132A85A0"/>
    <w:rsid w:val="134C42E8"/>
    <w:rsid w:val="1386D379"/>
    <w:rsid w:val="13AF8B12"/>
    <w:rsid w:val="13CF9F39"/>
    <w:rsid w:val="1408A1FB"/>
    <w:rsid w:val="142387DF"/>
    <w:rsid w:val="14475807"/>
    <w:rsid w:val="1463C7D2"/>
    <w:rsid w:val="148C7A16"/>
    <w:rsid w:val="14988F14"/>
    <w:rsid w:val="149E482C"/>
    <w:rsid w:val="14A5A929"/>
    <w:rsid w:val="14D544DB"/>
    <w:rsid w:val="14EB7975"/>
    <w:rsid w:val="14F51C59"/>
    <w:rsid w:val="14FAD3CD"/>
    <w:rsid w:val="151228AD"/>
    <w:rsid w:val="151DB309"/>
    <w:rsid w:val="15317FD8"/>
    <w:rsid w:val="1552473D"/>
    <w:rsid w:val="157CAA71"/>
    <w:rsid w:val="159320A7"/>
    <w:rsid w:val="159AB4CD"/>
    <w:rsid w:val="15DC090D"/>
    <w:rsid w:val="15F71C5C"/>
    <w:rsid w:val="160D87AB"/>
    <w:rsid w:val="161AC9E1"/>
    <w:rsid w:val="16392BAC"/>
    <w:rsid w:val="163973F3"/>
    <w:rsid w:val="1640ED63"/>
    <w:rsid w:val="1672E389"/>
    <w:rsid w:val="16EE179E"/>
    <w:rsid w:val="1717799B"/>
    <w:rsid w:val="17205132"/>
    <w:rsid w:val="17254960"/>
    <w:rsid w:val="17461010"/>
    <w:rsid w:val="17710326"/>
    <w:rsid w:val="17884017"/>
    <w:rsid w:val="1792FA09"/>
    <w:rsid w:val="17C4D9EE"/>
    <w:rsid w:val="17D157E9"/>
    <w:rsid w:val="17F5F5EF"/>
    <w:rsid w:val="182CBD1B"/>
    <w:rsid w:val="183E5752"/>
    <w:rsid w:val="18456712"/>
    <w:rsid w:val="1875A3A4"/>
    <w:rsid w:val="189E98C8"/>
    <w:rsid w:val="18AB5813"/>
    <w:rsid w:val="18AEBE6E"/>
    <w:rsid w:val="194C3D0A"/>
    <w:rsid w:val="1980B972"/>
    <w:rsid w:val="19F614FD"/>
    <w:rsid w:val="1A1C9533"/>
    <w:rsid w:val="1A28FB81"/>
    <w:rsid w:val="1A3EE0BD"/>
    <w:rsid w:val="1A4D91A6"/>
    <w:rsid w:val="1A50DBF3"/>
    <w:rsid w:val="1A58B0F2"/>
    <w:rsid w:val="1ADF00A5"/>
    <w:rsid w:val="1AE6EE2B"/>
    <w:rsid w:val="1AF79C22"/>
    <w:rsid w:val="1B3A93E8"/>
    <w:rsid w:val="1B3C0AD1"/>
    <w:rsid w:val="1B4F008B"/>
    <w:rsid w:val="1B5CC463"/>
    <w:rsid w:val="1B5F4253"/>
    <w:rsid w:val="1B7198CB"/>
    <w:rsid w:val="1B91E55E"/>
    <w:rsid w:val="1B9F0363"/>
    <w:rsid w:val="1BBE9207"/>
    <w:rsid w:val="1BF92025"/>
    <w:rsid w:val="1C03B739"/>
    <w:rsid w:val="1C6F6D2E"/>
    <w:rsid w:val="1C74FFDA"/>
    <w:rsid w:val="1CB287C7"/>
    <w:rsid w:val="1CCE7991"/>
    <w:rsid w:val="1D01BAD7"/>
    <w:rsid w:val="1D2C9EB2"/>
    <w:rsid w:val="1D37F178"/>
    <w:rsid w:val="1D39183C"/>
    <w:rsid w:val="1D5CBD71"/>
    <w:rsid w:val="1D94F086"/>
    <w:rsid w:val="1DD66C00"/>
    <w:rsid w:val="1DF23A3E"/>
    <w:rsid w:val="1DF467E6"/>
    <w:rsid w:val="1E4BBA28"/>
    <w:rsid w:val="1E531B16"/>
    <w:rsid w:val="1E9EB349"/>
    <w:rsid w:val="1EA23EF8"/>
    <w:rsid w:val="1EC69F3C"/>
    <w:rsid w:val="1F2B4DE7"/>
    <w:rsid w:val="1F43F83C"/>
    <w:rsid w:val="1F6A5397"/>
    <w:rsid w:val="1F85AF27"/>
    <w:rsid w:val="1FDB5E0B"/>
    <w:rsid w:val="1FF8FCA4"/>
    <w:rsid w:val="2002325A"/>
    <w:rsid w:val="20045218"/>
    <w:rsid w:val="2016070D"/>
    <w:rsid w:val="201F0547"/>
    <w:rsid w:val="20295E53"/>
    <w:rsid w:val="2046DA19"/>
    <w:rsid w:val="2048A1BD"/>
    <w:rsid w:val="20561880"/>
    <w:rsid w:val="20739044"/>
    <w:rsid w:val="2098326D"/>
    <w:rsid w:val="20BDA80B"/>
    <w:rsid w:val="20BED038"/>
    <w:rsid w:val="20ECBF97"/>
    <w:rsid w:val="20ED72AC"/>
    <w:rsid w:val="213F4F07"/>
    <w:rsid w:val="2154D4C4"/>
    <w:rsid w:val="216ECB2C"/>
    <w:rsid w:val="2175B6C8"/>
    <w:rsid w:val="21C55701"/>
    <w:rsid w:val="21C7888B"/>
    <w:rsid w:val="21E0DE72"/>
    <w:rsid w:val="226BA4CA"/>
    <w:rsid w:val="2272C5EC"/>
    <w:rsid w:val="2294EC09"/>
    <w:rsid w:val="22B5EA5A"/>
    <w:rsid w:val="22CDBF2A"/>
    <w:rsid w:val="22D5ACB0"/>
    <w:rsid w:val="22FDB1BC"/>
    <w:rsid w:val="2337F155"/>
    <w:rsid w:val="23802DE1"/>
    <w:rsid w:val="23985871"/>
    <w:rsid w:val="23AEC992"/>
    <w:rsid w:val="23C1C817"/>
    <w:rsid w:val="23DDD85E"/>
    <w:rsid w:val="23DE40B4"/>
    <w:rsid w:val="23DEDDB4"/>
    <w:rsid w:val="24177632"/>
    <w:rsid w:val="242FC9B5"/>
    <w:rsid w:val="2463C74C"/>
    <w:rsid w:val="2490BA36"/>
    <w:rsid w:val="24A48AE7"/>
    <w:rsid w:val="24B87013"/>
    <w:rsid w:val="251FE426"/>
    <w:rsid w:val="252C761E"/>
    <w:rsid w:val="252ED0F7"/>
    <w:rsid w:val="25312D06"/>
    <w:rsid w:val="256022C0"/>
    <w:rsid w:val="25693038"/>
    <w:rsid w:val="257B7D02"/>
    <w:rsid w:val="258098AB"/>
    <w:rsid w:val="25B8FE72"/>
    <w:rsid w:val="25CC68EF"/>
    <w:rsid w:val="25CF1F95"/>
    <w:rsid w:val="2615A477"/>
    <w:rsid w:val="26A30A87"/>
    <w:rsid w:val="26D79168"/>
    <w:rsid w:val="2715763F"/>
    <w:rsid w:val="27348ECC"/>
    <w:rsid w:val="273F15ED"/>
    <w:rsid w:val="2756133B"/>
    <w:rsid w:val="2762E27C"/>
    <w:rsid w:val="27DED5FE"/>
    <w:rsid w:val="27E66FF0"/>
    <w:rsid w:val="28711139"/>
    <w:rsid w:val="28ADD678"/>
    <w:rsid w:val="28D8BB3F"/>
    <w:rsid w:val="28D8C014"/>
    <w:rsid w:val="2904B8C0"/>
    <w:rsid w:val="290B85D0"/>
    <w:rsid w:val="2915DD18"/>
    <w:rsid w:val="294B02FC"/>
    <w:rsid w:val="296FE4AF"/>
    <w:rsid w:val="29A05CEA"/>
    <w:rsid w:val="29B8A52B"/>
    <w:rsid w:val="29C3897A"/>
    <w:rsid w:val="29D4B8F8"/>
    <w:rsid w:val="29D8DAC6"/>
    <w:rsid w:val="29F5EFDF"/>
    <w:rsid w:val="29F638FC"/>
    <w:rsid w:val="29FA5BE0"/>
    <w:rsid w:val="2A22BF5C"/>
    <w:rsid w:val="2A3E0DB4"/>
    <w:rsid w:val="2A84CB0B"/>
    <w:rsid w:val="2A9303D5"/>
    <w:rsid w:val="2AABA9DA"/>
    <w:rsid w:val="2AB02DD6"/>
    <w:rsid w:val="2AB343AB"/>
    <w:rsid w:val="2ACE9DDD"/>
    <w:rsid w:val="2AE6D35D"/>
    <w:rsid w:val="2AE7E0D7"/>
    <w:rsid w:val="2B139148"/>
    <w:rsid w:val="2B1676C0"/>
    <w:rsid w:val="2B1875C1"/>
    <w:rsid w:val="2B1F7DFE"/>
    <w:rsid w:val="2B3531A4"/>
    <w:rsid w:val="2B51211D"/>
    <w:rsid w:val="2BDAB8A2"/>
    <w:rsid w:val="2C064F36"/>
    <w:rsid w:val="2C3F8423"/>
    <w:rsid w:val="2C7411A9"/>
    <w:rsid w:val="2C9C92B4"/>
    <w:rsid w:val="2CD2A090"/>
    <w:rsid w:val="2D0418FD"/>
    <w:rsid w:val="2D08C550"/>
    <w:rsid w:val="2D737CEC"/>
    <w:rsid w:val="2DD0A527"/>
    <w:rsid w:val="2DDACBA7"/>
    <w:rsid w:val="2E35A24A"/>
    <w:rsid w:val="2E42FEF9"/>
    <w:rsid w:val="2E4D4E34"/>
    <w:rsid w:val="2E790E11"/>
    <w:rsid w:val="2E7ABB0A"/>
    <w:rsid w:val="2EB66A29"/>
    <w:rsid w:val="2EE794BB"/>
    <w:rsid w:val="2F0C04A9"/>
    <w:rsid w:val="2F208824"/>
    <w:rsid w:val="2F4B894B"/>
    <w:rsid w:val="2F76ED11"/>
    <w:rsid w:val="2F8BBDDC"/>
    <w:rsid w:val="2FA5E31D"/>
    <w:rsid w:val="300CC563"/>
    <w:rsid w:val="3026820D"/>
    <w:rsid w:val="303C9D91"/>
    <w:rsid w:val="309B2E6D"/>
    <w:rsid w:val="30A66179"/>
    <w:rsid w:val="30AB1DAE"/>
    <w:rsid w:val="30C4460B"/>
    <w:rsid w:val="314616A7"/>
    <w:rsid w:val="3185B844"/>
    <w:rsid w:val="31A2192A"/>
    <w:rsid w:val="31A4E6A1"/>
    <w:rsid w:val="31EDE29E"/>
    <w:rsid w:val="31EEA9C3"/>
    <w:rsid w:val="31FC2D38"/>
    <w:rsid w:val="320C7EF4"/>
    <w:rsid w:val="3219E086"/>
    <w:rsid w:val="3246EE0F"/>
    <w:rsid w:val="3260166C"/>
    <w:rsid w:val="32805825"/>
    <w:rsid w:val="32B5A4AC"/>
    <w:rsid w:val="3316701C"/>
    <w:rsid w:val="3332C37C"/>
    <w:rsid w:val="3348230F"/>
    <w:rsid w:val="33592009"/>
    <w:rsid w:val="33A73598"/>
    <w:rsid w:val="33AC2B27"/>
    <w:rsid w:val="33CBDDC8"/>
    <w:rsid w:val="33D19F46"/>
    <w:rsid w:val="33E50625"/>
    <w:rsid w:val="342F413F"/>
    <w:rsid w:val="3463BED4"/>
    <w:rsid w:val="3468683E"/>
    <w:rsid w:val="3476D51C"/>
    <w:rsid w:val="34938DCE"/>
    <w:rsid w:val="34D68163"/>
    <w:rsid w:val="34F08352"/>
    <w:rsid w:val="3525F774"/>
    <w:rsid w:val="35383306"/>
    <w:rsid w:val="356CF867"/>
    <w:rsid w:val="35738C03"/>
    <w:rsid w:val="35CB4070"/>
    <w:rsid w:val="3639AC30"/>
    <w:rsid w:val="36A5E744"/>
    <w:rsid w:val="37575EA9"/>
    <w:rsid w:val="37712870"/>
    <w:rsid w:val="378E0A04"/>
    <w:rsid w:val="37A61940"/>
    <w:rsid w:val="37D46CBA"/>
    <w:rsid w:val="37F05111"/>
    <w:rsid w:val="37FC60A7"/>
    <w:rsid w:val="38372840"/>
    <w:rsid w:val="3852BA04"/>
    <w:rsid w:val="390CF8D1"/>
    <w:rsid w:val="392556E5"/>
    <w:rsid w:val="398C5348"/>
    <w:rsid w:val="39A69F4A"/>
    <w:rsid w:val="39AE3C18"/>
    <w:rsid w:val="39C32D7A"/>
    <w:rsid w:val="39F19A3F"/>
    <w:rsid w:val="39FB09CE"/>
    <w:rsid w:val="3A679347"/>
    <w:rsid w:val="3AA98533"/>
    <w:rsid w:val="3AC56686"/>
    <w:rsid w:val="3ACFE319"/>
    <w:rsid w:val="3ADE1C33"/>
    <w:rsid w:val="3AFCF727"/>
    <w:rsid w:val="3B4A5D43"/>
    <w:rsid w:val="3B5FB075"/>
    <w:rsid w:val="3B829B7C"/>
    <w:rsid w:val="3B981491"/>
    <w:rsid w:val="3BAA901E"/>
    <w:rsid w:val="3BDC957E"/>
    <w:rsid w:val="3BE3A5BD"/>
    <w:rsid w:val="3C449993"/>
    <w:rsid w:val="3C47C9DB"/>
    <w:rsid w:val="3C56AC2C"/>
    <w:rsid w:val="3C5DE654"/>
    <w:rsid w:val="3C6096EA"/>
    <w:rsid w:val="3C98C788"/>
    <w:rsid w:val="3D8790E7"/>
    <w:rsid w:val="3DA03E1B"/>
    <w:rsid w:val="3DA44022"/>
    <w:rsid w:val="3DC10530"/>
    <w:rsid w:val="3DED1C32"/>
    <w:rsid w:val="3E311B54"/>
    <w:rsid w:val="3E3497E9"/>
    <w:rsid w:val="3E7726A5"/>
    <w:rsid w:val="3E77C777"/>
    <w:rsid w:val="3E9F15D1"/>
    <w:rsid w:val="3EB27621"/>
    <w:rsid w:val="3EBE47F8"/>
    <w:rsid w:val="3F091DB7"/>
    <w:rsid w:val="3F2A15F9"/>
    <w:rsid w:val="3F2FBBD8"/>
    <w:rsid w:val="3F4DB426"/>
    <w:rsid w:val="3F5E0579"/>
    <w:rsid w:val="3F920B94"/>
    <w:rsid w:val="3FA5AFDE"/>
    <w:rsid w:val="3FD56275"/>
    <w:rsid w:val="3FE23A99"/>
    <w:rsid w:val="3FE26C71"/>
    <w:rsid w:val="4068AA1B"/>
    <w:rsid w:val="406F68B1"/>
    <w:rsid w:val="409829DA"/>
    <w:rsid w:val="409FBCE6"/>
    <w:rsid w:val="40A0B12B"/>
    <w:rsid w:val="40A416E4"/>
    <w:rsid w:val="40B02035"/>
    <w:rsid w:val="40D00B41"/>
    <w:rsid w:val="40D92B35"/>
    <w:rsid w:val="414B5D0F"/>
    <w:rsid w:val="418C4629"/>
    <w:rsid w:val="419F52D0"/>
    <w:rsid w:val="41ADCC33"/>
    <w:rsid w:val="41B778A1"/>
    <w:rsid w:val="41D181EC"/>
    <w:rsid w:val="41EA769D"/>
    <w:rsid w:val="4208B0BA"/>
    <w:rsid w:val="4222FD23"/>
    <w:rsid w:val="42CBC7FD"/>
    <w:rsid w:val="42DAC7A8"/>
    <w:rsid w:val="42F0547E"/>
    <w:rsid w:val="435A4C81"/>
    <w:rsid w:val="43992F43"/>
    <w:rsid w:val="43D83B13"/>
    <w:rsid w:val="44414F1B"/>
    <w:rsid w:val="44463E91"/>
    <w:rsid w:val="4472D751"/>
    <w:rsid w:val="4491D030"/>
    <w:rsid w:val="449C08D5"/>
    <w:rsid w:val="44E0E2D8"/>
    <w:rsid w:val="4523E2A2"/>
    <w:rsid w:val="453B5B44"/>
    <w:rsid w:val="4542E07C"/>
    <w:rsid w:val="4557A88D"/>
    <w:rsid w:val="456A4F67"/>
    <w:rsid w:val="45803972"/>
    <w:rsid w:val="45AD4E18"/>
    <w:rsid w:val="45D87A9A"/>
    <w:rsid w:val="45DFF577"/>
    <w:rsid w:val="463B748B"/>
    <w:rsid w:val="467057DA"/>
    <w:rsid w:val="4672D39E"/>
    <w:rsid w:val="46922403"/>
    <w:rsid w:val="46D95BDA"/>
    <w:rsid w:val="4745FEFC"/>
    <w:rsid w:val="474B1000"/>
    <w:rsid w:val="475DBDE7"/>
    <w:rsid w:val="477A1139"/>
    <w:rsid w:val="47A2A526"/>
    <w:rsid w:val="47A50BCB"/>
    <w:rsid w:val="47ED4C7E"/>
    <w:rsid w:val="483A3E05"/>
    <w:rsid w:val="48A57FDA"/>
    <w:rsid w:val="48CE234E"/>
    <w:rsid w:val="48DA9F9F"/>
    <w:rsid w:val="490A8E97"/>
    <w:rsid w:val="490D6A30"/>
    <w:rsid w:val="4919D9B2"/>
    <w:rsid w:val="491C03C3"/>
    <w:rsid w:val="4943E44E"/>
    <w:rsid w:val="494FCB86"/>
    <w:rsid w:val="49B5802B"/>
    <w:rsid w:val="49D8B1CD"/>
    <w:rsid w:val="4A6A1BCB"/>
    <w:rsid w:val="4A911001"/>
    <w:rsid w:val="4AB50047"/>
    <w:rsid w:val="4B190CE2"/>
    <w:rsid w:val="4B2A485B"/>
    <w:rsid w:val="4B3A0A61"/>
    <w:rsid w:val="4B3F9351"/>
    <w:rsid w:val="4B40913C"/>
    <w:rsid w:val="4B640E62"/>
    <w:rsid w:val="4B6DA49F"/>
    <w:rsid w:val="4B736187"/>
    <w:rsid w:val="4B7CE56E"/>
    <w:rsid w:val="4B8503B1"/>
    <w:rsid w:val="4B9139BD"/>
    <w:rsid w:val="4B9B3424"/>
    <w:rsid w:val="4B9E1CB6"/>
    <w:rsid w:val="4BAF8C6E"/>
    <w:rsid w:val="4BE783A6"/>
    <w:rsid w:val="4C422F59"/>
    <w:rsid w:val="4C5FFBFA"/>
    <w:rsid w:val="4CA3EF7E"/>
    <w:rsid w:val="4CACE91D"/>
    <w:rsid w:val="4D1452C2"/>
    <w:rsid w:val="4D25B72E"/>
    <w:rsid w:val="4D70B895"/>
    <w:rsid w:val="4D723649"/>
    <w:rsid w:val="4D75BC2B"/>
    <w:rsid w:val="4D81D71C"/>
    <w:rsid w:val="4D85E4E3"/>
    <w:rsid w:val="4D8B366D"/>
    <w:rsid w:val="4DBEBBD2"/>
    <w:rsid w:val="4DF4F60A"/>
    <w:rsid w:val="4E228295"/>
    <w:rsid w:val="4E2A6729"/>
    <w:rsid w:val="4E3268A3"/>
    <w:rsid w:val="4E4E0A67"/>
    <w:rsid w:val="4E64E7CF"/>
    <w:rsid w:val="4E697E4E"/>
    <w:rsid w:val="4E76962E"/>
    <w:rsid w:val="4E824C9C"/>
    <w:rsid w:val="4EB13256"/>
    <w:rsid w:val="4EFA056A"/>
    <w:rsid w:val="4F0269B4"/>
    <w:rsid w:val="4F0F51F8"/>
    <w:rsid w:val="4F1D3E63"/>
    <w:rsid w:val="4F4084E6"/>
    <w:rsid w:val="4F648124"/>
    <w:rsid w:val="4F6ACECD"/>
    <w:rsid w:val="4F9EED29"/>
    <w:rsid w:val="4FB71ACF"/>
    <w:rsid w:val="4FDE9E90"/>
    <w:rsid w:val="4FF742B9"/>
    <w:rsid w:val="50162F77"/>
    <w:rsid w:val="5057C4B0"/>
    <w:rsid w:val="50ACFD9C"/>
    <w:rsid w:val="5145203B"/>
    <w:rsid w:val="51AED4D5"/>
    <w:rsid w:val="51B64013"/>
    <w:rsid w:val="51B9ED5E"/>
    <w:rsid w:val="51C3ACFB"/>
    <w:rsid w:val="51C4A7EF"/>
    <w:rsid w:val="51CA9B55"/>
    <w:rsid w:val="5242A48A"/>
    <w:rsid w:val="52647783"/>
    <w:rsid w:val="529686F5"/>
    <w:rsid w:val="5299D198"/>
    <w:rsid w:val="52BC6567"/>
    <w:rsid w:val="530CA35A"/>
    <w:rsid w:val="53135CE2"/>
    <w:rsid w:val="54464E7A"/>
    <w:rsid w:val="54A0FA8D"/>
    <w:rsid w:val="54BF8799"/>
    <w:rsid w:val="54EE3AE4"/>
    <w:rsid w:val="552A8D70"/>
    <w:rsid w:val="5543B9BB"/>
    <w:rsid w:val="5543DFCA"/>
    <w:rsid w:val="5558C7EC"/>
    <w:rsid w:val="557EA2AD"/>
    <w:rsid w:val="5582BAE6"/>
    <w:rsid w:val="5593DBE0"/>
    <w:rsid w:val="559BE343"/>
    <w:rsid w:val="559D92CD"/>
    <w:rsid w:val="55D24B04"/>
    <w:rsid w:val="55FC3D39"/>
    <w:rsid w:val="562A368A"/>
    <w:rsid w:val="563F0996"/>
    <w:rsid w:val="5657B5E9"/>
    <w:rsid w:val="567473D9"/>
    <w:rsid w:val="56DC3A39"/>
    <w:rsid w:val="571997FF"/>
    <w:rsid w:val="5749CC35"/>
    <w:rsid w:val="57514A47"/>
    <w:rsid w:val="5765A304"/>
    <w:rsid w:val="5775EB4A"/>
    <w:rsid w:val="578BA84D"/>
    <w:rsid w:val="57A0111D"/>
    <w:rsid w:val="57A2D000"/>
    <w:rsid w:val="57AAD95A"/>
    <w:rsid w:val="57DF6830"/>
    <w:rsid w:val="57E1C1AB"/>
    <w:rsid w:val="57F4ECAD"/>
    <w:rsid w:val="581FFA87"/>
    <w:rsid w:val="583A69B9"/>
    <w:rsid w:val="583EB766"/>
    <w:rsid w:val="58414D28"/>
    <w:rsid w:val="58424019"/>
    <w:rsid w:val="5844EEF2"/>
    <w:rsid w:val="58A91E1C"/>
    <w:rsid w:val="58AD8010"/>
    <w:rsid w:val="58F5C124"/>
    <w:rsid w:val="590BCEEF"/>
    <w:rsid w:val="59225DEE"/>
    <w:rsid w:val="592FDDD3"/>
    <w:rsid w:val="595DEEEA"/>
    <w:rsid w:val="597C3383"/>
    <w:rsid w:val="5A3538BC"/>
    <w:rsid w:val="5A907131"/>
    <w:rsid w:val="5A9F27A6"/>
    <w:rsid w:val="5A9F99D9"/>
    <w:rsid w:val="5AA873CE"/>
    <w:rsid w:val="5ACF5D83"/>
    <w:rsid w:val="5AF2FC9E"/>
    <w:rsid w:val="5B17E14E"/>
    <w:rsid w:val="5B29D633"/>
    <w:rsid w:val="5B4E4FBD"/>
    <w:rsid w:val="5B58E21E"/>
    <w:rsid w:val="5B994CFC"/>
    <w:rsid w:val="5B9989D0"/>
    <w:rsid w:val="5BD5F4CC"/>
    <w:rsid w:val="5BEE013B"/>
    <w:rsid w:val="5C292DBD"/>
    <w:rsid w:val="5C35D477"/>
    <w:rsid w:val="5C49D26B"/>
    <w:rsid w:val="5C4E934D"/>
    <w:rsid w:val="5C7D013A"/>
    <w:rsid w:val="5CF4B27F"/>
    <w:rsid w:val="5D21BEAB"/>
    <w:rsid w:val="5D312C2E"/>
    <w:rsid w:val="5D35CA4D"/>
    <w:rsid w:val="5D5CD12B"/>
    <w:rsid w:val="5D78DAFD"/>
    <w:rsid w:val="5D89050B"/>
    <w:rsid w:val="5D8F3C4B"/>
    <w:rsid w:val="5DCB564B"/>
    <w:rsid w:val="5E418653"/>
    <w:rsid w:val="5E6D5802"/>
    <w:rsid w:val="5E8B4C50"/>
    <w:rsid w:val="5EB26AD6"/>
    <w:rsid w:val="5EDE982B"/>
    <w:rsid w:val="5F7CF1B3"/>
    <w:rsid w:val="5F7E83B2"/>
    <w:rsid w:val="5FA88041"/>
    <w:rsid w:val="5FB2BD3D"/>
    <w:rsid w:val="5FC651C1"/>
    <w:rsid w:val="60092D4D"/>
    <w:rsid w:val="601835A7"/>
    <w:rsid w:val="605A2C67"/>
    <w:rsid w:val="6062D85B"/>
    <w:rsid w:val="609BAEFD"/>
    <w:rsid w:val="60F784F0"/>
    <w:rsid w:val="61220EC8"/>
    <w:rsid w:val="613F3239"/>
    <w:rsid w:val="61631B7E"/>
    <w:rsid w:val="616A1227"/>
    <w:rsid w:val="617BEE12"/>
    <w:rsid w:val="619ECCDC"/>
    <w:rsid w:val="61A11698"/>
    <w:rsid w:val="61C9519D"/>
    <w:rsid w:val="61FDE953"/>
    <w:rsid w:val="62128D25"/>
    <w:rsid w:val="621E0716"/>
    <w:rsid w:val="62D514D3"/>
    <w:rsid w:val="62D74A61"/>
    <w:rsid w:val="62F363B0"/>
    <w:rsid w:val="63222EC6"/>
    <w:rsid w:val="6330EA6A"/>
    <w:rsid w:val="636E8D32"/>
    <w:rsid w:val="63AD05BE"/>
    <w:rsid w:val="6408C6B6"/>
    <w:rsid w:val="6437721F"/>
    <w:rsid w:val="645901D9"/>
    <w:rsid w:val="6489DCE7"/>
    <w:rsid w:val="64A543B2"/>
    <w:rsid w:val="64A95118"/>
    <w:rsid w:val="64B12E68"/>
    <w:rsid w:val="64B85E02"/>
    <w:rsid w:val="64D2362D"/>
    <w:rsid w:val="64F17E40"/>
    <w:rsid w:val="65118F37"/>
    <w:rsid w:val="653D56C6"/>
    <w:rsid w:val="6582F90B"/>
    <w:rsid w:val="65887F35"/>
    <w:rsid w:val="65B06059"/>
    <w:rsid w:val="65CA054C"/>
    <w:rsid w:val="65CF8CB8"/>
    <w:rsid w:val="65D768E6"/>
    <w:rsid w:val="66192AF5"/>
    <w:rsid w:val="661D59AC"/>
    <w:rsid w:val="667B1E18"/>
    <w:rsid w:val="6693567D"/>
    <w:rsid w:val="669B94C5"/>
    <w:rsid w:val="66BC4557"/>
    <w:rsid w:val="66D3705A"/>
    <w:rsid w:val="66D4A6B9"/>
    <w:rsid w:val="66E0F0B1"/>
    <w:rsid w:val="67206105"/>
    <w:rsid w:val="672B0E01"/>
    <w:rsid w:val="6734088D"/>
    <w:rsid w:val="673FB16A"/>
    <w:rsid w:val="67539B29"/>
    <w:rsid w:val="6793FC9A"/>
    <w:rsid w:val="67BECEDB"/>
    <w:rsid w:val="67C0BC18"/>
    <w:rsid w:val="68272AFB"/>
    <w:rsid w:val="6830431D"/>
    <w:rsid w:val="684349EB"/>
    <w:rsid w:val="68560D22"/>
    <w:rsid w:val="68B341A2"/>
    <w:rsid w:val="68CD7D6E"/>
    <w:rsid w:val="6980E875"/>
    <w:rsid w:val="6A026F73"/>
    <w:rsid w:val="6A18D043"/>
    <w:rsid w:val="6A2560BC"/>
    <w:rsid w:val="6AA8D845"/>
    <w:rsid w:val="6AD617AB"/>
    <w:rsid w:val="6B1E5C11"/>
    <w:rsid w:val="6B2137AA"/>
    <w:rsid w:val="6B2ED081"/>
    <w:rsid w:val="6BE1E7C3"/>
    <w:rsid w:val="6BE5D734"/>
    <w:rsid w:val="6C100DBA"/>
    <w:rsid w:val="6C45FD85"/>
    <w:rsid w:val="6C54C68D"/>
    <w:rsid w:val="6C626A34"/>
    <w:rsid w:val="6C7A941F"/>
    <w:rsid w:val="6CD1E595"/>
    <w:rsid w:val="6CDF2526"/>
    <w:rsid w:val="6CE8BAAA"/>
    <w:rsid w:val="6CF27EF8"/>
    <w:rsid w:val="6D1D9D2D"/>
    <w:rsid w:val="6D2D6768"/>
    <w:rsid w:val="6D388E02"/>
    <w:rsid w:val="6D5D7488"/>
    <w:rsid w:val="6DABDE1B"/>
    <w:rsid w:val="6DB56CCF"/>
    <w:rsid w:val="6DD0F1CC"/>
    <w:rsid w:val="6DD63222"/>
    <w:rsid w:val="6DF096EE"/>
    <w:rsid w:val="6E0681AA"/>
    <w:rsid w:val="6E20221E"/>
    <w:rsid w:val="6E43D7D7"/>
    <w:rsid w:val="6E58D86C"/>
    <w:rsid w:val="6EC9F7FC"/>
    <w:rsid w:val="6EF6411A"/>
    <w:rsid w:val="6F406306"/>
    <w:rsid w:val="6F6A6193"/>
    <w:rsid w:val="6F7A3D53"/>
    <w:rsid w:val="6F80BC2B"/>
    <w:rsid w:val="6FBBFFB9"/>
    <w:rsid w:val="6FDB4600"/>
    <w:rsid w:val="6FE2F1DF"/>
    <w:rsid w:val="6FF0329F"/>
    <w:rsid w:val="6FF6B533"/>
    <w:rsid w:val="7050D48E"/>
    <w:rsid w:val="7050D991"/>
    <w:rsid w:val="70712D8D"/>
    <w:rsid w:val="707A1906"/>
    <w:rsid w:val="70B2326C"/>
    <w:rsid w:val="710B842B"/>
    <w:rsid w:val="7130AD39"/>
    <w:rsid w:val="713ADEE0"/>
    <w:rsid w:val="71608F02"/>
    <w:rsid w:val="7164989C"/>
    <w:rsid w:val="7173DADF"/>
    <w:rsid w:val="71B1603F"/>
    <w:rsid w:val="72030E6A"/>
    <w:rsid w:val="725D7023"/>
    <w:rsid w:val="729C8EA2"/>
    <w:rsid w:val="72A159C8"/>
    <w:rsid w:val="72A2FE74"/>
    <w:rsid w:val="72D20A5F"/>
    <w:rsid w:val="7343AB84"/>
    <w:rsid w:val="734AF141"/>
    <w:rsid w:val="736CF4B2"/>
    <w:rsid w:val="73847669"/>
    <w:rsid w:val="73A62D54"/>
    <w:rsid w:val="73E2D151"/>
    <w:rsid w:val="73E5546B"/>
    <w:rsid w:val="74252BEE"/>
    <w:rsid w:val="743CD1B5"/>
    <w:rsid w:val="743EC38A"/>
    <w:rsid w:val="7443778C"/>
    <w:rsid w:val="744F2313"/>
    <w:rsid w:val="749A6B2F"/>
    <w:rsid w:val="74A4D7F2"/>
    <w:rsid w:val="753427BF"/>
    <w:rsid w:val="75509C0A"/>
    <w:rsid w:val="755C17B1"/>
    <w:rsid w:val="75874C8E"/>
    <w:rsid w:val="7589D659"/>
    <w:rsid w:val="75BBDCE3"/>
    <w:rsid w:val="75E049D3"/>
    <w:rsid w:val="75E7C600"/>
    <w:rsid w:val="762F0676"/>
    <w:rsid w:val="7640B894"/>
    <w:rsid w:val="764BA89B"/>
    <w:rsid w:val="76521802"/>
    <w:rsid w:val="768E501E"/>
    <w:rsid w:val="76AF8963"/>
    <w:rsid w:val="76C73265"/>
    <w:rsid w:val="76E83CF6"/>
    <w:rsid w:val="76FC96C5"/>
    <w:rsid w:val="770D08C8"/>
    <w:rsid w:val="77160991"/>
    <w:rsid w:val="772EAB89"/>
    <w:rsid w:val="773EC79D"/>
    <w:rsid w:val="779C5446"/>
    <w:rsid w:val="77BB4AE1"/>
    <w:rsid w:val="77E69255"/>
    <w:rsid w:val="7806D25C"/>
    <w:rsid w:val="783AA4F8"/>
    <w:rsid w:val="78840372"/>
    <w:rsid w:val="789DBA9C"/>
    <w:rsid w:val="78B109B9"/>
    <w:rsid w:val="78B7A6BC"/>
    <w:rsid w:val="790752CA"/>
    <w:rsid w:val="7910F7CA"/>
    <w:rsid w:val="7924B35E"/>
    <w:rsid w:val="796F45DA"/>
    <w:rsid w:val="79B7CF0B"/>
    <w:rsid w:val="79FBE006"/>
    <w:rsid w:val="7A3573D3"/>
    <w:rsid w:val="7A5D7BB2"/>
    <w:rsid w:val="7A87773A"/>
    <w:rsid w:val="7A9F6F20"/>
    <w:rsid w:val="7AB2B910"/>
    <w:rsid w:val="7AC0F5A3"/>
    <w:rsid w:val="7AF2BE4C"/>
    <w:rsid w:val="7B0DAD11"/>
    <w:rsid w:val="7B0E46EE"/>
    <w:rsid w:val="7B214BCB"/>
    <w:rsid w:val="7B2CF177"/>
    <w:rsid w:val="7B3B6044"/>
    <w:rsid w:val="7B8B622B"/>
    <w:rsid w:val="7BB3894B"/>
    <w:rsid w:val="7C0F3C19"/>
    <w:rsid w:val="7C11BC35"/>
    <w:rsid w:val="7C3EF38C"/>
    <w:rsid w:val="7C43EBBA"/>
    <w:rsid w:val="7C4B5801"/>
    <w:rsid w:val="7C4BFAC7"/>
    <w:rsid w:val="7CF4ED1F"/>
    <w:rsid w:val="7D8CF1A2"/>
    <w:rsid w:val="7DA71032"/>
    <w:rsid w:val="7DF1C8AA"/>
    <w:rsid w:val="7E16F58E"/>
    <w:rsid w:val="7E47A05B"/>
    <w:rsid w:val="7E870448"/>
    <w:rsid w:val="7E8B122D"/>
    <w:rsid w:val="7EAD803E"/>
    <w:rsid w:val="7EB02467"/>
    <w:rsid w:val="7EC84A92"/>
    <w:rsid w:val="7F0F65CD"/>
    <w:rsid w:val="7F3668FD"/>
    <w:rsid w:val="7F562056"/>
    <w:rsid w:val="7F5E7456"/>
    <w:rsid w:val="7F9F5290"/>
    <w:rsid w:val="7FBD954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1B1017"/>
  <w15:docId w15:val="{FFE8BC0B-BAFA-4BC0-8055-BEC3C45E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S PGothic"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B0298"/>
    <w:pPr>
      <w:widowControl w:val="0"/>
      <w:spacing w:line="280" w:lineRule="exact"/>
    </w:pPr>
    <w:rPr>
      <w:rFonts w:eastAsia="Times New Roman"/>
      <w:snapToGrid w:val="0"/>
      <w:kern w:val="22"/>
      <w:sz w:val="22"/>
      <w:szCs w:val="22"/>
      <w:lang w:val="sl-SI"/>
    </w:rPr>
  </w:style>
  <w:style w:type="paragraph" w:styleId="Naslov1">
    <w:name w:val="heading 1"/>
    <w:basedOn w:val="Navaden"/>
    <w:next w:val="Navaden"/>
    <w:link w:val="Naslov1Znak"/>
    <w:autoRedefine/>
    <w:uiPriority w:val="9"/>
    <w:qFormat/>
    <w:rsid w:val="00E827AE"/>
    <w:pPr>
      <w:spacing w:line="360" w:lineRule="exact"/>
      <w:outlineLvl w:val="0"/>
    </w:pPr>
    <w:rPr>
      <w:b/>
    </w:rPr>
  </w:style>
  <w:style w:type="paragraph" w:styleId="Naslov2">
    <w:name w:val="heading 2"/>
    <w:basedOn w:val="Navaden"/>
    <w:next w:val="Navaden"/>
    <w:link w:val="Naslov2Znak"/>
    <w:uiPriority w:val="9"/>
    <w:semiHidden/>
    <w:unhideWhenUsed/>
    <w:qFormat/>
    <w:rsid w:val="00E827AE"/>
    <w:pPr>
      <w:keepNext/>
      <w:keepLines/>
      <w:spacing w:before="200"/>
      <w:outlineLvl w:val="1"/>
    </w:pPr>
    <w:rPr>
      <w:rFonts w:eastAsia="MS PGothic"/>
      <w:b/>
      <w:bCs/>
      <w:sz w:val="26"/>
      <w:szCs w:val="26"/>
    </w:rPr>
  </w:style>
  <w:style w:type="paragraph" w:styleId="Naslov3">
    <w:name w:val="heading 3"/>
    <w:basedOn w:val="Navaden"/>
    <w:next w:val="Navaden"/>
    <w:link w:val="Naslov3Znak"/>
    <w:uiPriority w:val="9"/>
    <w:semiHidden/>
    <w:unhideWhenUsed/>
    <w:qFormat/>
    <w:rsid w:val="00E827AE"/>
    <w:pPr>
      <w:keepNext/>
      <w:keepLines/>
      <w:spacing w:before="200"/>
      <w:outlineLvl w:val="2"/>
    </w:pPr>
    <w:rPr>
      <w:rFonts w:asciiTheme="majorHAnsi" w:eastAsiaTheme="majorEastAsia" w:hAnsiTheme="majorHAnsi" w:cstheme="majorBidi"/>
      <w:b/>
      <w:bCs/>
      <w:color w:val="5B9BD5" w:themeColor="accent1"/>
    </w:rPr>
  </w:style>
  <w:style w:type="paragraph" w:styleId="Naslov4">
    <w:name w:val="heading 4"/>
    <w:basedOn w:val="Navaden"/>
    <w:next w:val="Navaden"/>
    <w:link w:val="Naslov4Znak"/>
    <w:uiPriority w:val="9"/>
    <w:semiHidden/>
    <w:unhideWhenUsed/>
    <w:qFormat/>
    <w:rsid w:val="4D85E4E3"/>
    <w:pPr>
      <w:keepNext/>
      <w:keepLines/>
      <w:spacing w:before="40"/>
      <w:outlineLvl w:val="3"/>
    </w:pPr>
    <w:rPr>
      <w:rFonts w:asciiTheme="majorHAnsi" w:eastAsiaTheme="majorEastAsia" w:hAnsiTheme="majorHAnsi" w:cstheme="majorBidi"/>
      <w:i/>
      <w:iCs/>
      <w:color w:val="2E74B5" w:themeColor="accent1" w:themeShade="BF"/>
    </w:rPr>
  </w:style>
  <w:style w:type="paragraph" w:styleId="Naslov5">
    <w:name w:val="heading 5"/>
    <w:basedOn w:val="Navaden"/>
    <w:next w:val="Navaden"/>
    <w:link w:val="Naslov5Znak"/>
    <w:uiPriority w:val="9"/>
    <w:semiHidden/>
    <w:unhideWhenUsed/>
    <w:qFormat/>
    <w:rsid w:val="4D85E4E3"/>
    <w:pPr>
      <w:keepNext/>
      <w:keepLines/>
      <w:spacing w:before="40"/>
      <w:outlineLvl w:val="4"/>
    </w:pPr>
    <w:rPr>
      <w:rFonts w:asciiTheme="majorHAnsi" w:eastAsiaTheme="majorEastAsia" w:hAnsiTheme="majorHAnsi" w:cstheme="majorBidi"/>
      <w:color w:val="2E74B5" w:themeColor="accent1" w:themeShade="BF"/>
    </w:rPr>
  </w:style>
  <w:style w:type="paragraph" w:styleId="Naslov6">
    <w:name w:val="heading 6"/>
    <w:basedOn w:val="Navaden"/>
    <w:next w:val="Navaden"/>
    <w:link w:val="Naslov6Znak"/>
    <w:uiPriority w:val="9"/>
    <w:semiHidden/>
    <w:unhideWhenUsed/>
    <w:qFormat/>
    <w:rsid w:val="4D85E4E3"/>
    <w:pPr>
      <w:keepNext/>
      <w:keepLines/>
      <w:spacing w:before="40"/>
      <w:outlineLvl w:val="5"/>
    </w:pPr>
    <w:rPr>
      <w:rFonts w:asciiTheme="majorHAnsi" w:eastAsiaTheme="majorEastAsia" w:hAnsiTheme="majorHAnsi" w:cstheme="majorBidi"/>
      <w:color w:val="1F4D78" w:themeColor="accent1" w:themeShade="7F"/>
    </w:rPr>
  </w:style>
  <w:style w:type="paragraph" w:styleId="Naslov7">
    <w:name w:val="heading 7"/>
    <w:basedOn w:val="Navaden"/>
    <w:next w:val="Navaden"/>
    <w:link w:val="Naslov7Znak"/>
    <w:uiPriority w:val="9"/>
    <w:semiHidden/>
    <w:unhideWhenUsed/>
    <w:qFormat/>
    <w:rsid w:val="4D85E4E3"/>
    <w:pPr>
      <w:keepNext/>
      <w:keepLines/>
      <w:spacing w:before="40"/>
      <w:outlineLvl w:val="6"/>
    </w:pPr>
    <w:rPr>
      <w:rFonts w:asciiTheme="majorHAnsi" w:eastAsiaTheme="majorEastAsia" w:hAnsiTheme="majorHAnsi" w:cstheme="majorBidi"/>
      <w:i/>
      <w:iCs/>
      <w:color w:val="1F4D78" w:themeColor="accent1" w:themeShade="7F"/>
    </w:rPr>
  </w:style>
  <w:style w:type="paragraph" w:styleId="Naslov8">
    <w:name w:val="heading 8"/>
    <w:basedOn w:val="Navaden"/>
    <w:next w:val="Navaden"/>
    <w:link w:val="Naslov8Znak"/>
    <w:uiPriority w:val="9"/>
    <w:semiHidden/>
    <w:unhideWhenUsed/>
    <w:qFormat/>
    <w:rsid w:val="4D85E4E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iPriority w:val="9"/>
    <w:semiHidden/>
    <w:unhideWhenUsed/>
    <w:qFormat/>
    <w:rsid w:val="4D85E4E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link w:val="Naslov1"/>
    <w:uiPriority w:val="9"/>
    <w:rsid w:val="4D85E4E3"/>
    <w:rPr>
      <w:rFonts w:eastAsia="Times New Roman"/>
      <w:b/>
      <w:snapToGrid w:val="0"/>
      <w:kern w:val="22"/>
      <w:sz w:val="22"/>
      <w:szCs w:val="22"/>
      <w:lang w:val="sl-SI"/>
    </w:rPr>
  </w:style>
  <w:style w:type="character" w:styleId="Hiperpovezava">
    <w:name w:val="Hyperlink"/>
    <w:uiPriority w:val="99"/>
    <w:unhideWhenUsed/>
    <w:rsid w:val="0067449F"/>
    <w:rPr>
      <w:color w:val="5F5F5F"/>
      <w:u w:val="single"/>
    </w:rPr>
  </w:style>
  <w:style w:type="paragraph" w:customStyle="1" w:styleId="Style1">
    <w:name w:val="Style1"/>
    <w:basedOn w:val="Telobesedila"/>
    <w:autoRedefine/>
    <w:qFormat/>
    <w:rsid w:val="00E827AE"/>
    <w:pPr>
      <w:spacing w:before="240" w:after="200" w:line="320" w:lineRule="exact"/>
    </w:pPr>
    <w:rPr>
      <w:lang w:val="en-GB"/>
    </w:rPr>
  </w:style>
  <w:style w:type="paragraph" w:styleId="Telobesedila">
    <w:name w:val="Body Text"/>
    <w:basedOn w:val="Navaden"/>
    <w:link w:val="TelobesedilaZnak"/>
    <w:semiHidden/>
    <w:unhideWhenUsed/>
    <w:rsid w:val="4D85E4E3"/>
  </w:style>
  <w:style w:type="character" w:customStyle="1" w:styleId="TelobesedilaZnak">
    <w:name w:val="Telo besedila Znak"/>
    <w:link w:val="Telobesedila"/>
    <w:semiHidden/>
    <w:rsid w:val="4D85E4E3"/>
    <w:rPr>
      <w:rFonts w:ascii="Source Sans Pro" w:eastAsia="Times" w:hAnsi="Source Sans Pro"/>
      <w:noProof w:val="0"/>
      <w:sz w:val="20"/>
      <w:szCs w:val="20"/>
      <w:lang w:val="sl-SI"/>
    </w:rPr>
  </w:style>
  <w:style w:type="paragraph" w:styleId="Glava">
    <w:name w:val="header"/>
    <w:basedOn w:val="Navaden"/>
    <w:link w:val="GlavaZnak"/>
    <w:unhideWhenUsed/>
    <w:rsid w:val="4D85E4E3"/>
    <w:pPr>
      <w:tabs>
        <w:tab w:val="center" w:pos="4320"/>
        <w:tab w:val="right" w:pos="8640"/>
      </w:tabs>
      <w:spacing w:after="80"/>
    </w:pPr>
    <w:rPr>
      <w:sz w:val="18"/>
      <w:szCs w:val="18"/>
    </w:rPr>
  </w:style>
  <w:style w:type="character" w:customStyle="1" w:styleId="GlavaZnak">
    <w:name w:val="Glava Znak"/>
    <w:link w:val="Glava"/>
    <w:rsid w:val="4D85E4E3"/>
    <w:rPr>
      <w:rFonts w:eastAsia="Times New Roman"/>
      <w:noProof w:val="0"/>
      <w:sz w:val="18"/>
      <w:szCs w:val="18"/>
      <w:lang w:val="sl-SI"/>
    </w:rPr>
  </w:style>
  <w:style w:type="paragraph" w:styleId="Noga">
    <w:name w:val="footer"/>
    <w:basedOn w:val="Navaden"/>
    <w:link w:val="NogaZnak"/>
    <w:uiPriority w:val="99"/>
    <w:unhideWhenUsed/>
    <w:rsid w:val="4D85E4E3"/>
    <w:rPr>
      <w:sz w:val="18"/>
      <w:szCs w:val="18"/>
    </w:rPr>
  </w:style>
  <w:style w:type="character" w:customStyle="1" w:styleId="NogaZnak">
    <w:name w:val="Noga Znak"/>
    <w:link w:val="Noga"/>
    <w:uiPriority w:val="99"/>
    <w:rsid w:val="4D85E4E3"/>
    <w:rPr>
      <w:rFonts w:eastAsia="Times New Roman"/>
      <w:noProof w:val="0"/>
      <w:sz w:val="18"/>
      <w:szCs w:val="18"/>
      <w:lang w:val="sl-SI"/>
    </w:rPr>
  </w:style>
  <w:style w:type="character" w:styleId="Krepko">
    <w:name w:val="Strong"/>
    <w:uiPriority w:val="22"/>
    <w:qFormat/>
    <w:rsid w:val="00E85F54"/>
    <w:rPr>
      <w:rFonts w:ascii="Cambria" w:hAnsi="Cambria"/>
      <w:b/>
      <w:bCs/>
      <w:i w:val="0"/>
      <w:iCs w:val="0"/>
    </w:rPr>
  </w:style>
  <w:style w:type="character" w:styleId="tevilkastrani">
    <w:name w:val="page number"/>
    <w:uiPriority w:val="99"/>
    <w:semiHidden/>
    <w:unhideWhenUsed/>
    <w:rsid w:val="00B33BC3"/>
    <w:rPr>
      <w:rFonts w:ascii="Calibri" w:hAnsi="Calibri"/>
    </w:rPr>
  </w:style>
  <w:style w:type="paragraph" w:styleId="Odstavekseznama">
    <w:name w:val="List Paragraph"/>
    <w:basedOn w:val="Navaden"/>
    <w:next w:val="Seznam"/>
    <w:link w:val="OdstavekseznamaZnak"/>
    <w:autoRedefine/>
    <w:uiPriority w:val="34"/>
    <w:qFormat/>
    <w:rsid w:val="00A54C03"/>
    <w:pPr>
      <w:widowControl/>
      <w:snapToGrid w:val="0"/>
      <w:spacing w:line="276" w:lineRule="auto"/>
      <w:ind w:left="720" w:hanging="360"/>
      <w:contextualSpacing/>
      <w:jc w:val="both"/>
    </w:pPr>
    <w:rPr>
      <w:bCs/>
    </w:rPr>
  </w:style>
  <w:style w:type="paragraph" w:styleId="Seznam">
    <w:name w:val="List"/>
    <w:basedOn w:val="Navaden"/>
    <w:autoRedefine/>
    <w:uiPriority w:val="99"/>
    <w:unhideWhenUsed/>
    <w:qFormat/>
    <w:rsid w:val="006C1B4A"/>
    <w:pPr>
      <w:spacing w:line="276" w:lineRule="auto"/>
      <w:contextualSpacing/>
      <w:jc w:val="both"/>
    </w:pPr>
  </w:style>
  <w:style w:type="paragraph" w:customStyle="1" w:styleId="BasicParagraph">
    <w:name w:val="[Basic Paragraph]"/>
    <w:basedOn w:val="Navaden"/>
    <w:uiPriority w:val="99"/>
    <w:qFormat/>
    <w:rsid w:val="4D85E4E3"/>
    <w:pPr>
      <w:spacing w:before="160"/>
    </w:pPr>
  </w:style>
  <w:style w:type="paragraph" w:styleId="Otevilenseznam">
    <w:name w:val="List Number"/>
    <w:basedOn w:val="Navaden"/>
    <w:semiHidden/>
    <w:unhideWhenUsed/>
    <w:rsid w:val="4D85E4E3"/>
    <w:pPr>
      <w:tabs>
        <w:tab w:val="num" w:pos="360"/>
      </w:tabs>
      <w:ind w:left="360" w:hanging="360"/>
      <w:contextualSpacing/>
    </w:pPr>
  </w:style>
  <w:style w:type="character" w:customStyle="1" w:styleId="Naslov2Znak">
    <w:name w:val="Naslov 2 Znak"/>
    <w:link w:val="Naslov2"/>
    <w:uiPriority w:val="9"/>
    <w:semiHidden/>
    <w:rsid w:val="4D85E4E3"/>
    <w:rPr>
      <w:b/>
      <w:bCs/>
      <w:snapToGrid w:val="0"/>
      <w:kern w:val="22"/>
      <w:sz w:val="26"/>
      <w:szCs w:val="26"/>
      <w:lang w:val="sl-SI"/>
    </w:rPr>
  </w:style>
  <w:style w:type="paragraph" w:customStyle="1" w:styleId="Table">
    <w:name w:val="Table"/>
    <w:basedOn w:val="Navaden"/>
    <w:autoRedefine/>
    <w:qFormat/>
    <w:rsid w:val="00E827AE"/>
    <w:pPr>
      <w:spacing w:line="240" w:lineRule="auto"/>
    </w:pPr>
    <w:rPr>
      <w:lang w:val="en-US"/>
    </w:rPr>
  </w:style>
  <w:style w:type="table" w:styleId="Tabelamrea">
    <w:name w:val="Table Grid"/>
    <w:basedOn w:val="Navadnatabela"/>
    <w:uiPriority w:val="59"/>
    <w:rsid w:val="000B0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avaden"/>
    <w:qFormat/>
    <w:rsid w:val="4D85E4E3"/>
  </w:style>
  <w:style w:type="paragraph" w:styleId="Naslov">
    <w:name w:val="Title"/>
    <w:basedOn w:val="Navaden"/>
    <w:next w:val="Navaden"/>
    <w:link w:val="NaslovZnak"/>
    <w:uiPriority w:val="10"/>
    <w:qFormat/>
    <w:rsid w:val="00E827AE"/>
    <w:pPr>
      <w:spacing w:after="300" w:line="240" w:lineRule="auto"/>
      <w:contextualSpacing/>
    </w:pPr>
    <w:rPr>
      <w:rFonts w:eastAsia="MS PGothic"/>
      <w:b/>
      <w:color w:val="000000"/>
      <w:spacing w:val="5"/>
      <w:kern w:val="28"/>
      <w:sz w:val="24"/>
      <w:szCs w:val="24"/>
    </w:rPr>
  </w:style>
  <w:style w:type="character" w:customStyle="1" w:styleId="NaslovZnak">
    <w:name w:val="Naslov Znak"/>
    <w:link w:val="Naslov"/>
    <w:uiPriority w:val="10"/>
    <w:rsid w:val="4D85E4E3"/>
    <w:rPr>
      <w:b/>
      <w:snapToGrid w:val="0"/>
      <w:color w:val="000000"/>
      <w:spacing w:val="5"/>
      <w:kern w:val="28"/>
      <w:sz w:val="24"/>
      <w:szCs w:val="24"/>
      <w:lang w:val="sl-SI"/>
    </w:rPr>
  </w:style>
  <w:style w:type="paragraph" w:styleId="Besedilooblaka">
    <w:name w:val="Balloon Text"/>
    <w:basedOn w:val="Navaden"/>
    <w:link w:val="BesedilooblakaZnak"/>
    <w:semiHidden/>
    <w:unhideWhenUsed/>
    <w:rsid w:val="4D85E4E3"/>
    <w:pPr>
      <w:spacing w:line="240" w:lineRule="auto"/>
    </w:pPr>
    <w:rPr>
      <w:rFonts w:ascii="Lucida Grande" w:hAnsi="Lucida Grande" w:cs="Lucida Grande"/>
      <w:sz w:val="18"/>
      <w:szCs w:val="18"/>
    </w:rPr>
  </w:style>
  <w:style w:type="character" w:customStyle="1" w:styleId="BesedilooblakaZnak">
    <w:name w:val="Besedilo oblačka Znak"/>
    <w:link w:val="Besedilooblaka"/>
    <w:semiHidden/>
    <w:rsid w:val="4D85E4E3"/>
    <w:rPr>
      <w:rFonts w:ascii="Lucida Grande" w:eastAsia="Times New Roman" w:hAnsi="Lucida Grande" w:cs="Lucida Grande"/>
      <w:noProof w:val="0"/>
      <w:sz w:val="18"/>
      <w:szCs w:val="18"/>
      <w:lang w:val="sl-SI"/>
    </w:rPr>
  </w:style>
  <w:style w:type="paragraph" w:customStyle="1" w:styleId="Naslovnik">
    <w:name w:val="Naslovnik"/>
    <w:basedOn w:val="Navaden"/>
    <w:qFormat/>
    <w:rsid w:val="4D85E4E3"/>
    <w:rPr>
      <w:b/>
      <w:bCs/>
      <w:sz w:val="24"/>
      <w:szCs w:val="24"/>
    </w:rPr>
  </w:style>
  <w:style w:type="paragraph" w:customStyle="1" w:styleId="upo1">
    <w:name w:val="upo_1"/>
    <w:basedOn w:val="Navaden"/>
    <w:qFormat/>
    <w:rsid w:val="00E827AE"/>
    <w:pPr>
      <w:pBdr>
        <w:left w:val="single" w:sz="48" w:space="4" w:color="5CAC34"/>
      </w:pBdr>
    </w:pPr>
    <w:rPr>
      <w:b/>
      <w:sz w:val="24"/>
      <w:lang w:val="en-US"/>
    </w:rPr>
  </w:style>
  <w:style w:type="paragraph" w:customStyle="1" w:styleId="Vsebina">
    <w:name w:val="Vsebina"/>
    <w:basedOn w:val="Navaden"/>
    <w:qFormat/>
    <w:rsid w:val="4D85E4E3"/>
  </w:style>
  <w:style w:type="paragraph" w:customStyle="1" w:styleId="Opomba">
    <w:name w:val="Opomba"/>
    <w:basedOn w:val="Vsebina"/>
    <w:qFormat/>
    <w:rsid w:val="4D85E4E3"/>
    <w:pPr>
      <w:jc w:val="right"/>
    </w:pPr>
    <w:rPr>
      <w:i/>
      <w:iCs/>
      <w:sz w:val="18"/>
      <w:szCs w:val="18"/>
    </w:rPr>
  </w:style>
  <w:style w:type="paragraph" w:customStyle="1" w:styleId="upo2">
    <w:name w:val="upo_2"/>
    <w:basedOn w:val="Vsebina"/>
    <w:qFormat/>
    <w:rsid w:val="4D85E4E3"/>
    <w:rPr>
      <w:b/>
      <w:bCs/>
    </w:rPr>
  </w:style>
  <w:style w:type="paragraph" w:customStyle="1" w:styleId="Noga1">
    <w:name w:val="Noga1"/>
    <w:basedOn w:val="Noga"/>
    <w:qFormat/>
    <w:rsid w:val="4D85E4E3"/>
    <w:rPr>
      <w:noProof/>
      <w:lang w:val="en-US"/>
    </w:rPr>
  </w:style>
  <w:style w:type="paragraph" w:styleId="Podnaslov">
    <w:name w:val="Subtitle"/>
    <w:basedOn w:val="Naslov"/>
    <w:next w:val="Navaden"/>
    <w:link w:val="PodnaslovZnak"/>
    <w:autoRedefine/>
    <w:uiPriority w:val="11"/>
    <w:qFormat/>
    <w:rsid w:val="00E827AE"/>
    <w:pPr>
      <w:widowControl/>
      <w:pBdr>
        <w:left w:val="single" w:sz="48" w:space="8" w:color="9EC650"/>
      </w:pBdr>
      <w:spacing w:before="360" w:after="360" w:line="276" w:lineRule="auto"/>
      <w:ind w:left="284"/>
      <w:contextualSpacing w:val="0"/>
    </w:pPr>
    <w:rPr>
      <w:rFonts w:eastAsia="MS Mincho"/>
      <w:b w:val="0"/>
      <w:snapToGrid/>
      <w:color w:val="auto"/>
      <w:spacing w:val="0"/>
      <w:sz w:val="22"/>
      <w:lang w:val="en-US"/>
    </w:rPr>
  </w:style>
  <w:style w:type="character" w:customStyle="1" w:styleId="PodnaslovZnak">
    <w:name w:val="Podnaslov Znak"/>
    <w:link w:val="Podnaslov"/>
    <w:uiPriority w:val="11"/>
    <w:rsid w:val="4D85E4E3"/>
    <w:rPr>
      <w:rFonts w:eastAsia="MS Mincho"/>
      <w:kern w:val="28"/>
      <w:sz w:val="22"/>
      <w:szCs w:val="24"/>
    </w:rPr>
  </w:style>
  <w:style w:type="paragraph" w:customStyle="1" w:styleId="Table2">
    <w:name w:val="Table 2"/>
    <w:basedOn w:val="Table"/>
    <w:autoRedefine/>
    <w:qFormat/>
    <w:rsid w:val="00E827AE"/>
    <w:pPr>
      <w:spacing w:before="160" w:after="160" w:line="280" w:lineRule="exact"/>
    </w:pPr>
    <w:rPr>
      <w:rFonts w:eastAsia="MS Mincho" w:cs="Helvetica"/>
      <w:bCs/>
      <w:snapToGrid/>
      <w:kern w:val="0"/>
      <w:lang w:eastAsia="ja-JP"/>
    </w:rPr>
  </w:style>
  <w:style w:type="character" w:styleId="Pripombasklic">
    <w:name w:val="annotation reference"/>
    <w:uiPriority w:val="99"/>
    <w:semiHidden/>
    <w:unhideWhenUsed/>
    <w:rsid w:val="00105D63"/>
    <w:rPr>
      <w:sz w:val="16"/>
      <w:szCs w:val="16"/>
    </w:rPr>
  </w:style>
  <w:style w:type="paragraph" w:styleId="Pripombabesedilo">
    <w:name w:val="annotation text"/>
    <w:basedOn w:val="Navaden"/>
    <w:link w:val="PripombabesediloZnak"/>
    <w:unhideWhenUsed/>
    <w:rsid w:val="4D85E4E3"/>
    <w:pPr>
      <w:spacing w:line="240" w:lineRule="auto"/>
    </w:pPr>
    <w:rPr>
      <w:sz w:val="20"/>
      <w:szCs w:val="20"/>
    </w:rPr>
  </w:style>
  <w:style w:type="character" w:customStyle="1" w:styleId="PripombabesediloZnak">
    <w:name w:val="Pripomba – besedilo Znak"/>
    <w:link w:val="Pripombabesedilo"/>
    <w:rsid w:val="4D85E4E3"/>
    <w:rPr>
      <w:rFonts w:eastAsia="Times New Roman"/>
      <w:noProof w:val="0"/>
      <w:sz w:val="20"/>
      <w:szCs w:val="20"/>
      <w:lang w:val="sl-SI"/>
    </w:rPr>
  </w:style>
  <w:style w:type="paragraph" w:styleId="Zadevapripombe">
    <w:name w:val="annotation subject"/>
    <w:basedOn w:val="Pripombabesedilo"/>
    <w:next w:val="Pripombabesedilo"/>
    <w:link w:val="ZadevapripombeZnak"/>
    <w:semiHidden/>
    <w:unhideWhenUsed/>
    <w:rsid w:val="4D85E4E3"/>
    <w:rPr>
      <w:b/>
      <w:bCs/>
    </w:rPr>
  </w:style>
  <w:style w:type="character" w:customStyle="1" w:styleId="ZadevapripombeZnak">
    <w:name w:val="Zadeva pripombe Znak"/>
    <w:link w:val="Zadevapripombe"/>
    <w:semiHidden/>
    <w:rsid w:val="4D85E4E3"/>
    <w:rPr>
      <w:rFonts w:eastAsia="Times New Roman"/>
      <w:b/>
      <w:bCs/>
      <w:noProof w:val="0"/>
      <w:sz w:val="20"/>
      <w:szCs w:val="20"/>
      <w:lang w:val="sl-SI"/>
    </w:rPr>
  </w:style>
  <w:style w:type="paragraph" w:customStyle="1" w:styleId="Glavninaslov">
    <w:name w:val="Glavni naslov"/>
    <w:basedOn w:val="upo1"/>
    <w:qFormat/>
    <w:rsid w:val="00E827AE"/>
    <w:pPr>
      <w:spacing w:line="240" w:lineRule="auto"/>
    </w:pPr>
    <w:rPr>
      <w:bCs/>
      <w:kern w:val="48"/>
      <w:sz w:val="48"/>
      <w:szCs w:val="48"/>
    </w:rPr>
  </w:style>
  <w:style w:type="table" w:styleId="Srednjesenenje1poudarek1">
    <w:name w:val="Medium Shading 1 Accent 1"/>
    <w:basedOn w:val="Navadnatabela"/>
    <w:uiPriority w:val="63"/>
    <w:semiHidden/>
    <w:unhideWhenUsed/>
    <w:rsid w:val="00A15EF0"/>
    <w:tblPr>
      <w:tblStyleRowBandSize w:val="1"/>
      <w:tblStyleColBandSize w:val="1"/>
      <w:tblBorders>
        <w:top w:val="single" w:sz="8" w:space="0" w:color="B6D47B"/>
        <w:left w:val="single" w:sz="8" w:space="0" w:color="B6D47B"/>
        <w:bottom w:val="single" w:sz="8" w:space="0" w:color="B6D47B"/>
        <w:right w:val="single" w:sz="8" w:space="0" w:color="B6D47B"/>
        <w:insideH w:val="single" w:sz="8" w:space="0" w:color="B6D47B"/>
      </w:tblBorders>
    </w:tblPr>
    <w:tblStylePr w:type="firstRow">
      <w:pPr>
        <w:spacing w:before="0" w:after="0" w:line="240" w:lineRule="auto"/>
      </w:pPr>
      <w:rPr>
        <w:b/>
        <w:bCs/>
        <w:color w:val="FFFFFF"/>
      </w:rPr>
      <w:tblPr/>
      <w:tcPr>
        <w:tcBorders>
          <w:top w:val="single" w:sz="8" w:space="0" w:color="B6D47B"/>
          <w:left w:val="single" w:sz="8" w:space="0" w:color="B6D47B"/>
          <w:bottom w:val="single" w:sz="8" w:space="0" w:color="B6D47B"/>
          <w:right w:val="single" w:sz="8" w:space="0" w:color="B6D47B"/>
          <w:insideH w:val="nil"/>
          <w:insideV w:val="nil"/>
        </w:tcBorders>
        <w:shd w:val="clear" w:color="auto" w:fill="9EC650"/>
      </w:tcPr>
    </w:tblStylePr>
    <w:tblStylePr w:type="lastRow">
      <w:pPr>
        <w:spacing w:before="0" w:after="0" w:line="240" w:lineRule="auto"/>
      </w:pPr>
      <w:rPr>
        <w:b/>
        <w:bCs/>
      </w:rPr>
      <w:tblPr/>
      <w:tcPr>
        <w:tcBorders>
          <w:top w:val="double" w:sz="6" w:space="0" w:color="B6D47B"/>
          <w:left w:val="single" w:sz="8" w:space="0" w:color="B6D47B"/>
          <w:bottom w:val="single" w:sz="8" w:space="0" w:color="B6D47B"/>
          <w:right w:val="single" w:sz="8" w:space="0" w:color="B6D47B"/>
          <w:insideH w:val="nil"/>
          <w:insideV w:val="nil"/>
        </w:tcBorders>
      </w:tcPr>
    </w:tblStylePr>
    <w:tblStylePr w:type="firstCol">
      <w:rPr>
        <w:b/>
        <w:bCs/>
      </w:rPr>
    </w:tblStylePr>
    <w:tblStylePr w:type="lastCol">
      <w:rPr>
        <w:b/>
        <w:bCs/>
      </w:rPr>
    </w:tblStylePr>
    <w:tblStylePr w:type="band1Vert">
      <w:tblPr/>
      <w:tcPr>
        <w:shd w:val="clear" w:color="auto" w:fill="E6F1D3"/>
      </w:tcPr>
    </w:tblStylePr>
    <w:tblStylePr w:type="band1Horz">
      <w:tblPr/>
      <w:tcPr>
        <w:tcBorders>
          <w:insideH w:val="nil"/>
          <w:insideV w:val="nil"/>
        </w:tcBorders>
        <w:shd w:val="clear" w:color="auto" w:fill="E6F1D3"/>
      </w:tcPr>
    </w:tblStylePr>
    <w:tblStylePr w:type="band2Horz">
      <w:tblPr/>
      <w:tcPr>
        <w:tcBorders>
          <w:insideH w:val="nil"/>
          <w:insideV w:val="nil"/>
        </w:tcBorders>
      </w:tcPr>
    </w:tblStylePr>
  </w:style>
  <w:style w:type="paragraph" w:customStyle="1" w:styleId="Podnaslov2">
    <w:name w:val="Podnaslov 2"/>
    <w:basedOn w:val="upo2"/>
    <w:qFormat/>
    <w:rsid w:val="004A6961"/>
    <w:pPr>
      <w:ind w:left="1440" w:hanging="720"/>
    </w:pPr>
    <w:rPr>
      <w:bCs w:val="0"/>
    </w:rPr>
  </w:style>
  <w:style w:type="paragraph" w:customStyle="1" w:styleId="Podnaslov3">
    <w:name w:val="Podnaslov 3"/>
    <w:basedOn w:val="Podnaslov2"/>
    <w:qFormat/>
    <w:rsid w:val="004A6961"/>
  </w:style>
  <w:style w:type="paragraph" w:customStyle="1" w:styleId="Podnaslov4">
    <w:name w:val="Podnaslov 4"/>
    <w:basedOn w:val="Podnaslov3"/>
    <w:qFormat/>
    <w:rsid w:val="004A6961"/>
    <w:pPr>
      <w:ind w:left="1800" w:hanging="1080"/>
    </w:pPr>
  </w:style>
  <w:style w:type="paragraph" w:customStyle="1" w:styleId="Podnaslov5">
    <w:name w:val="Podnaslov 5"/>
    <w:basedOn w:val="Podnaslov4"/>
    <w:qFormat/>
    <w:rsid w:val="4D85E4E3"/>
  </w:style>
  <w:style w:type="paragraph" w:customStyle="1" w:styleId="Podnaslov6">
    <w:name w:val="Podnaslov 6"/>
    <w:basedOn w:val="Podnaslov5"/>
    <w:qFormat/>
    <w:rsid w:val="4D85E4E3"/>
  </w:style>
  <w:style w:type="paragraph" w:customStyle="1" w:styleId="Podnaslov7">
    <w:name w:val="Podnaslov 7"/>
    <w:basedOn w:val="Podnaslov6"/>
    <w:qFormat/>
    <w:rsid w:val="4D85E4E3"/>
  </w:style>
  <w:style w:type="paragraph" w:customStyle="1" w:styleId="Podnaslov8">
    <w:name w:val="Podnaslov 8"/>
    <w:basedOn w:val="Podnaslov7"/>
    <w:qFormat/>
    <w:rsid w:val="4D85E4E3"/>
  </w:style>
  <w:style w:type="paragraph" w:customStyle="1" w:styleId="Diagrami">
    <w:name w:val="Diagrami"/>
    <w:basedOn w:val="Navaden"/>
    <w:qFormat/>
    <w:rsid w:val="4D85E4E3"/>
    <w:pPr>
      <w:widowControl/>
      <w:spacing w:line="240" w:lineRule="auto"/>
      <w:jc w:val="right"/>
    </w:pPr>
    <w:rPr>
      <w:i/>
      <w:iCs/>
    </w:rPr>
  </w:style>
  <w:style w:type="paragraph" w:customStyle="1" w:styleId="Priloge">
    <w:name w:val="Priloge"/>
    <w:basedOn w:val="Slike"/>
    <w:qFormat/>
    <w:rsid w:val="4D85E4E3"/>
  </w:style>
  <w:style w:type="paragraph" w:customStyle="1" w:styleId="Slike">
    <w:name w:val="Slike"/>
    <w:basedOn w:val="Navaden"/>
    <w:qFormat/>
    <w:rsid w:val="4D85E4E3"/>
    <w:pPr>
      <w:widowControl/>
      <w:tabs>
        <w:tab w:val="num" w:pos="431"/>
      </w:tabs>
      <w:spacing w:line="240" w:lineRule="auto"/>
      <w:jc w:val="right"/>
    </w:pPr>
    <w:rPr>
      <w:i/>
      <w:iCs/>
    </w:rPr>
  </w:style>
  <w:style w:type="paragraph" w:styleId="Kazalovsebine1">
    <w:name w:val="toc 1"/>
    <w:basedOn w:val="Navaden"/>
    <w:next w:val="Navaden"/>
    <w:autoRedefine/>
    <w:uiPriority w:val="39"/>
    <w:unhideWhenUsed/>
    <w:qFormat/>
    <w:rsid w:val="001714AA"/>
    <w:pPr>
      <w:tabs>
        <w:tab w:val="left" w:pos="440"/>
        <w:tab w:val="right" w:leader="dot" w:pos="9202"/>
      </w:tabs>
    </w:pPr>
    <w:rPr>
      <w:b/>
      <w:sz w:val="24"/>
      <w:szCs w:val="24"/>
    </w:rPr>
  </w:style>
  <w:style w:type="paragraph" w:styleId="Kazalovsebine2">
    <w:name w:val="toc 2"/>
    <w:basedOn w:val="Navaden"/>
    <w:next w:val="Navaden"/>
    <w:autoRedefine/>
    <w:uiPriority w:val="39"/>
    <w:unhideWhenUsed/>
    <w:qFormat/>
    <w:rsid w:val="00E827AE"/>
    <w:pPr>
      <w:tabs>
        <w:tab w:val="left" w:pos="1134"/>
        <w:tab w:val="right" w:leader="dot" w:pos="9202"/>
      </w:tabs>
      <w:ind w:left="220"/>
    </w:pPr>
    <w:rPr>
      <w:b/>
    </w:rPr>
  </w:style>
  <w:style w:type="paragraph" w:styleId="Kazalovsebine3">
    <w:name w:val="toc 3"/>
    <w:basedOn w:val="Navaden"/>
    <w:next w:val="Navaden"/>
    <w:autoRedefine/>
    <w:uiPriority w:val="39"/>
    <w:unhideWhenUsed/>
    <w:qFormat/>
    <w:rsid w:val="005F1D39"/>
    <w:pPr>
      <w:tabs>
        <w:tab w:val="left" w:pos="1320"/>
        <w:tab w:val="right" w:leader="dot" w:pos="9202"/>
      </w:tabs>
      <w:ind w:left="440"/>
    </w:pPr>
  </w:style>
  <w:style w:type="paragraph" w:styleId="Kazalovsebine4">
    <w:name w:val="toc 4"/>
    <w:basedOn w:val="Navaden"/>
    <w:next w:val="Navaden"/>
    <w:unhideWhenUsed/>
    <w:rsid w:val="4D85E4E3"/>
    <w:pPr>
      <w:ind w:left="660"/>
    </w:pPr>
    <w:rPr>
      <w:sz w:val="20"/>
      <w:szCs w:val="20"/>
    </w:rPr>
  </w:style>
  <w:style w:type="paragraph" w:styleId="Kazalovsebine5">
    <w:name w:val="toc 5"/>
    <w:basedOn w:val="Navaden"/>
    <w:next w:val="Navaden"/>
    <w:unhideWhenUsed/>
    <w:rsid w:val="4D85E4E3"/>
    <w:pPr>
      <w:ind w:left="880"/>
    </w:pPr>
    <w:rPr>
      <w:sz w:val="20"/>
      <w:szCs w:val="20"/>
    </w:rPr>
  </w:style>
  <w:style w:type="paragraph" w:styleId="Kazalovsebine6">
    <w:name w:val="toc 6"/>
    <w:basedOn w:val="Navaden"/>
    <w:next w:val="Navaden"/>
    <w:unhideWhenUsed/>
    <w:rsid w:val="4D85E4E3"/>
    <w:pPr>
      <w:ind w:left="1100"/>
    </w:pPr>
    <w:rPr>
      <w:sz w:val="20"/>
      <w:szCs w:val="20"/>
    </w:rPr>
  </w:style>
  <w:style w:type="paragraph" w:styleId="Kazalovsebine7">
    <w:name w:val="toc 7"/>
    <w:basedOn w:val="Navaden"/>
    <w:next w:val="Navaden"/>
    <w:unhideWhenUsed/>
    <w:rsid w:val="4D85E4E3"/>
    <w:pPr>
      <w:ind w:left="1320"/>
    </w:pPr>
    <w:rPr>
      <w:sz w:val="20"/>
      <w:szCs w:val="20"/>
    </w:rPr>
  </w:style>
  <w:style w:type="paragraph" w:styleId="Kazalovsebine8">
    <w:name w:val="toc 8"/>
    <w:basedOn w:val="Navaden"/>
    <w:next w:val="Navaden"/>
    <w:unhideWhenUsed/>
    <w:rsid w:val="4D85E4E3"/>
    <w:pPr>
      <w:ind w:left="1540"/>
    </w:pPr>
    <w:rPr>
      <w:sz w:val="20"/>
      <w:szCs w:val="20"/>
    </w:rPr>
  </w:style>
  <w:style w:type="paragraph" w:styleId="Kazalovsebine9">
    <w:name w:val="toc 9"/>
    <w:basedOn w:val="Navaden"/>
    <w:next w:val="Navaden"/>
    <w:unhideWhenUsed/>
    <w:rsid w:val="4D85E4E3"/>
    <w:pPr>
      <w:ind w:left="1760"/>
    </w:pPr>
    <w:rPr>
      <w:sz w:val="20"/>
      <w:szCs w:val="20"/>
    </w:rPr>
  </w:style>
  <w:style w:type="paragraph" w:customStyle="1" w:styleId="Preglednice">
    <w:name w:val="Preglednice"/>
    <w:basedOn w:val="Navaden"/>
    <w:qFormat/>
    <w:rsid w:val="4D85E4E3"/>
    <w:pPr>
      <w:widowControl/>
      <w:spacing w:line="240" w:lineRule="auto"/>
      <w:jc w:val="center"/>
    </w:pPr>
    <w:rPr>
      <w:i/>
      <w:iCs/>
    </w:rPr>
  </w:style>
  <w:style w:type="character" w:customStyle="1" w:styleId="OdstavekseznamaZnak">
    <w:name w:val="Odstavek seznama Znak"/>
    <w:basedOn w:val="Privzetapisavaodstavka"/>
    <w:link w:val="Odstavekseznama"/>
    <w:uiPriority w:val="34"/>
    <w:rsid w:val="4D85E4E3"/>
    <w:rPr>
      <w:rFonts w:eastAsia="Times New Roman"/>
      <w:bCs/>
      <w:snapToGrid w:val="0"/>
      <w:kern w:val="22"/>
      <w:sz w:val="22"/>
      <w:szCs w:val="22"/>
      <w:lang w:val="sl-SI"/>
    </w:rPr>
  </w:style>
  <w:style w:type="paragraph" w:styleId="Napis">
    <w:name w:val="caption"/>
    <w:basedOn w:val="Navaden"/>
    <w:next w:val="Navaden"/>
    <w:uiPriority w:val="35"/>
    <w:unhideWhenUsed/>
    <w:qFormat/>
    <w:rsid w:val="00E827AE"/>
    <w:pPr>
      <w:widowControl/>
      <w:spacing w:after="200" w:line="240" w:lineRule="auto"/>
    </w:pPr>
    <w:rPr>
      <w:rFonts w:ascii="Times New Roman" w:eastAsiaTheme="minorHAnsi" w:hAnsi="Times New Roman" w:cstheme="minorBidi"/>
      <w:bCs/>
      <w:snapToGrid/>
      <w:kern w:val="0"/>
      <w:sz w:val="24"/>
      <w:szCs w:val="18"/>
    </w:rPr>
  </w:style>
  <w:style w:type="paragraph" w:customStyle="1" w:styleId="STMslog1">
    <w:name w:val="STM slog1"/>
    <w:basedOn w:val="Naslov1"/>
    <w:qFormat/>
    <w:rsid w:val="004A6961"/>
    <w:pPr>
      <w:keepNext/>
      <w:keepLines/>
      <w:widowControl/>
      <w:tabs>
        <w:tab w:val="num" w:pos="360"/>
      </w:tabs>
      <w:spacing w:before="480" w:line="276" w:lineRule="auto"/>
      <w:ind w:left="360" w:hanging="360"/>
    </w:pPr>
    <w:rPr>
      <w:rFonts w:ascii="Times New Roman" w:eastAsiaTheme="majorEastAsia" w:hAnsi="Times New Roman"/>
      <w:bCs/>
      <w:snapToGrid/>
      <w:kern w:val="0"/>
      <w:sz w:val="24"/>
      <w:szCs w:val="28"/>
    </w:rPr>
  </w:style>
  <w:style w:type="paragraph" w:customStyle="1" w:styleId="STMslog2">
    <w:name w:val="STM slog 2"/>
    <w:basedOn w:val="Naslov2"/>
    <w:link w:val="STMslog2Znak"/>
    <w:qFormat/>
    <w:rsid w:val="004A6961"/>
    <w:pPr>
      <w:widowControl/>
      <w:numPr>
        <w:ilvl w:val="1"/>
        <w:numId w:val="1"/>
      </w:numPr>
      <w:spacing w:line="276" w:lineRule="auto"/>
    </w:pPr>
    <w:rPr>
      <w:rFonts w:ascii="Times New Roman" w:eastAsiaTheme="majorEastAsia" w:hAnsi="Times New Roman"/>
      <w:snapToGrid/>
      <w:sz w:val="24"/>
    </w:rPr>
  </w:style>
  <w:style w:type="character" w:customStyle="1" w:styleId="STMslog2Znak">
    <w:name w:val="STM slog 2 Znak"/>
    <w:basedOn w:val="OdstavekseznamaZnak"/>
    <w:link w:val="STMslog2"/>
    <w:rsid w:val="4D85E4E3"/>
    <w:rPr>
      <w:rFonts w:ascii="Times New Roman" w:eastAsiaTheme="majorEastAsia" w:hAnsi="Times New Roman"/>
      <w:b/>
      <w:bCs/>
      <w:snapToGrid/>
      <w:kern w:val="22"/>
      <w:sz w:val="24"/>
      <w:szCs w:val="26"/>
      <w:lang w:val="sl-SI"/>
    </w:rPr>
  </w:style>
  <w:style w:type="character" w:styleId="Besedilooznabemesta">
    <w:name w:val="Placeholder Text"/>
    <w:basedOn w:val="Privzetapisavaodstavka"/>
    <w:uiPriority w:val="99"/>
    <w:semiHidden/>
    <w:rsid w:val="005F656F"/>
    <w:rPr>
      <w:color w:val="808080"/>
    </w:rPr>
  </w:style>
  <w:style w:type="character" w:customStyle="1" w:styleId="tadeja">
    <w:name w:val="tadeja"/>
    <w:basedOn w:val="Privzetapisavaodstavka"/>
    <w:uiPriority w:val="1"/>
    <w:qFormat/>
    <w:rsid w:val="005F656F"/>
    <w:rPr>
      <w:rFonts w:ascii="Times New Roman" w:hAnsi="Times New Roman"/>
      <w:color w:val="000000" w:themeColor="text1"/>
      <w:sz w:val="24"/>
    </w:rPr>
  </w:style>
  <w:style w:type="paragraph" w:styleId="NaslovTOC">
    <w:name w:val="TOC Heading"/>
    <w:basedOn w:val="Naslov1"/>
    <w:next w:val="Navaden"/>
    <w:uiPriority w:val="39"/>
    <w:semiHidden/>
    <w:unhideWhenUsed/>
    <w:qFormat/>
    <w:rsid w:val="00E827AE"/>
    <w:pPr>
      <w:keepNext/>
      <w:keepLines/>
      <w:widowControl/>
      <w:spacing w:before="480" w:line="276" w:lineRule="auto"/>
      <w:outlineLvl w:val="9"/>
    </w:pPr>
    <w:rPr>
      <w:rFonts w:asciiTheme="majorHAnsi" w:eastAsiaTheme="majorEastAsia" w:hAnsiTheme="majorHAnsi" w:cstheme="majorBidi"/>
      <w:bCs/>
      <w:snapToGrid/>
      <w:color w:val="2E74B5" w:themeColor="accent1" w:themeShade="BF"/>
      <w:kern w:val="0"/>
      <w:sz w:val="28"/>
      <w:szCs w:val="28"/>
      <w:lang w:eastAsia="sl-SI"/>
    </w:rPr>
  </w:style>
  <w:style w:type="character" w:customStyle="1" w:styleId="Naslov3Znak">
    <w:name w:val="Naslov 3 Znak"/>
    <w:basedOn w:val="Privzetapisavaodstavka"/>
    <w:link w:val="Naslov3"/>
    <w:uiPriority w:val="9"/>
    <w:semiHidden/>
    <w:rsid w:val="4D85E4E3"/>
    <w:rPr>
      <w:rFonts w:asciiTheme="majorHAnsi" w:eastAsiaTheme="majorEastAsia" w:hAnsiTheme="majorHAnsi" w:cstheme="majorBidi"/>
      <w:b/>
      <w:bCs/>
      <w:snapToGrid w:val="0"/>
      <w:color w:val="5B9BD5" w:themeColor="accent1"/>
      <w:kern w:val="22"/>
      <w:sz w:val="22"/>
      <w:szCs w:val="22"/>
      <w:lang w:val="sl-SI"/>
    </w:rPr>
  </w:style>
  <w:style w:type="paragraph" w:styleId="Kazaloslik">
    <w:name w:val="table of figures"/>
    <w:basedOn w:val="Navaden"/>
    <w:next w:val="Navaden"/>
    <w:uiPriority w:val="99"/>
    <w:unhideWhenUsed/>
    <w:rsid w:val="4D85E4E3"/>
  </w:style>
  <w:style w:type="paragraph" w:styleId="Revizija">
    <w:name w:val="Revision"/>
    <w:hidden/>
    <w:uiPriority w:val="99"/>
    <w:semiHidden/>
    <w:rsid w:val="009B6E29"/>
    <w:rPr>
      <w:rFonts w:eastAsia="Times New Roman"/>
      <w:snapToGrid w:val="0"/>
      <w:kern w:val="22"/>
      <w:sz w:val="22"/>
      <w:szCs w:val="22"/>
      <w:lang w:val="sl-SI"/>
    </w:rPr>
  </w:style>
  <w:style w:type="table" w:styleId="Svetelseznampoudarek3">
    <w:name w:val="Light List Accent 3"/>
    <w:basedOn w:val="Navadnatabela"/>
    <w:uiPriority w:val="61"/>
    <w:rsid w:val="00246C7A"/>
    <w:rPr>
      <w:rFonts w:asciiTheme="minorHAnsi" w:eastAsiaTheme="minorHAnsi" w:hAnsiTheme="minorHAnsi" w:cstheme="minorBidi"/>
      <w:sz w:val="22"/>
      <w:szCs w:val="22"/>
      <w:lang w:val="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customStyle="1" w:styleId="GeoZSVsebina">
    <w:name w:val="GeoZS_Vsebina"/>
    <w:basedOn w:val="Navaden"/>
    <w:qFormat/>
    <w:rsid w:val="4D85E4E3"/>
    <w:pPr>
      <w:spacing w:after="220" w:line="276" w:lineRule="auto"/>
      <w:jc w:val="both"/>
    </w:pPr>
    <w:rPr>
      <w:rFonts w:asciiTheme="minorHAnsi" w:eastAsiaTheme="majorEastAsia" w:hAnsiTheme="minorHAnsi"/>
    </w:rPr>
  </w:style>
  <w:style w:type="paragraph" w:customStyle="1" w:styleId="GeoZSPodnaslov">
    <w:name w:val="GeoZS_Podnaslov"/>
    <w:basedOn w:val="Navaden"/>
    <w:link w:val="GeoZSPodnaslovChar"/>
    <w:qFormat/>
    <w:rsid w:val="4D85E4E3"/>
    <w:pPr>
      <w:spacing w:line="276" w:lineRule="auto"/>
      <w:jc w:val="both"/>
    </w:pPr>
    <w:rPr>
      <w:rFonts w:asciiTheme="minorHAnsi" w:eastAsiaTheme="majorEastAsia" w:hAnsiTheme="minorHAnsi"/>
      <w:b/>
      <w:bCs/>
    </w:rPr>
  </w:style>
  <w:style w:type="character" w:customStyle="1" w:styleId="GeoZSPodnaslovChar">
    <w:name w:val="GeoZS_Podnaslov Char"/>
    <w:basedOn w:val="Privzetapisavaodstavka"/>
    <w:link w:val="GeoZSPodnaslov"/>
    <w:rsid w:val="4D85E4E3"/>
    <w:rPr>
      <w:rFonts w:asciiTheme="minorHAnsi" w:eastAsiaTheme="majorEastAsia" w:hAnsiTheme="minorHAnsi" w:cs="Times New Roman"/>
      <w:b/>
      <w:bCs/>
      <w:noProof w:val="0"/>
      <w:sz w:val="22"/>
      <w:szCs w:val="22"/>
      <w:lang w:val="sl-SI"/>
    </w:rPr>
  </w:style>
  <w:style w:type="character" w:customStyle="1" w:styleId="Nerazreenaomemba1">
    <w:name w:val="Nerazrešena omemba1"/>
    <w:basedOn w:val="Privzetapisavaodstavka"/>
    <w:uiPriority w:val="99"/>
    <w:semiHidden/>
    <w:unhideWhenUsed/>
    <w:rsid w:val="00D2306D"/>
    <w:rPr>
      <w:color w:val="605E5C"/>
      <w:shd w:val="clear" w:color="auto" w:fill="E1DFDD"/>
    </w:rPr>
  </w:style>
  <w:style w:type="character" w:styleId="SledenaHiperpovezava">
    <w:name w:val="FollowedHyperlink"/>
    <w:basedOn w:val="Privzetapisavaodstavka"/>
    <w:uiPriority w:val="99"/>
    <w:semiHidden/>
    <w:unhideWhenUsed/>
    <w:rsid w:val="00626970"/>
    <w:rPr>
      <w:color w:val="954F72"/>
      <w:u w:val="single"/>
    </w:rPr>
  </w:style>
  <w:style w:type="paragraph" w:customStyle="1" w:styleId="msonormal0">
    <w:name w:val="msonormal"/>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63">
    <w:name w:val="xl6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4">
    <w:name w:val="xl6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5">
    <w:name w:val="xl6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6">
    <w:name w:val="xl66"/>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7">
    <w:name w:val="xl6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68">
    <w:name w:val="xl68"/>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69">
    <w:name w:val="xl6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0">
    <w:name w:val="xl70"/>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1">
    <w:name w:val="xl71"/>
    <w:basedOn w:val="Navaden"/>
    <w:rsid w:val="4D85E4E3"/>
    <w:pPr>
      <w:widowControl/>
      <w:spacing w:beforeAutospacing="1" w:afterAutospacing="1" w:line="240" w:lineRule="auto"/>
    </w:pPr>
    <w:rPr>
      <w:rFonts w:ascii="Times New Roman" w:hAnsi="Times New Roman"/>
      <w:sz w:val="24"/>
      <w:szCs w:val="24"/>
      <w:lang w:eastAsia="sl-SI"/>
    </w:rPr>
  </w:style>
  <w:style w:type="paragraph" w:customStyle="1" w:styleId="xl72">
    <w:name w:val="xl72"/>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3">
    <w:name w:val="xl7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4">
    <w:name w:val="xl74"/>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5">
    <w:name w:val="xl75"/>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76">
    <w:name w:val="xl76"/>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7">
    <w:name w:val="xl77"/>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8">
    <w:name w:val="xl78"/>
    <w:basedOn w:val="Navaden"/>
    <w:rsid w:val="4D85E4E3"/>
    <w:pPr>
      <w:widowControl/>
      <w:spacing w:beforeAutospacing="1" w:afterAutospacing="1" w:line="240" w:lineRule="auto"/>
      <w:jc w:val="right"/>
    </w:pPr>
    <w:rPr>
      <w:rFonts w:ascii="Times New Roman" w:hAnsi="Times New Roman"/>
      <w:color w:val="000000" w:themeColor="text1"/>
      <w:sz w:val="24"/>
      <w:szCs w:val="24"/>
      <w:lang w:eastAsia="sl-SI"/>
    </w:rPr>
  </w:style>
  <w:style w:type="paragraph" w:customStyle="1" w:styleId="xl79">
    <w:name w:val="xl79"/>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0">
    <w:name w:val="xl80"/>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1">
    <w:name w:val="xl81"/>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xl82">
    <w:name w:val="xl82"/>
    <w:basedOn w:val="Navaden"/>
    <w:rsid w:val="4D85E4E3"/>
    <w:pPr>
      <w:widowControl/>
      <w:spacing w:beforeAutospacing="1" w:afterAutospacing="1" w:line="240" w:lineRule="auto"/>
    </w:pPr>
    <w:rPr>
      <w:rFonts w:ascii="Times New Roman" w:hAnsi="Times New Roman"/>
      <w:i/>
      <w:iCs/>
      <w:color w:val="000000" w:themeColor="text1"/>
      <w:sz w:val="24"/>
      <w:szCs w:val="24"/>
      <w:lang w:eastAsia="sl-SI"/>
    </w:rPr>
  </w:style>
  <w:style w:type="paragraph" w:customStyle="1" w:styleId="xl83">
    <w:name w:val="xl83"/>
    <w:basedOn w:val="Navaden"/>
    <w:rsid w:val="4D85E4E3"/>
    <w:pPr>
      <w:widowControl/>
      <w:spacing w:beforeAutospacing="1" w:afterAutospacing="1" w:line="240" w:lineRule="auto"/>
    </w:pPr>
    <w:rPr>
      <w:rFonts w:ascii="Times New Roman" w:hAnsi="Times New Roman"/>
      <w:color w:val="000000" w:themeColor="text1"/>
      <w:sz w:val="24"/>
      <w:szCs w:val="24"/>
      <w:lang w:eastAsia="sl-SI"/>
    </w:rPr>
  </w:style>
  <w:style w:type="paragraph" w:customStyle="1" w:styleId="GeoZSPodnaslovZeleni">
    <w:name w:val="GeoZS_PodnaslovZeleni"/>
    <w:basedOn w:val="Navaden"/>
    <w:next w:val="GeoZSVsebina"/>
    <w:qFormat/>
    <w:rsid w:val="00E827AE"/>
    <w:pPr>
      <w:pBdr>
        <w:left w:val="single" w:sz="48" w:space="4" w:color="5CAC34"/>
      </w:pBdr>
      <w:jc w:val="both"/>
    </w:pPr>
    <w:rPr>
      <w:rFonts w:asciiTheme="minorHAnsi" w:eastAsiaTheme="majorEastAsia" w:hAnsiTheme="minorHAnsi"/>
      <w:b/>
    </w:rPr>
  </w:style>
  <w:style w:type="paragraph" w:customStyle="1" w:styleId="GeoZSPodnaslovStL1">
    <w:name w:val="GeoZS_PodnaslovSt_L1."/>
    <w:basedOn w:val="GeoZSPodnaslov"/>
    <w:next w:val="GeoZSVsebina"/>
    <w:link w:val="GeoZSPodnaslovStL1Char"/>
    <w:qFormat/>
    <w:rsid w:val="00295746"/>
    <w:pPr>
      <w:numPr>
        <w:numId w:val="3"/>
      </w:numPr>
      <w:pBdr>
        <w:left w:val="single" w:sz="48" w:space="4" w:color="5CAC34"/>
      </w:pBdr>
      <w:spacing w:before="220" w:after="220"/>
      <w:contextualSpacing/>
      <w:jc w:val="left"/>
      <w:outlineLvl w:val="0"/>
    </w:pPr>
    <w:rPr>
      <w:bCs w:val="0"/>
    </w:rPr>
  </w:style>
  <w:style w:type="character" w:customStyle="1" w:styleId="GeoZSPodnaslovStL1Char">
    <w:name w:val="GeoZS_PodnaslovSt_L1. Char"/>
    <w:basedOn w:val="GeoZSPodnaslovChar"/>
    <w:link w:val="GeoZSPodnaslovStL1"/>
    <w:rsid w:val="00295746"/>
    <w:rPr>
      <w:rFonts w:asciiTheme="minorHAnsi" w:eastAsiaTheme="majorEastAsia" w:hAnsiTheme="minorHAnsi" w:cs="Times New Roman"/>
      <w:b/>
      <w:bCs w:val="0"/>
      <w:noProof w:val="0"/>
      <w:snapToGrid w:val="0"/>
      <w:kern w:val="22"/>
      <w:sz w:val="22"/>
      <w:szCs w:val="22"/>
      <w:lang w:val="sl-SI"/>
    </w:rPr>
  </w:style>
  <w:style w:type="paragraph" w:customStyle="1" w:styleId="GeoZSPodnaslovStL2">
    <w:name w:val="GeoZS_PodnaslovSt_L2."/>
    <w:basedOn w:val="GeoZSPodnaslovStL1"/>
    <w:link w:val="GeoZSPodnaslovStL2Znak"/>
    <w:semiHidden/>
    <w:qFormat/>
    <w:rsid w:val="004A6961"/>
    <w:pPr>
      <w:numPr>
        <w:ilvl w:val="1"/>
      </w:numPr>
      <w:pBdr>
        <w:left w:val="none" w:sz="0" w:space="0" w:color="auto"/>
      </w:pBdr>
      <w:outlineLvl w:val="1"/>
    </w:pPr>
  </w:style>
  <w:style w:type="paragraph" w:customStyle="1" w:styleId="GeoZSPodnaslovStL3">
    <w:name w:val="GeoZS_PodnaslovSt_L3."/>
    <w:basedOn w:val="GeoZSPodnaslovStL1"/>
    <w:link w:val="GeoZSPodnaslovStL3Znak"/>
    <w:semiHidden/>
    <w:qFormat/>
    <w:rsid w:val="004A6961"/>
    <w:pPr>
      <w:numPr>
        <w:ilvl w:val="2"/>
      </w:numPr>
      <w:pBdr>
        <w:left w:val="none" w:sz="0" w:space="0" w:color="auto"/>
      </w:pBdr>
      <w:outlineLvl w:val="2"/>
    </w:pPr>
  </w:style>
  <w:style w:type="paragraph" w:customStyle="1" w:styleId="GeoZSPodnaslovStL4">
    <w:name w:val="GeoZS_PodnaslovSt_L4."/>
    <w:basedOn w:val="GeoZSPodnaslovStL1"/>
    <w:semiHidden/>
    <w:qFormat/>
    <w:rsid w:val="004A6961"/>
    <w:pPr>
      <w:numPr>
        <w:ilvl w:val="3"/>
      </w:numPr>
      <w:pBdr>
        <w:left w:val="none" w:sz="0" w:space="0" w:color="auto"/>
      </w:pBdr>
      <w:outlineLvl w:val="2"/>
    </w:pPr>
  </w:style>
  <w:style w:type="paragraph" w:customStyle="1" w:styleId="GeoZSPodnaslovStL5">
    <w:name w:val="GeoZS_PodnaslovSt_L5."/>
    <w:basedOn w:val="GeoZSPodnaslovStL1"/>
    <w:semiHidden/>
    <w:qFormat/>
    <w:rsid w:val="004A6961"/>
    <w:pPr>
      <w:numPr>
        <w:ilvl w:val="4"/>
      </w:numPr>
      <w:pBdr>
        <w:left w:val="none" w:sz="0" w:space="0" w:color="auto"/>
      </w:pBdr>
      <w:outlineLvl w:val="2"/>
    </w:pPr>
  </w:style>
  <w:style w:type="paragraph" w:customStyle="1" w:styleId="GeoZSPodnaslovStL6">
    <w:name w:val="GeoZS_PodnaslovSt_L6."/>
    <w:basedOn w:val="GeoZSPodnaslovStL1"/>
    <w:semiHidden/>
    <w:qFormat/>
    <w:rsid w:val="004A6961"/>
    <w:pPr>
      <w:numPr>
        <w:ilvl w:val="5"/>
      </w:numPr>
      <w:pBdr>
        <w:left w:val="none" w:sz="0" w:space="0" w:color="auto"/>
      </w:pBdr>
      <w:outlineLvl w:val="2"/>
    </w:pPr>
  </w:style>
  <w:style w:type="paragraph" w:customStyle="1" w:styleId="GeoZSPodnaslovStL7">
    <w:name w:val="GeoZS_PodnaslovSt_L7."/>
    <w:basedOn w:val="GeoZSPodnaslovStL1"/>
    <w:semiHidden/>
    <w:qFormat/>
    <w:rsid w:val="004A6961"/>
    <w:pPr>
      <w:numPr>
        <w:ilvl w:val="6"/>
      </w:numPr>
      <w:pBdr>
        <w:left w:val="none" w:sz="0" w:space="0" w:color="auto"/>
      </w:pBdr>
      <w:outlineLvl w:val="2"/>
    </w:pPr>
  </w:style>
  <w:style w:type="paragraph" w:customStyle="1" w:styleId="GeoZSPodnaslovStL8">
    <w:name w:val="GeoZS_PodnaslovSt_L8."/>
    <w:basedOn w:val="GeoZSPodnaslovStL1"/>
    <w:semiHidden/>
    <w:qFormat/>
    <w:rsid w:val="004A6961"/>
    <w:pPr>
      <w:numPr>
        <w:ilvl w:val="7"/>
      </w:numPr>
      <w:pBdr>
        <w:left w:val="none" w:sz="0" w:space="0" w:color="auto"/>
      </w:pBdr>
      <w:outlineLvl w:val="2"/>
    </w:pPr>
  </w:style>
  <w:style w:type="paragraph" w:customStyle="1" w:styleId="GeoZSPodnaslovStL9">
    <w:name w:val="GeoZS_PodnaslovSt_L9."/>
    <w:basedOn w:val="GeoZSPodnaslovStL1"/>
    <w:next w:val="GeoZSVsebina"/>
    <w:semiHidden/>
    <w:qFormat/>
    <w:rsid w:val="004A6961"/>
    <w:pPr>
      <w:numPr>
        <w:ilvl w:val="8"/>
      </w:numPr>
      <w:pBdr>
        <w:left w:val="none" w:sz="0" w:space="0" w:color="auto"/>
      </w:pBdr>
      <w:outlineLvl w:val="2"/>
    </w:pPr>
  </w:style>
  <w:style w:type="paragraph" w:customStyle="1" w:styleId="Preglednica">
    <w:name w:val="Preglednica"/>
    <w:basedOn w:val="Navaden"/>
    <w:link w:val="PreglednicaZnak"/>
    <w:qFormat/>
    <w:rsid w:val="00E827AE"/>
    <w:pPr>
      <w:keepNext/>
      <w:spacing w:before="200" w:after="200" w:line="276" w:lineRule="auto"/>
      <w:jc w:val="both"/>
    </w:pPr>
    <w:rPr>
      <w:bCs/>
      <w:i/>
      <w:szCs w:val="18"/>
    </w:rPr>
  </w:style>
  <w:style w:type="character" w:customStyle="1" w:styleId="Omemba1">
    <w:name w:val="Omemba1"/>
    <w:basedOn w:val="Privzetapisavaodstavka"/>
    <w:uiPriority w:val="99"/>
    <w:unhideWhenUsed/>
    <w:rsid w:val="00635370"/>
    <w:rPr>
      <w:color w:val="2B579A"/>
      <w:shd w:val="clear" w:color="auto" w:fill="E1DFDD"/>
    </w:rPr>
  </w:style>
  <w:style w:type="character" w:customStyle="1" w:styleId="PreglednicaZnak">
    <w:name w:val="Preglednica Znak"/>
    <w:basedOn w:val="Privzetapisavaodstavka"/>
    <w:link w:val="Preglednica"/>
    <w:rsid w:val="4D85E4E3"/>
    <w:rPr>
      <w:rFonts w:eastAsia="Times New Roman"/>
      <w:bCs/>
      <w:i/>
      <w:snapToGrid w:val="0"/>
      <w:kern w:val="22"/>
      <w:sz w:val="22"/>
      <w:szCs w:val="18"/>
      <w:lang w:val="sl-SI"/>
    </w:rPr>
  </w:style>
  <w:style w:type="table" w:styleId="Tabelaseznam3poudarek6">
    <w:name w:val="List Table 3 Accent 6"/>
    <w:basedOn w:val="Navadnatabela"/>
    <w:uiPriority w:val="48"/>
    <w:rsid w:val="00CB5F0D"/>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Poudarek">
    <w:name w:val="Emphasis"/>
    <w:basedOn w:val="Privzetapisavaodstavka"/>
    <w:uiPriority w:val="20"/>
    <w:qFormat/>
    <w:rsid w:val="00493E9B"/>
    <w:rPr>
      <w:i/>
      <w:iCs/>
    </w:rPr>
  </w:style>
  <w:style w:type="character" w:styleId="Nerazreenaomemba">
    <w:name w:val="Unresolved Mention"/>
    <w:basedOn w:val="Privzetapisavaodstavka"/>
    <w:uiPriority w:val="99"/>
    <w:unhideWhenUsed/>
    <w:rsid w:val="00DF3D85"/>
    <w:rPr>
      <w:color w:val="605E5C"/>
      <w:shd w:val="clear" w:color="auto" w:fill="E1DFDD"/>
    </w:rPr>
  </w:style>
  <w:style w:type="character" w:styleId="Omemba">
    <w:name w:val="Mention"/>
    <w:basedOn w:val="Privzetapisavaodstavka"/>
    <w:uiPriority w:val="99"/>
    <w:unhideWhenUsed/>
    <w:rsid w:val="00DF3D85"/>
    <w:rPr>
      <w:color w:val="2B579A"/>
      <w:shd w:val="clear" w:color="auto" w:fill="E1DFDD"/>
    </w:rPr>
  </w:style>
  <w:style w:type="table" w:styleId="Tabelamrea4poudarek6">
    <w:name w:val="Grid Table 4 Accent 6"/>
    <w:basedOn w:val="Navadnatabela"/>
    <w:uiPriority w:val="49"/>
    <w:rsid w:val="000F4130"/>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itat">
    <w:name w:val="Quote"/>
    <w:basedOn w:val="Navaden"/>
    <w:next w:val="Navaden"/>
    <w:link w:val="CitatZnak"/>
    <w:uiPriority w:val="29"/>
    <w:qFormat/>
    <w:rsid w:val="4D85E4E3"/>
    <w:pPr>
      <w:spacing w:before="200" w:after="160"/>
      <w:ind w:left="864" w:right="864"/>
      <w:jc w:val="center"/>
    </w:pPr>
    <w:rPr>
      <w:i/>
      <w:iCs/>
      <w:color w:val="404040" w:themeColor="text1" w:themeTint="BF"/>
    </w:rPr>
  </w:style>
  <w:style w:type="paragraph" w:styleId="Intenzivencitat">
    <w:name w:val="Intense Quote"/>
    <w:basedOn w:val="Navaden"/>
    <w:next w:val="Navaden"/>
    <w:link w:val="IntenzivencitatZnak"/>
    <w:uiPriority w:val="30"/>
    <w:qFormat/>
    <w:rsid w:val="4D85E4E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Naslov4Znak">
    <w:name w:val="Naslov 4 Znak"/>
    <w:basedOn w:val="Privzetapisavaodstavka"/>
    <w:link w:val="Naslov4"/>
    <w:uiPriority w:val="9"/>
    <w:rsid w:val="4D85E4E3"/>
    <w:rPr>
      <w:rFonts w:asciiTheme="majorHAnsi" w:eastAsiaTheme="majorEastAsia" w:hAnsiTheme="majorHAnsi" w:cstheme="majorBidi"/>
      <w:i/>
      <w:iCs/>
      <w:snapToGrid w:val="0"/>
      <w:color w:val="2E74B5" w:themeColor="accent1" w:themeShade="BF"/>
      <w:kern w:val="22"/>
      <w:sz w:val="22"/>
      <w:szCs w:val="22"/>
      <w:lang w:val="sl-SI"/>
    </w:rPr>
  </w:style>
  <w:style w:type="character" w:customStyle="1" w:styleId="Naslov5Znak">
    <w:name w:val="Naslov 5 Znak"/>
    <w:basedOn w:val="Privzetapisavaodstavka"/>
    <w:link w:val="Naslov5"/>
    <w:uiPriority w:val="9"/>
    <w:rsid w:val="4D85E4E3"/>
    <w:rPr>
      <w:rFonts w:asciiTheme="majorHAnsi" w:eastAsiaTheme="majorEastAsia" w:hAnsiTheme="majorHAnsi" w:cstheme="majorBidi"/>
      <w:snapToGrid w:val="0"/>
      <w:color w:val="2E74B5" w:themeColor="accent1" w:themeShade="BF"/>
      <w:kern w:val="22"/>
      <w:sz w:val="22"/>
      <w:szCs w:val="22"/>
      <w:lang w:val="sl-SI"/>
    </w:rPr>
  </w:style>
  <w:style w:type="character" w:customStyle="1" w:styleId="Naslov6Znak">
    <w:name w:val="Naslov 6 Znak"/>
    <w:basedOn w:val="Privzetapisavaodstavka"/>
    <w:link w:val="Naslov6"/>
    <w:uiPriority w:val="9"/>
    <w:rsid w:val="4D85E4E3"/>
    <w:rPr>
      <w:rFonts w:asciiTheme="majorHAnsi" w:eastAsiaTheme="majorEastAsia" w:hAnsiTheme="majorHAnsi" w:cstheme="majorBidi"/>
      <w:snapToGrid w:val="0"/>
      <w:color w:val="1F4D78" w:themeColor="accent1" w:themeShade="7F"/>
      <w:kern w:val="22"/>
      <w:sz w:val="22"/>
      <w:szCs w:val="22"/>
      <w:lang w:val="sl-SI"/>
    </w:rPr>
  </w:style>
  <w:style w:type="character" w:customStyle="1" w:styleId="Naslov7Znak">
    <w:name w:val="Naslov 7 Znak"/>
    <w:basedOn w:val="Privzetapisavaodstavka"/>
    <w:link w:val="Naslov7"/>
    <w:uiPriority w:val="9"/>
    <w:rsid w:val="4D85E4E3"/>
    <w:rPr>
      <w:rFonts w:asciiTheme="majorHAnsi" w:eastAsiaTheme="majorEastAsia" w:hAnsiTheme="majorHAnsi" w:cstheme="majorBidi"/>
      <w:i/>
      <w:iCs/>
      <w:snapToGrid w:val="0"/>
      <w:color w:val="1F4D78" w:themeColor="accent1" w:themeShade="7F"/>
      <w:kern w:val="22"/>
      <w:sz w:val="22"/>
      <w:szCs w:val="22"/>
      <w:lang w:val="sl-SI"/>
    </w:rPr>
  </w:style>
  <w:style w:type="character" w:customStyle="1" w:styleId="Naslov8Znak">
    <w:name w:val="Naslov 8 Znak"/>
    <w:basedOn w:val="Privzetapisavaodstavka"/>
    <w:link w:val="Naslov8"/>
    <w:uiPriority w:val="9"/>
    <w:rsid w:val="4D85E4E3"/>
    <w:rPr>
      <w:rFonts w:asciiTheme="majorHAnsi" w:eastAsiaTheme="majorEastAsia" w:hAnsiTheme="majorHAnsi" w:cstheme="majorBidi"/>
      <w:snapToGrid w:val="0"/>
      <w:color w:val="272727" w:themeColor="text1" w:themeTint="D8"/>
      <w:kern w:val="22"/>
      <w:sz w:val="21"/>
      <w:szCs w:val="21"/>
      <w:lang w:val="sl-SI"/>
    </w:rPr>
  </w:style>
  <w:style w:type="character" w:customStyle="1" w:styleId="Naslov9Znak">
    <w:name w:val="Naslov 9 Znak"/>
    <w:basedOn w:val="Privzetapisavaodstavka"/>
    <w:link w:val="Naslov9"/>
    <w:uiPriority w:val="9"/>
    <w:rsid w:val="4D85E4E3"/>
    <w:rPr>
      <w:rFonts w:asciiTheme="majorHAnsi" w:eastAsiaTheme="majorEastAsia" w:hAnsiTheme="majorHAnsi" w:cstheme="majorBidi"/>
      <w:i/>
      <w:iCs/>
      <w:snapToGrid w:val="0"/>
      <w:color w:val="272727" w:themeColor="text1" w:themeTint="D8"/>
      <w:kern w:val="22"/>
      <w:sz w:val="21"/>
      <w:szCs w:val="21"/>
      <w:lang w:val="sl-SI"/>
    </w:rPr>
  </w:style>
  <w:style w:type="character" w:customStyle="1" w:styleId="CitatZnak">
    <w:name w:val="Citat Znak"/>
    <w:basedOn w:val="Privzetapisavaodstavka"/>
    <w:link w:val="Citat"/>
    <w:uiPriority w:val="29"/>
    <w:rsid w:val="4D85E4E3"/>
    <w:rPr>
      <w:rFonts w:eastAsia="Times New Roman"/>
      <w:i/>
      <w:iCs/>
      <w:snapToGrid w:val="0"/>
      <w:color w:val="404040" w:themeColor="text1" w:themeTint="BF"/>
      <w:kern w:val="22"/>
      <w:sz w:val="22"/>
      <w:szCs w:val="22"/>
      <w:lang w:val="sl-SI"/>
    </w:rPr>
  </w:style>
  <w:style w:type="character" w:customStyle="1" w:styleId="IntenzivencitatZnak">
    <w:name w:val="Intenziven citat Znak"/>
    <w:basedOn w:val="Privzetapisavaodstavka"/>
    <w:link w:val="Intenzivencitat"/>
    <w:uiPriority w:val="30"/>
    <w:rsid w:val="4D85E4E3"/>
    <w:rPr>
      <w:rFonts w:eastAsia="Times New Roman"/>
      <w:i/>
      <w:iCs/>
      <w:snapToGrid w:val="0"/>
      <w:color w:val="5B9BD5" w:themeColor="accent1"/>
      <w:kern w:val="22"/>
      <w:sz w:val="22"/>
      <w:szCs w:val="22"/>
      <w:lang w:val="sl-SI"/>
    </w:rPr>
  </w:style>
  <w:style w:type="paragraph" w:styleId="Konnaopomba-besedilo">
    <w:name w:val="endnote text"/>
    <w:basedOn w:val="Navaden"/>
    <w:link w:val="Konnaopomba-besediloZnak"/>
    <w:semiHidden/>
    <w:unhideWhenUsed/>
    <w:rsid w:val="4D85E4E3"/>
    <w:pPr>
      <w:spacing w:line="240" w:lineRule="auto"/>
    </w:pPr>
    <w:rPr>
      <w:sz w:val="20"/>
      <w:szCs w:val="20"/>
    </w:rPr>
  </w:style>
  <w:style w:type="character" w:customStyle="1" w:styleId="Konnaopomba-besediloZnak">
    <w:name w:val="Končna opomba - besedilo Znak"/>
    <w:basedOn w:val="Privzetapisavaodstavka"/>
    <w:link w:val="Konnaopomba-besedilo"/>
    <w:semiHidden/>
    <w:rsid w:val="4D85E4E3"/>
    <w:rPr>
      <w:noProof w:val="0"/>
      <w:sz w:val="20"/>
      <w:szCs w:val="20"/>
      <w:lang w:val="sl-SI"/>
    </w:rPr>
  </w:style>
  <w:style w:type="paragraph" w:styleId="Sprotnaopomba-besedilo">
    <w:name w:val="footnote text"/>
    <w:basedOn w:val="Navaden"/>
    <w:link w:val="Sprotnaopomba-besediloZnak"/>
    <w:semiHidden/>
    <w:unhideWhenUsed/>
    <w:rsid w:val="4D85E4E3"/>
    <w:pPr>
      <w:spacing w:line="240" w:lineRule="auto"/>
    </w:pPr>
    <w:rPr>
      <w:sz w:val="20"/>
      <w:szCs w:val="20"/>
    </w:rPr>
  </w:style>
  <w:style w:type="character" w:customStyle="1" w:styleId="Sprotnaopomba-besediloZnak">
    <w:name w:val="Sprotna opomba - besedilo Znak"/>
    <w:basedOn w:val="Privzetapisavaodstavka"/>
    <w:link w:val="Sprotnaopomba-besedilo"/>
    <w:semiHidden/>
    <w:rsid w:val="4D85E4E3"/>
    <w:rPr>
      <w:noProof w:val="0"/>
      <w:sz w:val="20"/>
      <w:szCs w:val="20"/>
      <w:lang w:val="sl-SI"/>
    </w:rPr>
  </w:style>
  <w:style w:type="character" w:customStyle="1" w:styleId="normaltextrun">
    <w:name w:val="normaltextrun"/>
    <w:basedOn w:val="Privzetapisavaodstavka"/>
    <w:rsid w:val="00767A9B"/>
  </w:style>
  <w:style w:type="character" w:customStyle="1" w:styleId="eop">
    <w:name w:val="eop"/>
    <w:basedOn w:val="Privzetapisavaodstavka"/>
    <w:rsid w:val="00767A9B"/>
  </w:style>
  <w:style w:type="paragraph" w:customStyle="1" w:styleId="Slog1">
    <w:name w:val="Slog1"/>
    <w:basedOn w:val="GeoZSPodnaslovStL1"/>
    <w:link w:val="Slog1Znak"/>
    <w:qFormat/>
    <w:rsid w:val="005E296F"/>
    <w:pPr>
      <w:numPr>
        <w:numId w:val="0"/>
      </w:numPr>
      <w:ind w:left="431" w:hanging="431"/>
    </w:pPr>
    <w:rPr>
      <w:bCs/>
    </w:rPr>
  </w:style>
  <w:style w:type="paragraph" w:customStyle="1" w:styleId="Slog2">
    <w:name w:val="Slog2"/>
    <w:basedOn w:val="Slog1"/>
    <w:qFormat/>
    <w:rsid w:val="005E296F"/>
    <w:pPr>
      <w:numPr>
        <w:ilvl w:val="2"/>
      </w:numPr>
      <w:ind w:left="505" w:hanging="505"/>
    </w:pPr>
  </w:style>
  <w:style w:type="character" w:customStyle="1" w:styleId="Slog1Znak">
    <w:name w:val="Slog1 Znak"/>
    <w:basedOn w:val="GeoZSPodnaslovStL1Char"/>
    <w:link w:val="Slog1"/>
    <w:rsid w:val="005E296F"/>
    <w:rPr>
      <w:rFonts w:asciiTheme="minorHAnsi" w:eastAsiaTheme="majorEastAsia" w:hAnsiTheme="minorHAnsi" w:cs="Times New Roman"/>
      <w:b/>
      <w:bCs/>
      <w:noProof w:val="0"/>
      <w:snapToGrid w:val="0"/>
      <w:kern w:val="22"/>
      <w:sz w:val="22"/>
      <w:szCs w:val="22"/>
      <w:lang w:val="sl-SI"/>
    </w:rPr>
  </w:style>
  <w:style w:type="paragraph" w:customStyle="1" w:styleId="Slog3">
    <w:name w:val="Slog3"/>
    <w:basedOn w:val="GeoZSPodnaslovStL2"/>
    <w:link w:val="Slog3Znak"/>
    <w:qFormat/>
    <w:rsid w:val="005E296F"/>
    <w:pPr>
      <w:numPr>
        <w:ilvl w:val="0"/>
        <w:numId w:val="2"/>
      </w:numPr>
      <w:jc w:val="both"/>
    </w:pPr>
  </w:style>
  <w:style w:type="paragraph" w:customStyle="1" w:styleId="Slog4">
    <w:name w:val="Slog4"/>
    <w:basedOn w:val="GeoZSPodnaslovStL3"/>
    <w:link w:val="Slog4Znak"/>
    <w:qFormat/>
    <w:rsid w:val="005E296F"/>
    <w:pPr>
      <w:numPr>
        <w:ilvl w:val="0"/>
        <w:numId w:val="0"/>
      </w:numPr>
      <w:tabs>
        <w:tab w:val="num" w:pos="360"/>
      </w:tabs>
      <w:ind w:left="360" w:hanging="360"/>
      <w:jc w:val="both"/>
    </w:pPr>
  </w:style>
  <w:style w:type="character" w:customStyle="1" w:styleId="GeoZSPodnaslovStL2Znak">
    <w:name w:val="GeoZS_PodnaslovSt_L2. Znak"/>
    <w:basedOn w:val="GeoZSPodnaslovStL1Char"/>
    <w:link w:val="GeoZSPodnaslovStL2"/>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3Znak">
    <w:name w:val="Slog3 Znak"/>
    <w:basedOn w:val="GeoZSPodnaslovStL2Znak"/>
    <w:link w:val="Slog3"/>
    <w:rsid w:val="005E296F"/>
    <w:rPr>
      <w:rFonts w:asciiTheme="minorHAnsi" w:eastAsiaTheme="majorEastAsia" w:hAnsiTheme="minorHAnsi" w:cs="Times New Roman"/>
      <w:b/>
      <w:bCs w:val="0"/>
      <w:noProof w:val="0"/>
      <w:snapToGrid w:val="0"/>
      <w:kern w:val="22"/>
      <w:sz w:val="22"/>
      <w:szCs w:val="22"/>
      <w:lang w:val="sl-SI"/>
    </w:rPr>
  </w:style>
  <w:style w:type="paragraph" w:customStyle="1" w:styleId="disertacijanavaden">
    <w:name w:val="disertacija navaden"/>
    <w:basedOn w:val="Navaden"/>
    <w:link w:val="disertacijanavadenZnak"/>
    <w:qFormat/>
    <w:rsid w:val="005E296F"/>
    <w:pPr>
      <w:widowControl/>
      <w:spacing w:line="360" w:lineRule="auto"/>
    </w:pPr>
    <w:rPr>
      <w:rFonts w:ascii="Times New Roman" w:hAnsi="Times New Roman"/>
      <w:lang w:val="en-GB" w:eastAsia="sl-SI"/>
    </w:rPr>
  </w:style>
  <w:style w:type="character" w:customStyle="1" w:styleId="GeoZSPodnaslovStL3Znak">
    <w:name w:val="GeoZS_PodnaslovSt_L3. Znak"/>
    <w:basedOn w:val="GeoZSPodnaslovStL1Char"/>
    <w:link w:val="GeoZSPodnaslovStL3"/>
    <w:semiHidden/>
    <w:rsid w:val="005E296F"/>
    <w:rPr>
      <w:rFonts w:asciiTheme="minorHAnsi" w:eastAsiaTheme="majorEastAsia" w:hAnsiTheme="minorHAnsi" w:cs="Times New Roman"/>
      <w:b/>
      <w:bCs w:val="0"/>
      <w:noProof w:val="0"/>
      <w:snapToGrid w:val="0"/>
      <w:kern w:val="22"/>
      <w:sz w:val="22"/>
      <w:szCs w:val="22"/>
      <w:lang w:val="sl-SI"/>
    </w:rPr>
  </w:style>
  <w:style w:type="character" w:customStyle="1" w:styleId="Slog4Znak">
    <w:name w:val="Slog4 Znak"/>
    <w:basedOn w:val="GeoZSPodnaslovStL3Znak"/>
    <w:link w:val="Slog4"/>
    <w:rsid w:val="005E296F"/>
    <w:rPr>
      <w:rFonts w:asciiTheme="minorHAnsi" w:eastAsiaTheme="majorEastAsia" w:hAnsiTheme="minorHAnsi" w:cs="Times New Roman"/>
      <w:b/>
      <w:bCs w:val="0"/>
      <w:noProof w:val="0"/>
      <w:snapToGrid w:val="0"/>
      <w:kern w:val="22"/>
      <w:sz w:val="22"/>
      <w:szCs w:val="22"/>
      <w:lang w:val="sl-SI"/>
    </w:rPr>
  </w:style>
  <w:style w:type="character" w:customStyle="1" w:styleId="disertacijanavadenZnak">
    <w:name w:val="disertacija navaden Znak"/>
    <w:basedOn w:val="Privzetapisavaodstavka"/>
    <w:link w:val="disertacijanavaden"/>
    <w:rsid w:val="005E296F"/>
    <w:rPr>
      <w:rFonts w:ascii="Times New Roman" w:eastAsia="Times New Roman" w:hAnsi="Times New Roman"/>
      <w:sz w:val="22"/>
      <w:szCs w:val="22"/>
      <w:lang w:val="en-GB" w:eastAsia="sl-SI"/>
    </w:rPr>
  </w:style>
  <w:style w:type="paragraph" w:customStyle="1" w:styleId="disslike">
    <w:name w:val="dis. slike"/>
    <w:basedOn w:val="Navaden"/>
    <w:link w:val="disslikeZnak"/>
    <w:qFormat/>
    <w:rsid w:val="005E296F"/>
    <w:pPr>
      <w:widowControl/>
      <w:spacing w:line="360" w:lineRule="auto"/>
    </w:pPr>
    <w:rPr>
      <w:rFonts w:ascii="Times New Roman" w:eastAsiaTheme="minorHAnsi" w:hAnsi="Times New Roman" w:cstheme="minorBidi"/>
      <w:sz w:val="20"/>
      <w:szCs w:val="20"/>
      <w:lang w:val="en-GB"/>
    </w:rPr>
  </w:style>
  <w:style w:type="character" w:customStyle="1" w:styleId="disslikeZnak">
    <w:name w:val="dis. slike Znak"/>
    <w:basedOn w:val="Privzetapisavaodstavka"/>
    <w:link w:val="disslike"/>
    <w:rsid w:val="005E296F"/>
    <w:rPr>
      <w:rFonts w:ascii="Times New Roman" w:eastAsiaTheme="minorHAnsi" w:hAnsi="Times New Roman" w:cstheme="minorBidi"/>
      <w:lang w:val="en-GB"/>
    </w:rPr>
  </w:style>
  <w:style w:type="character" w:styleId="Sprotnaopomba-sklic">
    <w:name w:val="footnote reference"/>
    <w:basedOn w:val="Privzetapisavaodstavka"/>
    <w:uiPriority w:val="99"/>
    <w:semiHidden/>
    <w:unhideWhenUsed/>
    <w:rsid w:val="00D8156B"/>
    <w:rPr>
      <w:vertAlign w:val="superscript"/>
    </w:rPr>
  </w:style>
  <w:style w:type="paragraph" w:customStyle="1" w:styleId="paragraph">
    <w:name w:val="paragraph"/>
    <w:basedOn w:val="Navaden"/>
    <w:rsid w:val="00852B05"/>
    <w:pPr>
      <w:widowControl/>
      <w:spacing w:before="100" w:beforeAutospacing="1" w:after="100" w:afterAutospacing="1" w:line="240" w:lineRule="auto"/>
    </w:pPr>
    <w:rPr>
      <w:rFonts w:ascii="Times New Roman" w:hAnsi="Times New Roman"/>
      <w:snapToGrid/>
      <w:kern w:val="0"/>
      <w:sz w:val="24"/>
      <w:szCs w:val="24"/>
      <w:lang w:eastAsia="sl-SI"/>
    </w:rPr>
  </w:style>
  <w:style w:type="character" w:customStyle="1" w:styleId="wacimagecontainer">
    <w:name w:val="wacimagecontainer"/>
    <w:basedOn w:val="Privzetapisavaodstavka"/>
    <w:rsid w:val="007238B1"/>
  </w:style>
  <w:style w:type="character" w:customStyle="1" w:styleId="cf01">
    <w:name w:val="cf01"/>
    <w:basedOn w:val="Privzetapisavaodstavka"/>
    <w:rsid w:val="00402666"/>
    <w:rPr>
      <w:rFonts w:ascii="Segoe UI" w:hAnsi="Segoe UI" w:cs="Segoe UI" w:hint="default"/>
      <w:sz w:val="18"/>
      <w:szCs w:val="18"/>
    </w:rPr>
  </w:style>
  <w:style w:type="paragraph" w:customStyle="1" w:styleId="pf0">
    <w:name w:val="pf0"/>
    <w:basedOn w:val="Navaden"/>
    <w:rsid w:val="0022208A"/>
    <w:pPr>
      <w:widowControl/>
      <w:spacing w:before="100" w:beforeAutospacing="1" w:after="100" w:afterAutospacing="1" w:line="240" w:lineRule="auto"/>
    </w:pPr>
    <w:rPr>
      <w:rFonts w:ascii="Times New Roman" w:hAnsi="Times New Roman"/>
      <w:snapToGrid/>
      <w:kern w:val="0"/>
      <w:sz w:val="24"/>
      <w:szCs w:val="24"/>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174">
      <w:bodyDiv w:val="1"/>
      <w:marLeft w:val="0"/>
      <w:marRight w:val="0"/>
      <w:marTop w:val="0"/>
      <w:marBottom w:val="0"/>
      <w:divBdr>
        <w:top w:val="none" w:sz="0" w:space="0" w:color="auto"/>
        <w:left w:val="none" w:sz="0" w:space="0" w:color="auto"/>
        <w:bottom w:val="none" w:sz="0" w:space="0" w:color="auto"/>
        <w:right w:val="none" w:sz="0" w:space="0" w:color="auto"/>
      </w:divBdr>
    </w:div>
    <w:div w:id="152141437">
      <w:bodyDiv w:val="1"/>
      <w:marLeft w:val="0"/>
      <w:marRight w:val="0"/>
      <w:marTop w:val="0"/>
      <w:marBottom w:val="0"/>
      <w:divBdr>
        <w:top w:val="none" w:sz="0" w:space="0" w:color="auto"/>
        <w:left w:val="none" w:sz="0" w:space="0" w:color="auto"/>
        <w:bottom w:val="none" w:sz="0" w:space="0" w:color="auto"/>
        <w:right w:val="none" w:sz="0" w:space="0" w:color="auto"/>
      </w:divBdr>
    </w:div>
    <w:div w:id="182984909">
      <w:bodyDiv w:val="1"/>
      <w:marLeft w:val="0"/>
      <w:marRight w:val="0"/>
      <w:marTop w:val="0"/>
      <w:marBottom w:val="0"/>
      <w:divBdr>
        <w:top w:val="none" w:sz="0" w:space="0" w:color="auto"/>
        <w:left w:val="none" w:sz="0" w:space="0" w:color="auto"/>
        <w:bottom w:val="none" w:sz="0" w:space="0" w:color="auto"/>
        <w:right w:val="none" w:sz="0" w:space="0" w:color="auto"/>
      </w:divBdr>
      <w:divsChild>
        <w:div w:id="315957300">
          <w:marLeft w:val="360"/>
          <w:marRight w:val="0"/>
          <w:marTop w:val="200"/>
          <w:marBottom w:val="0"/>
          <w:divBdr>
            <w:top w:val="none" w:sz="0" w:space="0" w:color="auto"/>
            <w:left w:val="none" w:sz="0" w:space="0" w:color="auto"/>
            <w:bottom w:val="none" w:sz="0" w:space="0" w:color="auto"/>
            <w:right w:val="none" w:sz="0" w:space="0" w:color="auto"/>
          </w:divBdr>
        </w:div>
        <w:div w:id="647512986">
          <w:marLeft w:val="360"/>
          <w:marRight w:val="0"/>
          <w:marTop w:val="200"/>
          <w:marBottom w:val="0"/>
          <w:divBdr>
            <w:top w:val="none" w:sz="0" w:space="0" w:color="auto"/>
            <w:left w:val="none" w:sz="0" w:space="0" w:color="auto"/>
            <w:bottom w:val="none" w:sz="0" w:space="0" w:color="auto"/>
            <w:right w:val="none" w:sz="0" w:space="0" w:color="auto"/>
          </w:divBdr>
        </w:div>
      </w:divsChild>
    </w:div>
    <w:div w:id="195050888">
      <w:bodyDiv w:val="1"/>
      <w:marLeft w:val="0"/>
      <w:marRight w:val="0"/>
      <w:marTop w:val="0"/>
      <w:marBottom w:val="0"/>
      <w:divBdr>
        <w:top w:val="none" w:sz="0" w:space="0" w:color="auto"/>
        <w:left w:val="none" w:sz="0" w:space="0" w:color="auto"/>
        <w:bottom w:val="none" w:sz="0" w:space="0" w:color="auto"/>
        <w:right w:val="none" w:sz="0" w:space="0" w:color="auto"/>
      </w:divBdr>
    </w:div>
    <w:div w:id="199514143">
      <w:bodyDiv w:val="1"/>
      <w:marLeft w:val="0"/>
      <w:marRight w:val="0"/>
      <w:marTop w:val="0"/>
      <w:marBottom w:val="0"/>
      <w:divBdr>
        <w:top w:val="none" w:sz="0" w:space="0" w:color="auto"/>
        <w:left w:val="none" w:sz="0" w:space="0" w:color="auto"/>
        <w:bottom w:val="none" w:sz="0" w:space="0" w:color="auto"/>
        <w:right w:val="none" w:sz="0" w:space="0" w:color="auto"/>
      </w:divBdr>
    </w:div>
    <w:div w:id="296224349">
      <w:bodyDiv w:val="1"/>
      <w:marLeft w:val="0"/>
      <w:marRight w:val="0"/>
      <w:marTop w:val="0"/>
      <w:marBottom w:val="0"/>
      <w:divBdr>
        <w:top w:val="none" w:sz="0" w:space="0" w:color="auto"/>
        <w:left w:val="none" w:sz="0" w:space="0" w:color="auto"/>
        <w:bottom w:val="none" w:sz="0" w:space="0" w:color="auto"/>
        <w:right w:val="none" w:sz="0" w:space="0" w:color="auto"/>
      </w:divBdr>
    </w:div>
    <w:div w:id="318849162">
      <w:bodyDiv w:val="1"/>
      <w:marLeft w:val="0"/>
      <w:marRight w:val="0"/>
      <w:marTop w:val="0"/>
      <w:marBottom w:val="0"/>
      <w:divBdr>
        <w:top w:val="none" w:sz="0" w:space="0" w:color="auto"/>
        <w:left w:val="none" w:sz="0" w:space="0" w:color="auto"/>
        <w:bottom w:val="none" w:sz="0" w:space="0" w:color="auto"/>
        <w:right w:val="none" w:sz="0" w:space="0" w:color="auto"/>
      </w:divBdr>
    </w:div>
    <w:div w:id="332801112">
      <w:bodyDiv w:val="1"/>
      <w:marLeft w:val="0"/>
      <w:marRight w:val="0"/>
      <w:marTop w:val="0"/>
      <w:marBottom w:val="0"/>
      <w:divBdr>
        <w:top w:val="none" w:sz="0" w:space="0" w:color="auto"/>
        <w:left w:val="none" w:sz="0" w:space="0" w:color="auto"/>
        <w:bottom w:val="none" w:sz="0" w:space="0" w:color="auto"/>
        <w:right w:val="none" w:sz="0" w:space="0" w:color="auto"/>
      </w:divBdr>
    </w:div>
    <w:div w:id="410738580">
      <w:bodyDiv w:val="1"/>
      <w:marLeft w:val="0"/>
      <w:marRight w:val="0"/>
      <w:marTop w:val="0"/>
      <w:marBottom w:val="0"/>
      <w:divBdr>
        <w:top w:val="none" w:sz="0" w:space="0" w:color="auto"/>
        <w:left w:val="none" w:sz="0" w:space="0" w:color="auto"/>
        <w:bottom w:val="none" w:sz="0" w:space="0" w:color="auto"/>
        <w:right w:val="none" w:sz="0" w:space="0" w:color="auto"/>
      </w:divBdr>
    </w:div>
    <w:div w:id="421414963">
      <w:bodyDiv w:val="1"/>
      <w:marLeft w:val="0"/>
      <w:marRight w:val="0"/>
      <w:marTop w:val="0"/>
      <w:marBottom w:val="0"/>
      <w:divBdr>
        <w:top w:val="none" w:sz="0" w:space="0" w:color="auto"/>
        <w:left w:val="none" w:sz="0" w:space="0" w:color="auto"/>
        <w:bottom w:val="none" w:sz="0" w:space="0" w:color="auto"/>
        <w:right w:val="none" w:sz="0" w:space="0" w:color="auto"/>
      </w:divBdr>
    </w:div>
    <w:div w:id="423651178">
      <w:bodyDiv w:val="1"/>
      <w:marLeft w:val="0"/>
      <w:marRight w:val="0"/>
      <w:marTop w:val="0"/>
      <w:marBottom w:val="0"/>
      <w:divBdr>
        <w:top w:val="none" w:sz="0" w:space="0" w:color="auto"/>
        <w:left w:val="none" w:sz="0" w:space="0" w:color="auto"/>
        <w:bottom w:val="none" w:sz="0" w:space="0" w:color="auto"/>
        <w:right w:val="none" w:sz="0" w:space="0" w:color="auto"/>
      </w:divBdr>
    </w:div>
    <w:div w:id="439449854">
      <w:bodyDiv w:val="1"/>
      <w:marLeft w:val="0"/>
      <w:marRight w:val="0"/>
      <w:marTop w:val="0"/>
      <w:marBottom w:val="0"/>
      <w:divBdr>
        <w:top w:val="none" w:sz="0" w:space="0" w:color="auto"/>
        <w:left w:val="none" w:sz="0" w:space="0" w:color="auto"/>
        <w:bottom w:val="none" w:sz="0" w:space="0" w:color="auto"/>
        <w:right w:val="none" w:sz="0" w:space="0" w:color="auto"/>
      </w:divBdr>
      <w:divsChild>
        <w:div w:id="1563641398">
          <w:marLeft w:val="360"/>
          <w:marRight w:val="0"/>
          <w:marTop w:val="200"/>
          <w:marBottom w:val="0"/>
          <w:divBdr>
            <w:top w:val="none" w:sz="0" w:space="0" w:color="auto"/>
            <w:left w:val="none" w:sz="0" w:space="0" w:color="auto"/>
            <w:bottom w:val="none" w:sz="0" w:space="0" w:color="auto"/>
            <w:right w:val="none" w:sz="0" w:space="0" w:color="auto"/>
          </w:divBdr>
        </w:div>
      </w:divsChild>
    </w:div>
    <w:div w:id="510342372">
      <w:bodyDiv w:val="1"/>
      <w:marLeft w:val="0"/>
      <w:marRight w:val="0"/>
      <w:marTop w:val="0"/>
      <w:marBottom w:val="0"/>
      <w:divBdr>
        <w:top w:val="none" w:sz="0" w:space="0" w:color="auto"/>
        <w:left w:val="none" w:sz="0" w:space="0" w:color="auto"/>
        <w:bottom w:val="none" w:sz="0" w:space="0" w:color="auto"/>
        <w:right w:val="none" w:sz="0" w:space="0" w:color="auto"/>
      </w:divBdr>
    </w:div>
    <w:div w:id="577519868">
      <w:bodyDiv w:val="1"/>
      <w:marLeft w:val="0"/>
      <w:marRight w:val="0"/>
      <w:marTop w:val="0"/>
      <w:marBottom w:val="0"/>
      <w:divBdr>
        <w:top w:val="none" w:sz="0" w:space="0" w:color="auto"/>
        <w:left w:val="none" w:sz="0" w:space="0" w:color="auto"/>
        <w:bottom w:val="none" w:sz="0" w:space="0" w:color="auto"/>
        <w:right w:val="none" w:sz="0" w:space="0" w:color="auto"/>
      </w:divBdr>
      <w:divsChild>
        <w:div w:id="1508473083">
          <w:marLeft w:val="360"/>
          <w:marRight w:val="0"/>
          <w:marTop w:val="200"/>
          <w:marBottom w:val="0"/>
          <w:divBdr>
            <w:top w:val="none" w:sz="0" w:space="0" w:color="auto"/>
            <w:left w:val="none" w:sz="0" w:space="0" w:color="auto"/>
            <w:bottom w:val="none" w:sz="0" w:space="0" w:color="auto"/>
            <w:right w:val="none" w:sz="0" w:space="0" w:color="auto"/>
          </w:divBdr>
        </w:div>
        <w:div w:id="2087847137">
          <w:marLeft w:val="360"/>
          <w:marRight w:val="0"/>
          <w:marTop w:val="200"/>
          <w:marBottom w:val="0"/>
          <w:divBdr>
            <w:top w:val="none" w:sz="0" w:space="0" w:color="auto"/>
            <w:left w:val="none" w:sz="0" w:space="0" w:color="auto"/>
            <w:bottom w:val="none" w:sz="0" w:space="0" w:color="auto"/>
            <w:right w:val="none" w:sz="0" w:space="0" w:color="auto"/>
          </w:divBdr>
        </w:div>
      </w:divsChild>
    </w:div>
    <w:div w:id="620263037">
      <w:bodyDiv w:val="1"/>
      <w:marLeft w:val="0"/>
      <w:marRight w:val="0"/>
      <w:marTop w:val="0"/>
      <w:marBottom w:val="0"/>
      <w:divBdr>
        <w:top w:val="none" w:sz="0" w:space="0" w:color="auto"/>
        <w:left w:val="none" w:sz="0" w:space="0" w:color="auto"/>
        <w:bottom w:val="none" w:sz="0" w:space="0" w:color="auto"/>
        <w:right w:val="none" w:sz="0" w:space="0" w:color="auto"/>
      </w:divBdr>
    </w:div>
    <w:div w:id="684136841">
      <w:bodyDiv w:val="1"/>
      <w:marLeft w:val="0"/>
      <w:marRight w:val="0"/>
      <w:marTop w:val="0"/>
      <w:marBottom w:val="0"/>
      <w:divBdr>
        <w:top w:val="none" w:sz="0" w:space="0" w:color="auto"/>
        <w:left w:val="none" w:sz="0" w:space="0" w:color="auto"/>
        <w:bottom w:val="none" w:sz="0" w:space="0" w:color="auto"/>
        <w:right w:val="none" w:sz="0" w:space="0" w:color="auto"/>
      </w:divBdr>
      <w:divsChild>
        <w:div w:id="1537498600">
          <w:marLeft w:val="0"/>
          <w:marRight w:val="0"/>
          <w:marTop w:val="0"/>
          <w:marBottom w:val="0"/>
          <w:divBdr>
            <w:top w:val="none" w:sz="0" w:space="0" w:color="auto"/>
            <w:left w:val="none" w:sz="0" w:space="0" w:color="auto"/>
            <w:bottom w:val="none" w:sz="0" w:space="0" w:color="auto"/>
            <w:right w:val="none" w:sz="0" w:space="0" w:color="auto"/>
          </w:divBdr>
        </w:div>
        <w:div w:id="1650475295">
          <w:marLeft w:val="0"/>
          <w:marRight w:val="0"/>
          <w:marTop w:val="0"/>
          <w:marBottom w:val="0"/>
          <w:divBdr>
            <w:top w:val="none" w:sz="0" w:space="0" w:color="auto"/>
            <w:left w:val="none" w:sz="0" w:space="0" w:color="auto"/>
            <w:bottom w:val="none" w:sz="0" w:space="0" w:color="auto"/>
            <w:right w:val="none" w:sz="0" w:space="0" w:color="auto"/>
          </w:divBdr>
        </w:div>
      </w:divsChild>
    </w:div>
    <w:div w:id="702633337">
      <w:bodyDiv w:val="1"/>
      <w:marLeft w:val="0"/>
      <w:marRight w:val="0"/>
      <w:marTop w:val="0"/>
      <w:marBottom w:val="0"/>
      <w:divBdr>
        <w:top w:val="none" w:sz="0" w:space="0" w:color="auto"/>
        <w:left w:val="none" w:sz="0" w:space="0" w:color="auto"/>
        <w:bottom w:val="none" w:sz="0" w:space="0" w:color="auto"/>
        <w:right w:val="none" w:sz="0" w:space="0" w:color="auto"/>
      </w:divBdr>
      <w:divsChild>
        <w:div w:id="1778990045">
          <w:marLeft w:val="0"/>
          <w:marRight w:val="0"/>
          <w:marTop w:val="0"/>
          <w:marBottom w:val="0"/>
          <w:divBdr>
            <w:top w:val="none" w:sz="0" w:space="0" w:color="auto"/>
            <w:left w:val="none" w:sz="0" w:space="0" w:color="auto"/>
            <w:bottom w:val="none" w:sz="0" w:space="0" w:color="auto"/>
            <w:right w:val="none" w:sz="0" w:space="0" w:color="auto"/>
          </w:divBdr>
        </w:div>
        <w:div w:id="1880047576">
          <w:marLeft w:val="0"/>
          <w:marRight w:val="0"/>
          <w:marTop w:val="0"/>
          <w:marBottom w:val="0"/>
          <w:divBdr>
            <w:top w:val="none" w:sz="0" w:space="0" w:color="auto"/>
            <w:left w:val="none" w:sz="0" w:space="0" w:color="auto"/>
            <w:bottom w:val="none" w:sz="0" w:space="0" w:color="auto"/>
            <w:right w:val="none" w:sz="0" w:space="0" w:color="auto"/>
          </w:divBdr>
        </w:div>
      </w:divsChild>
    </w:div>
    <w:div w:id="741218039">
      <w:bodyDiv w:val="1"/>
      <w:marLeft w:val="0"/>
      <w:marRight w:val="0"/>
      <w:marTop w:val="0"/>
      <w:marBottom w:val="0"/>
      <w:divBdr>
        <w:top w:val="none" w:sz="0" w:space="0" w:color="auto"/>
        <w:left w:val="none" w:sz="0" w:space="0" w:color="auto"/>
        <w:bottom w:val="none" w:sz="0" w:space="0" w:color="auto"/>
        <w:right w:val="none" w:sz="0" w:space="0" w:color="auto"/>
      </w:divBdr>
      <w:divsChild>
        <w:div w:id="98108669">
          <w:marLeft w:val="0"/>
          <w:marRight w:val="0"/>
          <w:marTop w:val="0"/>
          <w:marBottom w:val="0"/>
          <w:divBdr>
            <w:top w:val="none" w:sz="0" w:space="0" w:color="auto"/>
            <w:left w:val="none" w:sz="0" w:space="0" w:color="auto"/>
            <w:bottom w:val="none" w:sz="0" w:space="0" w:color="auto"/>
            <w:right w:val="none" w:sz="0" w:space="0" w:color="auto"/>
          </w:divBdr>
        </w:div>
        <w:div w:id="416169361">
          <w:marLeft w:val="0"/>
          <w:marRight w:val="0"/>
          <w:marTop w:val="0"/>
          <w:marBottom w:val="0"/>
          <w:divBdr>
            <w:top w:val="none" w:sz="0" w:space="0" w:color="auto"/>
            <w:left w:val="none" w:sz="0" w:space="0" w:color="auto"/>
            <w:bottom w:val="none" w:sz="0" w:space="0" w:color="auto"/>
            <w:right w:val="none" w:sz="0" w:space="0" w:color="auto"/>
          </w:divBdr>
        </w:div>
        <w:div w:id="539632023">
          <w:marLeft w:val="0"/>
          <w:marRight w:val="0"/>
          <w:marTop w:val="0"/>
          <w:marBottom w:val="0"/>
          <w:divBdr>
            <w:top w:val="none" w:sz="0" w:space="0" w:color="auto"/>
            <w:left w:val="none" w:sz="0" w:space="0" w:color="auto"/>
            <w:bottom w:val="none" w:sz="0" w:space="0" w:color="auto"/>
            <w:right w:val="none" w:sz="0" w:space="0" w:color="auto"/>
          </w:divBdr>
        </w:div>
        <w:div w:id="1294293820">
          <w:marLeft w:val="0"/>
          <w:marRight w:val="0"/>
          <w:marTop w:val="0"/>
          <w:marBottom w:val="0"/>
          <w:divBdr>
            <w:top w:val="none" w:sz="0" w:space="0" w:color="auto"/>
            <w:left w:val="none" w:sz="0" w:space="0" w:color="auto"/>
            <w:bottom w:val="none" w:sz="0" w:space="0" w:color="auto"/>
            <w:right w:val="none" w:sz="0" w:space="0" w:color="auto"/>
          </w:divBdr>
        </w:div>
        <w:div w:id="1702048618">
          <w:marLeft w:val="0"/>
          <w:marRight w:val="0"/>
          <w:marTop w:val="0"/>
          <w:marBottom w:val="0"/>
          <w:divBdr>
            <w:top w:val="none" w:sz="0" w:space="0" w:color="auto"/>
            <w:left w:val="none" w:sz="0" w:space="0" w:color="auto"/>
            <w:bottom w:val="none" w:sz="0" w:space="0" w:color="auto"/>
            <w:right w:val="none" w:sz="0" w:space="0" w:color="auto"/>
          </w:divBdr>
        </w:div>
        <w:div w:id="2119059528">
          <w:marLeft w:val="0"/>
          <w:marRight w:val="0"/>
          <w:marTop w:val="0"/>
          <w:marBottom w:val="0"/>
          <w:divBdr>
            <w:top w:val="none" w:sz="0" w:space="0" w:color="auto"/>
            <w:left w:val="none" w:sz="0" w:space="0" w:color="auto"/>
            <w:bottom w:val="none" w:sz="0" w:space="0" w:color="auto"/>
            <w:right w:val="none" w:sz="0" w:space="0" w:color="auto"/>
          </w:divBdr>
        </w:div>
      </w:divsChild>
    </w:div>
    <w:div w:id="792870660">
      <w:bodyDiv w:val="1"/>
      <w:marLeft w:val="0"/>
      <w:marRight w:val="0"/>
      <w:marTop w:val="0"/>
      <w:marBottom w:val="0"/>
      <w:divBdr>
        <w:top w:val="none" w:sz="0" w:space="0" w:color="auto"/>
        <w:left w:val="none" w:sz="0" w:space="0" w:color="auto"/>
        <w:bottom w:val="none" w:sz="0" w:space="0" w:color="auto"/>
        <w:right w:val="none" w:sz="0" w:space="0" w:color="auto"/>
      </w:divBdr>
    </w:div>
    <w:div w:id="901644644">
      <w:bodyDiv w:val="1"/>
      <w:marLeft w:val="0"/>
      <w:marRight w:val="0"/>
      <w:marTop w:val="0"/>
      <w:marBottom w:val="0"/>
      <w:divBdr>
        <w:top w:val="none" w:sz="0" w:space="0" w:color="auto"/>
        <w:left w:val="none" w:sz="0" w:space="0" w:color="auto"/>
        <w:bottom w:val="none" w:sz="0" w:space="0" w:color="auto"/>
        <w:right w:val="none" w:sz="0" w:space="0" w:color="auto"/>
      </w:divBdr>
      <w:divsChild>
        <w:div w:id="1161847330">
          <w:marLeft w:val="360"/>
          <w:marRight w:val="0"/>
          <w:marTop w:val="200"/>
          <w:marBottom w:val="0"/>
          <w:divBdr>
            <w:top w:val="none" w:sz="0" w:space="0" w:color="auto"/>
            <w:left w:val="none" w:sz="0" w:space="0" w:color="auto"/>
            <w:bottom w:val="none" w:sz="0" w:space="0" w:color="auto"/>
            <w:right w:val="none" w:sz="0" w:space="0" w:color="auto"/>
          </w:divBdr>
        </w:div>
        <w:div w:id="1562599725">
          <w:marLeft w:val="360"/>
          <w:marRight w:val="0"/>
          <w:marTop w:val="200"/>
          <w:marBottom w:val="0"/>
          <w:divBdr>
            <w:top w:val="none" w:sz="0" w:space="0" w:color="auto"/>
            <w:left w:val="none" w:sz="0" w:space="0" w:color="auto"/>
            <w:bottom w:val="none" w:sz="0" w:space="0" w:color="auto"/>
            <w:right w:val="none" w:sz="0" w:space="0" w:color="auto"/>
          </w:divBdr>
        </w:div>
        <w:div w:id="1940066837">
          <w:marLeft w:val="360"/>
          <w:marRight w:val="0"/>
          <w:marTop w:val="200"/>
          <w:marBottom w:val="0"/>
          <w:divBdr>
            <w:top w:val="none" w:sz="0" w:space="0" w:color="auto"/>
            <w:left w:val="none" w:sz="0" w:space="0" w:color="auto"/>
            <w:bottom w:val="none" w:sz="0" w:space="0" w:color="auto"/>
            <w:right w:val="none" w:sz="0" w:space="0" w:color="auto"/>
          </w:divBdr>
        </w:div>
        <w:div w:id="2027632472">
          <w:marLeft w:val="360"/>
          <w:marRight w:val="0"/>
          <w:marTop w:val="200"/>
          <w:marBottom w:val="0"/>
          <w:divBdr>
            <w:top w:val="none" w:sz="0" w:space="0" w:color="auto"/>
            <w:left w:val="none" w:sz="0" w:space="0" w:color="auto"/>
            <w:bottom w:val="none" w:sz="0" w:space="0" w:color="auto"/>
            <w:right w:val="none" w:sz="0" w:space="0" w:color="auto"/>
          </w:divBdr>
        </w:div>
      </w:divsChild>
    </w:div>
    <w:div w:id="987594715">
      <w:bodyDiv w:val="1"/>
      <w:marLeft w:val="0"/>
      <w:marRight w:val="0"/>
      <w:marTop w:val="0"/>
      <w:marBottom w:val="0"/>
      <w:divBdr>
        <w:top w:val="none" w:sz="0" w:space="0" w:color="auto"/>
        <w:left w:val="none" w:sz="0" w:space="0" w:color="auto"/>
        <w:bottom w:val="none" w:sz="0" w:space="0" w:color="auto"/>
        <w:right w:val="none" w:sz="0" w:space="0" w:color="auto"/>
      </w:divBdr>
    </w:div>
    <w:div w:id="998775986">
      <w:bodyDiv w:val="1"/>
      <w:marLeft w:val="0"/>
      <w:marRight w:val="0"/>
      <w:marTop w:val="0"/>
      <w:marBottom w:val="0"/>
      <w:divBdr>
        <w:top w:val="none" w:sz="0" w:space="0" w:color="auto"/>
        <w:left w:val="none" w:sz="0" w:space="0" w:color="auto"/>
        <w:bottom w:val="none" w:sz="0" w:space="0" w:color="auto"/>
        <w:right w:val="none" w:sz="0" w:space="0" w:color="auto"/>
      </w:divBdr>
    </w:div>
    <w:div w:id="1074620983">
      <w:bodyDiv w:val="1"/>
      <w:marLeft w:val="0"/>
      <w:marRight w:val="0"/>
      <w:marTop w:val="0"/>
      <w:marBottom w:val="0"/>
      <w:divBdr>
        <w:top w:val="none" w:sz="0" w:space="0" w:color="auto"/>
        <w:left w:val="none" w:sz="0" w:space="0" w:color="auto"/>
        <w:bottom w:val="none" w:sz="0" w:space="0" w:color="auto"/>
        <w:right w:val="none" w:sz="0" w:space="0" w:color="auto"/>
      </w:divBdr>
      <w:divsChild>
        <w:div w:id="418137206">
          <w:marLeft w:val="0"/>
          <w:marRight w:val="0"/>
          <w:marTop w:val="0"/>
          <w:marBottom w:val="0"/>
          <w:divBdr>
            <w:top w:val="none" w:sz="0" w:space="0" w:color="auto"/>
            <w:left w:val="none" w:sz="0" w:space="0" w:color="auto"/>
            <w:bottom w:val="none" w:sz="0" w:space="0" w:color="auto"/>
            <w:right w:val="none" w:sz="0" w:space="0" w:color="auto"/>
          </w:divBdr>
        </w:div>
        <w:div w:id="488903181">
          <w:marLeft w:val="0"/>
          <w:marRight w:val="0"/>
          <w:marTop w:val="0"/>
          <w:marBottom w:val="0"/>
          <w:divBdr>
            <w:top w:val="none" w:sz="0" w:space="0" w:color="auto"/>
            <w:left w:val="none" w:sz="0" w:space="0" w:color="auto"/>
            <w:bottom w:val="none" w:sz="0" w:space="0" w:color="auto"/>
            <w:right w:val="none" w:sz="0" w:space="0" w:color="auto"/>
          </w:divBdr>
        </w:div>
        <w:div w:id="1813253636">
          <w:marLeft w:val="0"/>
          <w:marRight w:val="0"/>
          <w:marTop w:val="0"/>
          <w:marBottom w:val="0"/>
          <w:divBdr>
            <w:top w:val="none" w:sz="0" w:space="0" w:color="auto"/>
            <w:left w:val="none" w:sz="0" w:space="0" w:color="auto"/>
            <w:bottom w:val="none" w:sz="0" w:space="0" w:color="auto"/>
            <w:right w:val="none" w:sz="0" w:space="0" w:color="auto"/>
          </w:divBdr>
        </w:div>
      </w:divsChild>
    </w:div>
    <w:div w:id="1078408283">
      <w:bodyDiv w:val="1"/>
      <w:marLeft w:val="0"/>
      <w:marRight w:val="0"/>
      <w:marTop w:val="0"/>
      <w:marBottom w:val="0"/>
      <w:divBdr>
        <w:top w:val="none" w:sz="0" w:space="0" w:color="auto"/>
        <w:left w:val="none" w:sz="0" w:space="0" w:color="auto"/>
        <w:bottom w:val="none" w:sz="0" w:space="0" w:color="auto"/>
        <w:right w:val="none" w:sz="0" w:space="0" w:color="auto"/>
      </w:divBdr>
    </w:div>
    <w:div w:id="1079135032">
      <w:bodyDiv w:val="1"/>
      <w:marLeft w:val="0"/>
      <w:marRight w:val="0"/>
      <w:marTop w:val="0"/>
      <w:marBottom w:val="0"/>
      <w:divBdr>
        <w:top w:val="none" w:sz="0" w:space="0" w:color="auto"/>
        <w:left w:val="none" w:sz="0" w:space="0" w:color="auto"/>
        <w:bottom w:val="none" w:sz="0" w:space="0" w:color="auto"/>
        <w:right w:val="none" w:sz="0" w:space="0" w:color="auto"/>
      </w:divBdr>
    </w:div>
    <w:div w:id="1121917082">
      <w:bodyDiv w:val="1"/>
      <w:marLeft w:val="0"/>
      <w:marRight w:val="0"/>
      <w:marTop w:val="0"/>
      <w:marBottom w:val="0"/>
      <w:divBdr>
        <w:top w:val="none" w:sz="0" w:space="0" w:color="auto"/>
        <w:left w:val="none" w:sz="0" w:space="0" w:color="auto"/>
        <w:bottom w:val="none" w:sz="0" w:space="0" w:color="auto"/>
        <w:right w:val="none" w:sz="0" w:space="0" w:color="auto"/>
      </w:divBdr>
      <w:divsChild>
        <w:div w:id="1429698325">
          <w:marLeft w:val="360"/>
          <w:marRight w:val="0"/>
          <w:marTop w:val="200"/>
          <w:marBottom w:val="0"/>
          <w:divBdr>
            <w:top w:val="none" w:sz="0" w:space="0" w:color="auto"/>
            <w:left w:val="none" w:sz="0" w:space="0" w:color="auto"/>
            <w:bottom w:val="none" w:sz="0" w:space="0" w:color="auto"/>
            <w:right w:val="none" w:sz="0" w:space="0" w:color="auto"/>
          </w:divBdr>
        </w:div>
        <w:div w:id="1802192085">
          <w:marLeft w:val="360"/>
          <w:marRight w:val="0"/>
          <w:marTop w:val="200"/>
          <w:marBottom w:val="0"/>
          <w:divBdr>
            <w:top w:val="none" w:sz="0" w:space="0" w:color="auto"/>
            <w:left w:val="none" w:sz="0" w:space="0" w:color="auto"/>
            <w:bottom w:val="none" w:sz="0" w:space="0" w:color="auto"/>
            <w:right w:val="none" w:sz="0" w:space="0" w:color="auto"/>
          </w:divBdr>
        </w:div>
        <w:div w:id="2000306683">
          <w:marLeft w:val="360"/>
          <w:marRight w:val="0"/>
          <w:marTop w:val="200"/>
          <w:marBottom w:val="0"/>
          <w:divBdr>
            <w:top w:val="none" w:sz="0" w:space="0" w:color="auto"/>
            <w:left w:val="none" w:sz="0" w:space="0" w:color="auto"/>
            <w:bottom w:val="none" w:sz="0" w:space="0" w:color="auto"/>
            <w:right w:val="none" w:sz="0" w:space="0" w:color="auto"/>
          </w:divBdr>
        </w:div>
      </w:divsChild>
    </w:div>
    <w:div w:id="1142575188">
      <w:bodyDiv w:val="1"/>
      <w:marLeft w:val="0"/>
      <w:marRight w:val="0"/>
      <w:marTop w:val="0"/>
      <w:marBottom w:val="0"/>
      <w:divBdr>
        <w:top w:val="none" w:sz="0" w:space="0" w:color="auto"/>
        <w:left w:val="none" w:sz="0" w:space="0" w:color="auto"/>
        <w:bottom w:val="none" w:sz="0" w:space="0" w:color="auto"/>
        <w:right w:val="none" w:sz="0" w:space="0" w:color="auto"/>
      </w:divBdr>
      <w:divsChild>
        <w:div w:id="390349957">
          <w:marLeft w:val="0"/>
          <w:marRight w:val="0"/>
          <w:marTop w:val="0"/>
          <w:marBottom w:val="0"/>
          <w:divBdr>
            <w:top w:val="single" w:sz="18" w:space="4" w:color="006FCA"/>
            <w:left w:val="single" w:sz="18" w:space="4" w:color="006FCA"/>
            <w:bottom w:val="single" w:sz="18" w:space="4" w:color="006FCA"/>
            <w:right w:val="single" w:sz="18" w:space="4" w:color="006FCA"/>
          </w:divBdr>
          <w:divsChild>
            <w:div w:id="939289661">
              <w:marLeft w:val="0"/>
              <w:marRight w:val="0"/>
              <w:marTop w:val="0"/>
              <w:marBottom w:val="0"/>
              <w:divBdr>
                <w:top w:val="none" w:sz="0" w:space="0" w:color="auto"/>
                <w:left w:val="none" w:sz="0" w:space="0" w:color="auto"/>
                <w:bottom w:val="none" w:sz="0" w:space="0" w:color="auto"/>
                <w:right w:val="none" w:sz="0" w:space="0" w:color="auto"/>
              </w:divBdr>
              <w:divsChild>
                <w:div w:id="17437194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62549909">
      <w:bodyDiv w:val="1"/>
      <w:marLeft w:val="0"/>
      <w:marRight w:val="0"/>
      <w:marTop w:val="0"/>
      <w:marBottom w:val="0"/>
      <w:divBdr>
        <w:top w:val="none" w:sz="0" w:space="0" w:color="auto"/>
        <w:left w:val="none" w:sz="0" w:space="0" w:color="auto"/>
        <w:bottom w:val="none" w:sz="0" w:space="0" w:color="auto"/>
        <w:right w:val="none" w:sz="0" w:space="0" w:color="auto"/>
      </w:divBdr>
      <w:divsChild>
        <w:div w:id="1059128672">
          <w:marLeft w:val="360"/>
          <w:marRight w:val="0"/>
          <w:marTop w:val="200"/>
          <w:marBottom w:val="0"/>
          <w:divBdr>
            <w:top w:val="none" w:sz="0" w:space="0" w:color="auto"/>
            <w:left w:val="none" w:sz="0" w:space="0" w:color="auto"/>
            <w:bottom w:val="none" w:sz="0" w:space="0" w:color="auto"/>
            <w:right w:val="none" w:sz="0" w:space="0" w:color="auto"/>
          </w:divBdr>
        </w:div>
        <w:div w:id="1652129662">
          <w:marLeft w:val="360"/>
          <w:marRight w:val="0"/>
          <w:marTop w:val="200"/>
          <w:marBottom w:val="0"/>
          <w:divBdr>
            <w:top w:val="none" w:sz="0" w:space="0" w:color="auto"/>
            <w:left w:val="none" w:sz="0" w:space="0" w:color="auto"/>
            <w:bottom w:val="none" w:sz="0" w:space="0" w:color="auto"/>
            <w:right w:val="none" w:sz="0" w:space="0" w:color="auto"/>
          </w:divBdr>
        </w:div>
      </w:divsChild>
    </w:div>
    <w:div w:id="1200511347">
      <w:bodyDiv w:val="1"/>
      <w:marLeft w:val="0"/>
      <w:marRight w:val="0"/>
      <w:marTop w:val="0"/>
      <w:marBottom w:val="0"/>
      <w:divBdr>
        <w:top w:val="none" w:sz="0" w:space="0" w:color="auto"/>
        <w:left w:val="none" w:sz="0" w:space="0" w:color="auto"/>
        <w:bottom w:val="none" w:sz="0" w:space="0" w:color="auto"/>
        <w:right w:val="none" w:sz="0" w:space="0" w:color="auto"/>
      </w:divBdr>
      <w:divsChild>
        <w:div w:id="610210932">
          <w:marLeft w:val="0"/>
          <w:marRight w:val="0"/>
          <w:marTop w:val="0"/>
          <w:marBottom w:val="0"/>
          <w:divBdr>
            <w:top w:val="none" w:sz="0" w:space="0" w:color="auto"/>
            <w:left w:val="none" w:sz="0" w:space="0" w:color="auto"/>
            <w:bottom w:val="none" w:sz="0" w:space="0" w:color="auto"/>
            <w:right w:val="none" w:sz="0" w:space="0" w:color="auto"/>
          </w:divBdr>
        </w:div>
        <w:div w:id="1072237874">
          <w:marLeft w:val="0"/>
          <w:marRight w:val="0"/>
          <w:marTop w:val="0"/>
          <w:marBottom w:val="0"/>
          <w:divBdr>
            <w:top w:val="none" w:sz="0" w:space="0" w:color="auto"/>
            <w:left w:val="none" w:sz="0" w:space="0" w:color="auto"/>
            <w:bottom w:val="none" w:sz="0" w:space="0" w:color="auto"/>
            <w:right w:val="none" w:sz="0" w:space="0" w:color="auto"/>
          </w:divBdr>
        </w:div>
      </w:divsChild>
    </w:div>
    <w:div w:id="1210655567">
      <w:bodyDiv w:val="1"/>
      <w:marLeft w:val="0"/>
      <w:marRight w:val="0"/>
      <w:marTop w:val="0"/>
      <w:marBottom w:val="0"/>
      <w:divBdr>
        <w:top w:val="none" w:sz="0" w:space="0" w:color="auto"/>
        <w:left w:val="none" w:sz="0" w:space="0" w:color="auto"/>
        <w:bottom w:val="none" w:sz="0" w:space="0" w:color="auto"/>
        <w:right w:val="none" w:sz="0" w:space="0" w:color="auto"/>
      </w:divBdr>
    </w:div>
    <w:div w:id="1297756071">
      <w:bodyDiv w:val="1"/>
      <w:marLeft w:val="0"/>
      <w:marRight w:val="0"/>
      <w:marTop w:val="0"/>
      <w:marBottom w:val="0"/>
      <w:divBdr>
        <w:top w:val="none" w:sz="0" w:space="0" w:color="auto"/>
        <w:left w:val="none" w:sz="0" w:space="0" w:color="auto"/>
        <w:bottom w:val="none" w:sz="0" w:space="0" w:color="auto"/>
        <w:right w:val="none" w:sz="0" w:space="0" w:color="auto"/>
      </w:divBdr>
    </w:div>
    <w:div w:id="1335306526">
      <w:bodyDiv w:val="1"/>
      <w:marLeft w:val="0"/>
      <w:marRight w:val="0"/>
      <w:marTop w:val="0"/>
      <w:marBottom w:val="0"/>
      <w:divBdr>
        <w:top w:val="none" w:sz="0" w:space="0" w:color="auto"/>
        <w:left w:val="none" w:sz="0" w:space="0" w:color="auto"/>
        <w:bottom w:val="none" w:sz="0" w:space="0" w:color="auto"/>
        <w:right w:val="none" w:sz="0" w:space="0" w:color="auto"/>
      </w:divBdr>
      <w:divsChild>
        <w:div w:id="1043403539">
          <w:marLeft w:val="360"/>
          <w:marRight w:val="0"/>
          <w:marTop w:val="200"/>
          <w:marBottom w:val="0"/>
          <w:divBdr>
            <w:top w:val="none" w:sz="0" w:space="0" w:color="auto"/>
            <w:left w:val="none" w:sz="0" w:space="0" w:color="auto"/>
            <w:bottom w:val="none" w:sz="0" w:space="0" w:color="auto"/>
            <w:right w:val="none" w:sz="0" w:space="0" w:color="auto"/>
          </w:divBdr>
        </w:div>
        <w:div w:id="1852601627">
          <w:marLeft w:val="360"/>
          <w:marRight w:val="0"/>
          <w:marTop w:val="200"/>
          <w:marBottom w:val="0"/>
          <w:divBdr>
            <w:top w:val="none" w:sz="0" w:space="0" w:color="auto"/>
            <w:left w:val="none" w:sz="0" w:space="0" w:color="auto"/>
            <w:bottom w:val="none" w:sz="0" w:space="0" w:color="auto"/>
            <w:right w:val="none" w:sz="0" w:space="0" w:color="auto"/>
          </w:divBdr>
        </w:div>
      </w:divsChild>
    </w:div>
    <w:div w:id="1398821433">
      <w:bodyDiv w:val="1"/>
      <w:marLeft w:val="0"/>
      <w:marRight w:val="0"/>
      <w:marTop w:val="0"/>
      <w:marBottom w:val="0"/>
      <w:divBdr>
        <w:top w:val="none" w:sz="0" w:space="0" w:color="auto"/>
        <w:left w:val="none" w:sz="0" w:space="0" w:color="auto"/>
        <w:bottom w:val="none" w:sz="0" w:space="0" w:color="auto"/>
        <w:right w:val="none" w:sz="0" w:space="0" w:color="auto"/>
      </w:divBdr>
      <w:divsChild>
        <w:div w:id="317270765">
          <w:marLeft w:val="0"/>
          <w:marRight w:val="0"/>
          <w:marTop w:val="0"/>
          <w:marBottom w:val="0"/>
          <w:divBdr>
            <w:top w:val="none" w:sz="0" w:space="0" w:color="auto"/>
            <w:left w:val="none" w:sz="0" w:space="0" w:color="auto"/>
            <w:bottom w:val="none" w:sz="0" w:space="0" w:color="auto"/>
            <w:right w:val="none" w:sz="0" w:space="0" w:color="auto"/>
          </w:divBdr>
        </w:div>
        <w:div w:id="1393697516">
          <w:marLeft w:val="0"/>
          <w:marRight w:val="0"/>
          <w:marTop w:val="0"/>
          <w:marBottom w:val="0"/>
          <w:divBdr>
            <w:top w:val="none" w:sz="0" w:space="0" w:color="auto"/>
            <w:left w:val="none" w:sz="0" w:space="0" w:color="auto"/>
            <w:bottom w:val="none" w:sz="0" w:space="0" w:color="auto"/>
            <w:right w:val="none" w:sz="0" w:space="0" w:color="auto"/>
          </w:divBdr>
        </w:div>
      </w:divsChild>
    </w:div>
    <w:div w:id="1538397305">
      <w:bodyDiv w:val="1"/>
      <w:marLeft w:val="0"/>
      <w:marRight w:val="0"/>
      <w:marTop w:val="0"/>
      <w:marBottom w:val="0"/>
      <w:divBdr>
        <w:top w:val="none" w:sz="0" w:space="0" w:color="auto"/>
        <w:left w:val="none" w:sz="0" w:space="0" w:color="auto"/>
        <w:bottom w:val="none" w:sz="0" w:space="0" w:color="auto"/>
        <w:right w:val="none" w:sz="0" w:space="0" w:color="auto"/>
      </w:divBdr>
    </w:div>
    <w:div w:id="1541283787">
      <w:bodyDiv w:val="1"/>
      <w:marLeft w:val="0"/>
      <w:marRight w:val="0"/>
      <w:marTop w:val="0"/>
      <w:marBottom w:val="0"/>
      <w:divBdr>
        <w:top w:val="none" w:sz="0" w:space="0" w:color="auto"/>
        <w:left w:val="none" w:sz="0" w:space="0" w:color="auto"/>
        <w:bottom w:val="none" w:sz="0" w:space="0" w:color="auto"/>
        <w:right w:val="none" w:sz="0" w:space="0" w:color="auto"/>
      </w:divBdr>
    </w:div>
    <w:div w:id="1585216194">
      <w:bodyDiv w:val="1"/>
      <w:marLeft w:val="0"/>
      <w:marRight w:val="0"/>
      <w:marTop w:val="0"/>
      <w:marBottom w:val="0"/>
      <w:divBdr>
        <w:top w:val="none" w:sz="0" w:space="0" w:color="auto"/>
        <w:left w:val="none" w:sz="0" w:space="0" w:color="auto"/>
        <w:bottom w:val="none" w:sz="0" w:space="0" w:color="auto"/>
        <w:right w:val="none" w:sz="0" w:space="0" w:color="auto"/>
      </w:divBdr>
    </w:div>
    <w:div w:id="1797794874">
      <w:bodyDiv w:val="1"/>
      <w:marLeft w:val="0"/>
      <w:marRight w:val="0"/>
      <w:marTop w:val="0"/>
      <w:marBottom w:val="0"/>
      <w:divBdr>
        <w:top w:val="none" w:sz="0" w:space="0" w:color="auto"/>
        <w:left w:val="none" w:sz="0" w:space="0" w:color="auto"/>
        <w:bottom w:val="none" w:sz="0" w:space="0" w:color="auto"/>
        <w:right w:val="none" w:sz="0" w:space="0" w:color="auto"/>
      </w:divBdr>
    </w:div>
    <w:div w:id="1846938830">
      <w:bodyDiv w:val="1"/>
      <w:marLeft w:val="0"/>
      <w:marRight w:val="0"/>
      <w:marTop w:val="0"/>
      <w:marBottom w:val="0"/>
      <w:divBdr>
        <w:top w:val="none" w:sz="0" w:space="0" w:color="auto"/>
        <w:left w:val="none" w:sz="0" w:space="0" w:color="auto"/>
        <w:bottom w:val="none" w:sz="0" w:space="0" w:color="auto"/>
        <w:right w:val="none" w:sz="0" w:space="0" w:color="auto"/>
      </w:divBdr>
    </w:div>
    <w:div w:id="1913663358">
      <w:bodyDiv w:val="1"/>
      <w:marLeft w:val="0"/>
      <w:marRight w:val="0"/>
      <w:marTop w:val="0"/>
      <w:marBottom w:val="0"/>
      <w:divBdr>
        <w:top w:val="none" w:sz="0" w:space="0" w:color="auto"/>
        <w:left w:val="none" w:sz="0" w:space="0" w:color="auto"/>
        <w:bottom w:val="none" w:sz="0" w:space="0" w:color="auto"/>
        <w:right w:val="none" w:sz="0" w:space="0" w:color="auto"/>
      </w:divBdr>
    </w:div>
    <w:div w:id="1988775854">
      <w:bodyDiv w:val="1"/>
      <w:marLeft w:val="0"/>
      <w:marRight w:val="0"/>
      <w:marTop w:val="0"/>
      <w:marBottom w:val="0"/>
      <w:divBdr>
        <w:top w:val="none" w:sz="0" w:space="0" w:color="auto"/>
        <w:left w:val="none" w:sz="0" w:space="0" w:color="auto"/>
        <w:bottom w:val="none" w:sz="0" w:space="0" w:color="auto"/>
        <w:right w:val="none" w:sz="0" w:space="0" w:color="auto"/>
      </w:divBdr>
    </w:div>
    <w:div w:id="2001733216">
      <w:bodyDiv w:val="1"/>
      <w:marLeft w:val="0"/>
      <w:marRight w:val="0"/>
      <w:marTop w:val="0"/>
      <w:marBottom w:val="0"/>
      <w:divBdr>
        <w:top w:val="none" w:sz="0" w:space="0" w:color="auto"/>
        <w:left w:val="none" w:sz="0" w:space="0" w:color="auto"/>
        <w:bottom w:val="none" w:sz="0" w:space="0" w:color="auto"/>
        <w:right w:val="none" w:sz="0" w:space="0" w:color="auto"/>
      </w:divBdr>
    </w:div>
    <w:div w:id="2032754182">
      <w:bodyDiv w:val="1"/>
      <w:marLeft w:val="0"/>
      <w:marRight w:val="0"/>
      <w:marTop w:val="0"/>
      <w:marBottom w:val="0"/>
      <w:divBdr>
        <w:top w:val="none" w:sz="0" w:space="0" w:color="auto"/>
        <w:left w:val="none" w:sz="0" w:space="0" w:color="auto"/>
        <w:bottom w:val="none" w:sz="0" w:space="0" w:color="auto"/>
        <w:right w:val="none" w:sz="0" w:space="0" w:color="auto"/>
      </w:divBdr>
    </w:div>
    <w:div w:id="2056199593">
      <w:bodyDiv w:val="1"/>
      <w:marLeft w:val="0"/>
      <w:marRight w:val="0"/>
      <w:marTop w:val="0"/>
      <w:marBottom w:val="0"/>
      <w:divBdr>
        <w:top w:val="none" w:sz="0" w:space="0" w:color="auto"/>
        <w:left w:val="none" w:sz="0" w:space="0" w:color="auto"/>
        <w:bottom w:val="none" w:sz="0" w:space="0" w:color="auto"/>
        <w:right w:val="none" w:sz="0" w:space="0" w:color="auto"/>
      </w:divBdr>
    </w:div>
    <w:div w:id="21198335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eo-zs.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tanackov\Desktop\revizija%20junij%202017\Karta_aktivnih_prelomov_poporavki_1506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pis xmlns="5dec0900-8b80-4bcc-995d-2f0e8e4de5ea">Predloga obrazca NRRP v slovenskem jeziku</Opis>
    <lcf76f155ced4ddcb4097134ff3c332f xmlns="5dec0900-8b80-4bcc-995d-2f0e8e4de5ea">
      <Terms xmlns="http://schemas.microsoft.com/office/infopath/2007/PartnerControls"/>
    </lcf76f155ced4ddcb4097134ff3c332f>
    <TaxCatchAll xmlns="a28b10b7-7737-48a1-a114-0049a5c5be7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B4B3E315C969A478D85D066B43DAC14" ma:contentTypeVersion="17" ma:contentTypeDescription="Ustvari nov dokument." ma:contentTypeScope="" ma:versionID="c8642742477b7ea81fe581658887e560">
  <xsd:schema xmlns:xsd="http://www.w3.org/2001/XMLSchema" xmlns:xs="http://www.w3.org/2001/XMLSchema" xmlns:p="http://schemas.microsoft.com/office/2006/metadata/properties" xmlns:ns2="5dec0900-8b80-4bcc-995d-2f0e8e4de5ea" xmlns:ns3="a28b10b7-7737-48a1-a114-0049a5c5be7b" targetNamespace="http://schemas.microsoft.com/office/2006/metadata/properties" ma:root="true" ma:fieldsID="1119a0ea26d0c8a1dcd8db0d49b9ba05" ns2:_="" ns3:_="">
    <xsd:import namespace="5dec0900-8b80-4bcc-995d-2f0e8e4de5ea"/>
    <xsd:import namespace="a28b10b7-7737-48a1-a114-0049a5c5be7b"/>
    <xsd:element name="properties">
      <xsd:complexType>
        <xsd:sequence>
          <xsd:element name="documentManagement">
            <xsd:complexType>
              <xsd:all>
                <xsd:element ref="ns2:Opis"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ec0900-8b80-4bcc-995d-2f0e8e4de5ea" elementFormDefault="qualified">
    <xsd:import namespace="http://schemas.microsoft.com/office/2006/documentManagement/types"/>
    <xsd:import namespace="http://schemas.microsoft.com/office/infopath/2007/PartnerControls"/>
    <xsd:element name="Opis" ma:index="8" nillable="true" ma:displayName="Opis" ma:format="Dropdown" ma:internalName="Opis">
      <xsd:simpleType>
        <xsd:restriction base="dms:Note">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Oznake slike" ma:readOnly="false" ma:fieldId="{5cf76f15-5ced-4ddc-b409-7134ff3c332f}" ma:taxonomyMulti="true" ma:sspId="c9d1ac00-c130-4fb6-9375-7b936a2dc1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8b10b7-7737-48a1-a114-0049a5c5be7b"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2" nillable="true" ma:displayName="Taxonomy Catch All Column" ma:hidden="true" ma:list="{638dcb56-48bf-4a26-9e2f-7bee504db130}" ma:internalName="TaxCatchAll" ma:showField="CatchAllData" ma:web="a28b10b7-7737-48a1-a114-0049a5c5be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01BE8-FD0A-49D0-87C8-B52D322E2425}">
  <ds:schemaRefs>
    <ds:schemaRef ds:uri="http://schemas.microsoft.com/office/2006/metadata/properties"/>
    <ds:schemaRef ds:uri="http://schemas.microsoft.com/office/infopath/2007/PartnerControls"/>
    <ds:schemaRef ds:uri="5dec0900-8b80-4bcc-995d-2f0e8e4de5ea"/>
    <ds:schemaRef ds:uri="a28b10b7-7737-48a1-a114-0049a5c5be7b"/>
  </ds:schemaRefs>
</ds:datastoreItem>
</file>

<file path=customXml/itemProps2.xml><?xml version="1.0" encoding="utf-8"?>
<ds:datastoreItem xmlns:ds="http://schemas.openxmlformats.org/officeDocument/2006/customXml" ds:itemID="{01B8E38F-FFCD-4C06-9086-0CDB77914C2E}">
  <ds:schemaRefs>
    <ds:schemaRef ds:uri="http://schemas.microsoft.com/sharepoint/v3/contenttype/forms"/>
  </ds:schemaRefs>
</ds:datastoreItem>
</file>

<file path=customXml/itemProps3.xml><?xml version="1.0" encoding="utf-8"?>
<ds:datastoreItem xmlns:ds="http://schemas.openxmlformats.org/officeDocument/2006/customXml" ds:itemID="{83D990D6-B3B8-4E8E-80FA-CEE8108264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ec0900-8b80-4bcc-995d-2f0e8e4de5ea"/>
    <ds:schemaRef ds:uri="a28b10b7-7737-48a1-a114-0049a5c5b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E30BF0-91FE-45D8-9BBD-03C48FF8A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Karta_aktivnih_prelomov_poporavki_15062017.dotx</Template>
  <TotalTime>950</TotalTime>
  <Pages>13</Pages>
  <Words>4105</Words>
  <Characters>23399</Characters>
  <Application>Microsoft Office Word</Application>
  <DocSecurity>0</DocSecurity>
  <Lines>194</Lines>
  <Paragraphs>54</Paragraphs>
  <ScaleCrop>false</ScaleCrop>
  <Company>Geološki zavod Slovenije</Company>
  <LinksUpToDate>false</LinksUpToDate>
  <CharactersWithSpaces>27450</CharactersWithSpaces>
  <SharedDoc>false</SharedDoc>
  <HLinks>
    <vt:vector size="6" baseType="variant">
      <vt:variant>
        <vt:i4>1966104</vt:i4>
      </vt:variant>
      <vt:variant>
        <vt:i4>0</vt:i4>
      </vt:variant>
      <vt:variant>
        <vt:i4>0</vt:i4>
      </vt:variant>
      <vt:variant>
        <vt:i4>5</vt:i4>
      </vt:variant>
      <vt:variant>
        <vt:lpwstr>http://www.geo-zs.si/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Jure Atanackov</dc:creator>
  <cp:keywords/>
  <cp:lastModifiedBy>Jernej Pliberšek</cp:lastModifiedBy>
  <cp:revision>195</cp:revision>
  <cp:lastPrinted>2021-12-11T04:55:00Z</cp:lastPrinted>
  <dcterms:created xsi:type="dcterms:W3CDTF">2025-03-15T05:41:00Z</dcterms:created>
  <dcterms:modified xsi:type="dcterms:W3CDTF">2026-07-30T06:32:00Z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0x010100AB4B3E315C969A478D85D066B43DAC14</vt:lpwstr>
  </property>
  <property fmtid="{D5CDD505-2E9C-101B-9397-08002B2CF9AE}" pid="3" name="MediaServiceImageTags">
    <vt:lpwstr/>
  </property>
  <property fmtid="{D5CDD505-2E9C-101B-9397-08002B2CF9AE}" pid="4" name="docLang">
    <vt:lpwstr>sl</vt:lpwstr>
  </property>
</Properties>
</file>